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663" w:rsidRPr="00395E96" w:rsidRDefault="00D05663" w:rsidP="00D05663">
      <w:pPr>
        <w:rPr>
          <w:bCs/>
          <w:sz w:val="28"/>
          <w:szCs w:val="28"/>
        </w:rPr>
      </w:pPr>
      <w:r w:rsidRPr="00395E96">
        <w:rPr>
          <w:bCs/>
          <w:sz w:val="28"/>
          <w:szCs w:val="28"/>
        </w:rPr>
        <w:t>Name ……………………………</w:t>
      </w:r>
      <w:r w:rsidRPr="00395E96">
        <w:rPr>
          <w:bCs/>
          <w:sz w:val="28"/>
          <w:szCs w:val="28"/>
        </w:rPr>
        <w:tab/>
      </w:r>
      <w:r w:rsidRPr="00395E96">
        <w:rPr>
          <w:bCs/>
          <w:sz w:val="28"/>
          <w:szCs w:val="28"/>
        </w:rPr>
        <w:tab/>
      </w:r>
      <w:r w:rsidR="002D05AC">
        <w:rPr>
          <w:bCs/>
          <w:sz w:val="28"/>
          <w:szCs w:val="28"/>
        </w:rPr>
        <w:tab/>
      </w:r>
      <w:r w:rsidRPr="00395E96">
        <w:rPr>
          <w:bCs/>
          <w:sz w:val="28"/>
          <w:szCs w:val="28"/>
        </w:rPr>
        <w:t>Chemistry Class ………….</w:t>
      </w:r>
    </w:p>
    <w:p w:rsidR="00D05663" w:rsidRPr="00395E96" w:rsidRDefault="00D05663" w:rsidP="00D05663">
      <w:pPr>
        <w:rPr>
          <w:bCs/>
          <w:sz w:val="28"/>
          <w:szCs w:val="28"/>
        </w:rPr>
      </w:pPr>
    </w:p>
    <w:p w:rsidR="00D05663" w:rsidRPr="00395E96" w:rsidRDefault="00A56527" w:rsidP="00D05663">
      <w:pPr>
        <w:rPr>
          <w:bCs/>
          <w:sz w:val="28"/>
          <w:szCs w:val="28"/>
        </w:rPr>
      </w:pPr>
      <w:r>
        <w:rPr>
          <w:rFonts w:ascii="Tahoma" w:hAnsi="Tahoma" w:cs="Tahoma"/>
          <w:bCs/>
          <w:noProof/>
          <w:color w:val="000080"/>
          <w:sz w:val="56"/>
          <w:szCs w:val="72"/>
        </w:rPr>
        <w:drawing>
          <wp:anchor distT="0" distB="0" distL="114300" distR="114300" simplePos="0" relativeHeight="251829248" behindDoc="0" locked="0" layoutInCell="1" allowOverlap="1" wp14:anchorId="33180E53" wp14:editId="3CEA43AB">
            <wp:simplePos x="0" y="0"/>
            <wp:positionH relativeFrom="column">
              <wp:posOffset>5589270</wp:posOffset>
            </wp:positionH>
            <wp:positionV relativeFrom="paragraph">
              <wp:posOffset>94615</wp:posOffset>
            </wp:positionV>
            <wp:extent cx="1141095" cy="1060450"/>
            <wp:effectExtent l="0" t="0" r="1905" b="6350"/>
            <wp:wrapNone/>
            <wp:docPr id="634" name="Picture 634" descr="http://upload.wikimedia.org/wikipedia/commons/thumb/5/52/Bromoethane-3D-vdW.png/200px-Bromoethane-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upload.wikimedia.org/wikipedia/commons/thumb/5/52/Bromoethane-3D-vdW.png/200px-Bromoethane-3D-vdW.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4109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527" w:rsidRPr="00395E96" w:rsidRDefault="00A56527" w:rsidP="00A56527">
      <w:pPr>
        <w:rPr>
          <w:bCs/>
          <w:sz w:val="28"/>
          <w:szCs w:val="28"/>
        </w:rPr>
      </w:pPr>
    </w:p>
    <w:p w:rsidR="00A56527" w:rsidRPr="00395E96" w:rsidRDefault="00A56527" w:rsidP="00A56527">
      <w:pPr>
        <w:rPr>
          <w:bCs/>
          <w:sz w:val="28"/>
          <w:szCs w:val="28"/>
        </w:rPr>
      </w:pPr>
    </w:p>
    <w:p w:rsidR="00A56527" w:rsidRPr="00D86D4D" w:rsidRDefault="00A56527" w:rsidP="00A56527">
      <w:pPr>
        <w:rPr>
          <w:rFonts w:ascii="Tahoma" w:hAnsi="Tahoma" w:cs="Tahoma"/>
          <w:bCs/>
          <w:color w:val="FF0000"/>
          <w:sz w:val="72"/>
          <w:szCs w:val="72"/>
        </w:rPr>
      </w:pPr>
      <w:proofErr w:type="spellStart"/>
      <w:r w:rsidRPr="00540A8E">
        <w:rPr>
          <w:rFonts w:ascii="Tahoma" w:hAnsi="Tahoma" w:cs="Tahoma"/>
          <w:bCs/>
          <w:color w:val="000080"/>
          <w:sz w:val="56"/>
          <w:szCs w:val="72"/>
        </w:rPr>
        <w:t>Halogenoalkanes</w:t>
      </w:r>
      <w:proofErr w:type="spellEnd"/>
      <w:r w:rsidR="00D86D4D">
        <w:rPr>
          <w:rFonts w:ascii="Tahoma" w:hAnsi="Tahoma" w:cs="Tahoma"/>
          <w:bCs/>
          <w:color w:val="000080"/>
          <w:sz w:val="56"/>
          <w:szCs w:val="72"/>
        </w:rPr>
        <w:t xml:space="preserve"> </w:t>
      </w:r>
      <w:bookmarkStart w:id="0" w:name="_GoBack"/>
      <w:bookmarkEnd w:id="0"/>
      <w:r w:rsidR="00D86D4D">
        <w:rPr>
          <w:rFonts w:ascii="Tahoma" w:hAnsi="Tahoma" w:cs="Tahoma"/>
          <w:bCs/>
          <w:color w:val="FF0000"/>
          <w:sz w:val="56"/>
          <w:szCs w:val="72"/>
        </w:rPr>
        <w:t>Answers</w:t>
      </w:r>
    </w:p>
    <w:p w:rsidR="00A56527" w:rsidRDefault="00A56527" w:rsidP="00A56527">
      <w:pPr>
        <w:autoSpaceDE w:val="0"/>
        <w:autoSpaceDN w:val="0"/>
        <w:adjustRightInd w:val="0"/>
        <w:rPr>
          <w:rFonts w:ascii="Bliss-Bold" w:hAnsi="Bliss-Bold" w:cs="Bliss-Bold"/>
          <w:b/>
          <w:bCs/>
          <w:color w:val="00005A"/>
          <w:sz w:val="26"/>
          <w:szCs w:val="26"/>
        </w:rPr>
      </w:pPr>
    </w:p>
    <w:p w:rsidR="00A56527" w:rsidRPr="00540A8E" w:rsidRDefault="00A56527" w:rsidP="00A56527">
      <w:pPr>
        <w:autoSpaceDE w:val="0"/>
        <w:autoSpaceDN w:val="0"/>
        <w:adjustRightInd w:val="0"/>
        <w:rPr>
          <w:rFonts w:ascii="Verdana-Bold" w:hAnsi="Verdana-Bold" w:cs="Verdana-Bold"/>
          <w:b/>
          <w:bCs/>
          <w:color w:val="000099"/>
          <w:sz w:val="20"/>
          <w:szCs w:val="20"/>
        </w:rPr>
      </w:pPr>
      <w:r w:rsidRPr="00540A8E">
        <w:rPr>
          <w:rFonts w:ascii="Verdana-Bold" w:hAnsi="Verdana-Bold" w:cs="Verdana-Bold"/>
          <w:b/>
          <w:bCs/>
          <w:color w:val="000099"/>
          <w:sz w:val="20"/>
          <w:szCs w:val="20"/>
        </w:rPr>
        <w:t xml:space="preserve">Topic 6D: </w:t>
      </w:r>
      <w:proofErr w:type="spellStart"/>
      <w:r w:rsidRPr="00540A8E">
        <w:rPr>
          <w:rFonts w:ascii="Verdana-Bold" w:hAnsi="Verdana-Bold" w:cs="Verdana-Bold"/>
          <w:b/>
          <w:bCs/>
          <w:color w:val="000099"/>
          <w:sz w:val="20"/>
          <w:szCs w:val="20"/>
        </w:rPr>
        <w:t>Halogenoalkanes</w:t>
      </w:r>
      <w:proofErr w:type="spellEnd"/>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30. </w:t>
      </w:r>
      <w:proofErr w:type="gramStart"/>
      <w:r w:rsidRPr="00540A8E">
        <w:rPr>
          <w:rFonts w:ascii="Verdana" w:hAnsi="Verdana" w:cs="Verdana"/>
          <w:color w:val="000099"/>
          <w:sz w:val="20"/>
          <w:szCs w:val="20"/>
        </w:rPr>
        <w:t>know</w:t>
      </w:r>
      <w:proofErr w:type="gramEnd"/>
      <w:r w:rsidRPr="00540A8E">
        <w:rPr>
          <w:rFonts w:ascii="Verdana" w:hAnsi="Verdana" w:cs="Verdana"/>
          <w:color w:val="000099"/>
          <w:sz w:val="20"/>
          <w:szCs w:val="20"/>
        </w:rPr>
        <w:t xml:space="preserve"> that </w:t>
      </w:r>
      <w:proofErr w:type="spellStart"/>
      <w:r w:rsidRPr="00540A8E">
        <w:rPr>
          <w:rFonts w:ascii="Verdana" w:hAnsi="Verdana" w:cs="Verdana"/>
          <w:color w:val="000099"/>
          <w:sz w:val="20"/>
          <w:szCs w:val="20"/>
        </w:rPr>
        <w:t>halogenoalkanes</w:t>
      </w:r>
      <w:proofErr w:type="spellEnd"/>
      <w:r w:rsidRPr="00540A8E">
        <w:rPr>
          <w:rFonts w:ascii="Verdana" w:hAnsi="Verdana" w:cs="Verdana"/>
          <w:color w:val="000099"/>
          <w:sz w:val="20"/>
          <w:szCs w:val="20"/>
        </w:rPr>
        <w:t xml:space="preserve"> can be classified as primary, secondary or tertiary</w:t>
      </w:r>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31.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what is meant by the term ‘nucleophile’</w:t>
      </w:r>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32.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the reactions of </w:t>
      </w:r>
      <w:proofErr w:type="spellStart"/>
      <w:r w:rsidRPr="00540A8E">
        <w:rPr>
          <w:rFonts w:ascii="Verdana" w:hAnsi="Verdana" w:cs="Verdana"/>
          <w:color w:val="000099"/>
          <w:sz w:val="20"/>
          <w:szCs w:val="20"/>
        </w:rPr>
        <w:t>halogenoalkanes</w:t>
      </w:r>
      <w:proofErr w:type="spellEnd"/>
      <w:r w:rsidRPr="00540A8E">
        <w:rPr>
          <w:rFonts w:ascii="Verdana" w:hAnsi="Verdana" w:cs="Verdana"/>
          <w:color w:val="000099"/>
          <w:sz w:val="20"/>
          <w:szCs w:val="20"/>
        </w:rPr>
        <w:t xml:space="preserve"> with:</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w:t>
      </w:r>
      <w:proofErr w:type="gramEnd"/>
      <w:r w:rsidRPr="00540A8E">
        <w:rPr>
          <w:rFonts w:ascii="Verdana" w:hAnsi="Verdana" w:cs="Verdana"/>
          <w:color w:val="000099"/>
          <w:sz w:val="20"/>
          <w:szCs w:val="20"/>
        </w:rPr>
        <w:t xml:space="preserve"> aqueous potassium hydroxide to produce alcohols (where the hydroxide ion acts as a nucleophile)</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ii</w:t>
      </w:r>
      <w:proofErr w:type="gramEnd"/>
      <w:r w:rsidRPr="00540A8E">
        <w:rPr>
          <w:rFonts w:ascii="Verdana" w:hAnsi="Verdana" w:cs="Verdana"/>
          <w:color w:val="000099"/>
          <w:sz w:val="20"/>
          <w:szCs w:val="20"/>
        </w:rPr>
        <w:t xml:space="preserve"> aqueous silver nitrate in ethanol (where water acts as a nucleophile)</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iii</w:t>
      </w:r>
      <w:proofErr w:type="gramEnd"/>
      <w:r w:rsidRPr="00540A8E">
        <w:rPr>
          <w:rFonts w:ascii="Verdana" w:hAnsi="Verdana" w:cs="Verdana"/>
          <w:color w:val="000099"/>
          <w:sz w:val="20"/>
          <w:szCs w:val="20"/>
        </w:rPr>
        <w:t xml:space="preserve"> potassium cyanide to produce nitriles (where the cyanide ion acts as a nucleophile)</w:t>
      </w:r>
    </w:p>
    <w:p w:rsidR="00A56527" w:rsidRPr="00540A8E" w:rsidRDefault="00A56527" w:rsidP="00A56527">
      <w:pPr>
        <w:autoSpaceDE w:val="0"/>
        <w:autoSpaceDN w:val="0"/>
        <w:adjustRightInd w:val="0"/>
        <w:ind w:left="426"/>
        <w:rPr>
          <w:rFonts w:ascii="Verdana-Italic" w:hAnsi="Verdana-Italic" w:cs="Verdana-Italic"/>
          <w:i/>
          <w:iCs/>
          <w:color w:val="000099"/>
          <w:sz w:val="20"/>
          <w:szCs w:val="20"/>
        </w:rPr>
      </w:pPr>
      <w:r w:rsidRPr="00540A8E">
        <w:rPr>
          <w:rFonts w:ascii="Verdana-Italic" w:hAnsi="Verdana-Italic" w:cs="Verdana-Italic"/>
          <w:i/>
          <w:iCs/>
          <w:color w:val="000099"/>
          <w:sz w:val="20"/>
          <w:szCs w:val="20"/>
        </w:rPr>
        <w:t xml:space="preserve">Students should know this as an example of increasing the length of </w:t>
      </w:r>
      <w:proofErr w:type="spellStart"/>
      <w:r w:rsidRPr="00540A8E">
        <w:rPr>
          <w:rFonts w:ascii="Verdana-Italic" w:hAnsi="Verdana-Italic" w:cs="Verdana-Italic"/>
          <w:i/>
          <w:iCs/>
          <w:color w:val="000099"/>
          <w:sz w:val="20"/>
          <w:szCs w:val="20"/>
        </w:rPr>
        <w:t>thecarbon</w:t>
      </w:r>
      <w:proofErr w:type="spellEnd"/>
      <w:r w:rsidRPr="00540A8E">
        <w:rPr>
          <w:rFonts w:ascii="Verdana-Italic" w:hAnsi="Verdana-Italic" w:cs="Verdana-Italic"/>
          <w:i/>
          <w:iCs/>
          <w:color w:val="000099"/>
          <w:sz w:val="20"/>
          <w:szCs w:val="20"/>
        </w:rPr>
        <w:t xml:space="preserve"> chain.</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iv</w:t>
      </w:r>
      <w:proofErr w:type="gramEnd"/>
      <w:r w:rsidRPr="00540A8E">
        <w:rPr>
          <w:rFonts w:ascii="Verdana" w:hAnsi="Verdana" w:cs="Verdana"/>
          <w:color w:val="000099"/>
          <w:sz w:val="20"/>
          <w:szCs w:val="20"/>
        </w:rPr>
        <w:t xml:space="preserve"> ammonia to produce primary amines (where the ammonia molecule acts as a nucleophile)</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v</w:t>
      </w:r>
      <w:proofErr w:type="gramEnd"/>
      <w:r w:rsidRPr="00540A8E">
        <w:rPr>
          <w:rFonts w:ascii="Verdana" w:hAnsi="Verdana" w:cs="Verdana"/>
          <w:color w:val="000099"/>
          <w:sz w:val="20"/>
          <w:szCs w:val="20"/>
        </w:rPr>
        <w:t xml:space="preserve"> </w:t>
      </w:r>
      <w:proofErr w:type="spellStart"/>
      <w:r w:rsidRPr="00540A8E">
        <w:rPr>
          <w:rFonts w:ascii="Verdana" w:hAnsi="Verdana" w:cs="Verdana"/>
          <w:color w:val="000099"/>
          <w:sz w:val="20"/>
          <w:szCs w:val="20"/>
        </w:rPr>
        <w:t>ethanolic</w:t>
      </w:r>
      <w:proofErr w:type="spellEnd"/>
      <w:r w:rsidRPr="00540A8E">
        <w:rPr>
          <w:rFonts w:ascii="Verdana" w:hAnsi="Verdana" w:cs="Verdana"/>
          <w:color w:val="000099"/>
          <w:sz w:val="20"/>
          <w:szCs w:val="20"/>
        </w:rPr>
        <w:t xml:space="preserve"> potassium hydroxide to produce alkenes (where the hydroxide ion acts as a base)</w:t>
      </w:r>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33.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that experimental observations and data can be used to compare the relative rates of hydrolysis of:</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w:t>
      </w:r>
      <w:proofErr w:type="gramEnd"/>
      <w:r w:rsidRPr="00540A8E">
        <w:rPr>
          <w:rFonts w:ascii="Verdana" w:hAnsi="Verdana" w:cs="Verdana"/>
          <w:color w:val="000099"/>
          <w:sz w:val="20"/>
          <w:szCs w:val="20"/>
        </w:rPr>
        <w:t xml:space="preserve"> primary, secondary and tertiary </w:t>
      </w:r>
      <w:proofErr w:type="spellStart"/>
      <w:r w:rsidRPr="00540A8E">
        <w:rPr>
          <w:rFonts w:ascii="Verdana" w:hAnsi="Verdana" w:cs="Verdana"/>
          <w:color w:val="000099"/>
          <w:sz w:val="20"/>
          <w:szCs w:val="20"/>
        </w:rPr>
        <w:t>halogenoalkanes</w:t>
      </w:r>
      <w:proofErr w:type="spellEnd"/>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ii</w:t>
      </w:r>
      <w:proofErr w:type="gramEnd"/>
      <w:r w:rsidRPr="00540A8E">
        <w:rPr>
          <w:rFonts w:ascii="Verdana" w:hAnsi="Verdana" w:cs="Verdana"/>
          <w:color w:val="000099"/>
          <w:sz w:val="20"/>
          <w:szCs w:val="20"/>
        </w:rPr>
        <w:t xml:space="preserve"> </w:t>
      </w:r>
      <w:proofErr w:type="spellStart"/>
      <w:r w:rsidRPr="00540A8E">
        <w:rPr>
          <w:rFonts w:ascii="Verdana" w:hAnsi="Verdana" w:cs="Verdana"/>
          <w:color w:val="000099"/>
          <w:sz w:val="20"/>
          <w:szCs w:val="20"/>
        </w:rPr>
        <w:t>chloro</w:t>
      </w:r>
      <w:proofErr w:type="spellEnd"/>
      <w:r w:rsidRPr="00540A8E">
        <w:rPr>
          <w:rFonts w:ascii="Verdana" w:hAnsi="Verdana" w:cs="Verdana"/>
          <w:color w:val="000099"/>
          <w:sz w:val="20"/>
          <w:szCs w:val="20"/>
        </w:rPr>
        <w:t xml:space="preserve">-, </w:t>
      </w:r>
      <w:proofErr w:type="spellStart"/>
      <w:r w:rsidRPr="00540A8E">
        <w:rPr>
          <w:rFonts w:ascii="Verdana" w:hAnsi="Verdana" w:cs="Verdana"/>
          <w:color w:val="000099"/>
          <w:sz w:val="20"/>
          <w:szCs w:val="20"/>
        </w:rPr>
        <w:t>bromo</w:t>
      </w:r>
      <w:proofErr w:type="spellEnd"/>
      <w:r w:rsidRPr="00540A8E">
        <w:rPr>
          <w:rFonts w:ascii="Verdana" w:hAnsi="Verdana" w:cs="Verdana"/>
          <w:color w:val="000099"/>
          <w:sz w:val="20"/>
          <w:szCs w:val="20"/>
        </w:rPr>
        <w:t xml:space="preserve">-, and </w:t>
      </w:r>
      <w:proofErr w:type="spellStart"/>
      <w:r w:rsidRPr="00540A8E">
        <w:rPr>
          <w:rFonts w:ascii="Verdana" w:hAnsi="Verdana" w:cs="Verdana"/>
          <w:color w:val="000099"/>
          <w:sz w:val="20"/>
          <w:szCs w:val="20"/>
        </w:rPr>
        <w:t>iodoalkanes</w:t>
      </w:r>
      <w:proofErr w:type="spellEnd"/>
      <w:r w:rsidRPr="00540A8E">
        <w:rPr>
          <w:rFonts w:ascii="Verdana" w:hAnsi="Verdana" w:cs="Verdana"/>
          <w:color w:val="000099"/>
          <w:sz w:val="20"/>
          <w:szCs w:val="20"/>
        </w:rPr>
        <w:t xml:space="preserve"> using aqueous silver nitrate in ethanol</w:t>
      </w:r>
    </w:p>
    <w:p w:rsidR="00A56527" w:rsidRPr="00540A8E" w:rsidRDefault="00A56527" w:rsidP="00A56527">
      <w:pPr>
        <w:autoSpaceDE w:val="0"/>
        <w:autoSpaceDN w:val="0"/>
        <w:adjustRightInd w:val="0"/>
        <w:ind w:left="426" w:hanging="426"/>
        <w:rPr>
          <w:rFonts w:ascii="Verdana-BoldItalic" w:hAnsi="Verdana-BoldItalic" w:cs="Verdana-BoldItalic"/>
          <w:b/>
          <w:bCs/>
          <w:i/>
          <w:iCs/>
          <w:color w:val="000099"/>
          <w:sz w:val="20"/>
          <w:szCs w:val="20"/>
        </w:rPr>
      </w:pPr>
      <w:r w:rsidRPr="00540A8E">
        <w:rPr>
          <w:rFonts w:ascii="Verdana-BoldItalic" w:hAnsi="Verdana-BoldItalic" w:cs="Verdana-BoldItalic"/>
          <w:b/>
          <w:bCs/>
          <w:i/>
          <w:iCs/>
          <w:color w:val="000099"/>
          <w:sz w:val="20"/>
          <w:szCs w:val="20"/>
        </w:rPr>
        <w:t>CORE PRACTICAL 4: Investigation of the rates of hydrolysis of some</w:t>
      </w:r>
    </w:p>
    <w:p w:rsidR="00A56527" w:rsidRPr="00540A8E" w:rsidRDefault="00A56527" w:rsidP="00A56527">
      <w:pPr>
        <w:autoSpaceDE w:val="0"/>
        <w:autoSpaceDN w:val="0"/>
        <w:adjustRightInd w:val="0"/>
        <w:ind w:left="426" w:hanging="426"/>
        <w:rPr>
          <w:rFonts w:ascii="Verdana-BoldItalic" w:hAnsi="Verdana-BoldItalic" w:cs="Verdana-BoldItalic"/>
          <w:b/>
          <w:bCs/>
          <w:i/>
          <w:iCs/>
          <w:color w:val="000099"/>
          <w:sz w:val="20"/>
          <w:szCs w:val="20"/>
        </w:rPr>
      </w:pPr>
      <w:proofErr w:type="spellStart"/>
      <w:proofErr w:type="gramStart"/>
      <w:r w:rsidRPr="00540A8E">
        <w:rPr>
          <w:rFonts w:ascii="Verdana-BoldItalic" w:hAnsi="Verdana-BoldItalic" w:cs="Verdana-BoldItalic"/>
          <w:b/>
          <w:bCs/>
          <w:i/>
          <w:iCs/>
          <w:color w:val="000099"/>
          <w:sz w:val="20"/>
          <w:szCs w:val="20"/>
        </w:rPr>
        <w:t>halogenoalkanes</w:t>
      </w:r>
      <w:proofErr w:type="spellEnd"/>
      <w:proofErr w:type="gramEnd"/>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34. </w:t>
      </w:r>
      <w:proofErr w:type="gramStart"/>
      <w:r w:rsidRPr="00540A8E">
        <w:rPr>
          <w:rFonts w:ascii="Verdana" w:hAnsi="Verdana" w:cs="Verdana"/>
          <w:color w:val="000099"/>
          <w:sz w:val="20"/>
          <w:szCs w:val="20"/>
        </w:rPr>
        <w:t>know</w:t>
      </w:r>
      <w:proofErr w:type="gramEnd"/>
      <w:r w:rsidRPr="00540A8E">
        <w:rPr>
          <w:rFonts w:ascii="Verdana" w:hAnsi="Verdana" w:cs="Verdana"/>
          <w:color w:val="000099"/>
          <w:sz w:val="20"/>
          <w:szCs w:val="20"/>
        </w:rPr>
        <w:t xml:space="preserve"> the trend in reactivity of primary, secondary and tertiary </w:t>
      </w:r>
      <w:proofErr w:type="spellStart"/>
      <w:r w:rsidRPr="00540A8E">
        <w:rPr>
          <w:rFonts w:ascii="Verdana" w:hAnsi="Verdana" w:cs="Verdana"/>
          <w:color w:val="000099"/>
          <w:sz w:val="20"/>
          <w:szCs w:val="20"/>
        </w:rPr>
        <w:t>halogenoalkanes</w:t>
      </w:r>
      <w:proofErr w:type="spellEnd"/>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35.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in terms of bond enthalpy, the trend in reactivity of </w:t>
      </w:r>
      <w:proofErr w:type="spellStart"/>
      <w:r w:rsidRPr="00540A8E">
        <w:rPr>
          <w:rFonts w:ascii="Verdana" w:hAnsi="Verdana" w:cs="Verdana"/>
          <w:color w:val="000099"/>
          <w:sz w:val="20"/>
          <w:szCs w:val="20"/>
        </w:rPr>
        <w:t>chloro</w:t>
      </w:r>
      <w:proofErr w:type="spellEnd"/>
      <w:r w:rsidRPr="00540A8E">
        <w:rPr>
          <w:rFonts w:ascii="Verdana" w:hAnsi="Verdana" w:cs="Verdana"/>
          <w:color w:val="000099"/>
          <w:sz w:val="20"/>
          <w:szCs w:val="20"/>
        </w:rPr>
        <w:t xml:space="preserve">-, </w:t>
      </w:r>
      <w:proofErr w:type="spellStart"/>
      <w:r w:rsidRPr="00540A8E">
        <w:rPr>
          <w:rFonts w:ascii="Verdana" w:hAnsi="Verdana" w:cs="Verdana"/>
          <w:color w:val="000099"/>
          <w:sz w:val="20"/>
          <w:szCs w:val="20"/>
        </w:rPr>
        <w:t>bromo</w:t>
      </w:r>
      <w:proofErr w:type="spellEnd"/>
      <w:r w:rsidRPr="00540A8E">
        <w:rPr>
          <w:rFonts w:ascii="Verdana" w:hAnsi="Verdana" w:cs="Verdana"/>
          <w:color w:val="000099"/>
          <w:sz w:val="20"/>
          <w:szCs w:val="20"/>
        </w:rPr>
        <w:t xml:space="preserve">-, and </w:t>
      </w:r>
      <w:proofErr w:type="spellStart"/>
      <w:r w:rsidRPr="00540A8E">
        <w:rPr>
          <w:rFonts w:ascii="Verdana" w:hAnsi="Verdana" w:cs="Verdana"/>
          <w:color w:val="000099"/>
          <w:sz w:val="20"/>
          <w:szCs w:val="20"/>
        </w:rPr>
        <w:t>iodoalkanes</w:t>
      </w:r>
      <w:proofErr w:type="spellEnd"/>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36.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the mechanisms of the nucleophilic substitution reactions between primary </w:t>
      </w:r>
      <w:proofErr w:type="spellStart"/>
      <w:r w:rsidRPr="00540A8E">
        <w:rPr>
          <w:rFonts w:ascii="Verdana" w:hAnsi="Verdana" w:cs="Verdana"/>
          <w:color w:val="000099"/>
          <w:sz w:val="20"/>
          <w:szCs w:val="20"/>
        </w:rPr>
        <w:t>halogenoalkanes</w:t>
      </w:r>
      <w:proofErr w:type="spellEnd"/>
      <w:r w:rsidRPr="00540A8E">
        <w:rPr>
          <w:rFonts w:ascii="Verdana" w:hAnsi="Verdana" w:cs="Verdana"/>
          <w:color w:val="000099"/>
          <w:sz w:val="20"/>
          <w:szCs w:val="20"/>
        </w:rPr>
        <w:t xml:space="preserve"> and:</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w:t>
      </w:r>
      <w:proofErr w:type="gramEnd"/>
      <w:r w:rsidRPr="00540A8E">
        <w:rPr>
          <w:rFonts w:ascii="Verdana" w:hAnsi="Verdana" w:cs="Verdana"/>
          <w:color w:val="000099"/>
          <w:sz w:val="20"/>
          <w:szCs w:val="20"/>
        </w:rPr>
        <w:t xml:space="preserve"> aqueous potassium hydroxide</w:t>
      </w:r>
    </w:p>
    <w:p w:rsidR="00A56527" w:rsidRPr="00540A8E" w:rsidRDefault="00A56527" w:rsidP="00A56527">
      <w:pPr>
        <w:ind w:left="426"/>
        <w:rPr>
          <w:rFonts w:ascii="Verdana" w:hAnsi="Verdana" w:cs="Verdana"/>
          <w:color w:val="000099"/>
          <w:sz w:val="20"/>
          <w:szCs w:val="20"/>
        </w:rPr>
      </w:pPr>
      <w:proofErr w:type="gramStart"/>
      <w:r w:rsidRPr="00540A8E">
        <w:rPr>
          <w:rFonts w:ascii="Verdana" w:hAnsi="Verdana" w:cs="Verdana"/>
          <w:color w:val="000099"/>
          <w:sz w:val="20"/>
          <w:szCs w:val="20"/>
        </w:rPr>
        <w:t>ii</w:t>
      </w:r>
      <w:proofErr w:type="gramEnd"/>
      <w:r w:rsidRPr="00540A8E">
        <w:rPr>
          <w:rFonts w:ascii="Verdana" w:hAnsi="Verdana" w:cs="Verdana"/>
          <w:color w:val="000099"/>
          <w:sz w:val="20"/>
          <w:szCs w:val="20"/>
        </w:rPr>
        <w:t xml:space="preserve"> ammonia</w:t>
      </w:r>
    </w:p>
    <w:p w:rsidR="00A56527" w:rsidRPr="00540A8E" w:rsidRDefault="00A56527" w:rsidP="00A56527">
      <w:pPr>
        <w:autoSpaceDE w:val="0"/>
        <w:autoSpaceDN w:val="0"/>
        <w:adjustRightInd w:val="0"/>
        <w:ind w:left="426" w:hanging="426"/>
        <w:rPr>
          <w:rFonts w:ascii="Verdana-BoldItalic" w:hAnsi="Verdana-BoldItalic" w:cs="Verdana-BoldItalic"/>
          <w:b/>
          <w:bCs/>
          <w:i/>
          <w:iCs/>
          <w:color w:val="000099"/>
          <w:sz w:val="20"/>
          <w:szCs w:val="20"/>
        </w:rPr>
      </w:pPr>
      <w:r w:rsidRPr="00540A8E">
        <w:rPr>
          <w:rFonts w:ascii="Verdana-BoldItalic" w:hAnsi="Verdana-BoldItalic" w:cs="Verdana-BoldItalic"/>
          <w:b/>
          <w:bCs/>
          <w:i/>
          <w:iCs/>
          <w:color w:val="000099"/>
          <w:sz w:val="20"/>
          <w:szCs w:val="20"/>
        </w:rPr>
        <w:t>CORE PRACTICAL 6: Chlorination of 2-methylpropan-2-ol using concentrated</w:t>
      </w:r>
    </w:p>
    <w:p w:rsidR="00A56527" w:rsidRPr="00540A8E" w:rsidRDefault="00A56527" w:rsidP="00A56527">
      <w:pPr>
        <w:ind w:left="426" w:hanging="426"/>
        <w:rPr>
          <w:rFonts w:ascii="Verdana" w:hAnsi="Verdana" w:cs="Verdana"/>
          <w:color w:val="000099"/>
          <w:sz w:val="20"/>
          <w:szCs w:val="20"/>
        </w:rPr>
      </w:pPr>
      <w:proofErr w:type="gramStart"/>
      <w:r w:rsidRPr="00540A8E">
        <w:rPr>
          <w:rFonts w:ascii="Verdana-BoldItalic" w:hAnsi="Verdana-BoldItalic" w:cs="Verdana-BoldItalic"/>
          <w:b/>
          <w:bCs/>
          <w:i/>
          <w:iCs/>
          <w:color w:val="000099"/>
          <w:sz w:val="20"/>
          <w:szCs w:val="20"/>
        </w:rPr>
        <w:t>hydrochloric</w:t>
      </w:r>
      <w:proofErr w:type="gramEnd"/>
      <w:r w:rsidRPr="00540A8E">
        <w:rPr>
          <w:rFonts w:ascii="Verdana-BoldItalic" w:hAnsi="Verdana-BoldItalic" w:cs="Verdana-BoldItalic"/>
          <w:b/>
          <w:bCs/>
          <w:i/>
          <w:iCs/>
          <w:color w:val="000099"/>
          <w:sz w:val="20"/>
          <w:szCs w:val="20"/>
        </w:rPr>
        <w:t xml:space="preserve"> acid</w:t>
      </w:r>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39.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the following techniques used in the preparation and purification of a liquid organic compound:</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w:t>
      </w:r>
      <w:proofErr w:type="gramEnd"/>
      <w:r w:rsidRPr="00540A8E">
        <w:rPr>
          <w:rFonts w:ascii="Verdana" w:hAnsi="Verdana" w:cs="Verdana"/>
          <w:color w:val="000099"/>
          <w:sz w:val="20"/>
          <w:szCs w:val="20"/>
        </w:rPr>
        <w:t xml:space="preserve"> heating under reflux</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ii</w:t>
      </w:r>
      <w:proofErr w:type="gramEnd"/>
      <w:r w:rsidRPr="00540A8E">
        <w:rPr>
          <w:rFonts w:ascii="Verdana" w:hAnsi="Verdana" w:cs="Verdana"/>
          <w:color w:val="000099"/>
          <w:sz w:val="20"/>
          <w:szCs w:val="20"/>
        </w:rPr>
        <w:t xml:space="preserve"> extraction with a solvent in a separating funnel</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iii</w:t>
      </w:r>
      <w:proofErr w:type="gramEnd"/>
      <w:r w:rsidRPr="00540A8E">
        <w:rPr>
          <w:rFonts w:ascii="Verdana" w:hAnsi="Verdana" w:cs="Verdana"/>
          <w:color w:val="000099"/>
          <w:sz w:val="20"/>
          <w:szCs w:val="20"/>
        </w:rPr>
        <w:t xml:space="preserve"> distillation</w:t>
      </w:r>
    </w:p>
    <w:p w:rsidR="00A56527" w:rsidRPr="00540A8E" w:rsidRDefault="00A56527" w:rsidP="00A56527">
      <w:pPr>
        <w:autoSpaceDE w:val="0"/>
        <w:autoSpaceDN w:val="0"/>
        <w:adjustRightInd w:val="0"/>
        <w:ind w:left="426"/>
        <w:rPr>
          <w:rFonts w:ascii="Verdana" w:hAnsi="Verdana" w:cs="Verdana"/>
          <w:color w:val="000099"/>
          <w:sz w:val="20"/>
          <w:szCs w:val="20"/>
        </w:rPr>
      </w:pPr>
      <w:proofErr w:type="gramStart"/>
      <w:r w:rsidRPr="00540A8E">
        <w:rPr>
          <w:rFonts w:ascii="Verdana" w:hAnsi="Verdana" w:cs="Verdana"/>
          <w:color w:val="000099"/>
          <w:sz w:val="20"/>
          <w:szCs w:val="20"/>
        </w:rPr>
        <w:t>iv</w:t>
      </w:r>
      <w:proofErr w:type="gramEnd"/>
      <w:r w:rsidRPr="00540A8E">
        <w:rPr>
          <w:rFonts w:ascii="Verdana" w:hAnsi="Verdana" w:cs="Verdana"/>
          <w:color w:val="000099"/>
          <w:sz w:val="20"/>
          <w:szCs w:val="20"/>
        </w:rPr>
        <w:t xml:space="preserve"> drying with an anhydrous salt</w:t>
      </w:r>
    </w:p>
    <w:p w:rsidR="00A56527" w:rsidRPr="00540A8E" w:rsidRDefault="00A56527" w:rsidP="00A56527">
      <w:pPr>
        <w:ind w:left="426"/>
        <w:rPr>
          <w:rFonts w:ascii="Verdana" w:hAnsi="Verdana" w:cs="Verdana"/>
          <w:color w:val="000099"/>
          <w:sz w:val="20"/>
          <w:szCs w:val="20"/>
        </w:rPr>
      </w:pPr>
      <w:proofErr w:type="gramStart"/>
      <w:r w:rsidRPr="00540A8E">
        <w:rPr>
          <w:rFonts w:ascii="Verdana" w:hAnsi="Verdana" w:cs="Verdana"/>
          <w:color w:val="000099"/>
          <w:sz w:val="20"/>
          <w:szCs w:val="20"/>
        </w:rPr>
        <w:t>v</w:t>
      </w:r>
      <w:proofErr w:type="gramEnd"/>
      <w:r w:rsidRPr="00540A8E">
        <w:rPr>
          <w:rFonts w:ascii="Verdana" w:hAnsi="Verdana" w:cs="Verdana"/>
          <w:color w:val="000099"/>
          <w:sz w:val="20"/>
          <w:szCs w:val="20"/>
        </w:rPr>
        <w:t xml:space="preserve"> boiling temperature determination</w:t>
      </w:r>
    </w:p>
    <w:p w:rsidR="00A56527" w:rsidRPr="00540A8E" w:rsidRDefault="00A56527" w:rsidP="00A56527">
      <w:pPr>
        <w:autoSpaceDE w:val="0"/>
        <w:autoSpaceDN w:val="0"/>
        <w:adjustRightInd w:val="0"/>
        <w:ind w:left="426" w:hanging="426"/>
        <w:rPr>
          <w:rFonts w:ascii="Verdana" w:hAnsi="Verdana" w:cs="Verdana"/>
          <w:color w:val="000099"/>
          <w:sz w:val="14"/>
          <w:szCs w:val="20"/>
        </w:rPr>
      </w:pPr>
      <w:r w:rsidRPr="00540A8E">
        <w:rPr>
          <w:rFonts w:ascii="Verdana-Bold" w:hAnsi="Verdana-Bold" w:cs="Verdana-Bold"/>
          <w:b/>
          <w:bCs/>
          <w:color w:val="000099"/>
          <w:sz w:val="20"/>
          <w:szCs w:val="26"/>
        </w:rPr>
        <w:t>Topic 5: Formulae, Equations and Amounts of Substance</w:t>
      </w:r>
    </w:p>
    <w:p w:rsidR="00A56527" w:rsidRPr="00540A8E" w:rsidRDefault="00A56527" w:rsidP="00A56527">
      <w:pPr>
        <w:autoSpaceDE w:val="0"/>
        <w:autoSpaceDN w:val="0"/>
        <w:adjustRightInd w:val="0"/>
        <w:ind w:left="426" w:hanging="426"/>
        <w:rPr>
          <w:rFonts w:ascii="Verdana" w:hAnsi="Verdana" w:cs="Verdana"/>
          <w:color w:val="000099"/>
          <w:sz w:val="20"/>
          <w:szCs w:val="20"/>
        </w:rPr>
      </w:pPr>
      <w:r w:rsidRPr="00540A8E">
        <w:rPr>
          <w:rFonts w:ascii="Verdana" w:hAnsi="Verdana" w:cs="Verdana"/>
          <w:color w:val="000099"/>
          <w:sz w:val="20"/>
          <w:szCs w:val="20"/>
        </w:rPr>
        <w:t xml:space="preserve">16. </w:t>
      </w:r>
      <w:proofErr w:type="gramStart"/>
      <w:r w:rsidRPr="00540A8E">
        <w:rPr>
          <w:rFonts w:ascii="Verdana" w:hAnsi="Verdana" w:cs="Verdana"/>
          <w:color w:val="000099"/>
          <w:sz w:val="20"/>
          <w:szCs w:val="20"/>
        </w:rPr>
        <w:t>understand</w:t>
      </w:r>
      <w:proofErr w:type="gramEnd"/>
      <w:r w:rsidRPr="00540A8E">
        <w:rPr>
          <w:rFonts w:ascii="Verdana" w:hAnsi="Verdana" w:cs="Verdana"/>
          <w:color w:val="000099"/>
          <w:sz w:val="20"/>
          <w:szCs w:val="20"/>
        </w:rPr>
        <w:t xml:space="preserve"> risks and hazards in practical procedures and suggest appropriate</w:t>
      </w:r>
    </w:p>
    <w:p w:rsidR="00A56527" w:rsidRPr="00540A8E" w:rsidRDefault="00A56527" w:rsidP="00A56527">
      <w:pPr>
        <w:ind w:left="426" w:hanging="426"/>
        <w:rPr>
          <w:rFonts w:ascii="Verdana" w:hAnsi="Verdana" w:cs="Verdana"/>
          <w:color w:val="000099"/>
          <w:sz w:val="20"/>
          <w:szCs w:val="20"/>
        </w:rPr>
      </w:pPr>
      <w:proofErr w:type="gramStart"/>
      <w:r w:rsidRPr="00540A8E">
        <w:rPr>
          <w:rFonts w:ascii="Verdana" w:hAnsi="Verdana" w:cs="Verdana"/>
          <w:color w:val="000099"/>
          <w:sz w:val="20"/>
          <w:szCs w:val="20"/>
        </w:rPr>
        <w:t>precautions</w:t>
      </w:r>
      <w:proofErr w:type="gramEnd"/>
      <w:r w:rsidRPr="00540A8E">
        <w:rPr>
          <w:rFonts w:ascii="Verdana" w:hAnsi="Verdana" w:cs="Verdana"/>
          <w:color w:val="000099"/>
          <w:sz w:val="20"/>
          <w:szCs w:val="20"/>
        </w:rPr>
        <w:t xml:space="preserve"> where necessary</w:t>
      </w:r>
    </w:p>
    <w:p w:rsidR="00A56527" w:rsidRDefault="00D86D4D" w:rsidP="00A5652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4" type="#_x0000_t75" style="position:absolute;margin-left:62.75pt;margin-top:6.75pt;width:57.85pt;height:61.7pt;z-index:251824128">
            <v:imagedata r:id="rId11" o:title=""/>
          </v:shape>
          <o:OLEObject Type="Embed" ProgID="ACD.ChemSketch.20" ShapeID="_x0000_s1714" DrawAspect="Content" ObjectID="_1501677863" r:id="rId12"/>
        </w:pict>
      </w:r>
      <w:r>
        <w:pict>
          <v:shape id="_x0000_s1716" type="#_x0000_t75" style="position:absolute;margin-left:394.35pt;margin-top:1.6pt;width:61.05pt;height:64.3pt;z-index:251826176">
            <v:imagedata r:id="rId13" o:title=""/>
          </v:shape>
          <o:OLEObject Type="Embed" ProgID="ACD.ChemSketch.20" ShapeID="_x0000_s1716" DrawAspect="Content" ObjectID="_1501677864" r:id="rId14"/>
        </w:pict>
      </w:r>
      <w:r>
        <w:rPr>
          <w:noProof/>
        </w:rPr>
        <w:pict>
          <v:shape id="_x0000_s1715" type="#_x0000_t75" style="position:absolute;margin-left:215pt;margin-top:4.15pt;width:61.05pt;height:64.3pt;z-index:251825152">
            <v:imagedata r:id="rId15" o:title=""/>
          </v:shape>
          <o:OLEObject Type="Embed" ProgID="ACD.ChemSketch.20" ShapeID="_x0000_s1715" DrawAspect="Content" ObjectID="_1501677865" r:id="rId16"/>
        </w:pict>
      </w:r>
    </w:p>
    <w:p w:rsidR="00A56527" w:rsidRDefault="00A56527" w:rsidP="00A56527">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A56527" w:rsidRDefault="00A56527" w:rsidP="00A56527">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A56527" w:rsidRDefault="00A56527" w:rsidP="00A56527">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A56527" w:rsidRDefault="00A56527" w:rsidP="00A56527">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A56527" w:rsidRDefault="00A56527" w:rsidP="00A56527">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rPr>
          <w:b/>
        </w:rPr>
      </w:pPr>
      <w:r>
        <w:tab/>
        <w:t>Primary (1</w:t>
      </w:r>
      <w:r>
        <w:rPr>
          <w:vertAlign w:val="superscript"/>
        </w:rPr>
        <w:t>o</w:t>
      </w:r>
      <w:r>
        <w:t>)</w:t>
      </w:r>
      <w:r>
        <w:tab/>
      </w:r>
      <w:r>
        <w:tab/>
      </w:r>
      <w:r>
        <w:tab/>
        <w:t>Secondary (2</w:t>
      </w:r>
      <w:r>
        <w:rPr>
          <w:vertAlign w:val="superscript"/>
        </w:rPr>
        <w:t>o</w:t>
      </w:r>
      <w:r>
        <w:t>)</w:t>
      </w:r>
      <w:r>
        <w:tab/>
      </w:r>
      <w:r>
        <w:tab/>
      </w:r>
      <w:r>
        <w:tab/>
      </w:r>
      <w:r>
        <w:tab/>
        <w:t>Tertiary (3</w:t>
      </w:r>
      <w:r>
        <w:rPr>
          <w:vertAlign w:val="superscript"/>
        </w:rPr>
        <w:t>o</w:t>
      </w:r>
      <w:r>
        <w:t xml:space="preserve">) </w:t>
      </w:r>
    </w:p>
    <w:p w:rsidR="00D05663" w:rsidRDefault="00D05663" w:rsidP="00D05663">
      <w:pPr>
        <w:pStyle w:val="Ahead"/>
        <w:spacing w:after="0" w:line="240" w:lineRule="auto"/>
        <w:rPr>
          <w:b w:val="0"/>
          <w:sz w:val="24"/>
          <w:szCs w:val="24"/>
        </w:rPr>
        <w:sectPr w:rsidR="00D05663" w:rsidSect="0037417E">
          <w:headerReference w:type="default" r:id="rId17"/>
          <w:footerReference w:type="even" r:id="rId18"/>
          <w:footerReference w:type="default" r:id="rId19"/>
          <w:pgSz w:w="12240" w:h="15840"/>
          <w:pgMar w:top="1134" w:right="1325" w:bottom="1134" w:left="1134" w:header="720" w:footer="720" w:gutter="0"/>
          <w:pgNumType w:start="0"/>
          <w:cols w:space="720"/>
          <w:noEndnote/>
        </w:sectPr>
      </w:pPr>
    </w:p>
    <w:p w:rsidR="00F1651C" w:rsidRDefault="00F1651C" w:rsidP="007A24E8">
      <w:pPr>
        <w:pStyle w:val="Subtitle"/>
      </w:pPr>
      <w:r>
        <w:lastRenderedPageBreak/>
        <w:t>HALOGENOALKANES</w:t>
      </w:r>
    </w:p>
    <w:p w:rsidR="00F1651C" w:rsidRDefault="00F1651C" w:rsidP="00A23E67">
      <w:r>
        <w:t>Contents</w:t>
      </w:r>
      <w:r w:rsidR="00A23E67">
        <w:tab/>
      </w:r>
      <w:r>
        <w:t>Physical properties</w:t>
      </w:r>
    </w:p>
    <w:p w:rsidR="00B05637" w:rsidRDefault="00B05637" w:rsidP="00B05637">
      <w:pPr>
        <w:ind w:left="1440"/>
      </w:pPr>
      <w:r>
        <w:t xml:space="preserve">Preparation of </w:t>
      </w:r>
      <w:proofErr w:type="spellStart"/>
      <w:r>
        <w:t>Bromobutane</w:t>
      </w:r>
      <w:proofErr w:type="spellEnd"/>
    </w:p>
    <w:p w:rsidR="00F1651C" w:rsidRDefault="00F1651C" w:rsidP="00F1651C">
      <w:pPr>
        <w:ind w:left="1440"/>
      </w:pPr>
      <w:r>
        <w:t>Substitution reactions</w:t>
      </w:r>
    </w:p>
    <w:p w:rsidR="00F1651C" w:rsidRDefault="00F1651C" w:rsidP="00F1651C">
      <w:pPr>
        <w:ind w:left="1440"/>
      </w:pPr>
      <w:r>
        <w:t>Strength of C-X bonds</w:t>
      </w:r>
    </w:p>
    <w:p w:rsidR="00F1651C" w:rsidRDefault="00F1651C" w:rsidP="00F1651C">
      <w:pPr>
        <w:ind w:left="1440"/>
      </w:pPr>
      <w:r>
        <w:t xml:space="preserve">Hydrolysis of </w:t>
      </w:r>
      <w:proofErr w:type="spellStart"/>
      <w:r>
        <w:t>Halogenoalkanes</w:t>
      </w:r>
      <w:proofErr w:type="spellEnd"/>
    </w:p>
    <w:p w:rsidR="00F1651C" w:rsidRDefault="00F1651C" w:rsidP="00F1651C">
      <w:pPr>
        <w:ind w:left="1440"/>
      </w:pPr>
      <w:r>
        <w:t>Elimination reaction</w:t>
      </w:r>
    </w:p>
    <w:p w:rsidR="00F1651C" w:rsidRDefault="00D86D4D" w:rsidP="00F1651C">
      <w:r>
        <w:rPr>
          <w:noProof/>
        </w:rPr>
        <w:pict>
          <v:shape id="_x0000_s1322" type="#_x0000_t75" style="position:absolute;margin-left:410.15pt;margin-top:5.9pt;width:43.05pt;height:43.05pt;z-index:251517952">
            <v:imagedata r:id="rId20" o:title="New Reference"/>
          </v:shape>
        </w:pict>
      </w:r>
      <w:r w:rsidR="008D70F3">
        <w:tab/>
      </w:r>
      <w:r w:rsidR="008D70F3">
        <w:tab/>
        <w:t xml:space="preserve">Uses of </w:t>
      </w:r>
      <w:proofErr w:type="spellStart"/>
      <w:r w:rsidR="008D70F3">
        <w:t>halogenoalkanes</w:t>
      </w:r>
      <w:proofErr w:type="spellEnd"/>
    </w:p>
    <w:p w:rsidR="00F1651C" w:rsidRDefault="00F1651C" w:rsidP="00F1651C">
      <w:r>
        <w:t>References</w:t>
      </w:r>
    </w:p>
    <w:p w:rsidR="00F1651C" w:rsidRDefault="00F1651C" w:rsidP="00F1651C">
      <w:pPr>
        <w:ind w:left="1440"/>
      </w:pPr>
      <w:r>
        <w:t xml:space="preserve">Facer AS Chemistry </w:t>
      </w:r>
      <w:proofErr w:type="spellStart"/>
      <w:r>
        <w:t>Ch</w:t>
      </w:r>
      <w:proofErr w:type="spellEnd"/>
      <w:r>
        <w:t xml:space="preserve"> </w:t>
      </w:r>
      <w:r w:rsidR="008D70F3">
        <w:t>14</w:t>
      </w:r>
      <w:r>
        <w:t xml:space="preserve"> p 265 – 275.</w:t>
      </w:r>
    </w:p>
    <w:p w:rsidR="00A23E67" w:rsidRDefault="00A23E67" w:rsidP="00F1651C">
      <w:pPr>
        <w:ind w:left="1440"/>
      </w:pPr>
    </w:p>
    <w:p w:rsidR="0037417E" w:rsidRDefault="0037417E" w:rsidP="00D05663">
      <w:r>
        <w:t>Factsheets</w:t>
      </w:r>
      <w:r w:rsidR="00A23E67">
        <w:tab/>
        <w:t>Linked from Godalming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8630"/>
      </w:tblGrid>
      <w:tr w:rsidR="0037417E">
        <w:tc>
          <w:tcPr>
            <w:tcW w:w="576" w:type="dxa"/>
          </w:tcPr>
          <w:p w:rsidR="0037417E" w:rsidRPr="001B325D" w:rsidRDefault="0037417E" w:rsidP="0037417E">
            <w:pPr>
              <w:jc w:val="center"/>
              <w:rPr>
                <w:b/>
                <w:bCs/>
              </w:rPr>
            </w:pPr>
            <w:r w:rsidRPr="001B325D">
              <w:rPr>
                <w:b/>
                <w:bCs/>
              </w:rPr>
              <w:t>16</w:t>
            </w:r>
          </w:p>
        </w:tc>
        <w:tc>
          <w:tcPr>
            <w:tcW w:w="8630" w:type="dxa"/>
          </w:tcPr>
          <w:p w:rsidR="0037417E" w:rsidRPr="001B325D" w:rsidRDefault="0037417E" w:rsidP="0037417E">
            <w:pPr>
              <w:autoSpaceDE w:val="0"/>
              <w:autoSpaceDN w:val="0"/>
              <w:adjustRightInd w:val="0"/>
              <w:rPr>
                <w:b/>
                <w:bCs/>
                <w:color w:val="000000"/>
                <w:lang w:val="en-US"/>
              </w:rPr>
            </w:pPr>
            <w:r w:rsidRPr="001B325D">
              <w:rPr>
                <w:b/>
                <w:bCs/>
                <w:color w:val="000000"/>
                <w:lang w:val="en-US"/>
              </w:rPr>
              <w:t>Organic Chemistry II – Reactions I</w:t>
            </w:r>
          </w:p>
        </w:tc>
      </w:tr>
      <w:tr w:rsidR="0037417E">
        <w:tc>
          <w:tcPr>
            <w:tcW w:w="576" w:type="dxa"/>
          </w:tcPr>
          <w:p w:rsidR="0037417E" w:rsidRPr="001B325D" w:rsidRDefault="0037417E" w:rsidP="0037417E">
            <w:pPr>
              <w:jc w:val="center"/>
              <w:rPr>
                <w:b/>
                <w:bCs/>
              </w:rPr>
            </w:pPr>
            <w:r w:rsidRPr="001B325D">
              <w:rPr>
                <w:b/>
                <w:bCs/>
              </w:rPr>
              <w:t>17</w:t>
            </w:r>
          </w:p>
        </w:tc>
        <w:tc>
          <w:tcPr>
            <w:tcW w:w="8630" w:type="dxa"/>
          </w:tcPr>
          <w:p w:rsidR="0037417E" w:rsidRPr="001B325D" w:rsidRDefault="0037417E" w:rsidP="0037417E">
            <w:pPr>
              <w:autoSpaceDE w:val="0"/>
              <w:autoSpaceDN w:val="0"/>
              <w:adjustRightInd w:val="0"/>
              <w:rPr>
                <w:b/>
                <w:bCs/>
                <w:color w:val="000000"/>
                <w:lang w:val="en-US"/>
              </w:rPr>
            </w:pPr>
            <w:r w:rsidRPr="001B325D">
              <w:rPr>
                <w:b/>
                <w:bCs/>
                <w:color w:val="000000"/>
                <w:lang w:val="en-US"/>
              </w:rPr>
              <w:t>Organic Chemistry III – Reactions II</w:t>
            </w:r>
          </w:p>
        </w:tc>
      </w:tr>
      <w:tr w:rsidR="0037417E">
        <w:tc>
          <w:tcPr>
            <w:tcW w:w="576" w:type="dxa"/>
          </w:tcPr>
          <w:p w:rsidR="0037417E" w:rsidRPr="001B325D" w:rsidRDefault="0037417E" w:rsidP="0037417E">
            <w:pPr>
              <w:jc w:val="center"/>
              <w:rPr>
                <w:b/>
                <w:bCs/>
              </w:rPr>
            </w:pPr>
            <w:r w:rsidRPr="001B325D">
              <w:rPr>
                <w:b/>
                <w:bCs/>
              </w:rPr>
              <w:t>18</w:t>
            </w:r>
          </w:p>
        </w:tc>
        <w:tc>
          <w:tcPr>
            <w:tcW w:w="8630" w:type="dxa"/>
          </w:tcPr>
          <w:p w:rsidR="0037417E" w:rsidRPr="001B325D" w:rsidRDefault="0037417E" w:rsidP="0037417E">
            <w:pPr>
              <w:autoSpaceDE w:val="0"/>
              <w:autoSpaceDN w:val="0"/>
              <w:adjustRightInd w:val="0"/>
              <w:rPr>
                <w:b/>
                <w:bCs/>
                <w:color w:val="000000"/>
                <w:lang w:val="en-US"/>
              </w:rPr>
            </w:pPr>
            <w:r w:rsidRPr="001B325D">
              <w:rPr>
                <w:b/>
                <w:bCs/>
                <w:color w:val="000000"/>
                <w:lang w:val="en-US"/>
              </w:rPr>
              <w:t>Applied Chemistry</w:t>
            </w:r>
          </w:p>
        </w:tc>
      </w:tr>
      <w:tr w:rsidR="0037417E">
        <w:tc>
          <w:tcPr>
            <w:tcW w:w="576" w:type="dxa"/>
            <w:tcBorders>
              <w:top w:val="single" w:sz="4" w:space="0" w:color="auto"/>
              <w:left w:val="single" w:sz="4" w:space="0" w:color="auto"/>
              <w:bottom w:val="single" w:sz="4" w:space="0" w:color="auto"/>
              <w:right w:val="single" w:sz="4" w:space="0" w:color="auto"/>
            </w:tcBorders>
          </w:tcPr>
          <w:p w:rsidR="0037417E" w:rsidRPr="00705ABB" w:rsidRDefault="0037417E" w:rsidP="0037417E">
            <w:pPr>
              <w:jc w:val="center"/>
              <w:rPr>
                <w:bCs/>
              </w:rPr>
            </w:pPr>
            <w:r w:rsidRPr="00705ABB">
              <w:rPr>
                <w:bCs/>
              </w:rPr>
              <w:t>31</w:t>
            </w:r>
          </w:p>
        </w:tc>
        <w:tc>
          <w:tcPr>
            <w:tcW w:w="8630" w:type="dxa"/>
            <w:tcBorders>
              <w:top w:val="single" w:sz="4" w:space="0" w:color="auto"/>
              <w:left w:val="single" w:sz="4" w:space="0" w:color="auto"/>
              <w:bottom w:val="single" w:sz="4" w:space="0" w:color="auto"/>
              <w:right w:val="single" w:sz="4" w:space="0" w:color="auto"/>
            </w:tcBorders>
          </w:tcPr>
          <w:p w:rsidR="0037417E" w:rsidRPr="00705ABB" w:rsidRDefault="0037417E" w:rsidP="0037417E">
            <w:pPr>
              <w:autoSpaceDE w:val="0"/>
              <w:autoSpaceDN w:val="0"/>
              <w:adjustRightInd w:val="0"/>
              <w:rPr>
                <w:bCs/>
                <w:color w:val="000000"/>
                <w:lang w:val="en-US"/>
              </w:rPr>
            </w:pPr>
            <w:r w:rsidRPr="00705ABB">
              <w:rPr>
                <w:bCs/>
                <w:color w:val="000000"/>
                <w:lang w:val="en-US"/>
              </w:rPr>
              <w:t xml:space="preserve">Organic Chemistry 2 – </w:t>
            </w:r>
            <w:proofErr w:type="spellStart"/>
            <w:r w:rsidRPr="00A23E67">
              <w:rPr>
                <w:b/>
                <w:bCs/>
                <w:color w:val="000000"/>
                <w:lang w:val="en-US"/>
              </w:rPr>
              <w:t>Halogeno</w:t>
            </w:r>
            <w:proofErr w:type="spellEnd"/>
            <w:r w:rsidRPr="00A23E67">
              <w:rPr>
                <w:b/>
                <w:bCs/>
                <w:color w:val="000000"/>
                <w:lang w:val="en-US"/>
              </w:rPr>
              <w:t>-compounds</w:t>
            </w:r>
            <w:r w:rsidRPr="00705ABB">
              <w:rPr>
                <w:bCs/>
                <w:color w:val="000000"/>
                <w:lang w:val="en-US"/>
              </w:rPr>
              <w:t xml:space="preserve"> &amp; Grignard Reagents</w:t>
            </w:r>
            <w:r w:rsidR="001B325D">
              <w:rPr>
                <w:bCs/>
                <w:color w:val="000000"/>
                <w:lang w:val="en-US"/>
              </w:rPr>
              <w:t xml:space="preserve"> - part</w:t>
            </w:r>
          </w:p>
        </w:tc>
      </w:tr>
      <w:tr w:rsidR="00F1651C">
        <w:tc>
          <w:tcPr>
            <w:tcW w:w="576" w:type="dxa"/>
            <w:tcBorders>
              <w:top w:val="single" w:sz="4" w:space="0" w:color="auto"/>
              <w:left w:val="single" w:sz="4" w:space="0" w:color="auto"/>
              <w:bottom w:val="single" w:sz="4" w:space="0" w:color="auto"/>
              <w:right w:val="single" w:sz="4" w:space="0" w:color="auto"/>
            </w:tcBorders>
          </w:tcPr>
          <w:p w:rsidR="00F1651C" w:rsidRPr="00705ABB" w:rsidRDefault="00F1651C" w:rsidP="00A80516">
            <w:pPr>
              <w:jc w:val="center"/>
              <w:rPr>
                <w:bCs/>
              </w:rPr>
            </w:pPr>
            <w:r w:rsidRPr="00705ABB">
              <w:rPr>
                <w:bCs/>
              </w:rPr>
              <w:t>35</w:t>
            </w:r>
          </w:p>
        </w:tc>
        <w:tc>
          <w:tcPr>
            <w:tcW w:w="8630" w:type="dxa"/>
            <w:tcBorders>
              <w:top w:val="single" w:sz="4" w:space="0" w:color="auto"/>
              <w:left w:val="single" w:sz="4" w:space="0" w:color="auto"/>
              <w:bottom w:val="single" w:sz="4" w:space="0" w:color="auto"/>
              <w:right w:val="single" w:sz="4" w:space="0" w:color="auto"/>
            </w:tcBorders>
          </w:tcPr>
          <w:p w:rsidR="00F1651C" w:rsidRPr="00705ABB" w:rsidRDefault="00F1651C" w:rsidP="00A80516">
            <w:pPr>
              <w:autoSpaceDE w:val="0"/>
              <w:autoSpaceDN w:val="0"/>
              <w:adjustRightInd w:val="0"/>
              <w:rPr>
                <w:bCs/>
                <w:color w:val="000000"/>
                <w:lang w:val="en-US"/>
              </w:rPr>
            </w:pPr>
            <w:r w:rsidRPr="00705ABB">
              <w:rPr>
                <w:bCs/>
                <w:color w:val="000000"/>
                <w:lang w:val="en-US"/>
              </w:rPr>
              <w:t>Answering Questions on Organic Pathways and Conversions</w:t>
            </w:r>
          </w:p>
        </w:tc>
      </w:tr>
      <w:tr w:rsidR="0037417E">
        <w:tc>
          <w:tcPr>
            <w:tcW w:w="576" w:type="dxa"/>
            <w:tcBorders>
              <w:top w:val="single" w:sz="4" w:space="0" w:color="auto"/>
              <w:left w:val="single" w:sz="4" w:space="0" w:color="auto"/>
              <w:bottom w:val="single" w:sz="4" w:space="0" w:color="auto"/>
              <w:right w:val="single" w:sz="4" w:space="0" w:color="auto"/>
            </w:tcBorders>
          </w:tcPr>
          <w:p w:rsidR="0037417E" w:rsidRPr="00705ABB" w:rsidRDefault="0037417E" w:rsidP="0037417E">
            <w:pPr>
              <w:jc w:val="center"/>
              <w:rPr>
                <w:bCs/>
              </w:rPr>
            </w:pPr>
            <w:r w:rsidRPr="00705ABB">
              <w:rPr>
                <w:bCs/>
              </w:rPr>
              <w:t>100</w:t>
            </w:r>
          </w:p>
        </w:tc>
        <w:tc>
          <w:tcPr>
            <w:tcW w:w="8630" w:type="dxa"/>
            <w:tcBorders>
              <w:top w:val="single" w:sz="4" w:space="0" w:color="auto"/>
              <w:left w:val="single" w:sz="4" w:space="0" w:color="auto"/>
              <w:bottom w:val="single" w:sz="4" w:space="0" w:color="auto"/>
              <w:right w:val="single" w:sz="4" w:space="0" w:color="auto"/>
            </w:tcBorders>
          </w:tcPr>
          <w:p w:rsidR="0037417E" w:rsidRPr="00705ABB" w:rsidRDefault="0037417E" w:rsidP="0037417E">
            <w:pPr>
              <w:autoSpaceDE w:val="0"/>
              <w:autoSpaceDN w:val="0"/>
              <w:adjustRightInd w:val="0"/>
              <w:rPr>
                <w:bCs/>
                <w:color w:val="000000"/>
                <w:lang w:val="en-US"/>
              </w:rPr>
            </w:pPr>
            <w:r w:rsidRPr="00705ABB">
              <w:rPr>
                <w:bCs/>
                <w:color w:val="000000"/>
                <w:lang w:val="en-US"/>
              </w:rPr>
              <w:t>Organic functionality and structure – part 1(AS)</w:t>
            </w:r>
          </w:p>
        </w:tc>
      </w:tr>
      <w:tr w:rsidR="0037417E">
        <w:tc>
          <w:tcPr>
            <w:tcW w:w="576" w:type="dxa"/>
            <w:tcBorders>
              <w:top w:val="single" w:sz="4" w:space="0" w:color="auto"/>
              <w:left w:val="single" w:sz="4" w:space="0" w:color="auto"/>
              <w:bottom w:val="single" w:sz="4" w:space="0" w:color="auto"/>
              <w:right w:val="single" w:sz="4" w:space="0" w:color="auto"/>
            </w:tcBorders>
          </w:tcPr>
          <w:p w:rsidR="0037417E" w:rsidRPr="00705ABB" w:rsidRDefault="0037417E" w:rsidP="0037417E">
            <w:pPr>
              <w:jc w:val="center"/>
              <w:rPr>
                <w:bCs/>
              </w:rPr>
            </w:pPr>
            <w:r w:rsidRPr="00705ABB">
              <w:rPr>
                <w:bCs/>
              </w:rPr>
              <w:t>116</w:t>
            </w:r>
          </w:p>
        </w:tc>
        <w:tc>
          <w:tcPr>
            <w:tcW w:w="8630" w:type="dxa"/>
            <w:tcBorders>
              <w:top w:val="single" w:sz="4" w:space="0" w:color="auto"/>
              <w:left w:val="single" w:sz="4" w:space="0" w:color="auto"/>
              <w:bottom w:val="single" w:sz="4" w:space="0" w:color="auto"/>
              <w:right w:val="single" w:sz="4" w:space="0" w:color="auto"/>
            </w:tcBorders>
          </w:tcPr>
          <w:p w:rsidR="0037417E" w:rsidRPr="00705ABB" w:rsidRDefault="0037417E" w:rsidP="0037417E">
            <w:pPr>
              <w:autoSpaceDE w:val="0"/>
              <w:autoSpaceDN w:val="0"/>
              <w:adjustRightInd w:val="0"/>
              <w:rPr>
                <w:bCs/>
                <w:color w:val="000000"/>
                <w:lang w:val="en-US"/>
              </w:rPr>
            </w:pPr>
            <w:r w:rsidRPr="00705ABB">
              <w:rPr>
                <w:bCs/>
                <w:color w:val="000000"/>
                <w:lang w:val="en-US"/>
              </w:rPr>
              <w:t>Application of Organic reactions to unfamiliar molecules (AS)</w:t>
            </w:r>
          </w:p>
        </w:tc>
      </w:tr>
      <w:tr w:rsidR="0037417E">
        <w:tc>
          <w:tcPr>
            <w:tcW w:w="576" w:type="dxa"/>
            <w:tcBorders>
              <w:top w:val="single" w:sz="4" w:space="0" w:color="auto"/>
              <w:left w:val="single" w:sz="4" w:space="0" w:color="auto"/>
              <w:bottom w:val="single" w:sz="4" w:space="0" w:color="auto"/>
              <w:right w:val="single" w:sz="4" w:space="0" w:color="auto"/>
            </w:tcBorders>
          </w:tcPr>
          <w:p w:rsidR="0037417E" w:rsidRPr="00A23E67" w:rsidRDefault="0037417E" w:rsidP="0037417E">
            <w:pPr>
              <w:jc w:val="center"/>
              <w:rPr>
                <w:b/>
                <w:bCs/>
              </w:rPr>
            </w:pPr>
            <w:r w:rsidRPr="00A23E67">
              <w:rPr>
                <w:b/>
                <w:bCs/>
              </w:rPr>
              <w:t>134</w:t>
            </w:r>
          </w:p>
        </w:tc>
        <w:tc>
          <w:tcPr>
            <w:tcW w:w="8630" w:type="dxa"/>
            <w:tcBorders>
              <w:top w:val="single" w:sz="4" w:space="0" w:color="auto"/>
              <w:left w:val="single" w:sz="4" w:space="0" w:color="auto"/>
              <w:bottom w:val="single" w:sz="4" w:space="0" w:color="auto"/>
              <w:right w:val="single" w:sz="4" w:space="0" w:color="auto"/>
            </w:tcBorders>
          </w:tcPr>
          <w:p w:rsidR="0037417E" w:rsidRPr="00A23E67" w:rsidRDefault="0037417E" w:rsidP="0037417E">
            <w:pPr>
              <w:autoSpaceDE w:val="0"/>
              <w:autoSpaceDN w:val="0"/>
              <w:adjustRightInd w:val="0"/>
              <w:rPr>
                <w:b/>
                <w:bCs/>
                <w:color w:val="000000"/>
                <w:lang w:val="en-US"/>
              </w:rPr>
            </w:pPr>
            <w:r w:rsidRPr="00A23E67">
              <w:rPr>
                <w:b/>
                <w:bCs/>
                <w:color w:val="000000"/>
                <w:lang w:val="en-US"/>
              </w:rPr>
              <w:t xml:space="preserve">Factors affecting the Rate of Hydrolysis of </w:t>
            </w:r>
            <w:proofErr w:type="spellStart"/>
            <w:r w:rsidRPr="00A23E67">
              <w:rPr>
                <w:b/>
                <w:bCs/>
                <w:color w:val="000000"/>
                <w:lang w:val="en-US"/>
              </w:rPr>
              <w:t>Haloalkanes</w:t>
            </w:r>
            <w:proofErr w:type="spellEnd"/>
          </w:p>
        </w:tc>
      </w:tr>
    </w:tbl>
    <w:p w:rsidR="0037417E" w:rsidRDefault="00D86D4D" w:rsidP="00D05663">
      <w:r>
        <w:rPr>
          <w:noProof/>
        </w:rPr>
        <w:pict>
          <v:shape id="_x0000_s1321" type="#_x0000_t75" style="position:absolute;margin-left:412.05pt;margin-top:11.5pt;width:52.05pt;height:51.45pt;z-index:251516928;mso-position-horizontal-relative:text;mso-position-vertical-relative:text">
            <v:imagedata r:id="rId21" o:title="Laptop"/>
          </v:shape>
        </w:pict>
      </w:r>
    </w:p>
    <w:p w:rsidR="0037417E" w:rsidRDefault="0037417E" w:rsidP="0037417E">
      <w:r>
        <w:t>Websites:-</w:t>
      </w:r>
    </w:p>
    <w:p w:rsidR="0037417E" w:rsidRDefault="0037417E" w:rsidP="0037417E"/>
    <w:p w:rsidR="0037417E" w:rsidRDefault="0037417E" w:rsidP="0037417E">
      <w:proofErr w:type="spellStart"/>
      <w:r>
        <w:t>Chemguide</w:t>
      </w:r>
      <w:proofErr w:type="spellEnd"/>
      <w:r>
        <w:t xml:space="preserve"> – an </w:t>
      </w:r>
      <w:r w:rsidRPr="004F40A1">
        <w:rPr>
          <w:b/>
        </w:rPr>
        <w:t>excellent site</w:t>
      </w:r>
      <w:r>
        <w:t xml:space="preserve"> for AS chemistry</w:t>
      </w:r>
    </w:p>
    <w:p w:rsidR="0037417E" w:rsidRDefault="00D86D4D" w:rsidP="0037417E">
      <w:hyperlink r:id="rId22" w:history="1">
        <w:r w:rsidR="0037417E" w:rsidRPr="0074341B">
          <w:rPr>
            <w:rStyle w:val="Hyperlink"/>
          </w:rPr>
          <w:t>http://www.chemguide.co.uk/organicprops/haloalkanemenu.html</w:t>
        </w:r>
      </w:hyperlink>
    </w:p>
    <w:p w:rsidR="0037417E" w:rsidRDefault="0037417E" w:rsidP="0037417E"/>
    <w:p w:rsidR="0037417E" w:rsidRDefault="0037417E" w:rsidP="0037417E">
      <w:r>
        <w:t xml:space="preserve">Another </w:t>
      </w:r>
      <w:r w:rsidR="008D70F3">
        <w:t xml:space="preserve">two </w:t>
      </w:r>
      <w:r w:rsidRPr="006A0AF0">
        <w:rPr>
          <w:b/>
        </w:rPr>
        <w:t>good site</w:t>
      </w:r>
      <w:r w:rsidR="008D70F3">
        <w:rPr>
          <w:b/>
        </w:rPr>
        <w:t>s</w:t>
      </w:r>
    </w:p>
    <w:p w:rsidR="008D70F3" w:rsidRDefault="00D86D4D" w:rsidP="0037417E">
      <w:hyperlink r:id="rId23" w:anchor="title" w:history="1">
        <w:r w:rsidR="008D70F3" w:rsidRPr="00085BF9">
          <w:rPr>
            <w:rStyle w:val="Hyperlink"/>
          </w:rPr>
          <w:t>http://www.chemistryrules.me.uk/candr/haloalkanes.htm#title</w:t>
        </w:r>
      </w:hyperlink>
    </w:p>
    <w:p w:rsidR="008D70F3" w:rsidRDefault="00D86D4D" w:rsidP="008D70F3">
      <w:hyperlink r:id="rId24" w:history="1">
        <w:r w:rsidR="008D70F3" w:rsidRPr="00085BF9">
          <w:rPr>
            <w:rStyle w:val="Hyperlink"/>
          </w:rPr>
          <w:t>http://www.drbateman.net/asa2sums/sum2.2/sum2.2.htm</w:t>
        </w:r>
      </w:hyperlink>
    </w:p>
    <w:p w:rsidR="008D70F3" w:rsidRPr="008D70F3" w:rsidRDefault="008D70F3" w:rsidP="0037417E"/>
    <w:p w:rsidR="0037417E" w:rsidRDefault="0037417E" w:rsidP="0037417E">
      <w:r>
        <w:t>Practice interpreting the physical properties</w:t>
      </w:r>
    </w:p>
    <w:p w:rsidR="0037417E" w:rsidRDefault="00D86D4D" w:rsidP="0037417E">
      <w:hyperlink r:id="rId25" w:history="1">
        <w:r w:rsidR="0037417E" w:rsidRPr="0074341B">
          <w:rPr>
            <w:rStyle w:val="Hyperlink"/>
          </w:rPr>
          <w:t>http://www.creative-chemistry.org.uk/alevel/module3/documents/N-ch3-08.pdf</w:t>
        </w:r>
      </w:hyperlink>
    </w:p>
    <w:p w:rsidR="0037417E" w:rsidRPr="00F2125E" w:rsidRDefault="0037417E" w:rsidP="0037417E"/>
    <w:p w:rsidR="0037417E" w:rsidRDefault="0037417E" w:rsidP="0037417E">
      <w:r>
        <w:t xml:space="preserve">Look at the </w:t>
      </w:r>
      <w:r w:rsidRPr="006A0AF0">
        <w:rPr>
          <w:b/>
        </w:rPr>
        <w:t>animated reaction sequence</w:t>
      </w:r>
      <w:r>
        <w:t xml:space="preserve"> – (we do not need to know this for AS but it may help your understanding) and then try the quizzes</w:t>
      </w:r>
    </w:p>
    <w:p w:rsidR="0037417E" w:rsidRDefault="00D86D4D" w:rsidP="0037417E">
      <w:hyperlink r:id="rId26" w:history="1">
        <w:r w:rsidR="0037417E" w:rsidRPr="0074341B">
          <w:rPr>
            <w:rStyle w:val="Hyperlink"/>
          </w:rPr>
          <w:t>http://www.mp-docker.demon.co.uk/as_a2/topics/halogenoalkanes/index.html</w:t>
        </w:r>
      </w:hyperlink>
    </w:p>
    <w:p w:rsidR="0037417E" w:rsidRDefault="0037417E" w:rsidP="0037417E">
      <w:r>
        <w:t xml:space="preserve">Four quizzes based on </w:t>
      </w:r>
      <w:proofErr w:type="spellStart"/>
      <w:r>
        <w:t>bromoethane</w:t>
      </w:r>
      <w:proofErr w:type="spellEnd"/>
      <w:r>
        <w:t>:-</w:t>
      </w:r>
    </w:p>
    <w:p w:rsidR="0037417E" w:rsidRDefault="00D86D4D" w:rsidP="0037417E">
      <w:hyperlink r:id="rId27" w:history="1">
        <w:r w:rsidR="0037417E" w:rsidRPr="0074341B">
          <w:rPr>
            <w:rStyle w:val="Hyperlink"/>
          </w:rPr>
          <w:t>http://www.mp-docker.demon.co.uk/as_a2/topics/reactions_schemes_bromoethane/index.html</w:t>
        </w:r>
      </w:hyperlink>
    </w:p>
    <w:p w:rsidR="0037417E" w:rsidRDefault="0037417E" w:rsidP="0037417E"/>
    <w:p w:rsidR="0037417E" w:rsidRPr="004A3C38" w:rsidRDefault="0037417E" w:rsidP="0037417E">
      <w:r>
        <w:t xml:space="preserve">A multiple choice test on </w:t>
      </w:r>
      <w:proofErr w:type="spellStart"/>
      <w:r>
        <w:t>halogenoalkanes</w:t>
      </w:r>
      <w:proofErr w:type="spellEnd"/>
    </w:p>
    <w:p w:rsidR="0037417E" w:rsidRDefault="00D86D4D" w:rsidP="0037417E">
      <w:hyperlink r:id="rId28" w:history="1">
        <w:r w:rsidR="00F86610" w:rsidRPr="00C93F50">
          <w:rPr>
            <w:rStyle w:val="Hyperlink"/>
          </w:rPr>
          <w:t>http://www.knockhardy.org.uk/sci_htm_files/mcrx.HTM</w:t>
        </w:r>
      </w:hyperlink>
    </w:p>
    <w:p w:rsidR="00F86610" w:rsidRPr="00F86610" w:rsidRDefault="00F86610" w:rsidP="0037417E"/>
    <w:p w:rsidR="0037417E" w:rsidRDefault="0037417E" w:rsidP="0037417E">
      <w:r>
        <w:t xml:space="preserve">A test on </w:t>
      </w:r>
      <w:proofErr w:type="spellStart"/>
      <w:r>
        <w:t>halogenoalkanes</w:t>
      </w:r>
      <w:proofErr w:type="spellEnd"/>
      <w:r>
        <w:t>(Nuffield syllabus)</w:t>
      </w:r>
    </w:p>
    <w:p w:rsidR="0037417E" w:rsidRDefault="00D86D4D" w:rsidP="0037417E">
      <w:hyperlink r:id="rId29" w:history="1">
        <w:r w:rsidR="0037417E" w:rsidRPr="0074341B">
          <w:rPr>
            <w:rStyle w:val="Hyperlink"/>
          </w:rPr>
          <w:t>http://www.chemistry-react.org/go/default/Test/TestIntro_4562.html?test_id=48</w:t>
        </w:r>
      </w:hyperlink>
    </w:p>
    <w:p w:rsidR="0037417E" w:rsidRPr="004F40A1" w:rsidRDefault="0037417E" w:rsidP="0037417E"/>
    <w:p w:rsidR="0037417E" w:rsidRDefault="0037417E" w:rsidP="0037417E">
      <w:proofErr w:type="spellStart"/>
      <w:r>
        <w:t>Halogenoalkanes</w:t>
      </w:r>
      <w:proofErr w:type="spellEnd"/>
      <w:r>
        <w:t xml:space="preserve"> of </w:t>
      </w:r>
      <w:r w:rsidRPr="006A0AF0">
        <w:rPr>
          <w:b/>
        </w:rPr>
        <w:t>interest/uses</w:t>
      </w:r>
      <w:r>
        <w:t xml:space="preserve"> of </w:t>
      </w:r>
      <w:proofErr w:type="spellStart"/>
      <w:r>
        <w:t>halogenoalkanes</w:t>
      </w:r>
      <w:proofErr w:type="spellEnd"/>
    </w:p>
    <w:p w:rsidR="0037417E" w:rsidRDefault="00D86D4D" w:rsidP="0037417E">
      <w:hyperlink r:id="rId30" w:history="1">
        <w:r w:rsidR="0037417E" w:rsidRPr="0074341B">
          <w:rPr>
            <w:rStyle w:val="Hyperlink"/>
          </w:rPr>
          <w:t>http://www.chm.bris.ac.uk/motm/chloroform/chloroformh.htm</w:t>
        </w:r>
      </w:hyperlink>
    </w:p>
    <w:p w:rsidR="0037417E" w:rsidRDefault="00D86D4D" w:rsidP="0037417E">
      <w:hyperlink r:id="rId31" w:history="1">
        <w:r w:rsidR="0037417E" w:rsidRPr="0074341B">
          <w:rPr>
            <w:rStyle w:val="Hyperlink"/>
          </w:rPr>
          <w:t>http://www.wou.edu/~avorder/Refrigeration.htm</w:t>
        </w:r>
      </w:hyperlink>
    </w:p>
    <w:p w:rsidR="00A00E67" w:rsidRDefault="00D86D4D" w:rsidP="0037417E">
      <w:hyperlink r:id="rId32" w:history="1">
        <w:r w:rsidR="00A00E67" w:rsidRPr="00085BF9">
          <w:rPr>
            <w:rStyle w:val="Hyperlink"/>
          </w:rPr>
          <w:t>http://www.absoluteastronomy.com/topics/Haloalkane</w:t>
        </w:r>
      </w:hyperlink>
    </w:p>
    <w:p w:rsidR="0037417E" w:rsidRPr="00E47277" w:rsidRDefault="0037417E" w:rsidP="0037417E"/>
    <w:p w:rsidR="0037417E" w:rsidRDefault="0037417E" w:rsidP="0037417E">
      <w:pPr>
        <w:rPr>
          <w:b/>
          <w:sz w:val="28"/>
          <w:szCs w:val="28"/>
        </w:rPr>
      </w:pPr>
      <w:r>
        <w:rPr>
          <w:b/>
          <w:sz w:val="28"/>
          <w:szCs w:val="28"/>
        </w:rPr>
        <w:br w:type="page"/>
      </w:r>
      <w:r>
        <w:rPr>
          <w:b/>
          <w:sz w:val="28"/>
          <w:szCs w:val="28"/>
        </w:rPr>
        <w:lastRenderedPageBreak/>
        <w:t>HALOGENOALKANES</w:t>
      </w:r>
    </w:p>
    <w:p w:rsidR="0037417E" w:rsidRDefault="00D86D4D" w:rsidP="0037417E">
      <w:r>
        <w:rPr>
          <w:noProof/>
        </w:rPr>
        <w:pict>
          <v:shape id="_x0000_s1324" type="#_x0000_t75" style="position:absolute;margin-left:417.9pt;margin-top:-8.05pt;width:43.05pt;height:43.05pt;z-index:251520000">
            <v:imagedata r:id="rId20" o:title="New Reference"/>
          </v:shape>
        </w:pict>
      </w:r>
    </w:p>
    <w:p w:rsidR="0037417E" w:rsidRPr="003C6539" w:rsidRDefault="0037417E" w:rsidP="0037417E">
      <w:r w:rsidRPr="003C6539">
        <w:t>Facer AS Chemistry p</w:t>
      </w:r>
      <w:r w:rsidR="00F1651C">
        <w:t>265</w:t>
      </w:r>
      <w:r w:rsidRPr="003C6539">
        <w:t xml:space="preserve"> </w:t>
      </w:r>
      <w:r>
        <w:t>–</w:t>
      </w:r>
      <w:r w:rsidRPr="003C6539">
        <w:t xml:space="preserve"> </w:t>
      </w:r>
      <w:r w:rsidR="00F1651C">
        <w:t>266</w:t>
      </w:r>
    </w:p>
    <w:p w:rsidR="0037417E" w:rsidRDefault="0037417E" w:rsidP="0037417E"/>
    <w:p w:rsidR="0037417E" w:rsidRDefault="0037417E" w:rsidP="0037417E">
      <w:r>
        <w:t>These are alkanes in which one or more of the hydrogen atoms have been replaced by a halogen atom.</w:t>
      </w:r>
    </w:p>
    <w:p w:rsidR="0037417E" w:rsidRDefault="00D86D4D" w:rsidP="0037417E">
      <w:r>
        <w:rPr>
          <w:noProof/>
        </w:rPr>
        <w:pict>
          <v:shape id="_x0000_s1101" type="#_x0000_t75" style="position:absolute;margin-left:359.1pt;margin-top:11.05pt;width:61.05pt;height:64.3pt;z-index:251499520">
            <v:imagedata r:id="rId13" o:title=""/>
          </v:shape>
          <o:OLEObject Type="Embed" ProgID="ACD.ChemSketch.20" ShapeID="_x0000_s1101" DrawAspect="Content" ObjectID="_1501677866" r:id="rId33"/>
        </w:pict>
      </w:r>
      <w:r>
        <w:rPr>
          <w:noProof/>
        </w:rPr>
        <w:pict>
          <v:shape id="_x0000_s1100" type="#_x0000_t75" style="position:absolute;margin-left:216.6pt;margin-top:11.05pt;width:61.05pt;height:64.3pt;z-index:251498496">
            <v:imagedata r:id="rId15" o:title=""/>
          </v:shape>
          <o:OLEObject Type="Embed" ProgID="ACD.ChemSketch.20" ShapeID="_x0000_s1100" DrawAspect="Content" ObjectID="_1501677867" r:id="rId34"/>
        </w:pict>
      </w:r>
      <w:r w:rsidR="0037417E">
        <w:t>They can be of three types:-</w:t>
      </w:r>
    </w:p>
    <w:p w:rsidR="0037417E" w:rsidRDefault="00D86D4D" w:rsidP="0037417E">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r>
        <w:rPr>
          <w:noProof/>
        </w:rPr>
        <w:pict>
          <v:shape id="_x0000_s1099" type="#_x0000_t75" style="position:absolute;margin-left:68.4pt;margin-top:2.95pt;width:57.85pt;height:61.7pt;z-index:251497472">
            <v:imagedata r:id="rId11" o:title=""/>
          </v:shape>
          <o:OLEObject Type="Embed" ProgID="ACD.ChemSketch.20" ShapeID="_x0000_s1099" DrawAspect="Content" ObjectID="_1501677868" r:id="rId35"/>
        </w:pict>
      </w:r>
    </w:p>
    <w:p w:rsidR="0037417E" w:rsidRDefault="0037417E" w:rsidP="0037417E">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37417E" w:rsidRDefault="0037417E" w:rsidP="0037417E">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37417E" w:rsidRDefault="0037417E" w:rsidP="0037417E">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37417E" w:rsidRDefault="0037417E" w:rsidP="0037417E">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p>
    <w:p w:rsidR="0037417E" w:rsidRPr="00B358D2" w:rsidRDefault="0037417E" w:rsidP="0037417E">
      <w:pPr>
        <w:tabs>
          <w:tab w:val="left" w:pos="0"/>
          <w:tab w:val="left" w:pos="1260"/>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s>
      </w:pPr>
      <w:r>
        <w:tab/>
        <w:t>Primary (1</w:t>
      </w:r>
      <w:r>
        <w:rPr>
          <w:vertAlign w:val="superscript"/>
        </w:rPr>
        <w:t>o</w:t>
      </w:r>
      <w:r>
        <w:t>)</w:t>
      </w:r>
      <w:r>
        <w:tab/>
      </w:r>
      <w:r>
        <w:tab/>
      </w:r>
      <w:r>
        <w:tab/>
        <w:t>Secondary (2</w:t>
      </w:r>
      <w:r>
        <w:rPr>
          <w:vertAlign w:val="superscript"/>
        </w:rPr>
        <w:t>o</w:t>
      </w:r>
      <w:r>
        <w:t>)</w:t>
      </w:r>
      <w:r>
        <w:tab/>
      </w:r>
      <w:r>
        <w:tab/>
      </w:r>
      <w:r>
        <w:tab/>
        <w:t>Tertiary (3</w:t>
      </w:r>
      <w:r>
        <w:rPr>
          <w:vertAlign w:val="superscript"/>
        </w:rPr>
        <w:t>o</w:t>
      </w:r>
      <w:r>
        <w:t xml:space="preserve">) </w:t>
      </w:r>
    </w:p>
    <w:p w:rsidR="0037417E" w:rsidRDefault="0037417E" w:rsidP="0037417E"/>
    <w:p w:rsidR="0037417E" w:rsidRDefault="0037417E" w:rsidP="0037417E">
      <w:r>
        <w:t>X represents a halogen atom e.g.:-</w:t>
      </w:r>
      <w:r w:rsidR="00017513">
        <w:t xml:space="preserve"> </w:t>
      </w:r>
      <w:r w:rsidR="00017513" w:rsidRPr="00017513">
        <w:rPr>
          <w:rFonts w:ascii="Arial" w:hAnsi="Arial" w:cs="Arial"/>
          <w:color w:val="333399"/>
        </w:rPr>
        <w:t>F, Cl, Br, I</w:t>
      </w:r>
    </w:p>
    <w:p w:rsidR="0037417E" w:rsidRDefault="0037417E" w:rsidP="0037417E">
      <w:r>
        <w:t>R R</w:t>
      </w:r>
      <w:r>
        <w:rPr>
          <w:vertAlign w:val="subscript"/>
        </w:rPr>
        <w:t>1</w:t>
      </w:r>
      <w:r>
        <w:t xml:space="preserve"> and R</w:t>
      </w:r>
      <w:r>
        <w:rPr>
          <w:vertAlign w:val="subscript"/>
        </w:rPr>
        <w:t>2</w:t>
      </w:r>
      <w:r>
        <w:t xml:space="preserve"> </w:t>
      </w:r>
      <w:proofErr w:type="spellStart"/>
      <w:r>
        <w:t>etc</w:t>
      </w:r>
      <w:proofErr w:type="spellEnd"/>
      <w:r>
        <w:t xml:space="preserve"> are:-</w:t>
      </w:r>
      <w:r>
        <w:tab/>
        <w:t>alkyl groups e.g. CH</w:t>
      </w:r>
      <w:r>
        <w:rPr>
          <w:vertAlign w:val="subscript"/>
        </w:rPr>
        <w:t>3</w:t>
      </w:r>
      <w:r>
        <w:t>- , CH</w:t>
      </w:r>
      <w:r>
        <w:rPr>
          <w:vertAlign w:val="subscript"/>
        </w:rPr>
        <w:t>3</w:t>
      </w:r>
      <w:r>
        <w:t>CH</w:t>
      </w:r>
      <w:r>
        <w:rPr>
          <w:vertAlign w:val="subscript"/>
        </w:rPr>
        <w:t>2</w:t>
      </w:r>
      <w:r>
        <w:t xml:space="preserve">- </w:t>
      </w:r>
      <w:proofErr w:type="spellStart"/>
      <w:r>
        <w:t>etc</w:t>
      </w:r>
      <w:proofErr w:type="spellEnd"/>
    </w:p>
    <w:p w:rsidR="0037417E" w:rsidRDefault="0037417E" w:rsidP="0037417E">
      <w:pPr>
        <w:ind w:left="2160"/>
      </w:pPr>
      <w:r>
        <w:t>aryl groups e.g. C</w:t>
      </w:r>
      <w:r>
        <w:rPr>
          <w:vertAlign w:val="subscript"/>
        </w:rPr>
        <w:t>6</w:t>
      </w:r>
      <w:r>
        <w:t>H</w:t>
      </w:r>
      <w:r>
        <w:rPr>
          <w:vertAlign w:val="subscript"/>
        </w:rPr>
        <w:t>5</w:t>
      </w:r>
      <w:r>
        <w:t xml:space="preserve">- </w:t>
      </w:r>
    </w:p>
    <w:p w:rsidR="0037417E" w:rsidRDefault="00D86D4D" w:rsidP="0037417E">
      <w:pPr>
        <w:ind w:left="2160" w:hanging="2160"/>
      </w:pPr>
      <w:r>
        <w:rPr>
          <w:noProof/>
        </w:rPr>
        <w:pict>
          <v:shape id="_x0000_s1323" type="#_x0000_t75" style="position:absolute;left:0;text-align:left;margin-left:426.85pt;margin-top:-.05pt;width:65.55pt;height:26.35pt;z-index:251518976">
            <v:imagedata r:id="rId36" o:title="New exercise"/>
          </v:shape>
        </w:pict>
      </w:r>
      <w:r w:rsidR="0037417E">
        <w:t>These may be the same or different but must contain at least one C atom.</w:t>
      </w:r>
    </w:p>
    <w:p w:rsidR="0037417E" w:rsidRDefault="0037417E" w:rsidP="0037417E"/>
    <w:p w:rsidR="0037417E" w:rsidRDefault="0037417E" w:rsidP="0037417E"/>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493"/>
        <w:gridCol w:w="2616"/>
        <w:gridCol w:w="1011"/>
        <w:gridCol w:w="1736"/>
        <w:gridCol w:w="1541"/>
        <w:gridCol w:w="1061"/>
      </w:tblGrid>
      <w:tr w:rsidR="00017513" w:rsidRPr="00CA4821" w:rsidTr="00017513">
        <w:tc>
          <w:tcPr>
            <w:tcW w:w="1573" w:type="dxa"/>
          </w:tcPr>
          <w:p w:rsidR="00017513" w:rsidRPr="00CA4821" w:rsidRDefault="00017513" w:rsidP="00017513">
            <w:pPr>
              <w:rPr>
                <w:sz w:val="22"/>
                <w:szCs w:val="22"/>
              </w:rPr>
            </w:pPr>
            <w:r w:rsidRPr="00CA4821">
              <w:rPr>
                <w:sz w:val="22"/>
                <w:szCs w:val="22"/>
              </w:rPr>
              <w:t>Name</w:t>
            </w:r>
          </w:p>
        </w:tc>
        <w:tc>
          <w:tcPr>
            <w:tcW w:w="493" w:type="dxa"/>
          </w:tcPr>
          <w:p w:rsidR="00017513" w:rsidRPr="00CA4821" w:rsidRDefault="00017513" w:rsidP="00017513">
            <w:pPr>
              <w:rPr>
                <w:sz w:val="22"/>
                <w:szCs w:val="22"/>
              </w:rPr>
            </w:pPr>
            <w:r w:rsidRPr="00CA4821">
              <w:rPr>
                <w:sz w:val="22"/>
                <w:szCs w:val="22"/>
              </w:rPr>
              <w:t>1</w:t>
            </w:r>
            <w:r w:rsidRPr="00CA4821">
              <w:rPr>
                <w:sz w:val="22"/>
                <w:szCs w:val="22"/>
                <w:vertAlign w:val="superscript"/>
              </w:rPr>
              <w:t>o</w:t>
            </w:r>
            <w:r w:rsidRPr="00CA4821">
              <w:rPr>
                <w:sz w:val="22"/>
                <w:szCs w:val="22"/>
              </w:rPr>
              <w:t>, 2</w:t>
            </w:r>
            <w:r w:rsidRPr="00CA4821">
              <w:rPr>
                <w:sz w:val="22"/>
                <w:szCs w:val="22"/>
                <w:vertAlign w:val="superscript"/>
              </w:rPr>
              <w:t>o</w:t>
            </w:r>
            <w:r w:rsidRPr="00CA4821">
              <w:rPr>
                <w:sz w:val="22"/>
                <w:szCs w:val="22"/>
              </w:rPr>
              <w:t xml:space="preserve"> or 3</w:t>
            </w:r>
            <w:r w:rsidRPr="00CA4821">
              <w:rPr>
                <w:sz w:val="22"/>
                <w:szCs w:val="22"/>
                <w:vertAlign w:val="superscript"/>
              </w:rPr>
              <w:t>o</w:t>
            </w:r>
          </w:p>
        </w:tc>
        <w:tc>
          <w:tcPr>
            <w:tcW w:w="2616" w:type="dxa"/>
          </w:tcPr>
          <w:p w:rsidR="00017513" w:rsidRPr="00CA4821" w:rsidRDefault="00017513" w:rsidP="00017513">
            <w:pPr>
              <w:rPr>
                <w:sz w:val="22"/>
                <w:szCs w:val="22"/>
              </w:rPr>
            </w:pPr>
            <w:r w:rsidRPr="00CA4821">
              <w:rPr>
                <w:sz w:val="22"/>
                <w:szCs w:val="22"/>
              </w:rPr>
              <w:t>Displayed formulae</w:t>
            </w:r>
          </w:p>
        </w:tc>
        <w:tc>
          <w:tcPr>
            <w:tcW w:w="1011" w:type="dxa"/>
          </w:tcPr>
          <w:p w:rsidR="00017513" w:rsidRPr="00CA4821" w:rsidRDefault="00017513" w:rsidP="00017513">
            <w:pPr>
              <w:rPr>
                <w:sz w:val="22"/>
                <w:szCs w:val="22"/>
              </w:rPr>
            </w:pPr>
            <w:r w:rsidRPr="00CA4821">
              <w:rPr>
                <w:sz w:val="22"/>
                <w:szCs w:val="22"/>
              </w:rPr>
              <w:t>Skeletal formulae</w:t>
            </w:r>
          </w:p>
        </w:tc>
        <w:tc>
          <w:tcPr>
            <w:tcW w:w="1736" w:type="dxa"/>
          </w:tcPr>
          <w:p w:rsidR="00017513" w:rsidRPr="00CA4821" w:rsidRDefault="00017513" w:rsidP="00017513">
            <w:pPr>
              <w:rPr>
                <w:sz w:val="22"/>
                <w:szCs w:val="22"/>
              </w:rPr>
            </w:pPr>
            <w:r w:rsidRPr="00CA4821">
              <w:rPr>
                <w:sz w:val="22"/>
                <w:szCs w:val="22"/>
              </w:rPr>
              <w:t>Name</w:t>
            </w:r>
          </w:p>
        </w:tc>
        <w:tc>
          <w:tcPr>
            <w:tcW w:w="1541" w:type="dxa"/>
          </w:tcPr>
          <w:p w:rsidR="00017513" w:rsidRPr="00CA4821" w:rsidRDefault="00017513" w:rsidP="00017513">
            <w:pPr>
              <w:rPr>
                <w:sz w:val="22"/>
                <w:szCs w:val="22"/>
              </w:rPr>
            </w:pPr>
            <w:r w:rsidRPr="00CA4821">
              <w:rPr>
                <w:sz w:val="22"/>
                <w:szCs w:val="22"/>
              </w:rPr>
              <w:t>Displayed  formulae</w:t>
            </w:r>
          </w:p>
        </w:tc>
        <w:tc>
          <w:tcPr>
            <w:tcW w:w="1061" w:type="dxa"/>
          </w:tcPr>
          <w:p w:rsidR="00017513" w:rsidRPr="00CA4821" w:rsidRDefault="00017513" w:rsidP="00017513">
            <w:pPr>
              <w:rPr>
                <w:sz w:val="22"/>
                <w:szCs w:val="22"/>
              </w:rPr>
            </w:pPr>
            <w:r w:rsidRPr="00CA4821">
              <w:rPr>
                <w:sz w:val="22"/>
                <w:szCs w:val="22"/>
              </w:rPr>
              <w:t>Skeletal formulae</w:t>
            </w:r>
          </w:p>
        </w:tc>
      </w:tr>
      <w:tr w:rsidR="00017513" w:rsidRPr="00CA4821" w:rsidTr="00017513">
        <w:trPr>
          <w:trHeight w:val="1701"/>
        </w:trPr>
        <w:tc>
          <w:tcPr>
            <w:tcW w:w="1573" w:type="dxa"/>
          </w:tcPr>
          <w:p w:rsidR="00017513" w:rsidRDefault="00017513" w:rsidP="00017513">
            <w:pPr>
              <w:rPr>
                <w:sz w:val="22"/>
                <w:szCs w:val="22"/>
              </w:rPr>
            </w:pPr>
            <w:r w:rsidRPr="00CA4821">
              <w:rPr>
                <w:sz w:val="22"/>
                <w:szCs w:val="22"/>
              </w:rPr>
              <w:t>Chloromethane</w:t>
            </w:r>
          </w:p>
          <w:p w:rsidR="00017513" w:rsidRPr="00CA4821" w:rsidRDefault="00017513" w:rsidP="00017513">
            <w:pPr>
              <w:rPr>
                <w:sz w:val="22"/>
                <w:szCs w:val="22"/>
              </w:rPr>
            </w:pPr>
          </w:p>
        </w:tc>
        <w:tc>
          <w:tcPr>
            <w:tcW w:w="493" w:type="dxa"/>
          </w:tcPr>
          <w:p w:rsidR="00017513" w:rsidRPr="0003460C" w:rsidRDefault="00017513" w:rsidP="00017513">
            <w:pPr>
              <w:rPr>
                <w:rFonts w:ascii="Arial" w:hAnsi="Arial" w:cs="Arial"/>
                <w:color w:val="000080"/>
              </w:rPr>
            </w:pPr>
            <w:r w:rsidRPr="0003460C">
              <w:rPr>
                <w:rFonts w:ascii="Arial" w:hAnsi="Arial" w:cs="Arial"/>
                <w:color w:val="000080"/>
              </w:rPr>
              <w:t>I</w:t>
            </w:r>
            <w:r w:rsidRPr="0003460C">
              <w:rPr>
                <w:rFonts w:ascii="Arial" w:hAnsi="Arial" w:cs="Arial"/>
                <w:color w:val="000080"/>
                <w:vertAlign w:val="superscript"/>
              </w:rPr>
              <w:t>o</w:t>
            </w:r>
          </w:p>
        </w:tc>
        <w:tc>
          <w:tcPr>
            <w:tcW w:w="2616" w:type="dxa"/>
          </w:tcPr>
          <w:p w:rsidR="00017513" w:rsidRPr="0003460C" w:rsidRDefault="00D86D4D" w:rsidP="00017513">
            <w:pPr>
              <w:rPr>
                <w:rFonts w:ascii="Arial" w:hAnsi="Arial" w:cs="Arial"/>
                <w:color w:val="000080"/>
              </w:rPr>
            </w:pPr>
            <w:r>
              <w:rPr>
                <w:noProof/>
              </w:rPr>
              <w:pict>
                <v:shape id="_x0000_s1398" type="#_x0000_t75" style="position:absolute;margin-left:4.8pt;margin-top:18.35pt;width:48pt;height:49.35pt;z-index:251553792;mso-position-horizontal-relative:text;mso-position-vertical-relative:text">
                  <v:imagedata r:id="rId37" o:title=""/>
                </v:shape>
                <o:OLEObject Type="Embed" ProgID="ACD.ChemSketch.20" ShapeID="_x0000_s1398" DrawAspect="Content" ObjectID="_1501677869" r:id="rId38"/>
              </w:pict>
            </w:r>
            <w:r w:rsidR="00017513" w:rsidRPr="0003460C">
              <w:rPr>
                <w:rFonts w:ascii="Arial" w:hAnsi="Arial" w:cs="Arial"/>
                <w:color w:val="000080"/>
              </w:rPr>
              <w:t>CH</w:t>
            </w:r>
            <w:r w:rsidR="00017513" w:rsidRPr="0003460C">
              <w:rPr>
                <w:rFonts w:ascii="Arial" w:hAnsi="Arial" w:cs="Arial"/>
                <w:color w:val="000080"/>
                <w:vertAlign w:val="subscript"/>
              </w:rPr>
              <w:t>3</w:t>
            </w:r>
            <w:r w:rsidR="00017513" w:rsidRPr="0003460C">
              <w:rPr>
                <w:rFonts w:ascii="Arial" w:hAnsi="Arial" w:cs="Arial"/>
                <w:color w:val="000080"/>
              </w:rPr>
              <w:t>Cl</w:t>
            </w:r>
            <w:r w:rsidR="00017513">
              <w:t xml:space="preserve"> </w:t>
            </w:r>
          </w:p>
        </w:tc>
        <w:tc>
          <w:tcPr>
            <w:tcW w:w="1011" w:type="dxa"/>
          </w:tcPr>
          <w:p w:rsidR="00017513" w:rsidRPr="00CA4821" w:rsidRDefault="00D86D4D" w:rsidP="00017513">
            <w:pPr>
              <w:rPr>
                <w:sz w:val="22"/>
                <w:szCs w:val="22"/>
              </w:rPr>
            </w:pPr>
            <w:r>
              <w:rPr>
                <w:noProof/>
                <w:sz w:val="22"/>
                <w:szCs w:val="22"/>
              </w:rPr>
              <w:pict>
                <v:group id="_x0000_s1395" style="position:absolute;margin-left:4.05pt;margin-top:36.3pt;width:25.15pt;height:9.45pt;z-index:251552768;mso-position-horizontal-relative:text;mso-position-vertical-relative:text" coordorigin="5530,8272" coordsize="503,189">
                  <v:shapetype id="_x0000_t202" coordsize="21600,21600" o:spt="202" path="m,l,21600r21600,l21600,xe">
                    <v:stroke joinstyle="miter"/>
                    <v:path gradientshapeok="t" o:connecttype="rect"/>
                  </v:shapetype>
                  <v:shape id="_x0000_s1396" type="#_x0000_t202" style="position:absolute;left:5815;top:8272;width:218;height:189" stroked="f">
                    <v:textbox style="mso-next-textbox:#_x0000_s1396" inset="0,0,0,0">
                      <w:txbxContent>
                        <w:p w:rsidR="007E4F36" w:rsidRPr="00D24E7B" w:rsidRDefault="007E4F36" w:rsidP="00017513">
                          <w:pPr>
                            <w:rPr>
                              <w:rFonts w:ascii="Arial" w:hAnsi="Arial" w:cs="Arial"/>
                              <w:color w:val="000080"/>
                              <w:sz w:val="18"/>
                              <w:szCs w:val="18"/>
                            </w:rPr>
                          </w:pPr>
                          <w:r w:rsidRPr="00D24E7B">
                            <w:rPr>
                              <w:rFonts w:ascii="Arial" w:hAnsi="Arial" w:cs="Arial"/>
                              <w:color w:val="000080"/>
                              <w:sz w:val="18"/>
                              <w:szCs w:val="18"/>
                            </w:rPr>
                            <w:t>Cl</w:t>
                          </w:r>
                        </w:p>
                      </w:txbxContent>
                    </v:textbox>
                  </v:shape>
                  <v:line id="_x0000_s1397" style="position:absolute" from="5530,8368" to="5788,8369" strokecolor="navy" strokeweight="1.5pt"/>
                </v:group>
              </w:pict>
            </w:r>
          </w:p>
        </w:tc>
        <w:tc>
          <w:tcPr>
            <w:tcW w:w="1736" w:type="dxa"/>
          </w:tcPr>
          <w:p w:rsidR="00017513" w:rsidRPr="00CA4821" w:rsidRDefault="00017513" w:rsidP="00017513">
            <w:pPr>
              <w:rPr>
                <w:sz w:val="22"/>
                <w:szCs w:val="22"/>
              </w:rPr>
            </w:pPr>
            <w:r w:rsidRPr="00CA4821">
              <w:rPr>
                <w:sz w:val="22"/>
                <w:szCs w:val="22"/>
              </w:rPr>
              <w:t>1,1-dichloroethane</w:t>
            </w:r>
          </w:p>
        </w:tc>
        <w:tc>
          <w:tcPr>
            <w:tcW w:w="1541" w:type="dxa"/>
          </w:tcPr>
          <w:p w:rsidR="00017513" w:rsidRPr="0003460C" w:rsidRDefault="00D86D4D" w:rsidP="00017513">
            <w:pPr>
              <w:rPr>
                <w:rFonts w:ascii="Arial" w:hAnsi="Arial" w:cs="Arial"/>
                <w:color w:val="000080"/>
              </w:rPr>
            </w:pPr>
            <w:r>
              <w:rPr>
                <w:noProof/>
              </w:rPr>
              <w:pict>
                <v:shape id="_x0000_s1407" type="#_x0000_t75" style="position:absolute;margin-left:-4.1pt;margin-top:13.6pt;width:66.65pt;height:49.35pt;z-index:251557888;mso-position-horizontal-relative:text;mso-position-vertical-relative:text">
                  <v:imagedata r:id="rId39" o:title=""/>
                </v:shape>
                <o:OLEObject Type="Embed" ProgID="ACD.ChemSketch.20" ShapeID="_x0000_s1407" DrawAspect="Content" ObjectID="_1501677870" r:id="rId40"/>
              </w:pict>
            </w:r>
            <w:r w:rsidR="00017513" w:rsidRPr="0003460C">
              <w:rPr>
                <w:rFonts w:ascii="Arial" w:hAnsi="Arial" w:cs="Arial"/>
                <w:color w:val="000080"/>
              </w:rPr>
              <w:t>CHCl</w:t>
            </w:r>
            <w:r w:rsidR="00017513" w:rsidRPr="0003460C">
              <w:rPr>
                <w:rFonts w:ascii="Arial" w:hAnsi="Arial" w:cs="Arial"/>
                <w:color w:val="000080"/>
                <w:vertAlign w:val="subscript"/>
              </w:rPr>
              <w:t>2</w:t>
            </w:r>
            <w:r w:rsidR="00017513" w:rsidRPr="0003460C">
              <w:rPr>
                <w:rFonts w:ascii="Arial" w:hAnsi="Arial" w:cs="Arial"/>
                <w:color w:val="000080"/>
              </w:rPr>
              <w:t>CH</w:t>
            </w:r>
            <w:r w:rsidR="00017513" w:rsidRPr="0003460C">
              <w:rPr>
                <w:rFonts w:ascii="Arial" w:hAnsi="Arial" w:cs="Arial"/>
                <w:color w:val="000080"/>
                <w:vertAlign w:val="subscript"/>
              </w:rPr>
              <w:t>3</w:t>
            </w:r>
            <w:r w:rsidR="00017513">
              <w:t xml:space="preserve"> </w:t>
            </w:r>
          </w:p>
        </w:tc>
        <w:tc>
          <w:tcPr>
            <w:tcW w:w="1061" w:type="dxa"/>
          </w:tcPr>
          <w:p w:rsidR="00017513" w:rsidRPr="00CA4821" w:rsidRDefault="00D86D4D" w:rsidP="00017513">
            <w:pPr>
              <w:rPr>
                <w:sz w:val="22"/>
                <w:szCs w:val="22"/>
              </w:rPr>
            </w:pPr>
            <w:r>
              <w:rPr>
                <w:noProof/>
              </w:rPr>
              <w:pict>
                <v:group id="_x0000_s1411" style="position:absolute;margin-left:1pt;margin-top:18.35pt;width:33.5pt;height:27.75pt;z-index:251561984;mso-position-horizontal-relative:text;mso-position-vertical-relative:text" coordorigin="6817,7653" coordsize="670,555">
                  <v:shape id="_x0000_s1412" type="#_x0000_t202" style="position:absolute;left:6846;top:8019;width:218;height:189" stroked="f">
                    <v:textbox inset="0,0,0,0">
                      <w:txbxContent>
                        <w:p w:rsidR="007E4F36" w:rsidRPr="00D24E7B" w:rsidRDefault="007E4F36" w:rsidP="00017513">
                          <w:pPr>
                            <w:rPr>
                              <w:rFonts w:ascii="Arial" w:hAnsi="Arial" w:cs="Arial"/>
                              <w:color w:val="000080"/>
                              <w:sz w:val="18"/>
                              <w:szCs w:val="18"/>
                            </w:rPr>
                          </w:pPr>
                          <w:r w:rsidRPr="00D24E7B">
                            <w:rPr>
                              <w:rFonts w:ascii="Arial" w:hAnsi="Arial" w:cs="Arial"/>
                              <w:color w:val="000080"/>
                              <w:sz w:val="18"/>
                              <w:szCs w:val="18"/>
                            </w:rPr>
                            <w:t>Cl</w:t>
                          </w:r>
                        </w:p>
                      </w:txbxContent>
                    </v:textbox>
                  </v:shape>
                  <v:line id="_x0000_s1413" style="position:absolute;rotation:-2969639fd" from="7011,8002" to="7269,8003" strokecolor="navy" strokeweight="1.5pt"/>
                  <v:shape id="_x0000_s1414" type="#_x0000_t202" style="position:absolute;left:6817;top:7653;width:218;height:189" stroked="f">
                    <v:textbox inset="0,0,0,0">
                      <w:txbxContent>
                        <w:p w:rsidR="007E4F36" w:rsidRPr="00D24E7B" w:rsidRDefault="007E4F36" w:rsidP="00017513">
                          <w:pPr>
                            <w:rPr>
                              <w:rFonts w:ascii="Arial" w:hAnsi="Arial" w:cs="Arial"/>
                              <w:color w:val="000080"/>
                              <w:sz w:val="18"/>
                              <w:szCs w:val="18"/>
                            </w:rPr>
                          </w:pPr>
                          <w:r w:rsidRPr="00D24E7B">
                            <w:rPr>
                              <w:rFonts w:ascii="Arial" w:hAnsi="Arial" w:cs="Arial"/>
                              <w:color w:val="000080"/>
                              <w:sz w:val="18"/>
                              <w:szCs w:val="18"/>
                            </w:rPr>
                            <w:t>Cl</w:t>
                          </w:r>
                        </w:p>
                      </w:txbxContent>
                    </v:textbox>
                  </v:shape>
                  <v:line id="_x0000_s1415" style="position:absolute;rotation:-2969639fd;flip:x" from="7004,7822" to="7262,7823" strokecolor="navy" strokeweight="1.5pt"/>
                  <v:line id="_x0000_s1416" style="position:absolute" from="7229,7905" to="7487,7906" strokecolor="navy" strokeweight="1.5pt"/>
                </v:group>
              </w:pict>
            </w:r>
          </w:p>
        </w:tc>
      </w:tr>
      <w:tr w:rsidR="00017513" w:rsidRPr="00CA4821" w:rsidTr="00017513">
        <w:trPr>
          <w:trHeight w:val="1701"/>
        </w:trPr>
        <w:tc>
          <w:tcPr>
            <w:tcW w:w="1573" w:type="dxa"/>
          </w:tcPr>
          <w:p w:rsidR="00017513" w:rsidRPr="00CA4821" w:rsidRDefault="00017513" w:rsidP="00017513">
            <w:pPr>
              <w:rPr>
                <w:sz w:val="22"/>
                <w:szCs w:val="22"/>
              </w:rPr>
            </w:pPr>
            <w:r w:rsidRPr="00CA4821">
              <w:rPr>
                <w:sz w:val="22"/>
                <w:szCs w:val="22"/>
              </w:rPr>
              <w:t>2-bromobutane</w:t>
            </w:r>
          </w:p>
        </w:tc>
        <w:tc>
          <w:tcPr>
            <w:tcW w:w="493" w:type="dxa"/>
          </w:tcPr>
          <w:p w:rsidR="00017513" w:rsidRPr="0003460C" w:rsidRDefault="00017513" w:rsidP="00017513">
            <w:pPr>
              <w:rPr>
                <w:rFonts w:ascii="Arial" w:hAnsi="Arial" w:cs="Arial"/>
                <w:color w:val="000080"/>
              </w:rPr>
            </w:pPr>
            <w:r w:rsidRPr="0003460C">
              <w:rPr>
                <w:rFonts w:ascii="Arial" w:hAnsi="Arial" w:cs="Arial"/>
                <w:color w:val="000080"/>
              </w:rPr>
              <w:t>2</w:t>
            </w:r>
            <w:r w:rsidRPr="0003460C">
              <w:rPr>
                <w:rFonts w:ascii="Arial" w:hAnsi="Arial" w:cs="Arial"/>
                <w:color w:val="000080"/>
                <w:vertAlign w:val="superscript"/>
              </w:rPr>
              <w:t>o</w:t>
            </w:r>
          </w:p>
        </w:tc>
        <w:tc>
          <w:tcPr>
            <w:tcW w:w="2616" w:type="dxa"/>
          </w:tcPr>
          <w:p w:rsidR="00017513" w:rsidRPr="0003460C" w:rsidRDefault="00D86D4D" w:rsidP="00017513">
            <w:pPr>
              <w:rPr>
                <w:rFonts w:ascii="Arial" w:hAnsi="Arial" w:cs="Arial"/>
                <w:color w:val="000080"/>
              </w:rPr>
            </w:pPr>
            <w:r>
              <w:rPr>
                <w:rFonts w:ascii="Arial" w:hAnsi="Arial" w:cs="Arial"/>
                <w:noProof/>
                <w:color w:val="000080"/>
              </w:rPr>
              <w:pict>
                <v:shape id="_x0000_s1399" style="position:absolute;margin-left:28.2pt;margin-top:54.75pt;width:11.35pt;height:.5pt;z-index:251554816;mso-position-horizontal:absolute;mso-position-horizontal-relative:text;mso-position-vertical:absolute;mso-position-vertical-relative:text" coordorigin="7672,17330" coordsize="400,18" path="m7690,17346v-10,-4,-14,-6,-18,-13c7700,17335,7728,17334,7756,17335v26,1,52,4,78,6c7869,17344,7905,17347,7941,17347v16,,31,-1,47,-2c8012,17344,8037,17346,8061,17343v11,-2,14,-3,5,-13e" filled="f" strokecolor="yellow" strokeweight="10pt">
                  <v:stroke opacity="21845f" endcap="square"/>
                  <v:path shadowok="f" o:extrusionok="f" fillok="f" insetpenok="f"/>
                  <o:lock v:ext="edit" rotation="t" aspectratio="t" verticies="t" text="t" shapetype="t"/>
                  <o:ink i="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" annotation="t"/>
                </v:shape>
              </w:pict>
            </w:r>
            <w:r>
              <w:rPr>
                <w:noProof/>
              </w:rPr>
              <w:pict>
                <v:shape id="_x0000_s1400" type="#_x0000_t75" style="position:absolute;margin-left:-3.2pt;margin-top:13.8pt;width:93.25pt;height:43.15pt;z-index:251555840;mso-position-horizontal-relative:text;mso-position-vertical-relative:text">
                  <v:imagedata r:id="rId41" o:title=""/>
                </v:shape>
                <o:OLEObject Type="Embed" ProgID="ACD.ChemSketch.20" ShapeID="_x0000_s1400" DrawAspect="Content" ObjectID="_1501677871" r:id="rId42"/>
              </w:pict>
            </w:r>
            <w:r w:rsidR="00017513" w:rsidRPr="0003460C">
              <w:rPr>
                <w:rFonts w:ascii="Arial" w:hAnsi="Arial" w:cs="Arial"/>
                <w:color w:val="000080"/>
              </w:rPr>
              <w:t>CH</w:t>
            </w:r>
            <w:r w:rsidR="00017513" w:rsidRPr="0003460C">
              <w:rPr>
                <w:rFonts w:ascii="Arial" w:hAnsi="Arial" w:cs="Arial"/>
                <w:color w:val="000080"/>
                <w:vertAlign w:val="subscript"/>
              </w:rPr>
              <w:t>3</w:t>
            </w:r>
            <w:r w:rsidR="00017513" w:rsidRPr="0003460C">
              <w:rPr>
                <w:rFonts w:ascii="Arial" w:hAnsi="Arial" w:cs="Arial"/>
                <w:color w:val="000080"/>
              </w:rPr>
              <w:t>CHBrCH</w:t>
            </w:r>
            <w:r w:rsidR="00017513" w:rsidRPr="0003460C">
              <w:rPr>
                <w:rFonts w:ascii="Arial" w:hAnsi="Arial" w:cs="Arial"/>
                <w:color w:val="000080"/>
                <w:vertAlign w:val="subscript"/>
              </w:rPr>
              <w:t>2</w:t>
            </w:r>
            <w:r w:rsidR="00017513" w:rsidRPr="0003460C">
              <w:rPr>
                <w:rFonts w:ascii="Arial" w:hAnsi="Arial" w:cs="Arial"/>
                <w:color w:val="000080"/>
              </w:rPr>
              <w:t>CH</w:t>
            </w:r>
            <w:r w:rsidR="00017513" w:rsidRPr="0003460C">
              <w:rPr>
                <w:rFonts w:ascii="Arial" w:hAnsi="Arial" w:cs="Arial"/>
                <w:color w:val="000080"/>
                <w:vertAlign w:val="subscript"/>
              </w:rPr>
              <w:t>3</w:t>
            </w:r>
            <w:r w:rsidR="00017513">
              <w:t xml:space="preserve"> </w:t>
            </w:r>
          </w:p>
        </w:tc>
        <w:tc>
          <w:tcPr>
            <w:tcW w:w="1011" w:type="dxa"/>
          </w:tcPr>
          <w:p w:rsidR="00017513" w:rsidRPr="00CA4821" w:rsidRDefault="00D86D4D" w:rsidP="00017513">
            <w:pPr>
              <w:rPr>
                <w:sz w:val="22"/>
                <w:szCs w:val="22"/>
              </w:rPr>
            </w:pPr>
            <w:r>
              <w:rPr>
                <w:noProof/>
                <w:sz w:val="22"/>
                <w:szCs w:val="22"/>
              </w:rPr>
              <w:pict>
                <v:group id="_x0000_s1401" style="position:absolute;margin-left:4.05pt;margin-top:19.8pt;width:30.85pt;height:25.2pt;z-index:251556864;mso-position-horizontal-relative:text;mso-position-vertical-relative:text" coordorigin="5032,10382" coordsize="842,774">
                  <v:line id="_x0000_s1402" style="position:absolute;rotation:2715368fd" from="5032,10405" to="5379,10406" strokecolor="navy" strokeweight="1.5pt"/>
                  <v:line id="_x0000_s1403" style="position:absolute;rotation:-45" from="5276,10392" to="5623,10392" strokecolor="navy" strokeweight="1.5pt"/>
                  <v:line id="_x0000_s1404" style="position:absolute;rotation:90" from="5154,10685" to="5501,10686" strokecolor="navy" strokeweight="1.5pt"/>
                  <v:line id="_x0000_s1405" style="position:absolute;rotation:2715368fd" from="5527,10382" to="5874,10383" strokecolor="navy" strokeweight="1.5pt"/>
                  <v:shape id="_x0000_s1406" type="#_x0000_t202" style="position:absolute;left:5202;top:10862;width:293;height:294" stroked="f">
                    <v:textbox inset="0,0,0,0">
                      <w:txbxContent>
                        <w:p w:rsidR="007E4F36" w:rsidRPr="00A83C23" w:rsidRDefault="007E4F36" w:rsidP="00017513">
                          <w:pPr>
                            <w:rPr>
                              <w:rFonts w:ascii="Arial" w:hAnsi="Arial" w:cs="Arial"/>
                              <w:color w:val="000080"/>
                              <w:sz w:val="18"/>
                              <w:szCs w:val="18"/>
                            </w:rPr>
                          </w:pPr>
                          <w:r w:rsidRPr="00A83C23">
                            <w:rPr>
                              <w:rFonts w:ascii="Arial" w:hAnsi="Arial" w:cs="Arial"/>
                              <w:color w:val="000080"/>
                              <w:sz w:val="18"/>
                              <w:szCs w:val="18"/>
                            </w:rPr>
                            <w:t>Br</w:t>
                          </w:r>
                        </w:p>
                      </w:txbxContent>
                    </v:textbox>
                  </v:shape>
                </v:group>
              </w:pict>
            </w:r>
          </w:p>
        </w:tc>
        <w:tc>
          <w:tcPr>
            <w:tcW w:w="1736" w:type="dxa"/>
          </w:tcPr>
          <w:p w:rsidR="00017513" w:rsidRPr="00CA4821" w:rsidRDefault="00017513" w:rsidP="00017513">
            <w:pPr>
              <w:rPr>
                <w:sz w:val="22"/>
                <w:szCs w:val="22"/>
              </w:rPr>
            </w:pPr>
            <w:r w:rsidRPr="00CA4821">
              <w:rPr>
                <w:sz w:val="22"/>
                <w:szCs w:val="22"/>
              </w:rPr>
              <w:t>1,2-dichloroethane</w:t>
            </w:r>
          </w:p>
        </w:tc>
        <w:tc>
          <w:tcPr>
            <w:tcW w:w="1541" w:type="dxa"/>
          </w:tcPr>
          <w:p w:rsidR="00017513" w:rsidRPr="0003460C" w:rsidRDefault="00D86D4D" w:rsidP="00017513">
            <w:pPr>
              <w:rPr>
                <w:rFonts w:ascii="Arial" w:hAnsi="Arial" w:cs="Arial"/>
                <w:color w:val="000080"/>
              </w:rPr>
            </w:pPr>
            <w:r>
              <w:rPr>
                <w:noProof/>
              </w:rPr>
              <w:pict>
                <v:group id="_x0000_s1417" style="position:absolute;margin-left:69.5pt;margin-top:23.6pt;width:51.45pt;height:19.35pt;z-index:251563008;mso-position-horizontal-relative:text;mso-position-vertical-relative:text" coordorigin="6959,9663" coordsize="1029,387">
                  <v:shape id="_x0000_s1418" type="#_x0000_t202" style="position:absolute;left:6959;top:9821;width:218;height:189" stroked="f">
                    <v:textbox inset="0,0,0,0">
                      <w:txbxContent>
                        <w:p w:rsidR="007E4F36" w:rsidRPr="00D24E7B" w:rsidRDefault="007E4F36" w:rsidP="00017513">
                          <w:pPr>
                            <w:rPr>
                              <w:rFonts w:ascii="Arial" w:hAnsi="Arial" w:cs="Arial"/>
                              <w:color w:val="000080"/>
                              <w:sz w:val="18"/>
                              <w:szCs w:val="18"/>
                            </w:rPr>
                          </w:pPr>
                          <w:r w:rsidRPr="00D24E7B">
                            <w:rPr>
                              <w:rFonts w:ascii="Arial" w:hAnsi="Arial" w:cs="Arial"/>
                              <w:color w:val="000080"/>
                              <w:sz w:val="18"/>
                              <w:szCs w:val="18"/>
                            </w:rPr>
                            <w:t>Cl</w:t>
                          </w:r>
                        </w:p>
                      </w:txbxContent>
                    </v:textbox>
                  </v:shape>
                  <v:line id="_x0000_s1419" style="position:absolute;rotation:-2969639fd" from="7124,9804" to="7382,9805" strokecolor="navy" strokeweight="1.5pt"/>
                  <v:shape id="_x0000_s1420" type="#_x0000_t202" style="position:absolute;left:7770;top:9861;width:218;height:189" stroked="f">
                    <v:textbox inset="0,0,0,0">
                      <w:txbxContent>
                        <w:p w:rsidR="007E4F36" w:rsidRPr="00D24E7B" w:rsidRDefault="007E4F36" w:rsidP="00017513">
                          <w:pPr>
                            <w:rPr>
                              <w:rFonts w:ascii="Arial" w:hAnsi="Arial" w:cs="Arial"/>
                              <w:color w:val="000080"/>
                              <w:sz w:val="18"/>
                              <w:szCs w:val="18"/>
                            </w:rPr>
                          </w:pPr>
                          <w:r w:rsidRPr="00D24E7B">
                            <w:rPr>
                              <w:rFonts w:ascii="Arial" w:hAnsi="Arial" w:cs="Arial"/>
                              <w:color w:val="000080"/>
                              <w:sz w:val="18"/>
                              <w:szCs w:val="18"/>
                            </w:rPr>
                            <w:t>Cl</w:t>
                          </w:r>
                        </w:p>
                      </w:txbxContent>
                    </v:textbox>
                  </v:shape>
                  <v:line id="_x0000_s1421" style="position:absolute;rotation:-2969639fd;flip:x" from="7552,9791" to="7810,9792" strokecolor="navy" strokeweight="1.5pt"/>
                  <v:line id="_x0000_s1422" style="position:absolute" from="7342,9707" to="7600,9708" strokecolor="navy" strokeweight="1.5pt"/>
                </v:group>
              </w:pict>
            </w:r>
            <w:r>
              <w:rPr>
                <w:noProof/>
              </w:rPr>
              <w:pict>
                <v:shape id="_x0000_s1409" style="position:absolute;margin-left:45.8pt;margin-top:41.15pt;width:5pt;height:5.1pt;z-index:251559936;mso-position-horizontal:absolute;mso-position-horizontal-relative:text;mso-position-vertical:absolute;mso-position-vertical-relative:text" coordorigin="17623,17134" coordsize="176,181" path="m17623,17183v13,-15,23,-30,39,-42c17678,17130,17694,17131,17701,17151v6,18,3,45,,63c17697,17237,17691,17261,17684,17283v-4,12,-6,16,-8,24c17690,17295,17699,17284,17719,17292v17,7,30,27,51,22c17785,17307,17791,17304,17798,17294e" filled="f" strokecolor="blue" strokeweight="1pt">
                  <v:stroke endcap="round"/>
                  <v:path shadowok="f" o:extrusionok="f" fillok="f" insetpenok="f"/>
                  <o:lock v:ext="edit" rotation="t" aspectratio="t" verticies="t" text="t" shapetype="t"/>
                  <o:ink i="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" annotation="t"/>
                </v:shape>
              </w:pict>
            </w:r>
            <w:r>
              <w:rPr>
                <w:noProof/>
              </w:rPr>
              <w:pict>
                <v:shape id="_x0000_s1408" style="position:absolute;margin-left:27.4pt;margin-top:42.95pt;width:.2pt;height:4.55pt;z-index:251558912;mso-position-horizontal:absolute;mso-position-horizontal-relative:text;mso-position-vertical:absolute;mso-position-vertical-relative:text" coordorigin="16902,17157" coordsize="6,160" path="m16904,17166v-7,-22,,17,,24c16905,17207,16906,17224,16906,17241v,16,,33,,49c16906,17298,16912,17338,16904,17300e" filled="f" strokecolor="blue" strokeweight="1pt">
                  <v:stroke endcap="round"/>
                  <v:path shadowok="f" o:extrusionok="f" fillok="f" insetpenok="f"/>
                  <o:lock v:ext="edit" rotation="t" aspectratio="t" verticies="t" text="t" shapetype="t"/>
                  <o:ink i="ANYBHQIEDgEgAGgMAAAAAADAAAAAAAAARljPVIrml8VPjwb4utLhmyIDI2QGPoBEAAA/wEgVRICA&#10;/AdFIxsCOYsARiMbAjmLAFcNAAAABQM4C2UZIDIJAPT/AgHpIjpFMwkA+J8CAVogOkU4CAD+AwAA&#10;AIB/FcSeeD+yoHg/AABANwAADLoKUR+C/wCNwf4BG4RuEqWWbm5RKd4AhfnjE+eMUYHAGEwuKpik&#10;hghgjYfFYthsOY/HAITqYJZ745znGMJwnCKKMIo14fJRgAoAESCwd6wVRKLJAa==&#10;" annotation="t"/>
                </v:shape>
              </w:pict>
            </w:r>
            <w:r w:rsidR="00017513" w:rsidRPr="0003460C">
              <w:rPr>
                <w:rFonts w:ascii="Arial" w:hAnsi="Arial" w:cs="Arial"/>
                <w:color w:val="000080"/>
              </w:rPr>
              <w:t>CH</w:t>
            </w:r>
            <w:r w:rsidR="00017513" w:rsidRPr="0003460C">
              <w:rPr>
                <w:rFonts w:ascii="Arial" w:hAnsi="Arial" w:cs="Arial"/>
                <w:color w:val="000080"/>
                <w:vertAlign w:val="subscript"/>
              </w:rPr>
              <w:t>2</w:t>
            </w:r>
            <w:r w:rsidR="00017513" w:rsidRPr="0003460C">
              <w:rPr>
                <w:rFonts w:ascii="Arial" w:hAnsi="Arial" w:cs="Arial"/>
                <w:color w:val="000080"/>
              </w:rPr>
              <w:t>ClCH</w:t>
            </w:r>
            <w:r w:rsidR="00017513" w:rsidRPr="0003460C">
              <w:rPr>
                <w:rFonts w:ascii="Arial" w:hAnsi="Arial" w:cs="Arial"/>
                <w:color w:val="000080"/>
                <w:vertAlign w:val="subscript"/>
              </w:rPr>
              <w:t>2</w:t>
            </w:r>
            <w:r w:rsidR="00017513" w:rsidRPr="0003460C">
              <w:rPr>
                <w:rFonts w:ascii="Arial" w:hAnsi="Arial" w:cs="Arial"/>
                <w:color w:val="000080"/>
              </w:rPr>
              <w:t>Cl</w:t>
            </w:r>
            <w:r w:rsidR="00017513">
              <w:t xml:space="preserve"> </w:t>
            </w:r>
            <w:r>
              <w:rPr>
                <w:noProof/>
              </w:rPr>
              <w:pict>
                <v:shape id="_x0000_s1410" type="#_x0000_t75" style="position:absolute;margin-left:0;margin-top:13.6pt;width:66.65pt;height:49.35pt;z-index:251560960;mso-position-horizontal-relative:text;mso-position-vertical-relative:text">
                  <v:imagedata r:id="rId43" o:title=""/>
                </v:shape>
                <o:OLEObject Type="Embed" ProgID="ACD.ChemSketch.20" ShapeID="_x0000_s1410" DrawAspect="Content" ObjectID="_1501677872" r:id="rId44"/>
              </w:pict>
            </w:r>
          </w:p>
        </w:tc>
        <w:tc>
          <w:tcPr>
            <w:tcW w:w="1061" w:type="dxa"/>
          </w:tcPr>
          <w:p w:rsidR="00017513" w:rsidRPr="00CA4821" w:rsidRDefault="00017513" w:rsidP="00017513">
            <w:pPr>
              <w:rPr>
                <w:sz w:val="22"/>
                <w:szCs w:val="22"/>
              </w:rPr>
            </w:pPr>
          </w:p>
        </w:tc>
      </w:tr>
      <w:tr w:rsidR="00017513" w:rsidRPr="00CA4821" w:rsidTr="00017513">
        <w:trPr>
          <w:trHeight w:val="1701"/>
        </w:trPr>
        <w:tc>
          <w:tcPr>
            <w:tcW w:w="1573" w:type="dxa"/>
          </w:tcPr>
          <w:p w:rsidR="00017513" w:rsidRPr="00CA4821" w:rsidRDefault="00017513" w:rsidP="00017513">
            <w:pPr>
              <w:rPr>
                <w:sz w:val="22"/>
                <w:szCs w:val="22"/>
              </w:rPr>
            </w:pPr>
            <w:r w:rsidRPr="00CA4821">
              <w:rPr>
                <w:sz w:val="22"/>
                <w:szCs w:val="22"/>
              </w:rPr>
              <w:t>2-bromo-2-methylpropane</w:t>
            </w:r>
          </w:p>
        </w:tc>
        <w:tc>
          <w:tcPr>
            <w:tcW w:w="493" w:type="dxa"/>
          </w:tcPr>
          <w:p w:rsidR="00017513" w:rsidRPr="0003460C" w:rsidRDefault="00017513" w:rsidP="00017513">
            <w:pPr>
              <w:rPr>
                <w:rFonts w:ascii="Arial" w:hAnsi="Arial" w:cs="Arial"/>
                <w:color w:val="000080"/>
              </w:rPr>
            </w:pPr>
            <w:r w:rsidRPr="0003460C">
              <w:rPr>
                <w:rFonts w:ascii="Arial" w:hAnsi="Arial" w:cs="Arial"/>
                <w:color w:val="000080"/>
              </w:rPr>
              <w:t>3</w:t>
            </w:r>
            <w:r w:rsidRPr="0003460C">
              <w:rPr>
                <w:rFonts w:ascii="Arial" w:hAnsi="Arial" w:cs="Arial"/>
                <w:color w:val="000080"/>
                <w:vertAlign w:val="superscript"/>
              </w:rPr>
              <w:t>o</w:t>
            </w:r>
          </w:p>
        </w:tc>
        <w:tc>
          <w:tcPr>
            <w:tcW w:w="2616" w:type="dxa"/>
          </w:tcPr>
          <w:p w:rsidR="00017513" w:rsidRPr="0003460C" w:rsidRDefault="00D86D4D" w:rsidP="00017513">
            <w:pPr>
              <w:rPr>
                <w:rFonts w:ascii="Arial" w:hAnsi="Arial" w:cs="Arial"/>
                <w:color w:val="000080"/>
              </w:rPr>
            </w:pPr>
            <w:r>
              <w:rPr>
                <w:noProof/>
              </w:rPr>
              <w:pict>
                <v:shape id="_x0000_s1388" type="#_x0000_t75" style="position:absolute;margin-left:-2.5pt;margin-top:13.7pt;width:75.95pt;height:61.35pt;z-index:251550720;mso-position-horizontal-relative:text;mso-position-vertical-relative:text">
                  <v:imagedata r:id="rId45" o:title=""/>
                </v:shape>
                <o:OLEObject Type="Embed" ProgID="ACD.ChemSketch.20" ShapeID="_x0000_s1388" DrawAspect="Content" ObjectID="_1501677873" r:id="rId46"/>
              </w:pict>
            </w:r>
            <w:r w:rsidR="00017513" w:rsidRPr="0003460C">
              <w:rPr>
                <w:rFonts w:ascii="Arial" w:hAnsi="Arial" w:cs="Arial"/>
                <w:color w:val="000080"/>
              </w:rPr>
              <w:t>(CH</w:t>
            </w:r>
            <w:r w:rsidR="00017513" w:rsidRPr="0003460C">
              <w:rPr>
                <w:rFonts w:ascii="Arial" w:hAnsi="Arial" w:cs="Arial"/>
                <w:color w:val="000080"/>
                <w:vertAlign w:val="subscript"/>
              </w:rPr>
              <w:t>3</w:t>
            </w:r>
            <w:r w:rsidR="00017513" w:rsidRPr="0003460C">
              <w:rPr>
                <w:rFonts w:ascii="Arial" w:hAnsi="Arial" w:cs="Arial"/>
                <w:color w:val="000080"/>
              </w:rPr>
              <w:t>)</w:t>
            </w:r>
            <w:r w:rsidR="00017513" w:rsidRPr="0003460C">
              <w:rPr>
                <w:rFonts w:ascii="Arial" w:hAnsi="Arial" w:cs="Arial"/>
                <w:color w:val="000080"/>
                <w:vertAlign w:val="subscript"/>
              </w:rPr>
              <w:t>3</w:t>
            </w:r>
            <w:r w:rsidR="00017513" w:rsidRPr="0003460C">
              <w:rPr>
                <w:rFonts w:ascii="Arial" w:hAnsi="Arial" w:cs="Arial"/>
                <w:color w:val="000080"/>
              </w:rPr>
              <w:t>CBr</w:t>
            </w:r>
            <w:r w:rsidR="00017513">
              <w:t xml:space="preserve"> </w:t>
            </w:r>
          </w:p>
        </w:tc>
        <w:tc>
          <w:tcPr>
            <w:tcW w:w="1011" w:type="dxa"/>
          </w:tcPr>
          <w:p w:rsidR="00017513" w:rsidRPr="00CA4821" w:rsidRDefault="00D86D4D" w:rsidP="00017513">
            <w:pPr>
              <w:rPr>
                <w:sz w:val="22"/>
                <w:szCs w:val="22"/>
              </w:rPr>
            </w:pPr>
            <w:r>
              <w:rPr>
                <w:noProof/>
                <w:sz w:val="22"/>
                <w:szCs w:val="22"/>
              </w:rPr>
              <w:pict>
                <v:group id="_x0000_s1389" style="position:absolute;margin-left:4.05pt;margin-top:13.7pt;width:21.65pt;height:32.15pt;z-index:251551744;mso-position-horizontal-relative:text;mso-position-vertical-relative:text" coordorigin="5625,11507" coordsize="433,643">
                  <v:line id="_x0000_s1390" style="position:absolute;rotation:2715368fd" from="5625,11661" to="5879,11662" strokecolor="navy" strokeweight="1.5pt"/>
                  <v:line id="_x0000_s1391" style="position:absolute;rotation:-45" from="5804,11653" to="6058,11653" strokecolor="navy" strokeweight="1.5pt"/>
                  <v:line id="_x0000_s1392" style="position:absolute;rotation:90" from="5729,11843" to="5955,11844" strokecolor="navy" strokeweight="1.5pt"/>
                  <v:line id="_x0000_s1393" style="position:absolute;rotation:90" from="5713,11633" to="5967,11634" strokecolor="navy" strokeweight="1.5pt"/>
                  <v:shape id="_x0000_s1394" type="#_x0000_t202" style="position:absolute;left:5750;top:11959;width:214;height:191" stroked="f">
                    <v:textbox inset="0,0,0,0">
                      <w:txbxContent>
                        <w:p w:rsidR="007E4F36" w:rsidRPr="00A83C23" w:rsidRDefault="007E4F36" w:rsidP="00017513">
                          <w:pPr>
                            <w:rPr>
                              <w:rFonts w:ascii="Arial" w:hAnsi="Arial" w:cs="Arial"/>
                              <w:color w:val="000080"/>
                              <w:sz w:val="18"/>
                              <w:szCs w:val="18"/>
                            </w:rPr>
                          </w:pPr>
                          <w:r w:rsidRPr="00A83C23">
                            <w:rPr>
                              <w:rFonts w:ascii="Arial" w:hAnsi="Arial" w:cs="Arial"/>
                              <w:color w:val="000080"/>
                              <w:sz w:val="18"/>
                              <w:szCs w:val="18"/>
                            </w:rPr>
                            <w:t>Br</w:t>
                          </w:r>
                        </w:p>
                      </w:txbxContent>
                    </v:textbox>
                  </v:shape>
                </v:group>
              </w:pict>
            </w:r>
          </w:p>
        </w:tc>
        <w:tc>
          <w:tcPr>
            <w:tcW w:w="1736" w:type="dxa"/>
          </w:tcPr>
          <w:p w:rsidR="00017513" w:rsidRPr="00CA4821" w:rsidRDefault="00017513" w:rsidP="00017513">
            <w:pPr>
              <w:rPr>
                <w:sz w:val="22"/>
                <w:szCs w:val="22"/>
              </w:rPr>
            </w:pPr>
            <w:r>
              <w:rPr>
                <w:i/>
                <w:sz w:val="22"/>
                <w:szCs w:val="22"/>
              </w:rPr>
              <w:t>Z-</w:t>
            </w:r>
            <w:r w:rsidRPr="00CA4821">
              <w:rPr>
                <w:sz w:val="22"/>
                <w:szCs w:val="22"/>
              </w:rPr>
              <w:t xml:space="preserve"> 1,2-dichloro</w:t>
            </w:r>
            <w:r>
              <w:rPr>
                <w:sz w:val="22"/>
                <w:szCs w:val="22"/>
              </w:rPr>
              <w:t>ethene</w:t>
            </w:r>
          </w:p>
          <w:p w:rsidR="00017513" w:rsidRPr="00CA4821" w:rsidRDefault="00017513" w:rsidP="00017513">
            <w:pPr>
              <w:rPr>
                <w:sz w:val="22"/>
                <w:szCs w:val="22"/>
              </w:rPr>
            </w:pPr>
          </w:p>
        </w:tc>
        <w:tc>
          <w:tcPr>
            <w:tcW w:w="1541" w:type="dxa"/>
          </w:tcPr>
          <w:p w:rsidR="00017513" w:rsidRPr="00D77ACE" w:rsidRDefault="00D86D4D" w:rsidP="00017513">
            <w:pPr>
              <w:rPr>
                <w:rFonts w:ascii="Arial" w:hAnsi="Arial" w:cs="Arial"/>
                <w:color w:val="002060"/>
              </w:rPr>
            </w:pPr>
            <w:r>
              <w:rPr>
                <w:noProof/>
              </w:rPr>
              <w:pict>
                <v:shape id="_x0000_s1435" type="#_x0000_t75" style="position:absolute;margin-left:7.8pt;margin-top:21pt;width:47.6pt;height:43.8pt;z-index:251568128;mso-position-horizontal-relative:text;mso-position-vertical-relative:text">
                  <v:imagedata r:id="rId47" o:title=""/>
                </v:shape>
                <o:OLEObject Type="Embed" ProgID="ACD.ChemSketch.20" ShapeID="_x0000_s1435" DrawAspect="Content" ObjectID="_1501677874" r:id="rId48"/>
              </w:pict>
            </w:r>
            <w:proofErr w:type="spellStart"/>
            <w:r w:rsidR="00017513" w:rsidRPr="00D77ACE">
              <w:rPr>
                <w:rFonts w:ascii="Arial" w:hAnsi="Arial" w:cs="Arial"/>
                <w:color w:val="002060"/>
              </w:rPr>
              <w:t>CHClCHCl</w:t>
            </w:r>
            <w:proofErr w:type="spellEnd"/>
          </w:p>
        </w:tc>
        <w:tc>
          <w:tcPr>
            <w:tcW w:w="1061" w:type="dxa"/>
          </w:tcPr>
          <w:p w:rsidR="00017513" w:rsidRPr="00D77ACE" w:rsidRDefault="00D86D4D" w:rsidP="00017513">
            <w:pPr>
              <w:rPr>
                <w:rFonts w:ascii="Arial" w:hAnsi="Arial" w:cs="Arial"/>
                <w:color w:val="002060"/>
                <w:sz w:val="22"/>
                <w:szCs w:val="22"/>
              </w:rPr>
            </w:pPr>
            <w:r>
              <w:rPr>
                <w:rFonts w:ascii="Arial" w:hAnsi="Arial" w:cs="Arial"/>
                <w:noProof/>
                <w:color w:val="002060"/>
              </w:rPr>
              <w:pict>
                <v:shape id="_x0000_s1423" type="#_x0000_t75" style="position:absolute;margin-left:1pt;margin-top:21pt;width:41.1pt;height:22.9pt;z-index:251564032;mso-position-horizontal-relative:text;mso-position-vertical-relative:text">
                  <v:imagedata r:id="rId49" o:title=""/>
                </v:shape>
                <o:OLEObject Type="Embed" ProgID="ACD.ChemSketch.20" ShapeID="_x0000_s1423" DrawAspect="Content" ObjectID="_1501677875" r:id="rId50"/>
              </w:pict>
            </w:r>
          </w:p>
        </w:tc>
      </w:tr>
      <w:tr w:rsidR="00017513" w:rsidRPr="00CA4821" w:rsidTr="00017513">
        <w:trPr>
          <w:trHeight w:val="1701"/>
        </w:trPr>
        <w:tc>
          <w:tcPr>
            <w:tcW w:w="1573" w:type="dxa"/>
          </w:tcPr>
          <w:p w:rsidR="00017513" w:rsidRPr="00CA4821" w:rsidRDefault="00017513" w:rsidP="00017513">
            <w:pPr>
              <w:rPr>
                <w:sz w:val="22"/>
                <w:szCs w:val="22"/>
              </w:rPr>
            </w:pPr>
            <w:r w:rsidRPr="00CA4821">
              <w:rPr>
                <w:sz w:val="22"/>
                <w:szCs w:val="22"/>
              </w:rPr>
              <w:t>2-bromo-4-methylhexane</w:t>
            </w:r>
          </w:p>
        </w:tc>
        <w:tc>
          <w:tcPr>
            <w:tcW w:w="493" w:type="dxa"/>
          </w:tcPr>
          <w:p w:rsidR="00017513" w:rsidRPr="0003460C" w:rsidRDefault="00017513" w:rsidP="00017513">
            <w:pPr>
              <w:rPr>
                <w:rFonts w:ascii="Arial" w:hAnsi="Arial" w:cs="Arial"/>
                <w:color w:val="000080"/>
              </w:rPr>
            </w:pPr>
          </w:p>
        </w:tc>
        <w:tc>
          <w:tcPr>
            <w:tcW w:w="2616" w:type="dxa"/>
          </w:tcPr>
          <w:p w:rsidR="00017513" w:rsidRPr="0003460C" w:rsidRDefault="00D86D4D" w:rsidP="00017513">
            <w:pPr>
              <w:rPr>
                <w:rFonts w:ascii="Arial" w:hAnsi="Arial" w:cs="Arial"/>
                <w:color w:val="000080"/>
                <w:vertAlign w:val="subscript"/>
              </w:rPr>
            </w:pPr>
            <w:r>
              <w:rPr>
                <w:noProof/>
              </w:rPr>
              <w:pict>
                <v:shape id="_x0000_s1424" type="#_x0000_t75" style="position:absolute;margin-left:-.15pt;margin-top:28.55pt;width:119.35pt;height:56.65pt;z-index:251565056;mso-position-horizontal-relative:text;mso-position-vertical-relative:text">
                  <v:imagedata r:id="rId51" o:title=""/>
                </v:shape>
                <o:OLEObject Type="Embed" ProgID="ACD.ChemSketch.20" ShapeID="_x0000_s1424" DrawAspect="Content" ObjectID="_1501677876" r:id="rId52"/>
              </w:pict>
            </w:r>
            <w:r w:rsidR="00017513" w:rsidRPr="0003460C">
              <w:rPr>
                <w:rFonts w:ascii="Arial" w:hAnsi="Arial" w:cs="Arial"/>
                <w:color w:val="000080"/>
              </w:rPr>
              <w:t>CH</w:t>
            </w:r>
            <w:r w:rsidR="00017513" w:rsidRPr="0003460C">
              <w:rPr>
                <w:rFonts w:ascii="Arial" w:hAnsi="Arial" w:cs="Arial"/>
                <w:color w:val="000080"/>
                <w:vertAlign w:val="subscript"/>
              </w:rPr>
              <w:t>3</w:t>
            </w:r>
            <w:r w:rsidR="00017513" w:rsidRPr="0003460C">
              <w:rPr>
                <w:rFonts w:ascii="Arial" w:hAnsi="Arial" w:cs="Arial"/>
                <w:color w:val="000080"/>
              </w:rPr>
              <w:t>CHBrCH</w:t>
            </w:r>
            <w:r w:rsidR="00017513" w:rsidRPr="0003460C">
              <w:rPr>
                <w:rFonts w:ascii="Arial" w:hAnsi="Arial" w:cs="Arial"/>
                <w:color w:val="000080"/>
                <w:vertAlign w:val="subscript"/>
              </w:rPr>
              <w:t>2</w:t>
            </w:r>
            <w:r w:rsidR="00017513" w:rsidRPr="0003460C">
              <w:rPr>
                <w:rFonts w:ascii="Arial" w:hAnsi="Arial" w:cs="Arial"/>
                <w:color w:val="000080"/>
              </w:rPr>
              <w:t>CH(CH</w:t>
            </w:r>
            <w:r w:rsidR="00017513" w:rsidRPr="0003460C">
              <w:rPr>
                <w:rFonts w:ascii="Arial" w:hAnsi="Arial" w:cs="Arial"/>
                <w:color w:val="000080"/>
                <w:vertAlign w:val="subscript"/>
              </w:rPr>
              <w:t>3</w:t>
            </w:r>
            <w:r w:rsidR="00017513" w:rsidRPr="0003460C">
              <w:rPr>
                <w:rFonts w:ascii="Arial" w:hAnsi="Arial" w:cs="Arial"/>
                <w:color w:val="000080"/>
              </w:rPr>
              <w:t>) CH</w:t>
            </w:r>
            <w:r w:rsidR="00017513" w:rsidRPr="0003460C">
              <w:rPr>
                <w:rFonts w:ascii="Arial" w:hAnsi="Arial" w:cs="Arial"/>
                <w:color w:val="000080"/>
                <w:vertAlign w:val="subscript"/>
              </w:rPr>
              <w:t>2</w:t>
            </w:r>
            <w:r w:rsidR="00017513" w:rsidRPr="0003460C">
              <w:rPr>
                <w:rFonts w:ascii="Arial" w:hAnsi="Arial" w:cs="Arial"/>
                <w:color w:val="000080"/>
              </w:rPr>
              <w:t>CH</w:t>
            </w:r>
            <w:r w:rsidR="00017513" w:rsidRPr="0003460C">
              <w:rPr>
                <w:rFonts w:ascii="Arial" w:hAnsi="Arial" w:cs="Arial"/>
                <w:color w:val="000080"/>
                <w:vertAlign w:val="subscript"/>
              </w:rPr>
              <w:t>3</w:t>
            </w:r>
            <w:r w:rsidR="00017513">
              <w:t xml:space="preserve"> </w:t>
            </w:r>
          </w:p>
        </w:tc>
        <w:tc>
          <w:tcPr>
            <w:tcW w:w="1011" w:type="dxa"/>
          </w:tcPr>
          <w:p w:rsidR="00017513" w:rsidRPr="00CA4821" w:rsidRDefault="00D86D4D" w:rsidP="00017513">
            <w:pPr>
              <w:rPr>
                <w:sz w:val="22"/>
                <w:szCs w:val="22"/>
              </w:rPr>
            </w:pPr>
            <w:r>
              <w:rPr>
                <w:noProof/>
                <w:sz w:val="22"/>
                <w:szCs w:val="22"/>
              </w:rPr>
              <w:pict>
                <v:group id="_x0000_s1425" style="position:absolute;margin-left:-5.8pt;margin-top:30pt;width:48.95pt;height:26.5pt;z-index:251566080;mso-position-horizontal-relative:text;mso-position-vertical-relative:text" coordorigin="1655,13355" coordsize="979,530">
                  <v:line id="_x0000_s1426" style="position:absolute;rotation:2715368fd" from="1655,13396" to="1909,13397" strokecolor="navy" strokeweight="1.5pt"/>
                  <v:line id="_x0000_s1427" style="position:absolute;rotation:-45" from="1834,13388" to="2088,13388" strokecolor="navy" strokeweight="1.5pt"/>
                  <v:line id="_x0000_s1428" style="position:absolute;rotation:90" from="1759,13578" to="1985,13579" strokecolor="navy" strokeweight="1.5pt"/>
                  <v:line id="_x0000_s1429" style="position:absolute;rotation:2715368fd" from="2018,13381" to="2272,13382" strokecolor="navy" strokeweight="1.5pt"/>
                  <v:shape id="_x0000_s1430" type="#_x0000_t202" style="position:absolute;left:1780;top:13694;width:214;height:191" stroked="f">
                    <v:textbox inset="0,0,0,0">
                      <w:txbxContent>
                        <w:p w:rsidR="007E4F36" w:rsidRPr="00A83C23" w:rsidRDefault="007E4F36" w:rsidP="00017513">
                          <w:pPr>
                            <w:rPr>
                              <w:rFonts w:ascii="Arial" w:hAnsi="Arial" w:cs="Arial"/>
                              <w:color w:val="000080"/>
                              <w:sz w:val="18"/>
                              <w:szCs w:val="18"/>
                            </w:rPr>
                          </w:pPr>
                          <w:r w:rsidRPr="00A83C23">
                            <w:rPr>
                              <w:rFonts w:ascii="Arial" w:hAnsi="Arial" w:cs="Arial"/>
                              <w:color w:val="000080"/>
                              <w:sz w:val="18"/>
                              <w:szCs w:val="18"/>
                            </w:rPr>
                            <w:t>Br</w:t>
                          </w:r>
                        </w:p>
                      </w:txbxContent>
                    </v:textbox>
                  </v:shape>
                  <v:line id="_x0000_s1431" style="position:absolute;rotation:-45" from="2196,13362" to="2450,13362" strokecolor="navy" strokeweight="1.5pt"/>
                  <v:line id="_x0000_s1432" style="position:absolute;rotation:2715368fd" from="2380,13355" to="2634,13356" strokecolor="navy" strokeweight="1.5pt"/>
                  <v:line id="_x0000_s1433" style="position:absolute;rotation:90" from="2119,13578" to="2345,13579" strokecolor="navy" strokeweight="1.5pt"/>
                </v:group>
              </w:pict>
            </w:r>
          </w:p>
        </w:tc>
        <w:tc>
          <w:tcPr>
            <w:tcW w:w="1736" w:type="dxa"/>
          </w:tcPr>
          <w:p w:rsidR="00017513" w:rsidRPr="00CA4821" w:rsidRDefault="00017513" w:rsidP="00017513">
            <w:pPr>
              <w:rPr>
                <w:sz w:val="22"/>
                <w:szCs w:val="22"/>
              </w:rPr>
            </w:pPr>
            <w:r>
              <w:rPr>
                <w:i/>
                <w:sz w:val="22"/>
                <w:szCs w:val="22"/>
              </w:rPr>
              <w:t>E-</w:t>
            </w:r>
            <w:r w:rsidRPr="00CA4821">
              <w:rPr>
                <w:sz w:val="22"/>
                <w:szCs w:val="22"/>
              </w:rPr>
              <w:t xml:space="preserve"> 1,2-dichloro</w:t>
            </w:r>
            <w:r>
              <w:rPr>
                <w:sz w:val="22"/>
                <w:szCs w:val="22"/>
              </w:rPr>
              <w:t>ethene</w:t>
            </w:r>
          </w:p>
        </w:tc>
        <w:tc>
          <w:tcPr>
            <w:tcW w:w="1541" w:type="dxa"/>
          </w:tcPr>
          <w:p w:rsidR="00017513" w:rsidRPr="00D77ACE" w:rsidRDefault="00D86D4D" w:rsidP="00017513">
            <w:pPr>
              <w:rPr>
                <w:rFonts w:ascii="Arial" w:hAnsi="Arial" w:cs="Arial"/>
                <w:color w:val="002060"/>
              </w:rPr>
            </w:pPr>
            <w:r>
              <w:rPr>
                <w:noProof/>
              </w:rPr>
              <w:pict>
                <v:shape id="_x0000_s1436" type="#_x0000_t75" style="position:absolute;margin-left:6.95pt;margin-top:17.8pt;width:48.45pt;height:44.05pt;z-index:251569152;mso-position-horizontal-relative:text;mso-position-vertical-relative:text">
                  <v:imagedata r:id="rId53" o:title=""/>
                </v:shape>
                <o:OLEObject Type="Embed" ProgID="ACD.ChemSketch.20" ShapeID="_x0000_s1436" DrawAspect="Content" ObjectID="_1501677877" r:id="rId54"/>
              </w:pict>
            </w:r>
            <w:proofErr w:type="spellStart"/>
            <w:r w:rsidR="00017513" w:rsidRPr="00D77ACE">
              <w:rPr>
                <w:rFonts w:ascii="Arial" w:hAnsi="Arial" w:cs="Arial"/>
                <w:color w:val="002060"/>
              </w:rPr>
              <w:t>CHClCHCl</w:t>
            </w:r>
            <w:proofErr w:type="spellEnd"/>
          </w:p>
        </w:tc>
        <w:tc>
          <w:tcPr>
            <w:tcW w:w="1061" w:type="dxa"/>
          </w:tcPr>
          <w:p w:rsidR="00017513" w:rsidRPr="00D77ACE" w:rsidRDefault="00D86D4D" w:rsidP="00017513">
            <w:pPr>
              <w:rPr>
                <w:rFonts w:ascii="Arial" w:hAnsi="Arial" w:cs="Arial"/>
                <w:color w:val="002060"/>
                <w:sz w:val="22"/>
                <w:szCs w:val="22"/>
              </w:rPr>
            </w:pPr>
            <w:r>
              <w:rPr>
                <w:noProof/>
              </w:rPr>
              <w:pict>
                <v:shape id="_x0000_s1434" type="#_x0000_t75" style="position:absolute;margin-left:-.4pt;margin-top:17.8pt;width:42.5pt;height:38.7pt;z-index:251567104;mso-position-horizontal-relative:text;mso-position-vertical-relative:text">
                  <v:imagedata r:id="rId55" o:title=""/>
                </v:shape>
                <o:OLEObject Type="Embed" ProgID="ACD.ChemSketch.20" ShapeID="_x0000_s1434" DrawAspect="Content" ObjectID="_1501677878" r:id="rId56"/>
              </w:pict>
            </w:r>
          </w:p>
        </w:tc>
      </w:tr>
    </w:tbl>
    <w:p w:rsidR="00705ABB" w:rsidRDefault="00D86D4D" w:rsidP="0037417E">
      <w:r>
        <w:rPr>
          <w:noProof/>
        </w:rPr>
        <w:pict>
          <v:shape id="_x0000_s1325" type="#_x0000_t75" style="position:absolute;margin-left:442.55pt;margin-top:6pt;width:52.05pt;height:51.45pt;z-index:251521024;mso-position-horizontal-relative:text;mso-position-vertical-relative:text">
            <v:imagedata r:id="rId21" o:title="Laptop"/>
          </v:shape>
        </w:pict>
      </w:r>
    </w:p>
    <w:p w:rsidR="0037417E" w:rsidRPr="00010ED3" w:rsidRDefault="00705ABB" w:rsidP="0037417E">
      <w:pPr>
        <w:rPr>
          <w:b/>
          <w:sz w:val="28"/>
          <w:szCs w:val="28"/>
        </w:rPr>
      </w:pPr>
      <w:r>
        <w:t xml:space="preserve">A </w:t>
      </w:r>
      <w:hyperlink r:id="rId57" w:history="1">
        <w:r w:rsidRPr="00705ABB">
          <w:rPr>
            <w:rStyle w:val="Hyperlink"/>
          </w:rPr>
          <w:t>quiz</w:t>
        </w:r>
      </w:hyperlink>
      <w:r>
        <w:t xml:space="preserve"> to check your understanding.</w:t>
      </w:r>
      <w:r w:rsidR="0037417E">
        <w:br w:type="page"/>
      </w:r>
      <w:r w:rsidR="0037417E" w:rsidRPr="00010ED3">
        <w:rPr>
          <w:b/>
          <w:sz w:val="28"/>
          <w:szCs w:val="28"/>
        </w:rPr>
        <w:lastRenderedPageBreak/>
        <w:t>PHYSICAL PROPERTIES OF HALOGENOALKANES</w:t>
      </w:r>
    </w:p>
    <w:p w:rsidR="0037417E" w:rsidRDefault="00D86D4D" w:rsidP="0037417E">
      <w:r>
        <w:rPr>
          <w:b/>
          <w:noProof/>
          <w:sz w:val="28"/>
          <w:szCs w:val="28"/>
        </w:rPr>
        <w:pict>
          <v:shape id="_x0000_s1327" type="#_x0000_t75" style="position:absolute;margin-left:364.5pt;margin-top:-17.1pt;width:65.55pt;height:26.35pt;z-index:251523072">
            <v:imagedata r:id="rId36" o:title="New exercise"/>
          </v:shape>
        </w:pict>
      </w:r>
      <w:r>
        <w:rPr>
          <w:b/>
          <w:noProof/>
          <w:sz w:val="28"/>
          <w:szCs w:val="28"/>
        </w:rPr>
        <w:pict>
          <v:shape id="_x0000_s1326" type="#_x0000_t75" style="position:absolute;margin-left:431.4pt;margin-top:-22.2pt;width:43.05pt;height:43.05pt;z-index:251522048">
            <v:imagedata r:id="rId20" o:title="New Reference"/>
          </v:shape>
        </w:pict>
      </w:r>
      <w:r w:rsidR="0037417E">
        <w:tab/>
        <w:t xml:space="preserve">Facer p </w:t>
      </w:r>
      <w:r w:rsidR="00793E53">
        <w:t>266</w:t>
      </w:r>
    </w:p>
    <w:p w:rsidR="0037417E" w:rsidRDefault="0037417E" w:rsidP="0037417E">
      <w:pPr>
        <w:spacing w:before="120"/>
      </w:pPr>
      <w:r>
        <w:t>If X is an electronegative atom, such as F, Cl, Br or I then the C-X bond is polar.</w:t>
      </w:r>
    </w:p>
    <w:p w:rsidR="0037417E" w:rsidRDefault="0037417E" w:rsidP="0037417E">
      <w:r>
        <w:t>In the following example, describe the inter</w:t>
      </w:r>
      <w:r w:rsidR="00DB297E">
        <w:t>molecular forces ..........</w:t>
      </w:r>
      <w:r w:rsidR="004E337D">
        <w:t>………………………………</w:t>
      </w:r>
    </w:p>
    <w:p w:rsidR="0037417E" w:rsidRDefault="00D86D4D" w:rsidP="0037417E">
      <w:r>
        <w:rPr>
          <w:noProof/>
        </w:rPr>
        <w:pict>
          <v:shape id="_x0000_s1038" type="#_x0000_t75" style="position:absolute;margin-left:134.6pt;margin-top:2.55pt;width:192.2pt;height:51.45pt;z-index:251495424">
            <v:imagedata r:id="rId58" o:title="Intermolecular bonding"/>
          </v:shape>
        </w:pict>
      </w:r>
    </w:p>
    <w:p w:rsidR="0037417E" w:rsidRDefault="0037417E" w:rsidP="0037417E"/>
    <w:p w:rsidR="0037417E" w:rsidRDefault="0037417E" w:rsidP="0037417E"/>
    <w:p w:rsidR="0037417E" w:rsidRDefault="0037417E" w:rsidP="0037417E">
      <w:r>
        <w:t>SOLUBILITY</w:t>
      </w:r>
    </w:p>
    <w:p w:rsidR="0037417E" w:rsidRDefault="0043672F" w:rsidP="0037417E">
      <w:r>
        <w:t xml:space="preserve">However, </w:t>
      </w:r>
      <w:proofErr w:type="spellStart"/>
      <w:r>
        <w:t>halogenoalkane</w:t>
      </w:r>
      <w:proofErr w:type="spellEnd"/>
      <w:r>
        <w:t xml:space="preserve"> molecules</w:t>
      </w:r>
      <w:r w:rsidR="0037417E">
        <w:t xml:space="preserve"> are not polar enough to make even those molecules with the shortest chains soluble in water.  There are no H</w:t>
      </w:r>
      <w:r w:rsidR="0037417E" w:rsidRPr="00905A97">
        <w:rPr>
          <w:rFonts w:ascii="Symbol" w:hAnsi="Symbol"/>
          <w:vertAlign w:val="superscript"/>
        </w:rPr>
        <w:t></w:t>
      </w:r>
      <w:r w:rsidR="0037417E" w:rsidRPr="00905A97">
        <w:rPr>
          <w:vertAlign w:val="superscript"/>
        </w:rPr>
        <w:t>+</w:t>
      </w:r>
      <w:r w:rsidR="0037417E">
        <w:t xml:space="preserve"> atoms so hydrogen bonding with water cannot occur.  </w:t>
      </w:r>
      <w:r w:rsidR="0037417E" w:rsidRPr="00D22EE9">
        <w:rPr>
          <w:b/>
        </w:rPr>
        <w:t>They are immiscible in water.</w:t>
      </w:r>
      <w:r w:rsidR="0037417E">
        <w:t xml:space="preserve">  They will dissolve in organic solvents such as alcohols and ethers.</w:t>
      </w:r>
    </w:p>
    <w:p w:rsidR="0037417E" w:rsidRDefault="00D86D4D" w:rsidP="0037417E">
      <w:r>
        <w:rPr>
          <w:noProof/>
        </w:rPr>
        <w:pict>
          <v:shape id="_x0000_s1034" type="#_x0000_t75" style="position:absolute;margin-left:145.35pt;margin-top:10.35pt;width:347.8pt;height:273.15pt;z-index:-251822080">
            <v:imagedata r:id="rId59" o:title="bpts" croptop="6158f"/>
          </v:shape>
        </w:pict>
      </w:r>
    </w:p>
    <w:p w:rsidR="0037417E" w:rsidRDefault="0037417E" w:rsidP="0037417E">
      <w:r>
        <w:t>BOILING POINTS</w:t>
      </w:r>
    </w:p>
    <w:p w:rsidR="0037417E" w:rsidRDefault="0037417E" w:rsidP="0037417E">
      <w:r>
        <w:t>Study the following data</w:t>
      </w:r>
    </w:p>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D86D4D" w:rsidP="0037417E">
      <w:r>
        <w:rPr>
          <w:noProof/>
        </w:rPr>
        <w:pict>
          <v:group id="_x0000_s1039" style="position:absolute;margin-left:-11.4pt;margin-top:3.5pt;width:193.5pt;height:172.95pt;z-index:251496448" coordorigin="954,8514" coordsize="3870,3459">
            <v:shape id="_x0000_s1040" type="#_x0000_t75" style="position:absolute;left:954;top:8514;width:3870;height:3459">
              <v:imagedata r:id="rId60" o:title="Bpttable"/>
            </v:shape>
            <v:shape id="_x0000_s1041" type="#_x0000_t202" style="position:absolute;left:1305;top:8544;width:3060;height:486" stroked="f">
              <v:textbox inset="0,0,0,0">
                <w:txbxContent>
                  <w:p w:rsidR="007E4F36" w:rsidRDefault="007E4F36" w:rsidP="0037417E">
                    <w:pPr>
                      <w:rPr>
                        <w:rFonts w:ascii="Arial" w:hAnsi="Arial" w:cs="Arial"/>
                        <w:b/>
                        <w:sz w:val="18"/>
                        <w:szCs w:val="18"/>
                      </w:rPr>
                    </w:pPr>
                    <w:r w:rsidRPr="00DE696B">
                      <w:rPr>
                        <w:rFonts w:ascii="Arial" w:hAnsi="Arial" w:cs="Arial"/>
                        <w:b/>
                        <w:sz w:val="18"/>
                        <w:szCs w:val="18"/>
                      </w:rPr>
                      <w:t xml:space="preserve">Boiling temperature of </w:t>
                    </w:r>
                  </w:p>
                  <w:p w:rsidR="007E4F36" w:rsidRPr="00DE696B" w:rsidRDefault="007E4F36" w:rsidP="0037417E">
                    <w:pPr>
                      <w:rPr>
                        <w:rFonts w:ascii="Arial" w:hAnsi="Arial" w:cs="Arial"/>
                        <w:b/>
                        <w:sz w:val="18"/>
                        <w:szCs w:val="18"/>
                      </w:rPr>
                    </w:pPr>
                    <w:r w:rsidRPr="00DE696B">
                      <w:rPr>
                        <w:rFonts w:ascii="Arial" w:hAnsi="Arial" w:cs="Arial"/>
                        <w:b/>
                        <w:sz w:val="18"/>
                        <w:szCs w:val="18"/>
                      </w:rPr>
                      <w:t>1-halogenoalkanes /K</w:t>
                    </w:r>
                  </w:p>
                </w:txbxContent>
              </v:textbox>
            </v:shape>
          </v:group>
        </w:pict>
      </w:r>
    </w:p>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 w:rsidR="0037417E" w:rsidRDefault="0037417E" w:rsidP="0037417E">
      <w:pPr>
        <w:spacing w:line="360" w:lineRule="auto"/>
      </w:pPr>
    </w:p>
    <w:p w:rsidR="00017513" w:rsidRPr="00B914C0" w:rsidRDefault="00017513" w:rsidP="00017513">
      <w:pPr>
        <w:spacing w:line="360" w:lineRule="auto"/>
        <w:rPr>
          <w:rFonts w:ascii="Arial" w:hAnsi="Arial" w:cs="Arial"/>
          <w:color w:val="333399"/>
        </w:rPr>
      </w:pPr>
      <w:r>
        <w:t xml:space="preserve">What is the trend in boiling point with increased chain length? </w:t>
      </w:r>
      <w:r>
        <w:rPr>
          <w:rFonts w:ascii="Arial" w:hAnsi="Arial" w:cs="Arial"/>
          <w:color w:val="333399"/>
        </w:rPr>
        <w:t>increases</w:t>
      </w:r>
    </w:p>
    <w:p w:rsidR="00017513" w:rsidRPr="00B914C0" w:rsidRDefault="00017513" w:rsidP="00017513">
      <w:pPr>
        <w:spacing w:line="360" w:lineRule="auto"/>
        <w:rPr>
          <w:rFonts w:ascii="Arial" w:hAnsi="Arial" w:cs="Arial"/>
          <w:color w:val="333399"/>
        </w:rPr>
      </w:pPr>
      <w:r>
        <w:t xml:space="preserve">Explain your answer. </w:t>
      </w:r>
      <w:r>
        <w:rPr>
          <w:rFonts w:ascii="Arial" w:hAnsi="Arial" w:cs="Arial"/>
          <w:color w:val="333399"/>
        </w:rPr>
        <w:t xml:space="preserve">Increased chain length </w:t>
      </w:r>
      <w:r w:rsidRPr="00B914C0">
        <w:rPr>
          <w:rFonts w:ascii="Arial" w:hAnsi="Arial" w:cs="Arial"/>
          <w:color w:val="333399"/>
        </w:rPr>
        <w:sym w:font="Wingdings" w:char="F0E0"/>
      </w:r>
      <w:r>
        <w:rPr>
          <w:rFonts w:ascii="Arial" w:hAnsi="Arial" w:cs="Arial"/>
          <w:color w:val="333399"/>
        </w:rPr>
        <w:t xml:space="preserve"> more electrons </w:t>
      </w:r>
      <w:r w:rsidRPr="00017513">
        <w:rPr>
          <w:rFonts w:ascii="Arial" w:hAnsi="Arial" w:cs="Arial"/>
          <w:color w:val="333399"/>
        </w:rPr>
        <w:sym w:font="Wingdings" w:char="F0E0"/>
      </w:r>
      <w:r w:rsidRPr="00017513">
        <w:rPr>
          <w:rFonts w:ascii="Arial" w:hAnsi="Arial" w:cs="Arial"/>
          <w:color w:val="333399"/>
        </w:rPr>
        <w:t xml:space="preserve"> stronger</w:t>
      </w:r>
      <w:r>
        <w:rPr>
          <w:rFonts w:ascii="Arial" w:hAnsi="Arial" w:cs="Arial"/>
          <w:color w:val="333399"/>
        </w:rPr>
        <w:t xml:space="preserve"> </w:t>
      </w:r>
      <w:smartTag w:uri="urn:schemas-microsoft-com:office:smarttags" w:element="place">
        <w:smartTag w:uri="urn:schemas-microsoft-com:office:smarttags" w:element="City">
          <w:r>
            <w:rPr>
              <w:rFonts w:ascii="Arial" w:hAnsi="Arial" w:cs="Arial"/>
              <w:color w:val="333399"/>
            </w:rPr>
            <w:t>London</w:t>
          </w:r>
        </w:smartTag>
      </w:smartTag>
      <w:r>
        <w:rPr>
          <w:rFonts w:ascii="Arial" w:hAnsi="Arial" w:cs="Arial"/>
          <w:color w:val="333399"/>
        </w:rPr>
        <w:t xml:space="preserve"> forces.</w:t>
      </w:r>
    </w:p>
    <w:p w:rsidR="00017513" w:rsidRPr="00B914C0" w:rsidRDefault="00017513" w:rsidP="00017513">
      <w:pPr>
        <w:spacing w:line="360" w:lineRule="auto"/>
        <w:rPr>
          <w:rFonts w:ascii="Arial" w:hAnsi="Arial" w:cs="Arial"/>
          <w:color w:val="333399"/>
        </w:rPr>
      </w:pPr>
      <w:r>
        <w:rPr>
          <w:rFonts w:ascii="Arial" w:hAnsi="Arial" w:cs="Arial"/>
          <w:color w:val="333399"/>
        </w:rPr>
        <w:t>Require more heat energy to overcome them</w:t>
      </w:r>
    </w:p>
    <w:p w:rsidR="00017513" w:rsidRPr="00B914C0" w:rsidRDefault="00017513" w:rsidP="00017513">
      <w:pPr>
        <w:spacing w:line="360" w:lineRule="auto"/>
        <w:rPr>
          <w:rFonts w:ascii="Arial" w:hAnsi="Arial" w:cs="Arial"/>
          <w:color w:val="333399"/>
        </w:rPr>
      </w:pPr>
      <w:r>
        <w:t xml:space="preserve">What is the trend in boiling point as you go down the halogen group? </w:t>
      </w:r>
      <w:r>
        <w:rPr>
          <w:rFonts w:ascii="Arial" w:hAnsi="Arial" w:cs="Arial"/>
          <w:color w:val="333399"/>
        </w:rPr>
        <w:t>increases</w:t>
      </w:r>
    </w:p>
    <w:p w:rsidR="00017513" w:rsidRDefault="00017513" w:rsidP="00017513">
      <w:pPr>
        <w:spacing w:line="360" w:lineRule="auto"/>
      </w:pPr>
      <w:r>
        <w:t xml:space="preserve">Explain your answer </w:t>
      </w:r>
      <w:r>
        <w:rPr>
          <w:rFonts w:ascii="Arial" w:hAnsi="Arial" w:cs="Arial"/>
          <w:color w:val="333399"/>
        </w:rPr>
        <w:t xml:space="preserve">Increased number of electrons </w:t>
      </w:r>
      <w:r w:rsidRPr="00B914C0">
        <w:rPr>
          <w:rFonts w:ascii="Arial" w:hAnsi="Arial" w:cs="Arial"/>
          <w:color w:val="333399"/>
        </w:rPr>
        <w:sym w:font="Wingdings" w:char="F0E0"/>
      </w:r>
      <w:r>
        <w:rPr>
          <w:rFonts w:ascii="Arial" w:hAnsi="Arial" w:cs="Arial"/>
          <w:color w:val="333399"/>
        </w:rPr>
        <w:t xml:space="preserve"> stronger </w:t>
      </w:r>
      <w:smartTag w:uri="urn:schemas-microsoft-com:office:smarttags" w:element="place">
        <w:smartTag w:uri="urn:schemas-microsoft-com:office:smarttags" w:element="City">
          <w:r>
            <w:rPr>
              <w:rFonts w:ascii="Arial" w:hAnsi="Arial" w:cs="Arial"/>
              <w:color w:val="333399"/>
            </w:rPr>
            <w:t>London</w:t>
          </w:r>
        </w:smartTag>
      </w:smartTag>
      <w:r>
        <w:rPr>
          <w:rFonts w:ascii="Arial" w:hAnsi="Arial" w:cs="Arial"/>
          <w:color w:val="333399"/>
        </w:rPr>
        <w:t xml:space="preserve"> forces.</w:t>
      </w:r>
    </w:p>
    <w:p w:rsidR="00017513" w:rsidRPr="00B914C0" w:rsidRDefault="00017513" w:rsidP="00017513">
      <w:pPr>
        <w:spacing w:line="360" w:lineRule="auto"/>
        <w:rPr>
          <w:rFonts w:ascii="Arial" w:hAnsi="Arial" w:cs="Arial"/>
          <w:color w:val="333399"/>
        </w:rPr>
      </w:pPr>
      <w:r>
        <w:rPr>
          <w:rFonts w:ascii="Arial" w:hAnsi="Arial" w:cs="Arial"/>
          <w:color w:val="333399"/>
        </w:rPr>
        <w:t>Require more heat energy to overcome them</w:t>
      </w:r>
    </w:p>
    <w:p w:rsidR="00017513" w:rsidRPr="0009052D" w:rsidRDefault="00017513" w:rsidP="00017513">
      <w:pPr>
        <w:spacing w:line="360" w:lineRule="auto"/>
        <w:rPr>
          <w:rFonts w:ascii="Arial" w:hAnsi="Arial" w:cs="Arial"/>
          <w:color w:val="333399"/>
        </w:rPr>
      </w:pPr>
      <w:r>
        <w:t>What is the trend in boiling points 1</w:t>
      </w:r>
      <w:r>
        <w:rPr>
          <w:vertAlign w:val="superscript"/>
        </w:rPr>
        <w:t>o</w:t>
      </w:r>
      <w:r>
        <w:t xml:space="preserve"> </w:t>
      </w:r>
      <w:r>
        <w:sym w:font="Wingdings" w:char="F0E0"/>
      </w:r>
      <w:r>
        <w:t xml:space="preserve"> 2</w:t>
      </w:r>
      <w:r>
        <w:rPr>
          <w:vertAlign w:val="superscript"/>
        </w:rPr>
        <w:t>o</w:t>
      </w:r>
      <w:r>
        <w:t xml:space="preserve"> </w:t>
      </w:r>
      <w:r>
        <w:sym w:font="Wingdings" w:char="F0E0"/>
      </w:r>
      <w:r>
        <w:t xml:space="preserve"> 3</w:t>
      </w:r>
      <w:r>
        <w:rPr>
          <w:vertAlign w:val="superscript"/>
        </w:rPr>
        <w:t>o</w:t>
      </w:r>
      <w:r>
        <w:t xml:space="preserve"> ? </w:t>
      </w:r>
      <w:r w:rsidRPr="0009052D">
        <w:rPr>
          <w:rFonts w:ascii="Arial" w:hAnsi="Arial" w:cs="Arial"/>
          <w:color w:val="333399"/>
        </w:rPr>
        <w:t>decreases</w:t>
      </w:r>
    </w:p>
    <w:p w:rsidR="00017513" w:rsidRDefault="00017513" w:rsidP="00017513">
      <w:pPr>
        <w:spacing w:line="360" w:lineRule="auto"/>
        <w:rPr>
          <w:rFonts w:ascii="Arial" w:hAnsi="Arial" w:cs="Arial"/>
          <w:color w:val="333399"/>
        </w:rPr>
      </w:pPr>
      <w:r>
        <w:t xml:space="preserve">Explain your answer. </w:t>
      </w:r>
      <w:r w:rsidRPr="0009052D">
        <w:rPr>
          <w:rFonts w:ascii="Arial" w:hAnsi="Arial" w:cs="Arial"/>
          <w:color w:val="333399"/>
        </w:rPr>
        <w:t xml:space="preserve">Increased branching </w:t>
      </w:r>
      <w:r w:rsidRPr="0009052D">
        <w:rPr>
          <w:rFonts w:ascii="Arial" w:hAnsi="Arial" w:cs="Arial"/>
          <w:color w:val="333399"/>
        </w:rPr>
        <w:sym w:font="Wingdings" w:char="F0E0"/>
      </w:r>
      <w:r w:rsidRPr="0009052D">
        <w:rPr>
          <w:rFonts w:ascii="Arial" w:hAnsi="Arial" w:cs="Arial"/>
          <w:color w:val="333399"/>
        </w:rPr>
        <w:t xml:space="preserve"> molecules further apart </w:t>
      </w:r>
      <w:r w:rsidRPr="0009052D">
        <w:rPr>
          <w:rFonts w:ascii="Arial" w:hAnsi="Arial" w:cs="Arial"/>
          <w:color w:val="333399"/>
        </w:rPr>
        <w:sym w:font="Wingdings" w:char="F0E0"/>
      </w:r>
      <w:r w:rsidRPr="0009052D">
        <w:rPr>
          <w:rFonts w:ascii="Arial" w:hAnsi="Arial" w:cs="Arial"/>
          <w:color w:val="333399"/>
        </w:rPr>
        <w:t xml:space="preserve"> weaker </w:t>
      </w:r>
      <w:smartTag w:uri="urn:schemas-microsoft-com:office:smarttags" w:element="place">
        <w:smartTag w:uri="urn:schemas-microsoft-com:office:smarttags" w:element="City">
          <w:r>
            <w:rPr>
              <w:rFonts w:ascii="Arial" w:hAnsi="Arial" w:cs="Arial"/>
              <w:color w:val="333399"/>
            </w:rPr>
            <w:t>London</w:t>
          </w:r>
        </w:smartTag>
      </w:smartTag>
      <w:r>
        <w:rPr>
          <w:rFonts w:ascii="Arial" w:hAnsi="Arial" w:cs="Arial"/>
          <w:color w:val="333399"/>
        </w:rPr>
        <w:t xml:space="preserve"> forces.  (Also branched molecule </w:t>
      </w:r>
      <w:r w:rsidRPr="0009052D">
        <w:rPr>
          <w:rFonts w:ascii="Arial" w:hAnsi="Arial" w:cs="Arial"/>
          <w:color w:val="333399"/>
        </w:rPr>
        <w:sym w:font="Wingdings" w:char="F0E0"/>
      </w:r>
      <w:r>
        <w:rPr>
          <w:rFonts w:ascii="Arial" w:hAnsi="Arial" w:cs="Arial"/>
          <w:color w:val="333399"/>
        </w:rPr>
        <w:t xml:space="preserve"> smaller dipole </w:t>
      </w:r>
      <w:r w:rsidRPr="0009052D">
        <w:rPr>
          <w:rFonts w:ascii="Arial" w:hAnsi="Arial" w:cs="Arial"/>
          <w:color w:val="333399"/>
        </w:rPr>
        <w:sym w:font="Wingdings" w:char="F0E0"/>
      </w:r>
      <w:r>
        <w:rPr>
          <w:rFonts w:ascii="Arial" w:hAnsi="Arial" w:cs="Arial"/>
          <w:color w:val="333399"/>
        </w:rPr>
        <w:t xml:space="preserve"> weaker </w:t>
      </w:r>
      <w:smartTag w:uri="urn:schemas-microsoft-com:office:smarttags" w:element="place">
        <w:smartTag w:uri="urn:schemas-microsoft-com:office:smarttags" w:element="City">
          <w:r>
            <w:rPr>
              <w:rFonts w:ascii="Arial" w:hAnsi="Arial" w:cs="Arial"/>
              <w:color w:val="333399"/>
            </w:rPr>
            <w:t>London</w:t>
          </w:r>
        </w:smartTag>
      </w:smartTag>
      <w:r>
        <w:rPr>
          <w:rFonts w:ascii="Arial" w:hAnsi="Arial" w:cs="Arial"/>
          <w:color w:val="333399"/>
        </w:rPr>
        <w:t xml:space="preserve"> forces.)</w:t>
      </w:r>
    </w:p>
    <w:p w:rsidR="003D325D" w:rsidRDefault="00017513" w:rsidP="00017513">
      <w:pPr>
        <w:spacing w:line="360" w:lineRule="auto"/>
        <w:rPr>
          <w:b/>
        </w:rPr>
      </w:pPr>
      <w:r>
        <w:rPr>
          <w:rFonts w:ascii="Arial" w:hAnsi="Arial" w:cs="Arial"/>
          <w:color w:val="333399"/>
        </w:rPr>
        <w:t xml:space="preserve">So less heat energy required to overcome them and separate the molecules </w:t>
      </w:r>
      <w:r w:rsidRPr="0009052D">
        <w:rPr>
          <w:rFonts w:ascii="Arial" w:hAnsi="Arial" w:cs="Arial"/>
          <w:color w:val="333399"/>
        </w:rPr>
        <w:sym w:font="Wingdings" w:char="F0E0"/>
      </w:r>
      <w:r>
        <w:rPr>
          <w:rFonts w:ascii="Arial" w:hAnsi="Arial" w:cs="Arial"/>
          <w:color w:val="333399"/>
        </w:rPr>
        <w:t xml:space="preserve"> vapour</w:t>
      </w:r>
      <w:r w:rsidR="0037417E">
        <w:br w:type="page"/>
      </w:r>
      <w:r w:rsidR="00E670A9" w:rsidRPr="003429FB">
        <w:rPr>
          <w:b/>
          <w:sz w:val="28"/>
          <w:szCs w:val="28"/>
        </w:rPr>
        <w:lastRenderedPageBreak/>
        <w:t>PREPARATION OF HALOGENOALKANES</w:t>
      </w:r>
      <w:r w:rsidR="003D325D">
        <w:rPr>
          <w:b/>
        </w:rPr>
        <w:t xml:space="preserve"> </w:t>
      </w:r>
    </w:p>
    <w:p w:rsidR="00EE4DD3" w:rsidRPr="003D325D" w:rsidRDefault="003D325D" w:rsidP="0037417E">
      <w:pPr>
        <w:spacing w:line="360" w:lineRule="auto"/>
      </w:pPr>
      <w:r w:rsidRPr="003D325D">
        <w:t>The main methods use</w:t>
      </w:r>
      <w:r>
        <w:rPr>
          <w:b/>
        </w:rPr>
        <w:t xml:space="preserve"> nucleophilic </w:t>
      </w:r>
      <w:r w:rsidR="00370B7F">
        <w:rPr>
          <w:b/>
        </w:rPr>
        <w:t>substitution reaction</w:t>
      </w:r>
      <w:r>
        <w:rPr>
          <w:b/>
        </w:rPr>
        <w:t>s of ALCOHOLS</w:t>
      </w:r>
      <w:r>
        <w:t xml:space="preserve"> (see Facer p267)</w:t>
      </w:r>
    </w:p>
    <w:p w:rsidR="00C47448" w:rsidRPr="00424626" w:rsidRDefault="00C47448" w:rsidP="00421BA6">
      <w:pPr>
        <w:spacing w:line="360" w:lineRule="auto"/>
        <w:rPr>
          <w:b/>
          <w:u w:val="single"/>
        </w:rPr>
      </w:pPr>
      <w:proofErr w:type="spellStart"/>
      <w:r w:rsidRPr="00424626">
        <w:rPr>
          <w:b/>
          <w:u w:val="single"/>
        </w:rPr>
        <w:t>Chloroalkanes</w:t>
      </w:r>
      <w:proofErr w:type="spellEnd"/>
    </w:p>
    <w:p w:rsidR="00C47448" w:rsidRDefault="00C47448" w:rsidP="00421BA6">
      <w:pPr>
        <w:spacing w:line="360" w:lineRule="auto"/>
      </w:pPr>
      <w:r>
        <w:t>1)</w:t>
      </w:r>
      <w:r>
        <w:tab/>
      </w:r>
      <w:r w:rsidR="003D325D">
        <w:t xml:space="preserve">e.g. </w:t>
      </w:r>
      <w:r w:rsidR="005919E8">
        <w:t>Using</w:t>
      </w:r>
      <w:r w:rsidR="003D325D">
        <w:t xml:space="preserve"> </w:t>
      </w:r>
      <w:r w:rsidR="003D325D" w:rsidRPr="003D325D">
        <w:rPr>
          <w:b/>
        </w:rPr>
        <w:t>PCl</w:t>
      </w:r>
      <w:r w:rsidR="003D325D" w:rsidRPr="003D325D">
        <w:rPr>
          <w:b/>
          <w:vertAlign w:val="subscript"/>
        </w:rPr>
        <w:t>5</w:t>
      </w:r>
      <w:r w:rsidR="00804208">
        <w:t xml:space="preserve"> to make 2-chloropropane</w:t>
      </w:r>
    </w:p>
    <w:p w:rsidR="00017513" w:rsidRDefault="00017513" w:rsidP="0037417E">
      <w:pPr>
        <w:spacing w:line="360" w:lineRule="auto"/>
      </w:pPr>
      <w:r>
        <w:t xml:space="preserve">Reagents </w:t>
      </w:r>
      <w:r>
        <w:rPr>
          <w:rFonts w:ascii="Arial" w:hAnsi="Arial" w:cs="Arial"/>
          <w:color w:val="000080"/>
        </w:rPr>
        <w:t>phosphorus pentachloride</w:t>
      </w:r>
      <w:r>
        <w:t xml:space="preserve"> </w:t>
      </w:r>
      <w:r>
        <w:tab/>
        <w:t xml:space="preserve">Conditions </w:t>
      </w:r>
      <w:r>
        <w:rPr>
          <w:rFonts w:ascii="Arial" w:hAnsi="Arial" w:cs="Arial"/>
          <w:color w:val="000080"/>
        </w:rPr>
        <w:t>room temp</w:t>
      </w:r>
      <w:r>
        <w:t xml:space="preserve"> </w:t>
      </w:r>
    </w:p>
    <w:p w:rsidR="00C47448" w:rsidRDefault="00C47448" w:rsidP="0037417E">
      <w:pPr>
        <w:spacing w:line="360" w:lineRule="auto"/>
      </w:pPr>
      <w:r>
        <w:t>Equation</w:t>
      </w:r>
      <w:r w:rsidR="00421BA6">
        <w:t xml:space="preserve"> (displayed formulae)</w:t>
      </w:r>
      <w:r w:rsidR="00017513" w:rsidRPr="00017513">
        <w:t xml:space="preserve"> </w:t>
      </w:r>
    </w:p>
    <w:p w:rsidR="00C47448" w:rsidRDefault="00D86D4D" w:rsidP="0037417E">
      <w:pPr>
        <w:spacing w:line="360" w:lineRule="auto"/>
      </w:pPr>
      <w:r>
        <w:rPr>
          <w:noProof/>
        </w:rPr>
        <w:pict>
          <v:shape id="_x0000_s1440" type="#_x0000_t75" style="position:absolute;margin-left:34.6pt;margin-top:3.95pt;width:86.75pt;height:63.9pt;z-index:251571200">
            <v:imagedata r:id="rId61" o:title=""/>
          </v:shape>
          <o:OLEObject Type="Embed" ProgID="ACD.ChemSketch.20" ShapeID="_x0000_s1440" DrawAspect="Content" ObjectID="_1501677879" r:id="rId62"/>
        </w:pict>
      </w:r>
      <w:r>
        <w:rPr>
          <w:noProof/>
        </w:rPr>
        <w:pict>
          <v:shape id="_x0000_s1439" type="#_x0000_t75" style="position:absolute;margin-left:251.45pt;margin-top:3.95pt;width:86.45pt;height:49.6pt;z-index:251570176">
            <v:imagedata r:id="rId63" o:title=""/>
          </v:shape>
          <o:OLEObject Type="Embed" ProgID="ACD.ChemSketch.20" ShapeID="_x0000_s1439" DrawAspect="Content" ObjectID="_1501677880" r:id="rId64"/>
        </w:pict>
      </w:r>
    </w:p>
    <w:p w:rsidR="00424626" w:rsidRPr="00017513" w:rsidRDefault="00017513" w:rsidP="0037417E">
      <w:pPr>
        <w:spacing w:line="360" w:lineRule="auto"/>
        <w:rPr>
          <w:rFonts w:ascii="Arial" w:hAnsi="Arial" w:cs="Arial"/>
          <w:color w:val="333399"/>
        </w:rPr>
      </w:pPr>
      <w:r w:rsidRPr="00017513">
        <w:rPr>
          <w:rFonts w:ascii="Arial" w:hAnsi="Arial" w:cs="Arial"/>
          <w:color w:val="333399"/>
        </w:rPr>
        <w:tab/>
      </w:r>
      <w:r w:rsidRPr="00017513">
        <w:rPr>
          <w:rFonts w:ascii="Arial" w:hAnsi="Arial" w:cs="Arial"/>
          <w:color w:val="333399"/>
        </w:rPr>
        <w:tab/>
      </w:r>
      <w:r w:rsidRPr="00017513">
        <w:rPr>
          <w:rFonts w:ascii="Arial" w:hAnsi="Arial" w:cs="Arial"/>
          <w:color w:val="333399"/>
        </w:rPr>
        <w:tab/>
      </w:r>
      <w:r w:rsidRPr="00017513">
        <w:rPr>
          <w:rFonts w:ascii="Arial" w:hAnsi="Arial" w:cs="Arial"/>
          <w:color w:val="333399"/>
        </w:rPr>
        <w:tab/>
        <w:t>+</w:t>
      </w:r>
      <w:r w:rsidRPr="00017513">
        <w:rPr>
          <w:rFonts w:ascii="Arial" w:hAnsi="Arial" w:cs="Arial"/>
          <w:color w:val="333399"/>
        </w:rPr>
        <w:tab/>
        <w:t>PCl</w:t>
      </w:r>
      <w:r w:rsidRPr="00017513">
        <w:rPr>
          <w:rFonts w:ascii="Arial" w:hAnsi="Arial" w:cs="Arial"/>
          <w:color w:val="333399"/>
          <w:vertAlign w:val="subscript"/>
        </w:rPr>
        <w:t>5</w:t>
      </w:r>
      <w:r w:rsidRPr="00017513">
        <w:rPr>
          <w:rFonts w:ascii="Arial" w:hAnsi="Arial" w:cs="Arial"/>
          <w:color w:val="333399"/>
        </w:rPr>
        <w:tab/>
      </w:r>
      <w:r w:rsidRPr="00017513">
        <w:rPr>
          <w:rFonts w:ascii="Arial" w:hAnsi="Arial" w:cs="Arial"/>
          <w:color w:val="333399"/>
        </w:rPr>
        <w:sym w:font="Wingdings" w:char="F0E0"/>
      </w:r>
      <w:r w:rsidRPr="00017513">
        <w:rPr>
          <w:rFonts w:ascii="Arial" w:hAnsi="Arial" w:cs="Arial"/>
          <w:color w:val="333399"/>
        </w:rPr>
        <w:tab/>
      </w:r>
      <w:r w:rsidRPr="00017513">
        <w:rPr>
          <w:rFonts w:ascii="Arial" w:hAnsi="Arial" w:cs="Arial"/>
          <w:color w:val="333399"/>
        </w:rPr>
        <w:tab/>
      </w:r>
      <w:r w:rsidRPr="00017513">
        <w:rPr>
          <w:rFonts w:ascii="Arial" w:hAnsi="Arial" w:cs="Arial"/>
          <w:color w:val="333399"/>
        </w:rPr>
        <w:tab/>
      </w:r>
      <w:r w:rsidRPr="00017513">
        <w:rPr>
          <w:rFonts w:ascii="Arial" w:hAnsi="Arial" w:cs="Arial"/>
          <w:color w:val="333399"/>
        </w:rPr>
        <w:tab/>
        <w:t>POCl</w:t>
      </w:r>
      <w:r w:rsidRPr="00017513">
        <w:rPr>
          <w:rFonts w:ascii="Arial" w:hAnsi="Arial" w:cs="Arial"/>
          <w:color w:val="333399"/>
          <w:vertAlign w:val="subscript"/>
        </w:rPr>
        <w:t>3</w:t>
      </w:r>
      <w:r w:rsidR="001D0539">
        <w:rPr>
          <w:rFonts w:ascii="Arial" w:hAnsi="Arial" w:cs="Arial"/>
          <w:color w:val="333399"/>
        </w:rPr>
        <w:t xml:space="preserve">(l)   </w:t>
      </w:r>
      <w:r w:rsidRPr="00017513">
        <w:rPr>
          <w:rFonts w:ascii="Arial" w:hAnsi="Arial" w:cs="Arial"/>
          <w:color w:val="333399"/>
        </w:rPr>
        <w:t>+</w:t>
      </w:r>
      <w:r w:rsidRPr="00017513">
        <w:rPr>
          <w:rFonts w:ascii="Arial" w:hAnsi="Arial" w:cs="Arial"/>
          <w:color w:val="333399"/>
        </w:rPr>
        <w:tab/>
      </w:r>
      <w:proofErr w:type="spellStart"/>
      <w:r w:rsidRPr="00017513">
        <w:rPr>
          <w:rFonts w:ascii="Arial" w:hAnsi="Arial" w:cs="Arial"/>
          <w:color w:val="333399"/>
        </w:rPr>
        <w:t>HCl</w:t>
      </w:r>
      <w:proofErr w:type="spellEnd"/>
      <w:r w:rsidR="001D0539">
        <w:rPr>
          <w:rFonts w:ascii="Arial" w:hAnsi="Arial" w:cs="Arial"/>
          <w:color w:val="333399"/>
        </w:rPr>
        <w:t>(g)</w:t>
      </w:r>
    </w:p>
    <w:p w:rsidR="00804208" w:rsidRDefault="00804208" w:rsidP="0037417E">
      <w:pPr>
        <w:spacing w:line="360" w:lineRule="auto"/>
      </w:pPr>
    </w:p>
    <w:p w:rsidR="00017513" w:rsidRDefault="00017513" w:rsidP="00017513">
      <w:pPr>
        <w:spacing w:line="360" w:lineRule="auto"/>
      </w:pPr>
      <w:r>
        <w:t>This is not a very economical way to make large quantities as PCl</w:t>
      </w:r>
      <w:r>
        <w:rPr>
          <w:vertAlign w:val="subscript"/>
        </w:rPr>
        <w:t>5</w:t>
      </w:r>
      <w:r>
        <w:t xml:space="preserve"> is expensive, can you think of another reason? </w:t>
      </w:r>
      <w:r>
        <w:rPr>
          <w:rFonts w:ascii="Arial" w:hAnsi="Arial" w:cs="Arial"/>
          <w:color w:val="000080"/>
        </w:rPr>
        <w:t>Hydrogen chloride gas produced is corrosive</w:t>
      </w:r>
    </w:p>
    <w:p w:rsidR="00017513" w:rsidRDefault="00017513" w:rsidP="00017513">
      <w:pPr>
        <w:spacing w:line="360" w:lineRule="auto"/>
      </w:pPr>
      <w:r>
        <w:t xml:space="preserve">2) From </w:t>
      </w:r>
      <w:r w:rsidRPr="00804208">
        <w:rPr>
          <w:b/>
        </w:rPr>
        <w:t>Hydrogen chloride</w:t>
      </w:r>
      <w:r>
        <w:t xml:space="preserve"> gas (or conc. aqueous </w:t>
      </w:r>
      <w:proofErr w:type="spellStart"/>
      <w:r>
        <w:t>HCl</w:t>
      </w:r>
      <w:proofErr w:type="spellEnd"/>
      <w:r>
        <w:t>)</w:t>
      </w:r>
    </w:p>
    <w:p w:rsidR="00017513" w:rsidRDefault="00017513" w:rsidP="00017513">
      <w:pPr>
        <w:spacing w:line="360" w:lineRule="auto"/>
      </w:pPr>
      <w:r>
        <w:t>This is produced in situ (where needed) from:-</w:t>
      </w:r>
    </w:p>
    <w:p w:rsidR="00017513" w:rsidRDefault="00017513" w:rsidP="00017513">
      <w:pPr>
        <w:spacing w:line="360" w:lineRule="auto"/>
      </w:pPr>
      <w:r>
        <w:tab/>
      </w:r>
      <w:proofErr w:type="spellStart"/>
      <w:r>
        <w:t>KCl</w:t>
      </w:r>
      <w:proofErr w:type="spellEnd"/>
      <w:r>
        <w:t>(s)</w:t>
      </w:r>
      <w:r>
        <w:tab/>
      </w:r>
      <w:r>
        <w:tab/>
        <w:t>+</w:t>
      </w:r>
      <w:r>
        <w:tab/>
        <w:t>H</w:t>
      </w:r>
      <w:r>
        <w:rPr>
          <w:vertAlign w:val="subscript"/>
        </w:rPr>
        <w:t>2</w:t>
      </w:r>
      <w:r>
        <w:t>SO</w:t>
      </w:r>
      <w:r>
        <w:rPr>
          <w:vertAlign w:val="subscript"/>
        </w:rPr>
        <w:t>4</w:t>
      </w:r>
      <w:r>
        <w:t>(conc.)</w:t>
      </w:r>
      <w:r>
        <w:tab/>
      </w:r>
      <w:r>
        <w:tab/>
      </w:r>
      <w:r>
        <w:sym w:font="Wingdings" w:char="F0E0"/>
      </w:r>
      <w:r>
        <w:tab/>
        <w:t>KHSO</w:t>
      </w:r>
      <w:r>
        <w:rPr>
          <w:vertAlign w:val="subscript"/>
        </w:rPr>
        <w:t>4</w:t>
      </w:r>
      <w:r>
        <w:t>(s)</w:t>
      </w:r>
      <w:r>
        <w:tab/>
        <w:t>+</w:t>
      </w:r>
      <w:r>
        <w:tab/>
      </w:r>
      <w:proofErr w:type="spellStart"/>
      <w:r>
        <w:t>HCl</w:t>
      </w:r>
      <w:proofErr w:type="spellEnd"/>
      <w:r>
        <w:t>(g)</w:t>
      </w:r>
    </w:p>
    <w:p w:rsidR="00017513" w:rsidRDefault="00017513" w:rsidP="00017513">
      <w:pPr>
        <w:spacing w:line="360" w:lineRule="auto"/>
      </w:pPr>
      <w:r>
        <w:t>Equation for production of 2-chlorobutane</w:t>
      </w:r>
    </w:p>
    <w:p w:rsidR="00017513" w:rsidRDefault="00D86D4D" w:rsidP="00017513">
      <w:pPr>
        <w:spacing w:line="360" w:lineRule="auto"/>
      </w:pPr>
      <w:r>
        <w:rPr>
          <w:noProof/>
        </w:rPr>
        <w:pict>
          <v:shape id="_x0000_s1445" type="#_x0000_t75" style="position:absolute;margin-left:250.2pt;margin-top:3.85pt;width:106.35pt;height:49.55pt;z-index:251575296">
            <v:imagedata r:id="rId65" o:title=""/>
          </v:shape>
          <o:OLEObject Type="Embed" ProgID="ACD.ChemSketch.20" ShapeID="_x0000_s1445" DrawAspect="Content" ObjectID="_1501677881" r:id="rId66"/>
        </w:pict>
      </w:r>
      <w:r>
        <w:rPr>
          <w:noProof/>
        </w:rPr>
        <w:pict>
          <v:shape id="_x0000_s1444" type="#_x0000_t75" style="position:absolute;margin-left:38.45pt;margin-top:3.3pt;width:107pt;height:64.05pt;z-index:251574272">
            <v:imagedata r:id="rId67" o:title=""/>
          </v:shape>
          <o:OLEObject Type="Embed" ProgID="ACD.ChemSketch.20" ShapeID="_x0000_s1444" DrawAspect="Content" ObjectID="_1501677882" r:id="rId68"/>
        </w:pict>
      </w:r>
    </w:p>
    <w:p w:rsidR="00017513" w:rsidRPr="007E342E" w:rsidRDefault="00017513" w:rsidP="00017513">
      <w:pPr>
        <w:spacing w:line="360" w:lineRule="auto"/>
        <w:rPr>
          <w:rFonts w:ascii="Arial" w:hAnsi="Arial" w:cs="Arial"/>
          <w:color w:val="000080"/>
        </w:rPr>
      </w:pPr>
      <w:r>
        <w:tab/>
      </w:r>
      <w:r w:rsidRPr="007E342E">
        <w:rPr>
          <w:rFonts w:ascii="Arial" w:hAnsi="Arial" w:cs="Arial"/>
          <w:color w:val="000080"/>
        </w:rPr>
        <w:tab/>
      </w:r>
      <w:r w:rsidRPr="007E342E">
        <w:rPr>
          <w:rFonts w:ascii="Arial" w:hAnsi="Arial" w:cs="Arial"/>
          <w:color w:val="000080"/>
        </w:rPr>
        <w:tab/>
      </w:r>
      <w:r w:rsidRPr="007E342E">
        <w:rPr>
          <w:rFonts w:ascii="Arial" w:hAnsi="Arial" w:cs="Arial"/>
          <w:color w:val="000080"/>
        </w:rPr>
        <w:tab/>
        <w:t xml:space="preserve">    +     </w:t>
      </w:r>
      <w:proofErr w:type="spellStart"/>
      <w:r w:rsidRPr="007E342E">
        <w:rPr>
          <w:rFonts w:ascii="Arial" w:hAnsi="Arial" w:cs="Arial"/>
          <w:color w:val="000080"/>
        </w:rPr>
        <w:t>HCl</w:t>
      </w:r>
      <w:proofErr w:type="spellEnd"/>
      <w:r w:rsidRPr="007E342E">
        <w:rPr>
          <w:rFonts w:ascii="Arial" w:hAnsi="Arial" w:cs="Arial"/>
          <w:color w:val="000080"/>
        </w:rPr>
        <w:t>(g)</w:t>
      </w:r>
      <w:r w:rsidRPr="007E342E">
        <w:rPr>
          <w:rFonts w:ascii="Arial" w:hAnsi="Arial" w:cs="Arial"/>
          <w:color w:val="000080"/>
        </w:rPr>
        <w:tab/>
        <w:t xml:space="preserve">    </w:t>
      </w:r>
      <w:r w:rsidRPr="007E342E">
        <w:rPr>
          <w:rFonts w:ascii="Arial" w:hAnsi="Arial" w:cs="Arial"/>
          <w:color w:val="000080"/>
        </w:rPr>
        <w:sym w:font="Wingdings" w:char="F0E0"/>
      </w:r>
      <w:r w:rsidRPr="007E342E">
        <w:rPr>
          <w:rFonts w:ascii="Arial" w:hAnsi="Arial" w:cs="Arial"/>
          <w:color w:val="000080"/>
        </w:rPr>
        <w:tab/>
      </w:r>
      <w:r w:rsidRPr="007E342E">
        <w:rPr>
          <w:rFonts w:ascii="Arial" w:hAnsi="Arial" w:cs="Arial"/>
          <w:color w:val="000080"/>
        </w:rPr>
        <w:tab/>
      </w:r>
      <w:r w:rsidRPr="007E342E">
        <w:rPr>
          <w:rFonts w:ascii="Arial" w:hAnsi="Arial" w:cs="Arial"/>
          <w:color w:val="000080"/>
        </w:rPr>
        <w:tab/>
      </w:r>
      <w:r w:rsidRPr="007E342E">
        <w:rPr>
          <w:rFonts w:ascii="Arial" w:hAnsi="Arial" w:cs="Arial"/>
          <w:color w:val="000080"/>
        </w:rPr>
        <w:tab/>
      </w:r>
      <w:r>
        <w:rPr>
          <w:rFonts w:ascii="Arial" w:hAnsi="Arial" w:cs="Arial"/>
          <w:color w:val="000080"/>
        </w:rPr>
        <w:t xml:space="preserve">  </w:t>
      </w:r>
      <w:r w:rsidRPr="007E342E">
        <w:rPr>
          <w:rFonts w:ascii="Arial" w:hAnsi="Arial" w:cs="Arial"/>
          <w:color w:val="000080"/>
        </w:rPr>
        <w:t>+</w:t>
      </w:r>
      <w:r>
        <w:rPr>
          <w:rFonts w:ascii="Arial" w:hAnsi="Arial" w:cs="Arial"/>
          <w:color w:val="000080"/>
        </w:rPr>
        <w:t xml:space="preserve">      H</w:t>
      </w:r>
      <w:r>
        <w:rPr>
          <w:rFonts w:ascii="Arial" w:hAnsi="Arial" w:cs="Arial"/>
          <w:color w:val="000080"/>
          <w:vertAlign w:val="subscript"/>
        </w:rPr>
        <w:t>2</w:t>
      </w:r>
      <w:r>
        <w:rPr>
          <w:rFonts w:ascii="Arial" w:hAnsi="Arial" w:cs="Arial"/>
          <w:color w:val="000080"/>
        </w:rPr>
        <w:t>O(l)</w:t>
      </w:r>
    </w:p>
    <w:p w:rsidR="00017513" w:rsidRDefault="00017513" w:rsidP="00017513">
      <w:pPr>
        <w:spacing w:line="360" w:lineRule="auto"/>
      </w:pPr>
    </w:p>
    <w:p w:rsidR="00017513" w:rsidRPr="00424626" w:rsidRDefault="00017513" w:rsidP="00017513">
      <w:pPr>
        <w:spacing w:line="360" w:lineRule="auto"/>
        <w:rPr>
          <w:u w:val="single"/>
        </w:rPr>
      </w:pPr>
      <w:proofErr w:type="spellStart"/>
      <w:r w:rsidRPr="00424626">
        <w:rPr>
          <w:b/>
          <w:u w:val="single"/>
        </w:rPr>
        <w:t>Bromoalkanes</w:t>
      </w:r>
      <w:proofErr w:type="spellEnd"/>
      <w:r w:rsidRPr="00424626">
        <w:rPr>
          <w:b/>
          <w:u w:val="single"/>
        </w:rPr>
        <w:t xml:space="preserve"> </w:t>
      </w:r>
    </w:p>
    <w:p w:rsidR="00017513" w:rsidRPr="004C6E32" w:rsidRDefault="00017513" w:rsidP="00017513">
      <w:pPr>
        <w:spacing w:line="360" w:lineRule="auto"/>
      </w:pPr>
      <w:r>
        <w:t>1)</w:t>
      </w:r>
      <w:r w:rsidRPr="00261ACE">
        <w:t xml:space="preserve"> </w:t>
      </w:r>
      <w:r>
        <w:t xml:space="preserve">From </w:t>
      </w:r>
      <w:r>
        <w:rPr>
          <w:b/>
        </w:rPr>
        <w:t>B</w:t>
      </w:r>
      <w:r w:rsidRPr="00804208">
        <w:rPr>
          <w:b/>
        </w:rPr>
        <w:t>romine and moist red phosphorus</w:t>
      </w:r>
      <w:r>
        <w:rPr>
          <w:b/>
        </w:rPr>
        <w:t xml:space="preserve"> </w:t>
      </w:r>
      <w:r w:rsidRPr="004C6E32">
        <w:t>(forming PBr</w:t>
      </w:r>
      <w:r w:rsidRPr="004C6E32">
        <w:rPr>
          <w:vertAlign w:val="subscript"/>
        </w:rPr>
        <w:t>3</w:t>
      </w:r>
      <w:r w:rsidRPr="004C6E32">
        <w:t xml:space="preserve"> in situ)</w:t>
      </w:r>
    </w:p>
    <w:p w:rsidR="00017513" w:rsidRPr="002C1CD4" w:rsidRDefault="00017513" w:rsidP="00017513">
      <w:pPr>
        <w:spacing w:line="360" w:lineRule="auto"/>
        <w:rPr>
          <w:rFonts w:ascii="Arial" w:hAnsi="Arial" w:cs="Arial"/>
          <w:color w:val="000080"/>
        </w:rPr>
      </w:pPr>
      <w:r>
        <w:t>Equation to make PBr</w:t>
      </w:r>
      <w:r>
        <w:rPr>
          <w:vertAlign w:val="subscript"/>
        </w:rPr>
        <w:t xml:space="preserve">3 </w:t>
      </w:r>
      <w:r>
        <w:tab/>
      </w:r>
      <w:r>
        <w:rPr>
          <w:rFonts w:ascii="Arial" w:hAnsi="Arial" w:cs="Arial"/>
          <w:color w:val="000080"/>
        </w:rPr>
        <w:t>P</w:t>
      </w:r>
      <w:r>
        <w:rPr>
          <w:rFonts w:ascii="Arial" w:hAnsi="Arial" w:cs="Arial"/>
          <w:color w:val="000080"/>
        </w:rPr>
        <w:tab/>
        <w:t>+</w:t>
      </w:r>
      <w:r>
        <w:rPr>
          <w:rFonts w:ascii="Arial" w:hAnsi="Arial" w:cs="Arial"/>
          <w:color w:val="000080"/>
        </w:rPr>
        <w:tab/>
        <w:t>1½Br</w:t>
      </w:r>
      <w:r>
        <w:rPr>
          <w:rFonts w:ascii="Arial" w:hAnsi="Arial" w:cs="Arial"/>
          <w:color w:val="000080"/>
          <w:vertAlign w:val="subscript"/>
        </w:rPr>
        <w:t>2</w:t>
      </w:r>
      <w:r>
        <w:rPr>
          <w:rFonts w:ascii="Arial" w:hAnsi="Arial" w:cs="Arial"/>
          <w:color w:val="000080"/>
        </w:rPr>
        <w:tab/>
      </w:r>
      <w:r>
        <w:rPr>
          <w:rFonts w:ascii="Arial" w:hAnsi="Arial" w:cs="Arial"/>
          <w:color w:val="000080"/>
        </w:rPr>
        <w:tab/>
      </w:r>
      <w:r w:rsidRPr="002C1CD4">
        <w:rPr>
          <w:rFonts w:ascii="Arial" w:hAnsi="Arial" w:cs="Arial"/>
          <w:color w:val="000080"/>
        </w:rPr>
        <w:sym w:font="Wingdings" w:char="F0E0"/>
      </w:r>
      <w:r>
        <w:rPr>
          <w:rFonts w:ascii="Arial" w:hAnsi="Arial" w:cs="Arial"/>
          <w:color w:val="000080"/>
        </w:rPr>
        <w:tab/>
        <w:t>PBr</w:t>
      </w:r>
      <w:r>
        <w:rPr>
          <w:rFonts w:ascii="Arial" w:hAnsi="Arial" w:cs="Arial"/>
          <w:color w:val="000080"/>
          <w:vertAlign w:val="subscript"/>
        </w:rPr>
        <w:t>3</w:t>
      </w:r>
    </w:p>
    <w:p w:rsidR="00017513" w:rsidRDefault="00D86D4D" w:rsidP="00017513">
      <w:pPr>
        <w:spacing w:line="360" w:lineRule="auto"/>
      </w:pPr>
      <w:r>
        <w:rPr>
          <w:rFonts w:ascii="Arial" w:hAnsi="Arial" w:cs="Arial"/>
          <w:noProof/>
          <w:color w:val="000080"/>
        </w:rPr>
        <w:pict>
          <v:shape id="_x0000_s1447" type="#_x0000_t75" style="position:absolute;margin-left:262.55pt;margin-top:18.7pt;width:106.35pt;height:49.55pt;z-index:251577344">
            <v:imagedata r:id="rId69" o:title=""/>
          </v:shape>
          <o:OLEObject Type="Embed" ProgID="ACD.ChemSketch.20" ShapeID="_x0000_s1447" DrawAspect="Content" ObjectID="_1501677883" r:id="rId70"/>
        </w:pict>
      </w:r>
      <w:r w:rsidR="00017513">
        <w:t xml:space="preserve">Equation for reaction of </w:t>
      </w:r>
      <w:r w:rsidR="00017513" w:rsidRPr="00B73D97">
        <w:t>butan-2-ol +</w:t>
      </w:r>
      <w:r w:rsidR="00017513" w:rsidRPr="004C6E32">
        <w:rPr>
          <w:b/>
        </w:rPr>
        <w:t xml:space="preserve"> PBr</w:t>
      </w:r>
      <w:r w:rsidR="00017513" w:rsidRPr="004C6E32">
        <w:rPr>
          <w:b/>
          <w:vertAlign w:val="subscript"/>
        </w:rPr>
        <w:t>3</w:t>
      </w:r>
      <w:r w:rsidR="00017513">
        <w:t xml:space="preserve"> using displayed formulae</w:t>
      </w:r>
    </w:p>
    <w:p w:rsidR="00017513" w:rsidRDefault="00017513" w:rsidP="00017513"/>
    <w:p w:rsidR="00017513" w:rsidRPr="002C1CD4" w:rsidRDefault="00D86D4D" w:rsidP="00017513">
      <w:pPr>
        <w:rPr>
          <w:rFonts w:ascii="Arial" w:hAnsi="Arial" w:cs="Arial"/>
          <w:color w:val="000080"/>
        </w:rPr>
      </w:pPr>
      <w:r>
        <w:rPr>
          <w:rFonts w:ascii="Arial" w:hAnsi="Arial" w:cs="Arial"/>
          <w:noProof/>
          <w:color w:val="000080"/>
        </w:rPr>
        <w:pict>
          <v:shape id="_x0000_s1446" type="#_x0000_t75" style="position:absolute;margin-left:22.5pt;margin-top:-18.45pt;width:107pt;height:64.05pt;z-index:251576320">
            <v:imagedata r:id="rId67" o:title=""/>
          </v:shape>
          <o:OLEObject Type="Embed" ProgID="ACD.ChemSketch.20" ShapeID="_x0000_s1446" DrawAspect="Content" ObjectID="_1501677884" r:id="rId71"/>
        </w:pict>
      </w:r>
      <w:r w:rsidR="00BE4258">
        <w:rPr>
          <w:rFonts w:ascii="Arial" w:hAnsi="Arial" w:cs="Arial"/>
          <w:color w:val="000080"/>
        </w:rPr>
        <w:t>3</w:t>
      </w:r>
      <w:r w:rsidR="00017513" w:rsidRPr="005D2CE6">
        <w:rPr>
          <w:rFonts w:ascii="Arial" w:hAnsi="Arial" w:cs="Arial"/>
          <w:color w:val="000080"/>
        </w:rPr>
        <w:tab/>
      </w:r>
      <w:r w:rsidR="00017513" w:rsidRPr="005D2CE6">
        <w:rPr>
          <w:rFonts w:ascii="Arial" w:hAnsi="Arial" w:cs="Arial"/>
          <w:color w:val="000080"/>
        </w:rPr>
        <w:tab/>
      </w:r>
      <w:r w:rsidR="00017513" w:rsidRPr="005D2CE6">
        <w:rPr>
          <w:rFonts w:ascii="Arial" w:hAnsi="Arial" w:cs="Arial"/>
          <w:color w:val="000080"/>
        </w:rPr>
        <w:tab/>
      </w:r>
      <w:r w:rsidR="00017513" w:rsidRPr="005D2CE6">
        <w:rPr>
          <w:rFonts w:ascii="Arial" w:hAnsi="Arial" w:cs="Arial"/>
          <w:color w:val="000080"/>
        </w:rPr>
        <w:tab/>
      </w:r>
      <w:r w:rsidR="00017513" w:rsidRPr="005D2CE6">
        <w:rPr>
          <w:rFonts w:ascii="Arial" w:hAnsi="Arial" w:cs="Arial"/>
          <w:color w:val="000080"/>
        </w:rPr>
        <w:tab/>
        <w:t>PBr</w:t>
      </w:r>
      <w:r w:rsidR="00017513" w:rsidRPr="005D2CE6">
        <w:rPr>
          <w:rFonts w:ascii="Arial" w:hAnsi="Arial" w:cs="Arial"/>
          <w:color w:val="000080"/>
          <w:vertAlign w:val="subscript"/>
        </w:rPr>
        <w:t>3</w:t>
      </w:r>
      <w:r w:rsidR="00017513" w:rsidRPr="005D2CE6">
        <w:rPr>
          <w:rFonts w:ascii="Arial" w:hAnsi="Arial" w:cs="Arial"/>
          <w:color w:val="000080"/>
        </w:rPr>
        <w:tab/>
      </w:r>
      <w:r w:rsidR="00017513" w:rsidRPr="005D2CE6">
        <w:rPr>
          <w:rFonts w:ascii="Arial" w:hAnsi="Arial" w:cs="Arial"/>
          <w:color w:val="000080"/>
        </w:rPr>
        <w:sym w:font="Wingdings" w:char="F0E0"/>
      </w:r>
      <w:r w:rsidR="00017513" w:rsidRPr="005D2CE6">
        <w:rPr>
          <w:rFonts w:ascii="Arial" w:hAnsi="Arial" w:cs="Arial"/>
          <w:color w:val="000080"/>
        </w:rPr>
        <w:tab/>
      </w:r>
      <w:r w:rsidR="00BE4258">
        <w:rPr>
          <w:rFonts w:ascii="Arial" w:hAnsi="Arial" w:cs="Arial"/>
          <w:color w:val="000080"/>
        </w:rPr>
        <w:t>3</w:t>
      </w:r>
      <w:r w:rsidR="00017513" w:rsidRPr="005D2CE6">
        <w:rPr>
          <w:rFonts w:ascii="Arial" w:hAnsi="Arial" w:cs="Arial"/>
          <w:color w:val="000080"/>
        </w:rPr>
        <w:tab/>
      </w:r>
      <w:r w:rsidR="00017513" w:rsidRPr="005D2CE6">
        <w:rPr>
          <w:rFonts w:ascii="Arial" w:hAnsi="Arial" w:cs="Arial"/>
          <w:color w:val="000080"/>
        </w:rPr>
        <w:tab/>
      </w:r>
      <w:r w:rsidR="00017513" w:rsidRPr="005D2CE6">
        <w:rPr>
          <w:rFonts w:ascii="Arial" w:hAnsi="Arial" w:cs="Arial"/>
          <w:color w:val="000080"/>
        </w:rPr>
        <w:tab/>
      </w:r>
      <w:r w:rsidR="00017513" w:rsidRPr="005D2CE6">
        <w:rPr>
          <w:rFonts w:ascii="Arial" w:hAnsi="Arial" w:cs="Arial"/>
          <w:color w:val="000080"/>
        </w:rPr>
        <w:tab/>
      </w:r>
      <w:r w:rsidR="00017513">
        <w:rPr>
          <w:rFonts w:ascii="Arial" w:hAnsi="Arial" w:cs="Arial"/>
          <w:color w:val="000080"/>
        </w:rPr>
        <w:t>H</w:t>
      </w:r>
      <w:r w:rsidR="00017513">
        <w:rPr>
          <w:rFonts w:ascii="Arial" w:hAnsi="Arial" w:cs="Arial"/>
          <w:color w:val="000080"/>
          <w:vertAlign w:val="subscript"/>
        </w:rPr>
        <w:t>3</w:t>
      </w:r>
      <w:r w:rsidR="00017513">
        <w:rPr>
          <w:rFonts w:ascii="Arial" w:hAnsi="Arial" w:cs="Arial"/>
          <w:color w:val="000080"/>
        </w:rPr>
        <w:t>PO</w:t>
      </w:r>
      <w:r w:rsidR="00017513">
        <w:rPr>
          <w:rFonts w:ascii="Arial" w:hAnsi="Arial" w:cs="Arial"/>
          <w:color w:val="000080"/>
          <w:vertAlign w:val="subscript"/>
        </w:rPr>
        <w:t>3</w:t>
      </w:r>
    </w:p>
    <w:p w:rsidR="00017513" w:rsidRPr="005D2CE6" w:rsidRDefault="00017513" w:rsidP="00017513">
      <w:pPr>
        <w:rPr>
          <w:rFonts w:ascii="Arial" w:hAnsi="Arial" w:cs="Arial"/>
          <w:color w:val="000080"/>
        </w:rPr>
      </w:pPr>
    </w:p>
    <w:p w:rsidR="00017513" w:rsidRDefault="00017513" w:rsidP="00017513"/>
    <w:p w:rsidR="00017513" w:rsidRDefault="00017513" w:rsidP="00017513">
      <w:pPr>
        <w:spacing w:line="360" w:lineRule="auto"/>
      </w:pPr>
      <w:r>
        <w:tab/>
      </w:r>
      <w:r>
        <w:tab/>
      </w:r>
      <w:r>
        <w:tab/>
      </w:r>
      <w:r>
        <w:tab/>
      </w:r>
      <w:r>
        <w:tab/>
      </w:r>
      <w:r>
        <w:tab/>
      </w:r>
      <w:r>
        <w:tab/>
      </w:r>
      <w:r>
        <w:tab/>
        <w:t xml:space="preserve">Product name: </w:t>
      </w:r>
      <w:r>
        <w:rPr>
          <w:rFonts w:ascii="Arial" w:hAnsi="Arial" w:cs="Arial"/>
          <w:color w:val="000080"/>
        </w:rPr>
        <w:t>2-bromobutane</w:t>
      </w:r>
    </w:p>
    <w:p w:rsidR="00017513" w:rsidRDefault="00017513" w:rsidP="00017513">
      <w:pPr>
        <w:spacing w:line="360" w:lineRule="auto"/>
      </w:pPr>
      <w:r>
        <w:t>2)</w:t>
      </w:r>
      <w:r w:rsidRPr="00261ACE">
        <w:t xml:space="preserve"> </w:t>
      </w:r>
      <w:r>
        <w:t xml:space="preserve">From </w:t>
      </w:r>
      <w:r w:rsidRPr="00424626">
        <w:rPr>
          <w:b/>
        </w:rPr>
        <w:t>Hydrogen bromide gas</w:t>
      </w:r>
      <w:r>
        <w:t xml:space="preserve"> produced in the reaction vessel from </w:t>
      </w:r>
      <w:proofErr w:type="spellStart"/>
      <w:r>
        <w:t>NaBr</w:t>
      </w:r>
      <w:proofErr w:type="spellEnd"/>
      <w:r>
        <w:t xml:space="preserve"> + 50% H</w:t>
      </w:r>
      <w:r>
        <w:rPr>
          <w:vertAlign w:val="subscript"/>
        </w:rPr>
        <w:t>2</w:t>
      </w:r>
      <w:r>
        <w:t>SO</w:t>
      </w:r>
      <w:r>
        <w:rPr>
          <w:vertAlign w:val="subscript"/>
        </w:rPr>
        <w:t>4</w:t>
      </w:r>
    </w:p>
    <w:p w:rsidR="00017513" w:rsidRPr="002C1CD4" w:rsidRDefault="00D86D4D" w:rsidP="00017513">
      <w:pPr>
        <w:spacing w:line="360" w:lineRule="auto"/>
      </w:pPr>
      <w:r>
        <w:rPr>
          <w:noProof/>
        </w:rPr>
        <w:pict>
          <v:shape id="_x0000_s1443" style="position:absolute;margin-left:392.95pt;margin-top:3.4pt;width:.6pt;height:.65pt;z-index:251573248" coordorigin="16363,20496" coordsize="21,23" path="m16363,20496v,3,1,6,1,9em16383,20518r,l16383,20518r,l16383,20518r,l16383,20518r,l16383,20518r,l16383,20518r,l16383,20518r,l16383,20518e" filled="f" strokeweight="1pt">
            <v:stroke endcap="round"/>
            <v:path shadowok="f" o:extrusionok="f" fillok="f" insetpenok="f"/>
            <o:lock v:ext="edit" rotation="t" aspectratio="t" verticies="t" text="t" shapetype="t"/>
            <o:ink i="AMcBHQIEBAEgAGgMAAAAAADAAAAAAAAARljPVIrml8VPjwb4utLhmyIDHWQFFEYAAAAASBVFIxsC&#10;OYsARiMbAjmLAFcNAAAABQM4C2UZIDIJAPT/AgHpIjpFMwkA+J8CAVogOkU4CAD+AwAAAIB/FcSe&#10;eD+yoHg/AABQOAAAELoKGQIQQdFB0hBScFJ5AygKABEg8Fd04pbGygEKLQ+C/wCFXf4BCrwAAIL/&#10;AMfh/gGPxAAAg/EmZm1pznweoAoAESDAaofilsbKAc==&#10;" annotation="t"/>
          </v:shape>
        </w:pict>
      </w:r>
      <w:r w:rsidR="00017513">
        <w:t xml:space="preserve">Equation to make </w:t>
      </w:r>
      <w:proofErr w:type="spellStart"/>
      <w:r w:rsidR="00017513">
        <w:t>HBr</w:t>
      </w:r>
      <w:proofErr w:type="spellEnd"/>
      <w:r w:rsidR="00017513">
        <w:t xml:space="preserve"> </w:t>
      </w:r>
      <w:proofErr w:type="spellStart"/>
      <w:r w:rsidR="00017513">
        <w:rPr>
          <w:rFonts w:ascii="Arial" w:hAnsi="Arial" w:cs="Arial"/>
          <w:color w:val="000080"/>
        </w:rPr>
        <w:t>NaBr</w:t>
      </w:r>
      <w:proofErr w:type="spellEnd"/>
      <w:r w:rsidR="00017513">
        <w:rPr>
          <w:rFonts w:ascii="Arial" w:hAnsi="Arial" w:cs="Arial"/>
          <w:color w:val="000080"/>
        </w:rPr>
        <w:tab/>
        <w:t>+</w:t>
      </w:r>
      <w:r w:rsidR="00017513">
        <w:rPr>
          <w:rFonts w:ascii="Arial" w:hAnsi="Arial" w:cs="Arial"/>
          <w:color w:val="000080"/>
        </w:rPr>
        <w:tab/>
        <w:t>H</w:t>
      </w:r>
      <w:r w:rsidR="00017513">
        <w:rPr>
          <w:rFonts w:ascii="Arial" w:hAnsi="Arial" w:cs="Arial"/>
          <w:color w:val="000080"/>
          <w:vertAlign w:val="subscript"/>
        </w:rPr>
        <w:t>2</w:t>
      </w:r>
      <w:r w:rsidR="00017513">
        <w:rPr>
          <w:rFonts w:ascii="Arial" w:hAnsi="Arial" w:cs="Arial"/>
          <w:color w:val="000080"/>
        </w:rPr>
        <w:t>SO</w:t>
      </w:r>
      <w:r w:rsidR="00017513">
        <w:rPr>
          <w:rFonts w:ascii="Arial" w:hAnsi="Arial" w:cs="Arial"/>
          <w:color w:val="000080"/>
          <w:vertAlign w:val="subscript"/>
        </w:rPr>
        <w:t>4</w:t>
      </w:r>
      <w:r w:rsidR="00017513">
        <w:rPr>
          <w:rFonts w:ascii="Arial" w:hAnsi="Arial" w:cs="Arial"/>
          <w:color w:val="000080"/>
        </w:rPr>
        <w:tab/>
      </w:r>
      <w:r w:rsidR="00017513">
        <w:rPr>
          <w:rFonts w:ascii="Arial" w:hAnsi="Arial" w:cs="Arial"/>
          <w:color w:val="000080"/>
        </w:rPr>
        <w:tab/>
      </w:r>
      <w:r w:rsidR="00017513" w:rsidRPr="002C1CD4">
        <w:rPr>
          <w:rFonts w:ascii="Arial" w:hAnsi="Arial" w:cs="Arial"/>
          <w:color w:val="000080"/>
        </w:rPr>
        <w:sym w:font="Wingdings" w:char="F0E0"/>
      </w:r>
      <w:r w:rsidR="00017513">
        <w:rPr>
          <w:rFonts w:ascii="Arial" w:hAnsi="Arial" w:cs="Arial"/>
          <w:color w:val="000080"/>
        </w:rPr>
        <w:t xml:space="preserve"> </w:t>
      </w:r>
      <w:r w:rsidR="00017513">
        <w:rPr>
          <w:rFonts w:ascii="Arial" w:hAnsi="Arial" w:cs="Arial"/>
          <w:color w:val="000080"/>
        </w:rPr>
        <w:tab/>
      </w:r>
      <w:proofErr w:type="spellStart"/>
      <w:r w:rsidR="00017513">
        <w:rPr>
          <w:rFonts w:ascii="Arial" w:hAnsi="Arial" w:cs="Arial"/>
          <w:color w:val="000080"/>
        </w:rPr>
        <w:t>HBr</w:t>
      </w:r>
      <w:proofErr w:type="spellEnd"/>
      <w:r w:rsidR="00017513">
        <w:rPr>
          <w:rFonts w:ascii="Arial" w:hAnsi="Arial" w:cs="Arial"/>
          <w:color w:val="000080"/>
        </w:rPr>
        <w:tab/>
        <w:t>+</w:t>
      </w:r>
      <w:r w:rsidR="00017513">
        <w:rPr>
          <w:rFonts w:ascii="Arial" w:hAnsi="Arial" w:cs="Arial"/>
          <w:color w:val="000080"/>
        </w:rPr>
        <w:tab/>
        <w:t>NaHSO</w:t>
      </w:r>
      <w:r w:rsidR="00017513">
        <w:rPr>
          <w:rFonts w:ascii="Arial" w:hAnsi="Arial" w:cs="Arial"/>
          <w:color w:val="000080"/>
          <w:vertAlign w:val="subscript"/>
        </w:rPr>
        <w:t>4</w:t>
      </w:r>
    </w:p>
    <w:p w:rsidR="00017513" w:rsidRDefault="00D86D4D" w:rsidP="00017513">
      <w:pPr>
        <w:spacing w:line="360" w:lineRule="auto"/>
      </w:pPr>
      <w:r>
        <w:rPr>
          <w:noProof/>
        </w:rPr>
        <w:pict>
          <v:shape id="_x0000_s1441" style="position:absolute;margin-left:94.85pt;margin-top:7pt;width:2.65pt;height:.5pt;z-index:251572224" coordorigin="5848,21354" coordsize="92,18" path="m5848,21371v17,-4,33,-6,50,-7c5907,21363,5910,21363,5916,21362v-15,-4,-29,-8,-44,-8c5869,21354,5866,21354,5863,21354v15,8,30,11,47,14c5920,21369,5929,21369,5939,21369e" filled="f" strokeweight="1pt">
            <v:stroke endcap="round"/>
            <v:path shadowok="f" o:extrusionok="f" fillok="f" insetpenok="f"/>
            <o:lock v:ext="edit" rotation="t" aspectratio="t" verticies="t" text="t" shapetype="t"/>
            <o:ink i="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" annotation="t"/>
          </v:shape>
        </w:pict>
      </w:r>
      <w:r w:rsidR="00017513">
        <w:t xml:space="preserve">e.g. preparation of </w:t>
      </w:r>
      <w:r w:rsidR="00017513" w:rsidRPr="00B73D97">
        <w:t xml:space="preserve">1 </w:t>
      </w:r>
      <w:proofErr w:type="spellStart"/>
      <w:r w:rsidR="00017513" w:rsidRPr="00B73D97">
        <w:t>bromobutane</w:t>
      </w:r>
      <w:proofErr w:type="spellEnd"/>
      <w:r w:rsidR="00017513" w:rsidRPr="00B73D97">
        <w:t xml:space="preserve"> from butan-1-ol t</w:t>
      </w:r>
      <w:r w:rsidR="00017513">
        <w:t>hat you will do later (</w:t>
      </w:r>
      <w:proofErr w:type="spellStart"/>
      <w:r w:rsidR="00017513">
        <w:t>pg</w:t>
      </w:r>
      <w:proofErr w:type="spellEnd"/>
      <w:r w:rsidR="00017513">
        <w:t xml:space="preserve"> 5)</w:t>
      </w:r>
    </w:p>
    <w:p w:rsidR="00017513" w:rsidRPr="002C1CD4" w:rsidRDefault="00017513" w:rsidP="00017513">
      <w:pPr>
        <w:rPr>
          <w:rFonts w:ascii="Arial" w:hAnsi="Arial" w:cs="Arial"/>
          <w:color w:val="000080"/>
        </w:rPr>
      </w:pPr>
      <w:r>
        <w:t>Equation:</w:t>
      </w:r>
      <w:r>
        <w:tab/>
      </w:r>
      <w:r w:rsidRPr="002C1CD4">
        <w:rPr>
          <w:rFonts w:ascii="Arial" w:hAnsi="Arial" w:cs="Arial"/>
          <w:color w:val="000080"/>
        </w:rPr>
        <w:t>CH</w:t>
      </w:r>
      <w:r w:rsidRPr="002C1CD4">
        <w:rPr>
          <w:rFonts w:ascii="Arial" w:hAnsi="Arial" w:cs="Arial"/>
          <w:color w:val="000080"/>
          <w:vertAlign w:val="subscript"/>
        </w:rPr>
        <w:t>3</w:t>
      </w:r>
      <w:r w:rsidRPr="002C1CD4">
        <w:rPr>
          <w:rFonts w:ascii="Arial" w:hAnsi="Arial" w:cs="Arial"/>
          <w:color w:val="000080"/>
        </w:rPr>
        <w:t>CH</w:t>
      </w:r>
      <w:r w:rsidRPr="002C1CD4">
        <w:rPr>
          <w:rFonts w:ascii="Arial" w:hAnsi="Arial" w:cs="Arial"/>
          <w:color w:val="000080"/>
          <w:vertAlign w:val="subscript"/>
        </w:rPr>
        <w:t>2</w:t>
      </w:r>
      <w:r w:rsidRPr="002C1CD4">
        <w:rPr>
          <w:rFonts w:ascii="Arial" w:hAnsi="Arial" w:cs="Arial"/>
          <w:color w:val="000080"/>
        </w:rPr>
        <w:t>CH</w:t>
      </w:r>
      <w:r w:rsidRPr="002C1CD4">
        <w:rPr>
          <w:rFonts w:ascii="Arial" w:hAnsi="Arial" w:cs="Arial"/>
          <w:color w:val="000080"/>
          <w:vertAlign w:val="subscript"/>
        </w:rPr>
        <w:t>2</w:t>
      </w:r>
      <w:r w:rsidRPr="002C1CD4">
        <w:rPr>
          <w:rFonts w:ascii="Arial" w:hAnsi="Arial" w:cs="Arial"/>
          <w:color w:val="000080"/>
        </w:rPr>
        <w:t>CH</w:t>
      </w:r>
      <w:r w:rsidRPr="002C1CD4">
        <w:rPr>
          <w:rFonts w:ascii="Arial" w:hAnsi="Arial" w:cs="Arial"/>
          <w:color w:val="000080"/>
          <w:vertAlign w:val="subscript"/>
        </w:rPr>
        <w:t>2</w:t>
      </w:r>
      <w:r w:rsidRPr="002C1CD4">
        <w:rPr>
          <w:rFonts w:ascii="Arial" w:hAnsi="Arial" w:cs="Arial"/>
          <w:color w:val="000080"/>
        </w:rPr>
        <w:t xml:space="preserve">OH + </w:t>
      </w:r>
      <w:proofErr w:type="spellStart"/>
      <w:r w:rsidRPr="002C1CD4">
        <w:rPr>
          <w:rFonts w:ascii="Arial" w:hAnsi="Arial" w:cs="Arial"/>
          <w:color w:val="000080"/>
        </w:rPr>
        <w:t>HBr</w:t>
      </w:r>
      <w:proofErr w:type="spellEnd"/>
      <w:r w:rsidRPr="002C1CD4">
        <w:rPr>
          <w:rFonts w:ascii="Arial" w:hAnsi="Arial" w:cs="Arial"/>
          <w:color w:val="000080"/>
        </w:rPr>
        <w:tab/>
      </w:r>
      <w:r w:rsidRPr="002C1CD4">
        <w:rPr>
          <w:rFonts w:ascii="Arial" w:hAnsi="Arial" w:cs="Arial"/>
          <w:color w:val="000080"/>
        </w:rPr>
        <w:sym w:font="Wingdings" w:char="F0E0"/>
      </w:r>
      <w:r w:rsidRPr="002C1CD4">
        <w:rPr>
          <w:rFonts w:ascii="Arial" w:hAnsi="Arial" w:cs="Arial"/>
          <w:color w:val="000080"/>
        </w:rPr>
        <w:t xml:space="preserve"> CH</w:t>
      </w:r>
      <w:r w:rsidRPr="002C1CD4">
        <w:rPr>
          <w:rFonts w:ascii="Arial" w:hAnsi="Arial" w:cs="Arial"/>
          <w:color w:val="000080"/>
          <w:vertAlign w:val="subscript"/>
        </w:rPr>
        <w:t>3</w:t>
      </w:r>
      <w:r w:rsidRPr="002C1CD4">
        <w:rPr>
          <w:rFonts w:ascii="Arial" w:hAnsi="Arial" w:cs="Arial"/>
          <w:color w:val="000080"/>
        </w:rPr>
        <w:t>CH</w:t>
      </w:r>
      <w:r w:rsidRPr="002C1CD4">
        <w:rPr>
          <w:rFonts w:ascii="Arial" w:hAnsi="Arial" w:cs="Arial"/>
          <w:color w:val="000080"/>
          <w:vertAlign w:val="subscript"/>
        </w:rPr>
        <w:t>2</w:t>
      </w:r>
      <w:r w:rsidRPr="002C1CD4">
        <w:rPr>
          <w:rFonts w:ascii="Arial" w:hAnsi="Arial" w:cs="Arial"/>
          <w:color w:val="000080"/>
        </w:rPr>
        <w:t>CH</w:t>
      </w:r>
      <w:r w:rsidRPr="002C1CD4">
        <w:rPr>
          <w:rFonts w:ascii="Arial" w:hAnsi="Arial" w:cs="Arial"/>
          <w:color w:val="000080"/>
          <w:vertAlign w:val="subscript"/>
        </w:rPr>
        <w:t>2</w:t>
      </w:r>
      <w:r w:rsidRPr="002C1CD4">
        <w:rPr>
          <w:rFonts w:ascii="Arial" w:hAnsi="Arial" w:cs="Arial"/>
          <w:color w:val="000080"/>
        </w:rPr>
        <w:t>CH</w:t>
      </w:r>
      <w:r w:rsidRPr="002C1CD4">
        <w:rPr>
          <w:rFonts w:ascii="Arial" w:hAnsi="Arial" w:cs="Arial"/>
          <w:color w:val="000080"/>
          <w:vertAlign w:val="subscript"/>
        </w:rPr>
        <w:t>2</w:t>
      </w:r>
      <w:r w:rsidRPr="002C1CD4">
        <w:rPr>
          <w:rFonts w:ascii="Arial" w:hAnsi="Arial" w:cs="Arial"/>
          <w:color w:val="000080"/>
        </w:rPr>
        <w:t>Br + H</w:t>
      </w:r>
      <w:r w:rsidRPr="002C1CD4">
        <w:rPr>
          <w:rFonts w:ascii="Arial" w:hAnsi="Arial" w:cs="Arial"/>
          <w:color w:val="000080"/>
          <w:vertAlign w:val="subscript"/>
        </w:rPr>
        <w:t>2</w:t>
      </w:r>
      <w:r w:rsidRPr="002C1CD4">
        <w:rPr>
          <w:rFonts w:ascii="Arial" w:hAnsi="Arial" w:cs="Arial"/>
          <w:color w:val="000080"/>
        </w:rPr>
        <w:t>O</w:t>
      </w:r>
    </w:p>
    <w:p w:rsidR="00017513" w:rsidRPr="00424626" w:rsidRDefault="00017513" w:rsidP="00017513">
      <w:pPr>
        <w:spacing w:line="360" w:lineRule="auto"/>
        <w:rPr>
          <w:b/>
          <w:u w:val="single"/>
        </w:rPr>
      </w:pPr>
      <w:proofErr w:type="spellStart"/>
      <w:r w:rsidRPr="00424626">
        <w:rPr>
          <w:b/>
          <w:u w:val="single"/>
        </w:rPr>
        <w:t>Iodoalkanes</w:t>
      </w:r>
      <w:proofErr w:type="spellEnd"/>
    </w:p>
    <w:p w:rsidR="00017513" w:rsidRPr="00FB64F4" w:rsidRDefault="00017513" w:rsidP="00017513">
      <w:pPr>
        <w:spacing w:line="360" w:lineRule="auto"/>
        <w:rPr>
          <w:b/>
        </w:rPr>
      </w:pPr>
      <w:r>
        <w:t xml:space="preserve">These can only be made from </w:t>
      </w:r>
      <w:r>
        <w:rPr>
          <w:b/>
        </w:rPr>
        <w:t>Iodine and red phosphorus (PI</w:t>
      </w:r>
      <w:r>
        <w:rPr>
          <w:b/>
          <w:vertAlign w:val="subscript"/>
        </w:rPr>
        <w:t>3</w:t>
      </w:r>
      <w:r>
        <w:rPr>
          <w:b/>
        </w:rPr>
        <w:t xml:space="preserve"> made ‘in situ’)</w:t>
      </w:r>
    </w:p>
    <w:p w:rsidR="00017513" w:rsidRDefault="00017513" w:rsidP="00017513">
      <w:pPr>
        <w:spacing w:line="360" w:lineRule="auto"/>
      </w:pPr>
      <w:r>
        <w:t>Equation:</w:t>
      </w:r>
      <w:r w:rsidRPr="00357EFC">
        <w:rPr>
          <w:rFonts w:ascii="Arial" w:hAnsi="Arial" w:cs="Arial"/>
          <w:color w:val="000080"/>
        </w:rPr>
        <w:t xml:space="preserve"> </w:t>
      </w:r>
      <w:r>
        <w:rPr>
          <w:rFonts w:ascii="Arial" w:hAnsi="Arial" w:cs="Arial"/>
          <w:color w:val="000080"/>
        </w:rPr>
        <w:tab/>
        <w:t>P</w:t>
      </w:r>
      <w:r>
        <w:rPr>
          <w:rFonts w:ascii="Arial" w:hAnsi="Arial" w:cs="Arial"/>
          <w:color w:val="000080"/>
        </w:rPr>
        <w:tab/>
        <w:t>+</w:t>
      </w:r>
      <w:r>
        <w:rPr>
          <w:rFonts w:ascii="Arial" w:hAnsi="Arial" w:cs="Arial"/>
          <w:color w:val="000080"/>
        </w:rPr>
        <w:tab/>
        <w:t>1½I</w:t>
      </w:r>
      <w:r>
        <w:rPr>
          <w:rFonts w:ascii="Arial" w:hAnsi="Arial" w:cs="Arial"/>
          <w:color w:val="000080"/>
          <w:vertAlign w:val="subscript"/>
        </w:rPr>
        <w:t>2</w:t>
      </w:r>
      <w:r>
        <w:rPr>
          <w:rFonts w:ascii="Arial" w:hAnsi="Arial" w:cs="Arial"/>
          <w:color w:val="000080"/>
        </w:rPr>
        <w:tab/>
      </w:r>
      <w:r>
        <w:rPr>
          <w:rFonts w:ascii="Arial" w:hAnsi="Arial" w:cs="Arial"/>
          <w:color w:val="000080"/>
        </w:rPr>
        <w:tab/>
      </w:r>
      <w:r w:rsidRPr="002C1CD4">
        <w:rPr>
          <w:rFonts w:ascii="Arial" w:hAnsi="Arial" w:cs="Arial"/>
          <w:color w:val="000080"/>
        </w:rPr>
        <w:sym w:font="Wingdings" w:char="F0E0"/>
      </w:r>
      <w:r>
        <w:rPr>
          <w:rFonts w:ascii="Arial" w:hAnsi="Arial" w:cs="Arial"/>
          <w:color w:val="000080"/>
        </w:rPr>
        <w:tab/>
        <w:t>PI</w:t>
      </w:r>
      <w:r>
        <w:rPr>
          <w:rFonts w:ascii="Arial" w:hAnsi="Arial" w:cs="Arial"/>
          <w:color w:val="000080"/>
          <w:vertAlign w:val="subscript"/>
        </w:rPr>
        <w:t>3</w:t>
      </w:r>
      <w:r>
        <w:rPr>
          <w:rFonts w:ascii="Arial" w:hAnsi="Arial" w:cs="Arial"/>
          <w:color w:val="000080"/>
          <w:vertAlign w:val="subscript"/>
        </w:rPr>
        <w:tab/>
      </w:r>
      <w:r>
        <w:t xml:space="preserve">conditions </w:t>
      </w:r>
      <w:r>
        <w:rPr>
          <w:rFonts w:ascii="Arial" w:hAnsi="Arial" w:cs="Arial"/>
          <w:color w:val="000080"/>
        </w:rPr>
        <w:t>warmed + moist</w:t>
      </w:r>
    </w:p>
    <w:p w:rsidR="00017513" w:rsidRDefault="00D86D4D" w:rsidP="00017513">
      <w:pPr>
        <w:spacing w:line="360" w:lineRule="auto"/>
      </w:pPr>
      <w:r>
        <w:rPr>
          <w:noProof/>
        </w:rPr>
        <w:pict>
          <v:shape id="_x0000_s1448" type="#_x0000_t75" style="position:absolute;margin-left:43.45pt;margin-top:10.1pt;width:107pt;height:64.05pt;z-index:251578368">
            <v:imagedata r:id="rId67" o:title=""/>
          </v:shape>
          <o:OLEObject Type="Embed" ProgID="ACD.ChemSketch.20" ShapeID="_x0000_s1448" DrawAspect="Content" ObjectID="_1501677885" r:id="rId72"/>
        </w:pict>
      </w:r>
      <w:r>
        <w:rPr>
          <w:noProof/>
        </w:rPr>
        <w:pict>
          <v:shape id="_x0000_s1449" type="#_x0000_t75" style="position:absolute;margin-left:268.3pt;margin-top:13.15pt;width:106.35pt;height:49.55pt;z-index:251579392">
            <v:imagedata r:id="rId73" o:title=""/>
          </v:shape>
          <o:OLEObject Type="Embed" ProgID="ACD.ChemSketch.20" ShapeID="_x0000_s1449" DrawAspect="Content" ObjectID="_1501677886" r:id="rId74"/>
        </w:pict>
      </w:r>
      <w:r w:rsidR="00017513">
        <w:t>Equation to produce 2-iodobutane using displayed formulae.</w:t>
      </w:r>
    </w:p>
    <w:p w:rsidR="00017513" w:rsidRPr="002C1CD4" w:rsidRDefault="00017513" w:rsidP="00017513">
      <w:pPr>
        <w:rPr>
          <w:rFonts w:ascii="Arial" w:hAnsi="Arial" w:cs="Arial"/>
          <w:color w:val="000080"/>
        </w:rPr>
      </w:pPr>
      <w:r w:rsidRPr="005D2CE6">
        <w:rPr>
          <w:rFonts w:ascii="Arial" w:hAnsi="Arial" w:cs="Arial"/>
          <w:color w:val="000080"/>
        </w:rPr>
        <w:tab/>
      </w:r>
      <w:r w:rsidRPr="005D2CE6">
        <w:rPr>
          <w:rFonts w:ascii="Arial" w:hAnsi="Arial" w:cs="Arial"/>
          <w:color w:val="000080"/>
        </w:rPr>
        <w:tab/>
      </w:r>
      <w:r w:rsidRPr="005D2CE6">
        <w:rPr>
          <w:rFonts w:ascii="Arial" w:hAnsi="Arial" w:cs="Arial"/>
          <w:color w:val="000080"/>
        </w:rPr>
        <w:tab/>
      </w:r>
      <w:r w:rsidRPr="005D2CE6">
        <w:rPr>
          <w:rFonts w:ascii="Arial" w:hAnsi="Arial" w:cs="Arial"/>
          <w:color w:val="000080"/>
        </w:rPr>
        <w:tab/>
      </w:r>
      <w:r w:rsidRPr="005D2CE6">
        <w:rPr>
          <w:rFonts w:ascii="Arial" w:hAnsi="Arial" w:cs="Arial"/>
          <w:color w:val="000080"/>
        </w:rPr>
        <w:tab/>
        <w:t>P</w:t>
      </w:r>
      <w:r>
        <w:rPr>
          <w:rFonts w:ascii="Arial" w:hAnsi="Arial" w:cs="Arial"/>
          <w:color w:val="000080"/>
        </w:rPr>
        <w:t>I</w:t>
      </w:r>
      <w:r w:rsidRPr="005D2CE6">
        <w:rPr>
          <w:rFonts w:ascii="Arial" w:hAnsi="Arial" w:cs="Arial"/>
          <w:color w:val="000080"/>
          <w:vertAlign w:val="subscript"/>
        </w:rPr>
        <w:t>3</w:t>
      </w:r>
      <w:r w:rsidRPr="005D2CE6">
        <w:rPr>
          <w:rFonts w:ascii="Arial" w:hAnsi="Arial" w:cs="Arial"/>
          <w:color w:val="000080"/>
        </w:rPr>
        <w:tab/>
      </w:r>
      <w:r w:rsidRPr="005D2CE6">
        <w:rPr>
          <w:rFonts w:ascii="Arial" w:hAnsi="Arial" w:cs="Arial"/>
          <w:color w:val="000080"/>
        </w:rPr>
        <w:sym w:font="Wingdings" w:char="F0E0"/>
      </w:r>
      <w:r w:rsidRPr="005D2CE6">
        <w:rPr>
          <w:rFonts w:ascii="Arial" w:hAnsi="Arial" w:cs="Arial"/>
          <w:color w:val="000080"/>
        </w:rPr>
        <w:tab/>
      </w:r>
      <w:r w:rsidRPr="005D2CE6">
        <w:rPr>
          <w:rFonts w:ascii="Arial" w:hAnsi="Arial" w:cs="Arial"/>
          <w:color w:val="000080"/>
        </w:rPr>
        <w:tab/>
      </w:r>
      <w:r w:rsidRPr="005D2CE6">
        <w:rPr>
          <w:rFonts w:ascii="Arial" w:hAnsi="Arial" w:cs="Arial"/>
          <w:color w:val="000080"/>
        </w:rPr>
        <w:tab/>
      </w:r>
      <w:r w:rsidRPr="005D2CE6">
        <w:rPr>
          <w:rFonts w:ascii="Arial" w:hAnsi="Arial" w:cs="Arial"/>
          <w:color w:val="000080"/>
        </w:rPr>
        <w:tab/>
      </w:r>
      <w:r w:rsidRPr="005D2CE6">
        <w:rPr>
          <w:rFonts w:ascii="Arial" w:hAnsi="Arial" w:cs="Arial"/>
          <w:color w:val="000080"/>
        </w:rPr>
        <w:tab/>
      </w:r>
      <w:r>
        <w:rPr>
          <w:rFonts w:ascii="Arial" w:hAnsi="Arial" w:cs="Arial"/>
          <w:color w:val="000080"/>
        </w:rPr>
        <w:t>H</w:t>
      </w:r>
      <w:r>
        <w:rPr>
          <w:rFonts w:ascii="Arial" w:hAnsi="Arial" w:cs="Arial"/>
          <w:color w:val="000080"/>
          <w:vertAlign w:val="subscript"/>
        </w:rPr>
        <w:t>3</w:t>
      </w:r>
      <w:r>
        <w:rPr>
          <w:rFonts w:ascii="Arial" w:hAnsi="Arial" w:cs="Arial"/>
          <w:color w:val="000080"/>
        </w:rPr>
        <w:t>PO</w:t>
      </w:r>
      <w:r>
        <w:rPr>
          <w:rFonts w:ascii="Arial" w:hAnsi="Arial" w:cs="Arial"/>
          <w:color w:val="000080"/>
          <w:vertAlign w:val="subscript"/>
        </w:rPr>
        <w:t>3</w:t>
      </w:r>
    </w:p>
    <w:p w:rsidR="005919E8" w:rsidRDefault="00424626" w:rsidP="005919E8">
      <w:pPr>
        <w:spacing w:after="120"/>
        <w:rPr>
          <w:b/>
          <w:sz w:val="28"/>
          <w:szCs w:val="28"/>
        </w:rPr>
      </w:pPr>
      <w:r>
        <w:rPr>
          <w:b/>
          <w:sz w:val="28"/>
          <w:szCs w:val="28"/>
        </w:rPr>
        <w:br w:type="page"/>
      </w:r>
      <w:r w:rsidR="005919E8" w:rsidRPr="008F0C86">
        <w:rPr>
          <w:b/>
          <w:sz w:val="28"/>
          <w:szCs w:val="28"/>
        </w:rPr>
        <w:lastRenderedPageBreak/>
        <w:t xml:space="preserve">Preparation of </w:t>
      </w:r>
      <w:proofErr w:type="spellStart"/>
      <w:r w:rsidR="005919E8" w:rsidRPr="008F0C86">
        <w:rPr>
          <w:b/>
          <w:sz w:val="28"/>
          <w:szCs w:val="28"/>
        </w:rPr>
        <w:t>bromobutane</w:t>
      </w:r>
      <w:proofErr w:type="spellEnd"/>
    </w:p>
    <w:p w:rsidR="005919E8" w:rsidRPr="006C2C6D" w:rsidRDefault="00D86D4D" w:rsidP="000630CB">
      <w:pPr>
        <w:ind w:right="850"/>
      </w:pPr>
      <w:r>
        <w:rPr>
          <w:noProof/>
        </w:rPr>
        <w:pict>
          <v:shape id="_x0000_s1328" type="#_x0000_t75" style="position:absolute;margin-left:411.65pt;margin-top:31.3pt;width:54pt;height:46.3pt;z-index:251524096">
            <v:imagedata r:id="rId75" o:title="New experiment"/>
          </v:shape>
        </w:pict>
      </w:r>
      <w:r w:rsidR="005919E8" w:rsidRPr="006C2C6D">
        <w:t xml:space="preserve">In this activity, you will prepare a sample of </w:t>
      </w:r>
      <w:r w:rsidR="005919E8">
        <w:t>1</w:t>
      </w:r>
      <w:r w:rsidR="005919E8" w:rsidRPr="006C2C6D">
        <w:t>-bromobutane. This will involve learning new techniques both to ca</w:t>
      </w:r>
      <w:r w:rsidR="005919E8">
        <w:t>rr</w:t>
      </w:r>
      <w:r w:rsidR="005919E8" w:rsidRPr="006C2C6D">
        <w:t>y out the reaction</w:t>
      </w:r>
      <w:r w:rsidR="005919E8">
        <w:t>,</w:t>
      </w:r>
      <w:r w:rsidR="005919E8" w:rsidRPr="006C2C6D">
        <w:t xml:space="preserve"> and to separate and purify the liquid product. You will need to work carefully to obtain the maximum yield possible.</w:t>
      </w:r>
    </w:p>
    <w:p w:rsidR="005919E8" w:rsidRDefault="005919E8" w:rsidP="000630CB">
      <w:pPr>
        <w:ind w:right="850"/>
      </w:pPr>
    </w:p>
    <w:p w:rsidR="005919E8" w:rsidRDefault="005919E8" w:rsidP="000630CB">
      <w:pPr>
        <w:ind w:right="850"/>
      </w:pPr>
      <w:r>
        <w:t>1</w:t>
      </w:r>
      <w:r w:rsidRPr="006C2C6D">
        <w:t>-bromobutane can be made by heating the corresponding alcohol, butan-</w:t>
      </w:r>
      <w:r>
        <w:t>1</w:t>
      </w:r>
      <w:r w:rsidRPr="006C2C6D">
        <w:t xml:space="preserve">-ol, with a mixture of concentrated </w:t>
      </w:r>
      <w:proofErr w:type="spellStart"/>
      <w:r w:rsidRPr="006C2C6D">
        <w:t>sul</w:t>
      </w:r>
      <w:r w:rsidR="003429FB">
        <w:t>f</w:t>
      </w:r>
      <w:r w:rsidRPr="006C2C6D">
        <w:t>uric</w:t>
      </w:r>
      <w:proofErr w:type="spellEnd"/>
      <w:r w:rsidRPr="006C2C6D">
        <w:t xml:space="preserve"> acid and sodium bromide.</w:t>
      </w:r>
    </w:p>
    <w:p w:rsidR="005919E8" w:rsidRDefault="005919E8" w:rsidP="000630CB">
      <w:pPr>
        <w:ind w:right="850"/>
      </w:pPr>
    </w:p>
    <w:p w:rsidR="005919E8" w:rsidRPr="006C2C6D" w:rsidRDefault="005919E8" w:rsidP="005919E8">
      <w:pPr>
        <w:widowControl w:val="0"/>
        <w:autoSpaceDE w:val="0"/>
        <w:autoSpaceDN w:val="0"/>
        <w:adjustRightInd w:val="0"/>
        <w:jc w:val="both"/>
      </w:pPr>
      <w:r w:rsidRPr="006C2C6D">
        <w:t>The overall reaction can be represented by the equation:</w:t>
      </w:r>
    </w:p>
    <w:p w:rsidR="005919E8" w:rsidRPr="006C2C6D" w:rsidRDefault="005919E8" w:rsidP="005919E8">
      <w:pPr>
        <w:widowControl w:val="0"/>
        <w:autoSpaceDE w:val="0"/>
        <w:autoSpaceDN w:val="0"/>
        <w:adjustRightInd w:val="0"/>
        <w:jc w:val="center"/>
      </w:pPr>
      <w:r w:rsidRPr="006C2C6D">
        <w:t>CH</w:t>
      </w:r>
      <w:r w:rsidRPr="00031DEE">
        <w:rPr>
          <w:vertAlign w:val="subscript"/>
        </w:rPr>
        <w:t>3</w:t>
      </w:r>
      <w:r w:rsidRPr="006C2C6D">
        <w:t>CH</w:t>
      </w:r>
      <w:r w:rsidRPr="00031DEE">
        <w:rPr>
          <w:vertAlign w:val="subscript"/>
        </w:rPr>
        <w:t>2</w:t>
      </w:r>
      <w:r w:rsidRPr="006C2C6D">
        <w:t>CH</w:t>
      </w:r>
      <w:r w:rsidRPr="00031DEE">
        <w:rPr>
          <w:vertAlign w:val="subscript"/>
        </w:rPr>
        <w:t>2</w:t>
      </w:r>
      <w:r w:rsidRPr="006C2C6D">
        <w:t>CH</w:t>
      </w:r>
      <w:r w:rsidRPr="00031DEE">
        <w:rPr>
          <w:vertAlign w:val="subscript"/>
        </w:rPr>
        <w:t>2</w:t>
      </w:r>
      <w:r>
        <w:t>O</w:t>
      </w:r>
      <w:r w:rsidRPr="006C2C6D">
        <w:t xml:space="preserve">H + </w:t>
      </w:r>
      <w:proofErr w:type="spellStart"/>
      <w:r w:rsidRPr="006C2C6D">
        <w:t>H</w:t>
      </w:r>
      <w:r>
        <w:t>B</w:t>
      </w:r>
      <w:r w:rsidRPr="006C2C6D">
        <w:t>r</w:t>
      </w:r>
      <w:proofErr w:type="spellEnd"/>
      <w:r>
        <w:tab/>
      </w:r>
      <w:r>
        <w:sym w:font="Wingdings" w:char="F0E0"/>
      </w:r>
      <w:r w:rsidRPr="008F0C86">
        <w:t xml:space="preserve"> </w:t>
      </w:r>
      <w:r w:rsidRPr="006C2C6D">
        <w:t>CH</w:t>
      </w:r>
      <w:r w:rsidRPr="00031DEE">
        <w:rPr>
          <w:vertAlign w:val="subscript"/>
        </w:rPr>
        <w:t>3</w:t>
      </w:r>
      <w:r w:rsidRPr="006C2C6D">
        <w:t>CH</w:t>
      </w:r>
      <w:r w:rsidRPr="00031DEE">
        <w:rPr>
          <w:vertAlign w:val="subscript"/>
        </w:rPr>
        <w:t>2</w:t>
      </w:r>
      <w:r w:rsidRPr="006C2C6D">
        <w:t>CH</w:t>
      </w:r>
      <w:r w:rsidRPr="00031DEE">
        <w:rPr>
          <w:vertAlign w:val="subscript"/>
        </w:rPr>
        <w:t>2</w:t>
      </w:r>
      <w:r w:rsidRPr="006C2C6D">
        <w:t>CH</w:t>
      </w:r>
      <w:r w:rsidRPr="00031DEE">
        <w:rPr>
          <w:vertAlign w:val="subscript"/>
        </w:rPr>
        <w:t>2</w:t>
      </w:r>
      <w:r w:rsidRPr="006C2C6D">
        <w:t>Br + H</w:t>
      </w:r>
      <w:r w:rsidRPr="00031DEE">
        <w:rPr>
          <w:vertAlign w:val="subscript"/>
        </w:rPr>
        <w:t>2</w:t>
      </w:r>
      <w:r>
        <w:t>O</w:t>
      </w:r>
    </w:p>
    <w:p w:rsidR="005919E8" w:rsidRDefault="005919E8" w:rsidP="005919E8">
      <w:pPr>
        <w:jc w:val="center"/>
      </w:pPr>
      <w:r w:rsidRPr="006C2C6D">
        <w:t>butan-</w:t>
      </w:r>
      <w:r>
        <w:t>1</w:t>
      </w:r>
      <w:r w:rsidRPr="006C2C6D">
        <w:t>-ol</w:t>
      </w:r>
      <w:r>
        <w:tab/>
      </w:r>
      <w:r>
        <w:tab/>
        <w:t>1</w:t>
      </w:r>
      <w:r w:rsidRPr="006C2C6D">
        <w:t>-bromobutane</w:t>
      </w:r>
    </w:p>
    <w:p w:rsidR="005919E8" w:rsidRPr="006C2C6D" w:rsidRDefault="005919E8" w:rsidP="005919E8">
      <w:pPr>
        <w:widowControl w:val="0"/>
        <w:tabs>
          <w:tab w:val="left" w:pos="489"/>
        </w:tabs>
        <w:autoSpaceDE w:val="0"/>
        <w:autoSpaceDN w:val="0"/>
        <w:adjustRightInd w:val="0"/>
        <w:jc w:val="both"/>
      </w:pPr>
    </w:p>
    <w:p w:rsidR="005919E8" w:rsidRDefault="005919E8" w:rsidP="005919E8">
      <w:r w:rsidRPr="006C2C6D">
        <w:t>You can think of the preparation of an organic compound in four stages:</w:t>
      </w:r>
    </w:p>
    <w:p w:rsidR="005919E8" w:rsidRPr="006C2C6D" w:rsidRDefault="005919E8" w:rsidP="005919E8">
      <w:pPr>
        <w:widowControl w:val="0"/>
        <w:numPr>
          <w:ilvl w:val="0"/>
          <w:numId w:val="1"/>
        </w:numPr>
        <w:autoSpaceDE w:val="0"/>
        <w:autoSpaceDN w:val="0"/>
        <w:adjustRightInd w:val="0"/>
        <w:jc w:val="both"/>
      </w:pPr>
      <w:r w:rsidRPr="006C2C6D">
        <w:t>carrying out the reaction</w:t>
      </w:r>
    </w:p>
    <w:p w:rsidR="005919E8" w:rsidRPr="006C2C6D" w:rsidRDefault="005919E8" w:rsidP="005919E8">
      <w:pPr>
        <w:widowControl w:val="0"/>
        <w:numPr>
          <w:ilvl w:val="0"/>
          <w:numId w:val="1"/>
        </w:numPr>
        <w:autoSpaceDE w:val="0"/>
        <w:autoSpaceDN w:val="0"/>
        <w:adjustRightInd w:val="0"/>
        <w:jc w:val="both"/>
      </w:pPr>
      <w:r w:rsidRPr="006C2C6D">
        <w:t>separating the required product from the reaction mixture</w:t>
      </w:r>
    </w:p>
    <w:p w:rsidR="005919E8" w:rsidRPr="006C2C6D" w:rsidRDefault="005919E8" w:rsidP="005919E8">
      <w:pPr>
        <w:widowControl w:val="0"/>
        <w:numPr>
          <w:ilvl w:val="0"/>
          <w:numId w:val="1"/>
        </w:numPr>
        <w:autoSpaceDE w:val="0"/>
        <w:autoSpaceDN w:val="0"/>
        <w:adjustRightInd w:val="0"/>
        <w:jc w:val="both"/>
      </w:pPr>
      <w:r w:rsidRPr="006C2C6D">
        <w:t>purifying the product</w:t>
      </w:r>
    </w:p>
    <w:p w:rsidR="005919E8" w:rsidRDefault="005919E8" w:rsidP="005919E8">
      <w:pPr>
        <w:widowControl w:val="0"/>
        <w:numPr>
          <w:ilvl w:val="0"/>
          <w:numId w:val="1"/>
        </w:numPr>
        <w:autoSpaceDE w:val="0"/>
        <w:autoSpaceDN w:val="0"/>
        <w:adjustRightInd w:val="0"/>
        <w:jc w:val="both"/>
      </w:pPr>
      <w:r w:rsidRPr="006C2C6D">
        <w:t xml:space="preserve">testing the product to check that </w:t>
      </w:r>
      <w:r>
        <w:t>i</w:t>
      </w:r>
      <w:r w:rsidRPr="006C2C6D">
        <w:t>t is a pure sample of the</w:t>
      </w:r>
      <w:r>
        <w:t xml:space="preserve"> </w:t>
      </w:r>
      <w:r w:rsidRPr="006C2C6D">
        <w:t>required compound</w:t>
      </w:r>
    </w:p>
    <w:p w:rsidR="005919E8" w:rsidRPr="00C3426B" w:rsidRDefault="005919E8" w:rsidP="005919E8">
      <w:pPr>
        <w:spacing w:before="120" w:after="120"/>
      </w:pPr>
    </w:p>
    <w:p w:rsidR="005919E8" w:rsidRPr="00742838" w:rsidRDefault="00D86D4D" w:rsidP="005919E8">
      <w:pPr>
        <w:widowControl w:val="0"/>
        <w:autoSpaceDE w:val="0"/>
        <w:autoSpaceDN w:val="0"/>
        <w:adjustRightInd w:val="0"/>
        <w:rPr>
          <w:b/>
          <w:sz w:val="28"/>
          <w:szCs w:val="28"/>
        </w:rPr>
      </w:pPr>
      <w:r>
        <w:rPr>
          <w:b/>
          <w:noProof/>
          <w:sz w:val="28"/>
          <w:szCs w:val="28"/>
        </w:rPr>
        <w:pict>
          <v:group id="_x0000_s1332" style="position:absolute;margin-left:235.15pt;margin-top:.05pt;width:80.2pt;height:30.8pt;z-index:251526144" coordorigin="3795,3601" coordsize="1604,616">
            <v:shape id="_x0000_s1333" type="#_x0000_t75" style="position:absolute;left:3795;top:3601;width:590;height:616">
              <v:imagedata r:id="rId76" o:title=""/>
            </v:shape>
            <v:shape id="_x0000_s1334" type="#_x0000_t202" style="position:absolute;left:4396;top:3798;width:1003;height:244" stroked="f">
              <v:textbox style="mso-next-textbox:#_x0000_s1334" inset="0,0,0,0">
                <w:txbxContent>
                  <w:p w:rsidR="007E4F36" w:rsidRPr="00ED6CF8" w:rsidRDefault="007E4F36" w:rsidP="00C36B8C">
                    <w:pPr>
                      <w:rPr>
                        <w:rFonts w:ascii="Arial" w:hAnsi="Arial" w:cs="Arial"/>
                        <w:sz w:val="16"/>
                        <w:szCs w:val="16"/>
                      </w:rPr>
                    </w:pPr>
                    <w:r>
                      <w:rPr>
                        <w:rFonts w:ascii="Arial" w:hAnsi="Arial" w:cs="Arial"/>
                        <w:sz w:val="16"/>
                        <w:szCs w:val="16"/>
                      </w:rPr>
                      <w:t>FLAMMABLE</w:t>
                    </w:r>
                  </w:p>
                </w:txbxContent>
              </v:textbox>
            </v:shape>
          </v:group>
        </w:pict>
      </w:r>
      <w:r w:rsidR="005919E8" w:rsidRPr="00742838">
        <w:rPr>
          <w:b/>
          <w:sz w:val="28"/>
          <w:szCs w:val="28"/>
        </w:rPr>
        <w:t>Carrying out the reaction</w:t>
      </w:r>
    </w:p>
    <w:p w:rsidR="005919E8" w:rsidRDefault="00D86D4D" w:rsidP="005919E8">
      <w:pPr>
        <w:widowControl w:val="0"/>
        <w:autoSpaceDE w:val="0"/>
        <w:autoSpaceDN w:val="0"/>
        <w:adjustRightInd w:val="0"/>
      </w:pPr>
      <w:r>
        <w:rPr>
          <w:noProof/>
        </w:rPr>
        <w:pict>
          <v:group id="_x0000_s1202" style="position:absolute;margin-left:349.1pt;margin-top:6.15pt;width:145pt;height:412.1pt;z-index:-251823104" coordorigin="8618,7149" coordsize="2682,7380">
            <v:shape id="_x0000_s1149" type="#_x0000_t75" style="position:absolute;left:8618;top:7149;width:2682;height:7380">
              <v:imagedata r:id="rId77" o:title="scan002"/>
            </v:shape>
            <v:shape id="_x0000_s1198" type="#_x0000_t202" style="position:absolute;left:10035;top:10211;width:167;height:225" stroked="f">
              <v:textbox inset="0,0,0,0">
                <w:txbxContent>
                  <w:p w:rsidR="007E4F36" w:rsidRDefault="007E4F36" w:rsidP="0072199E">
                    <w:r>
                      <w:t>X</w:t>
                    </w:r>
                  </w:p>
                </w:txbxContent>
              </v:textbox>
            </v:shape>
            <v:shape id="_x0000_s1199" type="#_x0000_t202" style="position:absolute;left:10491;top:10213;width:155;height:225" stroked="f">
              <v:textbox inset="0,0,0,0">
                <w:txbxContent>
                  <w:p w:rsidR="007E4F36" w:rsidRDefault="007E4F36" w:rsidP="0072199E">
                    <w:r>
                      <w:t>X</w:t>
                    </w:r>
                  </w:p>
                </w:txbxContent>
              </v:textbox>
            </v:shape>
            <v:shape id="_x0000_s1200" type="#_x0000_t202" style="position:absolute;left:10472;top:13041;width:164;height:225" stroked="f">
              <v:textbox inset="0,0,0,0">
                <w:txbxContent>
                  <w:p w:rsidR="007E4F36" w:rsidRDefault="007E4F36" w:rsidP="0072199E">
                    <w:r>
                      <w:t>X</w:t>
                    </w:r>
                  </w:p>
                </w:txbxContent>
              </v:textbox>
            </v:shape>
            <v:shape id="_x0000_s1201" type="#_x0000_t202" style="position:absolute;left:10047;top:13048;width:167;height:213" stroked="f">
              <v:textbox inset="0,0,0,0">
                <w:txbxContent>
                  <w:p w:rsidR="007E4F36" w:rsidRDefault="007E4F36" w:rsidP="00AF0344">
                    <w:r>
                      <w:t>X</w:t>
                    </w:r>
                  </w:p>
                </w:txbxContent>
              </v:textbox>
            </v:shape>
          </v:group>
        </w:pict>
      </w:r>
    </w:p>
    <w:p w:rsidR="0072199E" w:rsidRDefault="005919E8" w:rsidP="00AF0344">
      <w:pPr>
        <w:widowControl w:val="0"/>
        <w:autoSpaceDE w:val="0"/>
        <w:autoSpaceDN w:val="0"/>
        <w:adjustRightInd w:val="0"/>
        <w:ind w:right="2977"/>
      </w:pPr>
      <w:r w:rsidRPr="00542EC6">
        <w:t xml:space="preserve">Into a 10 </w:t>
      </w:r>
      <w:r>
        <w:t>c</w:t>
      </w:r>
      <w:r w:rsidRPr="00542EC6">
        <w:t>m</w:t>
      </w:r>
      <w:r w:rsidRPr="00542EC6">
        <w:rPr>
          <w:vertAlign w:val="superscript"/>
        </w:rPr>
        <w:t>3</w:t>
      </w:r>
      <w:r w:rsidRPr="00542EC6">
        <w:t xml:space="preserve"> measuring cylinder, pour about 7.5 </w:t>
      </w:r>
      <w:r>
        <w:t>c</w:t>
      </w:r>
      <w:r w:rsidRPr="00542EC6">
        <w:t>m</w:t>
      </w:r>
      <w:r w:rsidRPr="00542EC6">
        <w:rPr>
          <w:vertAlign w:val="superscript"/>
        </w:rPr>
        <w:t>3</w:t>
      </w:r>
      <w:r w:rsidRPr="00542EC6">
        <w:t xml:space="preserve"> butan-1-ol. </w:t>
      </w:r>
    </w:p>
    <w:p w:rsidR="005919E8" w:rsidRDefault="005919E8" w:rsidP="00AF0344">
      <w:pPr>
        <w:widowControl w:val="0"/>
        <w:autoSpaceDE w:val="0"/>
        <w:autoSpaceDN w:val="0"/>
        <w:adjustRightInd w:val="0"/>
        <w:ind w:right="2977"/>
      </w:pPr>
      <w:r w:rsidRPr="00542EC6">
        <w:t>This w</w:t>
      </w:r>
      <w:r>
        <w:t>ill</w:t>
      </w:r>
      <w:r w:rsidRPr="00542EC6">
        <w:t xml:space="preserve"> be approximately 6 g of the alcohol. Weigh the measuring cylinder and contents and then pour the butan-1-o1</w:t>
      </w:r>
      <w:r>
        <w:t xml:space="preserve"> </w:t>
      </w:r>
      <w:r w:rsidRPr="00542EC6">
        <w:t>into a pear</w:t>
      </w:r>
      <w:r>
        <w:t xml:space="preserve"> </w:t>
      </w:r>
      <w:r w:rsidRPr="00542EC6">
        <w:t>shaped flask. Weigh the empty measuring cylinder and record the exact mass of</w:t>
      </w:r>
      <w:r>
        <w:t xml:space="preserve"> </w:t>
      </w:r>
      <w:r w:rsidRPr="00542EC6">
        <w:t>butan-</w:t>
      </w:r>
      <w:r>
        <w:t>1</w:t>
      </w:r>
      <w:r w:rsidRPr="00542EC6">
        <w:t>-</w:t>
      </w:r>
      <w:r>
        <w:t>ol</w:t>
      </w:r>
      <w:r w:rsidRPr="00542EC6">
        <w:t xml:space="preserve"> you have added to the flask.</w:t>
      </w:r>
    </w:p>
    <w:p w:rsidR="005919E8" w:rsidRDefault="005919E8" w:rsidP="005919E8">
      <w:pPr>
        <w:widowControl w:val="0"/>
        <w:autoSpaceDE w:val="0"/>
        <w:autoSpaceDN w:val="0"/>
        <w:adjustRightInd w:val="0"/>
      </w:pPr>
    </w:p>
    <w:p w:rsidR="005919E8" w:rsidRDefault="005919E8" w:rsidP="005919E8">
      <w:pPr>
        <w:widowControl w:val="0"/>
        <w:autoSpaceDE w:val="0"/>
        <w:autoSpaceDN w:val="0"/>
        <w:adjustRightInd w:val="0"/>
        <w:spacing w:line="360" w:lineRule="auto"/>
      </w:pPr>
      <w:r>
        <w:t xml:space="preserve">Mass of </w:t>
      </w:r>
      <w:r w:rsidRPr="00542EC6">
        <w:t>measuring cylinder and contents</w:t>
      </w:r>
      <w:r>
        <w:tab/>
        <w:t>…………</w:t>
      </w:r>
    </w:p>
    <w:p w:rsidR="005919E8" w:rsidRDefault="005919E8" w:rsidP="005919E8">
      <w:pPr>
        <w:widowControl w:val="0"/>
        <w:autoSpaceDE w:val="0"/>
        <w:autoSpaceDN w:val="0"/>
        <w:adjustRightInd w:val="0"/>
        <w:spacing w:line="360" w:lineRule="auto"/>
      </w:pPr>
      <w:r>
        <w:t xml:space="preserve">Mass of </w:t>
      </w:r>
      <w:r w:rsidRPr="00542EC6">
        <w:t>empty measuring cylinder</w:t>
      </w:r>
      <w:r>
        <w:tab/>
      </w:r>
      <w:r>
        <w:tab/>
        <w:t>…………</w:t>
      </w:r>
    </w:p>
    <w:p w:rsidR="005919E8" w:rsidRDefault="005919E8" w:rsidP="005919E8">
      <w:pPr>
        <w:widowControl w:val="0"/>
        <w:autoSpaceDE w:val="0"/>
        <w:autoSpaceDN w:val="0"/>
        <w:adjustRightInd w:val="0"/>
        <w:spacing w:line="360" w:lineRule="auto"/>
      </w:pPr>
      <w:r>
        <w:t>M</w:t>
      </w:r>
      <w:r w:rsidRPr="00542EC6">
        <w:t>ass of</w:t>
      </w:r>
      <w:r>
        <w:t xml:space="preserve"> </w:t>
      </w:r>
      <w:r w:rsidRPr="00542EC6">
        <w:t>butan-</w:t>
      </w:r>
      <w:r>
        <w:t>1</w:t>
      </w:r>
      <w:r w:rsidRPr="00542EC6">
        <w:t>-</w:t>
      </w:r>
      <w:r>
        <w:t>ol</w:t>
      </w:r>
      <w:r w:rsidRPr="00542EC6">
        <w:t xml:space="preserve"> added to the flask</w:t>
      </w:r>
      <w:r>
        <w:tab/>
      </w:r>
      <w:r>
        <w:tab/>
        <w:t>…………</w:t>
      </w:r>
    </w:p>
    <w:p w:rsidR="005919E8" w:rsidRDefault="005919E8" w:rsidP="005919E8">
      <w:pPr>
        <w:widowControl w:val="0"/>
        <w:autoSpaceDE w:val="0"/>
        <w:autoSpaceDN w:val="0"/>
        <w:adjustRightInd w:val="0"/>
      </w:pPr>
    </w:p>
    <w:p w:rsidR="00642ADA" w:rsidRDefault="005919E8" w:rsidP="00642ADA">
      <w:pPr>
        <w:widowControl w:val="0"/>
        <w:autoSpaceDE w:val="0"/>
        <w:autoSpaceDN w:val="0"/>
        <w:adjustRightInd w:val="0"/>
        <w:ind w:right="2977"/>
      </w:pPr>
      <w:r>
        <w:t xml:space="preserve">Weigh out </w:t>
      </w:r>
      <w:proofErr w:type="spellStart"/>
      <w:r>
        <w:t>approx</w:t>
      </w:r>
      <w:proofErr w:type="spellEnd"/>
      <w:r>
        <w:t xml:space="preserve"> 10g sodiu</w:t>
      </w:r>
      <w:r w:rsidR="00642ADA">
        <w:t>m bromide into a small beaker.</w:t>
      </w:r>
    </w:p>
    <w:p w:rsidR="005919E8" w:rsidRDefault="005919E8" w:rsidP="00642ADA">
      <w:pPr>
        <w:widowControl w:val="0"/>
        <w:autoSpaceDE w:val="0"/>
        <w:autoSpaceDN w:val="0"/>
        <w:adjustRightInd w:val="0"/>
        <w:ind w:right="2977"/>
      </w:pPr>
      <w:r>
        <w:t>Dissolve in 10 cm</w:t>
      </w:r>
      <w:r>
        <w:rPr>
          <w:vertAlign w:val="superscript"/>
        </w:rPr>
        <w:t>3</w:t>
      </w:r>
      <w:r>
        <w:t xml:space="preserve"> water and add to the pear shaped flask.</w:t>
      </w:r>
    </w:p>
    <w:p w:rsidR="005919E8" w:rsidRDefault="005919E8" w:rsidP="00642ADA">
      <w:pPr>
        <w:widowControl w:val="0"/>
        <w:autoSpaceDE w:val="0"/>
        <w:autoSpaceDN w:val="0"/>
        <w:adjustRightInd w:val="0"/>
        <w:ind w:right="2977"/>
      </w:pPr>
    </w:p>
    <w:p w:rsidR="005919E8" w:rsidRDefault="00D86D4D" w:rsidP="00642ADA">
      <w:pPr>
        <w:widowControl w:val="0"/>
        <w:autoSpaceDE w:val="0"/>
        <w:autoSpaceDN w:val="0"/>
        <w:adjustRightInd w:val="0"/>
        <w:ind w:right="2977"/>
      </w:pPr>
      <w:r>
        <w:rPr>
          <w:b/>
          <w:noProof/>
          <w:sz w:val="28"/>
          <w:szCs w:val="28"/>
        </w:rPr>
        <w:pict>
          <v:group id="_x0000_s1329" style="position:absolute;margin-left:180.35pt;margin-top:57.6pt;width:81.6pt;height:29.5pt;z-index:251525120" coordorigin="4001,4901" coordsize="1632,590">
            <v:shape id="_x0000_s1330" type="#_x0000_t75" style="position:absolute;left:4001;top:4901;width:626;height:590">
              <v:imagedata r:id="rId78" o:title=""/>
            </v:shape>
            <v:shape id="_x0000_s1331" type="#_x0000_t202" style="position:absolute;left:4630;top:5096;width:1003;height:244" stroked="f">
              <v:textbox inset="0,0,0,0">
                <w:txbxContent>
                  <w:p w:rsidR="007E4F36" w:rsidRPr="00ED6CF8" w:rsidRDefault="007E4F36" w:rsidP="00C36B8C">
                    <w:pPr>
                      <w:rPr>
                        <w:rFonts w:ascii="Arial" w:hAnsi="Arial" w:cs="Arial"/>
                        <w:sz w:val="16"/>
                        <w:szCs w:val="16"/>
                      </w:rPr>
                    </w:pPr>
                    <w:r>
                      <w:rPr>
                        <w:rFonts w:ascii="Arial" w:hAnsi="Arial" w:cs="Arial"/>
                        <w:sz w:val="16"/>
                        <w:szCs w:val="16"/>
                      </w:rPr>
                      <w:t>CORROSIVE</w:t>
                    </w:r>
                  </w:p>
                </w:txbxContent>
              </v:textbox>
            </v:shape>
          </v:group>
        </w:pict>
      </w:r>
      <w:r w:rsidR="005919E8" w:rsidRPr="00542EC6">
        <w:t xml:space="preserve">Set up the apparatus shown </w:t>
      </w:r>
      <w:r w:rsidR="005919E8">
        <w:t xml:space="preserve">with </w:t>
      </w:r>
      <w:r w:rsidR="005919E8" w:rsidRPr="00542EC6">
        <w:t>the flask immers</w:t>
      </w:r>
      <w:r w:rsidR="005919E8">
        <w:t>ed</w:t>
      </w:r>
      <w:r w:rsidR="005919E8" w:rsidRPr="00542EC6">
        <w:t xml:space="preserve"> in a beaker of cold water</w:t>
      </w:r>
      <w:r w:rsidR="005919E8">
        <w:t xml:space="preserve"> placed on a tripod</w:t>
      </w:r>
      <w:r w:rsidR="005919E8" w:rsidRPr="00542EC6">
        <w:t>.</w:t>
      </w:r>
      <w:r w:rsidR="005919E8">
        <w:t xml:space="preserve">  </w:t>
      </w:r>
      <w:r w:rsidR="005919E8" w:rsidRPr="00542EC6">
        <w:t>Clamp the neck of the flask and the top of the condenser, with both clamps attached to the same stand</w:t>
      </w:r>
      <w:r w:rsidR="00642ADA">
        <w:t>, s</w:t>
      </w:r>
      <w:r w:rsidR="0072199E">
        <w:t xml:space="preserve">hown by X on the diagram.  </w:t>
      </w:r>
      <w:r w:rsidR="005919E8" w:rsidRPr="00542EC6">
        <w:t xml:space="preserve"> Make sure the condenser water supply is on.</w:t>
      </w:r>
      <w:r w:rsidR="005919E8">
        <w:t xml:space="preserve">  CHECK WITH YOUR TEACHER </w:t>
      </w:r>
    </w:p>
    <w:p w:rsidR="0072199E" w:rsidRDefault="005919E8" w:rsidP="00642ADA">
      <w:pPr>
        <w:widowControl w:val="0"/>
        <w:autoSpaceDE w:val="0"/>
        <w:autoSpaceDN w:val="0"/>
        <w:adjustRightInd w:val="0"/>
        <w:spacing w:before="360" w:after="360"/>
        <w:ind w:right="2977"/>
      </w:pPr>
      <w:r w:rsidRPr="00542EC6">
        <w:t xml:space="preserve">Place 10 </w:t>
      </w:r>
      <w:r>
        <w:t>c</w:t>
      </w:r>
      <w:r w:rsidRPr="00542EC6">
        <w:t>m</w:t>
      </w:r>
      <w:r w:rsidRPr="00DC0ADD">
        <w:rPr>
          <w:vertAlign w:val="superscript"/>
        </w:rPr>
        <w:t>3</w:t>
      </w:r>
      <w:r w:rsidRPr="00542EC6">
        <w:t xml:space="preserve"> concentrated </w:t>
      </w:r>
      <w:proofErr w:type="spellStart"/>
      <w:r w:rsidRPr="00542EC6">
        <w:t>sul</w:t>
      </w:r>
      <w:r w:rsidR="008A1843">
        <w:t>f</w:t>
      </w:r>
      <w:r w:rsidRPr="00542EC6">
        <w:t>uric</w:t>
      </w:r>
      <w:proofErr w:type="spellEnd"/>
      <w:r w:rsidRPr="00542EC6">
        <w:t xml:space="preserve"> add in t</w:t>
      </w:r>
      <w:r>
        <w:t>he tap funnel.</w:t>
      </w:r>
    </w:p>
    <w:p w:rsidR="00D65E7D" w:rsidRDefault="005919E8" w:rsidP="00642ADA">
      <w:pPr>
        <w:widowControl w:val="0"/>
        <w:autoSpaceDE w:val="0"/>
        <w:autoSpaceDN w:val="0"/>
        <w:adjustRightInd w:val="0"/>
        <w:ind w:right="2977"/>
      </w:pPr>
      <w:r w:rsidRPr="00542EC6">
        <w:t>Gradually add the acid to the reaction mixture over a period of about 5 minutes. After each addition</w:t>
      </w:r>
      <w:r>
        <w:t>,</w:t>
      </w:r>
      <w:r w:rsidRPr="00542EC6">
        <w:t xml:space="preserve"> place a stopper in the funnel, grasp the funnel with one ha</w:t>
      </w:r>
      <w:r>
        <w:t>nd and the stand with the other,</w:t>
      </w:r>
      <w:r w:rsidRPr="00542EC6">
        <w:t xml:space="preserve"> </w:t>
      </w:r>
      <w:r>
        <w:rPr>
          <w:i/>
          <w:iCs/>
        </w:rPr>
        <w:t>gently</w:t>
      </w:r>
      <w:r w:rsidRPr="00542EC6">
        <w:rPr>
          <w:i/>
          <w:iCs/>
        </w:rPr>
        <w:t xml:space="preserve"> </w:t>
      </w:r>
      <w:r w:rsidRPr="00542EC6">
        <w:t>swirl the assembly to help mix the contents of the flask. Remove the stopper before attempting to add more acid.</w:t>
      </w:r>
      <w:r>
        <w:t xml:space="preserve">  </w:t>
      </w:r>
    </w:p>
    <w:p w:rsidR="008A1843" w:rsidRDefault="005919E8" w:rsidP="00642ADA">
      <w:pPr>
        <w:widowControl w:val="0"/>
        <w:autoSpaceDE w:val="0"/>
        <w:autoSpaceDN w:val="0"/>
        <w:adjustRightInd w:val="0"/>
        <w:ind w:right="2977"/>
        <w:sectPr w:rsidR="008A1843" w:rsidSect="00B93D44">
          <w:headerReference w:type="default" r:id="rId79"/>
          <w:footerReference w:type="default" r:id="rId80"/>
          <w:pgSz w:w="11907" w:h="16840" w:code="9"/>
          <w:pgMar w:top="1134" w:right="708" w:bottom="1134" w:left="1418" w:header="720" w:footer="720" w:gutter="0"/>
          <w:cols w:space="708"/>
          <w:noEndnote/>
          <w:docGrid w:linePitch="326"/>
        </w:sectPr>
      </w:pPr>
      <w:r>
        <w:t>When all the acid has been added</w:t>
      </w:r>
      <w:r w:rsidR="008A1843">
        <w:t>,</w:t>
      </w:r>
      <w:r>
        <w:t xml:space="preserve"> CHECK WITH YOUR TEACHER</w:t>
      </w:r>
      <w:r w:rsidR="008A1843">
        <w:t>.</w:t>
      </w:r>
    </w:p>
    <w:p w:rsidR="005919E8" w:rsidRPr="00542EC6" w:rsidRDefault="005919E8" w:rsidP="008A1843">
      <w:pPr>
        <w:widowControl w:val="0"/>
        <w:autoSpaceDE w:val="0"/>
        <w:autoSpaceDN w:val="0"/>
        <w:adjustRightInd w:val="0"/>
        <w:ind w:right="709"/>
      </w:pPr>
      <w:r>
        <w:lastRenderedPageBreak/>
        <w:br w:type="page"/>
      </w:r>
      <w:r w:rsidRPr="00742838">
        <w:lastRenderedPageBreak/>
        <w:t xml:space="preserve">Your teacher will remove the tap funnel and distillation head from the top of the condenser.  Remove the cooling bath from around the flask. Dry the outside of the flask, and add a few anti-bumping granules to the flask. </w:t>
      </w:r>
      <w:r>
        <w:t>A guard tube filled with soda lime could be fitted to the top of the condenser.</w:t>
      </w:r>
    </w:p>
    <w:p w:rsidR="005919E8" w:rsidRDefault="005919E8" w:rsidP="001F18E8">
      <w:pPr>
        <w:widowControl w:val="0"/>
        <w:autoSpaceDE w:val="0"/>
        <w:autoSpaceDN w:val="0"/>
        <w:adjustRightInd w:val="0"/>
        <w:ind w:right="709"/>
      </w:pPr>
    </w:p>
    <w:p w:rsidR="005919E8" w:rsidRPr="00542EC6" w:rsidRDefault="005919E8" w:rsidP="001F18E8">
      <w:pPr>
        <w:widowControl w:val="0"/>
        <w:autoSpaceDE w:val="0"/>
        <w:autoSpaceDN w:val="0"/>
        <w:adjustRightInd w:val="0"/>
        <w:ind w:right="709"/>
      </w:pPr>
      <w:r w:rsidRPr="00542EC6">
        <w:t xml:space="preserve">Gently heat the reaction mixture with a </w:t>
      </w:r>
      <w:r w:rsidR="001F18E8">
        <w:t>micro-burner</w:t>
      </w:r>
      <w:r w:rsidRPr="00542EC6">
        <w:t xml:space="preserve"> until it starts to boil and then allow it to </w:t>
      </w:r>
      <w:hyperlink r:id="rId81" w:history="1">
        <w:r w:rsidRPr="001F18E8">
          <w:rPr>
            <w:rStyle w:val="Hyperlink"/>
            <w:i/>
            <w:iCs/>
          </w:rPr>
          <w:t>reflux</w:t>
        </w:r>
      </w:hyperlink>
      <w:r w:rsidRPr="00542EC6">
        <w:rPr>
          <w:i/>
          <w:iCs/>
        </w:rPr>
        <w:t xml:space="preserve"> </w:t>
      </w:r>
      <w:r w:rsidRPr="00542EC6">
        <w:t xml:space="preserve">for between 30 </w:t>
      </w:r>
      <w:r>
        <w:t xml:space="preserve">- </w:t>
      </w:r>
      <w:r w:rsidRPr="00542EC6">
        <w:t>45 min. Condensed droplets should be fa</w:t>
      </w:r>
      <w:r>
        <w:t>lli</w:t>
      </w:r>
      <w:r w:rsidRPr="00542EC6">
        <w:t>ng back into the flask during reflux at a rate of about 1 drop per second. (Alternatively, the reaction mixture may be heated using an electric heating mantle.)</w:t>
      </w:r>
    </w:p>
    <w:p w:rsidR="005919E8" w:rsidRDefault="005919E8" w:rsidP="005919E8">
      <w:pPr>
        <w:widowControl w:val="0"/>
        <w:autoSpaceDE w:val="0"/>
        <w:autoSpaceDN w:val="0"/>
        <w:adjustRightInd w:val="0"/>
      </w:pPr>
    </w:p>
    <w:p w:rsidR="005919E8" w:rsidRDefault="005919E8" w:rsidP="005919E8">
      <w:pPr>
        <w:widowControl w:val="0"/>
        <w:autoSpaceDE w:val="0"/>
        <w:autoSpaceDN w:val="0"/>
        <w:adjustRightInd w:val="0"/>
      </w:pPr>
      <w:r w:rsidRPr="00CD36E7">
        <w:t>Allow the reaction mixture to cool.</w:t>
      </w:r>
    </w:p>
    <w:p w:rsidR="005919E8" w:rsidRDefault="005919E8" w:rsidP="005919E8">
      <w:pPr>
        <w:widowControl w:val="0"/>
        <w:autoSpaceDE w:val="0"/>
        <w:autoSpaceDN w:val="0"/>
        <w:adjustRightInd w:val="0"/>
      </w:pPr>
    </w:p>
    <w:p w:rsidR="005919E8" w:rsidRDefault="005919E8" w:rsidP="005919E8">
      <w:pPr>
        <w:widowControl w:val="0"/>
        <w:autoSpaceDE w:val="0"/>
        <w:autoSpaceDN w:val="0"/>
        <w:adjustRightInd w:val="0"/>
      </w:pPr>
      <w:r>
        <w:t>Pour your flask contents into the shared class product flask</w:t>
      </w:r>
      <w:r w:rsidR="008A1843">
        <w:t>.</w:t>
      </w:r>
    </w:p>
    <w:p w:rsidR="005919E8" w:rsidRDefault="00D86D4D" w:rsidP="005919E8">
      <w:pPr>
        <w:widowControl w:val="0"/>
        <w:autoSpaceDE w:val="0"/>
        <w:autoSpaceDN w:val="0"/>
        <w:adjustRightInd w:val="0"/>
      </w:pPr>
      <w:r>
        <w:rPr>
          <w:noProof/>
        </w:rPr>
        <w:pict>
          <v:shape id="_x0000_s1335" type="#_x0000_t75" style="position:absolute;margin-left:380.6pt;margin-top:4.75pt;width:65.55pt;height:26.35pt;z-index:251527168">
            <v:imagedata r:id="rId36" o:title="New exercise"/>
          </v:shape>
        </w:pict>
      </w:r>
    </w:p>
    <w:p w:rsidR="005919E8" w:rsidRDefault="005919E8" w:rsidP="005919E8">
      <w:pPr>
        <w:widowControl w:val="0"/>
        <w:autoSpaceDE w:val="0"/>
        <w:autoSpaceDN w:val="0"/>
        <w:adjustRightInd w:val="0"/>
      </w:pPr>
    </w:p>
    <w:p w:rsidR="00017513" w:rsidRPr="0038191C" w:rsidRDefault="00017513" w:rsidP="00017513">
      <w:pPr>
        <w:widowControl w:val="0"/>
        <w:autoSpaceDE w:val="0"/>
        <w:autoSpaceDN w:val="0"/>
        <w:adjustRightInd w:val="0"/>
        <w:rPr>
          <w:b/>
        </w:rPr>
      </w:pPr>
      <w:r w:rsidRPr="0038191C">
        <w:rPr>
          <w:b/>
        </w:rPr>
        <w:t>Questions</w:t>
      </w:r>
    </w:p>
    <w:p w:rsidR="00017513" w:rsidRPr="00DC1034" w:rsidRDefault="00017513" w:rsidP="00017513">
      <w:pPr>
        <w:widowControl w:val="0"/>
        <w:numPr>
          <w:ilvl w:val="0"/>
          <w:numId w:val="2"/>
        </w:numPr>
        <w:autoSpaceDE w:val="0"/>
        <w:autoSpaceDN w:val="0"/>
        <w:adjustRightInd w:val="0"/>
        <w:spacing w:line="360" w:lineRule="auto"/>
      </w:pPr>
      <w:r w:rsidRPr="00DC1034">
        <w:t xml:space="preserve">Write an equation for the reaction of concentrated sulphuric acid with </w:t>
      </w:r>
      <w:r>
        <w:t>sod</w:t>
      </w:r>
      <w:r w:rsidRPr="00DC1034">
        <w:t>ium bromide.</w:t>
      </w:r>
    </w:p>
    <w:p w:rsidR="00017513" w:rsidRPr="00AB78FF" w:rsidRDefault="00017513" w:rsidP="00017513">
      <w:pPr>
        <w:widowControl w:val="0"/>
        <w:autoSpaceDE w:val="0"/>
        <w:autoSpaceDN w:val="0"/>
        <w:adjustRightInd w:val="0"/>
        <w:spacing w:line="360" w:lineRule="auto"/>
        <w:ind w:left="720"/>
        <w:rPr>
          <w:rFonts w:ascii="Arial" w:hAnsi="Arial" w:cs="Arial"/>
          <w:color w:val="000080"/>
        </w:rPr>
      </w:pPr>
      <w:r>
        <w:rPr>
          <w:rFonts w:ascii="Arial" w:hAnsi="Arial" w:cs="Arial"/>
          <w:noProof/>
          <w:color w:val="000080"/>
        </w:rPr>
        <w:t>NaBr(s)   +   H</w:t>
      </w:r>
      <w:r>
        <w:rPr>
          <w:rFonts w:ascii="Arial" w:hAnsi="Arial" w:cs="Arial"/>
          <w:noProof/>
          <w:color w:val="000080"/>
          <w:vertAlign w:val="subscript"/>
        </w:rPr>
        <w:t>2</w:t>
      </w:r>
      <w:r>
        <w:rPr>
          <w:rFonts w:ascii="Arial" w:hAnsi="Arial" w:cs="Arial"/>
          <w:noProof/>
          <w:color w:val="000080"/>
        </w:rPr>
        <w:t>SO</w:t>
      </w:r>
      <w:r>
        <w:rPr>
          <w:rFonts w:ascii="Arial" w:hAnsi="Arial" w:cs="Arial"/>
          <w:noProof/>
          <w:color w:val="000080"/>
          <w:vertAlign w:val="subscript"/>
        </w:rPr>
        <w:t>4</w:t>
      </w:r>
      <w:r>
        <w:rPr>
          <w:rFonts w:ascii="Arial" w:hAnsi="Arial" w:cs="Arial"/>
          <w:noProof/>
          <w:color w:val="000080"/>
        </w:rPr>
        <w:t xml:space="preserve">(50% conc)   </w:t>
      </w:r>
      <w:r w:rsidRPr="00AB78FF">
        <w:rPr>
          <w:rFonts w:ascii="Arial" w:hAnsi="Arial" w:cs="Arial"/>
          <w:noProof/>
          <w:color w:val="000080"/>
        </w:rPr>
        <w:sym w:font="Wingdings" w:char="F0E0"/>
      </w:r>
      <w:r>
        <w:rPr>
          <w:rFonts w:ascii="Arial" w:hAnsi="Arial" w:cs="Arial"/>
          <w:noProof/>
          <w:color w:val="000080"/>
        </w:rPr>
        <w:t xml:space="preserve">   NaHSO</w:t>
      </w:r>
      <w:r>
        <w:rPr>
          <w:rFonts w:ascii="Arial" w:hAnsi="Arial" w:cs="Arial"/>
          <w:noProof/>
          <w:color w:val="000080"/>
          <w:vertAlign w:val="subscript"/>
        </w:rPr>
        <w:t>4</w:t>
      </w:r>
      <w:r>
        <w:rPr>
          <w:rFonts w:ascii="Arial" w:hAnsi="Arial" w:cs="Arial"/>
          <w:noProof/>
          <w:color w:val="000080"/>
        </w:rPr>
        <w:t>(aq)   +   HBr(g)</w:t>
      </w:r>
    </w:p>
    <w:p w:rsidR="00017513" w:rsidRDefault="00D86D4D" w:rsidP="00017513">
      <w:pPr>
        <w:widowControl w:val="0"/>
        <w:tabs>
          <w:tab w:val="left" w:pos="724"/>
        </w:tabs>
        <w:autoSpaceDE w:val="0"/>
        <w:autoSpaceDN w:val="0"/>
        <w:adjustRightInd w:val="0"/>
        <w:spacing w:line="360" w:lineRule="auto"/>
        <w:ind w:left="709" w:right="98" w:hanging="705"/>
        <w:jc w:val="both"/>
        <w:rPr>
          <w:rFonts w:ascii="Arial" w:hAnsi="Arial" w:cs="Arial"/>
          <w:color w:val="000080"/>
        </w:rPr>
      </w:pPr>
      <w:r>
        <w:rPr>
          <w:noProof/>
        </w:rPr>
        <w:pict>
          <v:shape id="_x0000_s1450" type="#_x0000_t202" style="position:absolute;left:0;text-align:left;margin-left:222.75pt;margin-top:13.25pt;width:9.65pt;height:9pt;z-index:251580416" stroked="f">
            <v:textbox inset="0,0,0,0">
              <w:txbxContent>
                <w:p w:rsidR="007E4F36" w:rsidRPr="00A06927" w:rsidRDefault="007E4F36" w:rsidP="00017513">
                  <w:pPr>
                    <w:rPr>
                      <w:rFonts w:ascii="Arial" w:hAnsi="Arial" w:cs="Arial"/>
                      <w:color w:val="FF0000"/>
                      <w:sz w:val="16"/>
                      <w:szCs w:val="16"/>
                    </w:rPr>
                  </w:pPr>
                  <w:r>
                    <w:rPr>
                      <w:rFonts w:ascii="Arial" w:hAnsi="Arial" w:cs="Arial"/>
                      <w:color w:val="FF0000"/>
                      <w:sz w:val="16"/>
                      <w:szCs w:val="16"/>
                    </w:rPr>
                    <w:t>-1</w:t>
                  </w:r>
                </w:p>
              </w:txbxContent>
            </v:textbox>
          </v:shape>
        </w:pict>
      </w:r>
      <w:r>
        <w:rPr>
          <w:noProof/>
        </w:rPr>
        <w:pict>
          <v:shape id="_x0000_s1453" type="#_x0000_t202" style="position:absolute;left:0;text-align:left;margin-left:373.2pt;margin-top:13.25pt;width:9.65pt;height:9pt;z-index:251583488" stroked="f">
            <v:textbox inset="0,0,0,0">
              <w:txbxContent>
                <w:p w:rsidR="007E4F36" w:rsidRPr="00A06927" w:rsidRDefault="007E4F36" w:rsidP="00017513">
                  <w:pPr>
                    <w:rPr>
                      <w:rFonts w:ascii="Arial" w:hAnsi="Arial" w:cs="Arial"/>
                      <w:color w:val="FF0000"/>
                      <w:sz w:val="16"/>
                      <w:szCs w:val="16"/>
                    </w:rPr>
                  </w:pPr>
                  <w:r>
                    <w:rPr>
                      <w:rFonts w:ascii="Arial" w:hAnsi="Arial" w:cs="Arial"/>
                      <w:color w:val="FF0000"/>
                      <w:sz w:val="16"/>
                      <w:szCs w:val="16"/>
                    </w:rPr>
                    <w:t>0</w:t>
                  </w:r>
                </w:p>
              </w:txbxContent>
            </v:textbox>
          </v:shape>
        </w:pict>
      </w:r>
      <w:r>
        <w:rPr>
          <w:noProof/>
        </w:rPr>
        <w:pict>
          <v:shape id="_x0000_s1452" type="#_x0000_t202" style="position:absolute;left:0;text-align:left;margin-left:318.25pt;margin-top:12.15pt;width:9.65pt;height:9pt;z-index:251582464" stroked="f">
            <v:textbox inset="0,0,0,0">
              <w:txbxContent>
                <w:p w:rsidR="007E4F36" w:rsidRPr="00A06927" w:rsidRDefault="007E4F36" w:rsidP="00017513">
                  <w:pPr>
                    <w:rPr>
                      <w:rFonts w:ascii="Arial" w:hAnsi="Arial" w:cs="Arial"/>
                      <w:color w:val="FF0000"/>
                      <w:sz w:val="16"/>
                      <w:szCs w:val="16"/>
                    </w:rPr>
                  </w:pPr>
                  <w:r>
                    <w:rPr>
                      <w:rFonts w:ascii="Arial" w:hAnsi="Arial" w:cs="Arial"/>
                      <w:color w:val="FF0000"/>
                      <w:sz w:val="16"/>
                      <w:szCs w:val="16"/>
                    </w:rPr>
                    <w:t>+4</w:t>
                  </w:r>
                </w:p>
              </w:txbxContent>
            </v:textbox>
          </v:shape>
        </w:pict>
      </w:r>
      <w:r>
        <w:rPr>
          <w:noProof/>
        </w:rPr>
        <w:pict>
          <v:shape id="_x0000_s1451" type="#_x0000_t202" style="position:absolute;left:0;text-align:left;margin-left:261.85pt;margin-top:13.25pt;width:9.65pt;height:9pt;z-index:251581440" stroked="f">
            <v:textbox inset="0,0,0,0">
              <w:txbxContent>
                <w:p w:rsidR="007E4F36" w:rsidRPr="00A06927" w:rsidRDefault="007E4F36" w:rsidP="00017513">
                  <w:pPr>
                    <w:rPr>
                      <w:rFonts w:ascii="Arial" w:hAnsi="Arial" w:cs="Arial"/>
                      <w:color w:val="FF0000"/>
                      <w:sz w:val="16"/>
                      <w:szCs w:val="16"/>
                    </w:rPr>
                  </w:pPr>
                  <w:r>
                    <w:rPr>
                      <w:rFonts w:ascii="Arial" w:hAnsi="Arial" w:cs="Arial"/>
                      <w:color w:val="FF0000"/>
                      <w:sz w:val="16"/>
                      <w:szCs w:val="16"/>
                    </w:rPr>
                    <w:t>+6</w:t>
                  </w:r>
                </w:p>
              </w:txbxContent>
            </v:textbox>
          </v:shape>
        </w:pict>
      </w:r>
      <w:r w:rsidR="00017513">
        <w:t>b.</w:t>
      </w:r>
      <w:r w:rsidR="00017513">
        <w:tab/>
      </w:r>
      <w:r w:rsidR="00017513" w:rsidRPr="00DC1034">
        <w:t xml:space="preserve">Why is it necessary to add the concentrated sulphuric acid slowly and cool the flask in cold water?  </w:t>
      </w:r>
      <w:r w:rsidR="00017513">
        <w:rPr>
          <w:rFonts w:ascii="Arial" w:hAnsi="Arial" w:cs="Arial"/>
          <w:color w:val="000080"/>
        </w:rPr>
        <w:t>To avoid the reaction of 2HBr  +  H</w:t>
      </w:r>
      <w:r w:rsidR="00017513">
        <w:rPr>
          <w:rFonts w:ascii="Arial" w:hAnsi="Arial" w:cs="Arial"/>
          <w:color w:val="000080"/>
          <w:vertAlign w:val="subscript"/>
        </w:rPr>
        <w:t>2</w:t>
      </w:r>
      <w:r w:rsidR="00017513">
        <w:rPr>
          <w:rFonts w:ascii="Arial" w:hAnsi="Arial" w:cs="Arial"/>
          <w:color w:val="000080"/>
        </w:rPr>
        <w:t>SO</w:t>
      </w:r>
      <w:r w:rsidR="00017513">
        <w:rPr>
          <w:rFonts w:ascii="Arial" w:hAnsi="Arial" w:cs="Arial"/>
          <w:color w:val="000080"/>
          <w:vertAlign w:val="subscript"/>
        </w:rPr>
        <w:t>4</w:t>
      </w:r>
      <w:r w:rsidR="00017513">
        <w:rPr>
          <w:rFonts w:ascii="Arial" w:hAnsi="Arial" w:cs="Arial"/>
          <w:color w:val="000080"/>
        </w:rPr>
        <w:t xml:space="preserve">  </w:t>
      </w:r>
      <w:r w:rsidR="00017513" w:rsidRPr="00AB78FF">
        <w:rPr>
          <w:rFonts w:ascii="Arial" w:hAnsi="Arial" w:cs="Arial"/>
          <w:color w:val="000080"/>
        </w:rPr>
        <w:sym w:font="Wingdings" w:char="F0E0"/>
      </w:r>
      <w:r w:rsidR="00017513">
        <w:rPr>
          <w:rFonts w:ascii="Arial" w:hAnsi="Arial" w:cs="Arial"/>
          <w:color w:val="000080"/>
        </w:rPr>
        <w:t xml:space="preserve">  SO</w:t>
      </w:r>
      <w:r w:rsidR="00017513">
        <w:rPr>
          <w:rFonts w:ascii="Arial" w:hAnsi="Arial" w:cs="Arial"/>
          <w:color w:val="000080"/>
          <w:vertAlign w:val="subscript"/>
        </w:rPr>
        <w:t>2</w:t>
      </w:r>
      <w:r w:rsidR="00017513">
        <w:rPr>
          <w:rFonts w:ascii="Arial" w:hAnsi="Arial" w:cs="Arial"/>
          <w:color w:val="000080"/>
        </w:rPr>
        <w:t>(g)  +  Br</w:t>
      </w:r>
      <w:r w:rsidR="00017513">
        <w:rPr>
          <w:rFonts w:ascii="Arial" w:hAnsi="Arial" w:cs="Arial"/>
          <w:color w:val="000080"/>
          <w:vertAlign w:val="subscript"/>
        </w:rPr>
        <w:t>2</w:t>
      </w:r>
      <w:r w:rsidR="00017513">
        <w:rPr>
          <w:rFonts w:ascii="Arial" w:hAnsi="Arial" w:cs="Arial"/>
          <w:color w:val="000080"/>
        </w:rPr>
        <w:t>(g)  +  2H</w:t>
      </w:r>
      <w:r w:rsidR="00017513">
        <w:rPr>
          <w:rFonts w:ascii="Arial" w:hAnsi="Arial" w:cs="Arial"/>
          <w:color w:val="000080"/>
          <w:vertAlign w:val="subscript"/>
        </w:rPr>
        <w:t>2</w:t>
      </w:r>
      <w:r w:rsidR="00017513">
        <w:rPr>
          <w:rFonts w:ascii="Arial" w:hAnsi="Arial" w:cs="Arial"/>
          <w:color w:val="000080"/>
        </w:rPr>
        <w:t>O(l)</w:t>
      </w:r>
    </w:p>
    <w:p w:rsidR="00017513" w:rsidRPr="00922B21" w:rsidRDefault="00017513" w:rsidP="00017513">
      <w:pPr>
        <w:widowControl w:val="0"/>
        <w:tabs>
          <w:tab w:val="left" w:pos="724"/>
        </w:tabs>
        <w:autoSpaceDE w:val="0"/>
        <w:autoSpaceDN w:val="0"/>
        <w:adjustRightInd w:val="0"/>
        <w:spacing w:line="480" w:lineRule="auto"/>
        <w:ind w:left="4" w:right="-143"/>
        <w:jc w:val="both"/>
        <w:rPr>
          <w:rFonts w:ascii="Arial" w:hAnsi="Arial" w:cs="Arial"/>
          <w:color w:val="000080"/>
        </w:rPr>
      </w:pPr>
      <w:r>
        <w:rPr>
          <w:rFonts w:ascii="Arial" w:hAnsi="Arial" w:cs="Arial"/>
          <w:color w:val="000080"/>
        </w:rPr>
        <w:tab/>
      </w:r>
      <w:proofErr w:type="spellStart"/>
      <w:r w:rsidRPr="00922B21">
        <w:rPr>
          <w:rFonts w:ascii="Arial" w:hAnsi="Arial" w:cs="Arial"/>
          <w:color w:val="000080"/>
        </w:rPr>
        <w:t>HBr</w:t>
      </w:r>
      <w:proofErr w:type="spellEnd"/>
      <w:r>
        <w:rPr>
          <w:rFonts w:ascii="Arial" w:hAnsi="Arial" w:cs="Arial"/>
          <w:color w:val="000080"/>
        </w:rPr>
        <w:t xml:space="preserve"> acts as a reducing agent reducing H</w:t>
      </w:r>
      <w:r>
        <w:rPr>
          <w:rFonts w:ascii="Arial" w:hAnsi="Arial" w:cs="Arial"/>
          <w:color w:val="000080"/>
          <w:vertAlign w:val="subscript"/>
        </w:rPr>
        <w:t>2</w:t>
      </w:r>
      <w:r>
        <w:rPr>
          <w:rFonts w:ascii="Arial" w:hAnsi="Arial" w:cs="Arial"/>
          <w:color w:val="000080"/>
        </w:rPr>
        <w:t>SO</w:t>
      </w:r>
      <w:r>
        <w:rPr>
          <w:rFonts w:ascii="Arial" w:hAnsi="Arial" w:cs="Arial"/>
          <w:color w:val="000080"/>
          <w:vertAlign w:val="subscript"/>
        </w:rPr>
        <w:t>4</w:t>
      </w:r>
      <w:r w:rsidRPr="00922B21">
        <w:rPr>
          <w:rFonts w:ascii="Arial" w:hAnsi="Arial" w:cs="Arial"/>
          <w:color w:val="000080"/>
        </w:rPr>
        <w:t xml:space="preserve"> to SO</w:t>
      </w:r>
      <w:r w:rsidRPr="00922B21">
        <w:rPr>
          <w:rFonts w:ascii="Arial" w:hAnsi="Arial" w:cs="Arial"/>
          <w:color w:val="000080"/>
          <w:vertAlign w:val="subscript"/>
        </w:rPr>
        <w:t>2</w:t>
      </w:r>
      <w:r>
        <w:rPr>
          <w:rFonts w:ascii="Arial" w:hAnsi="Arial" w:cs="Arial"/>
          <w:color w:val="000080"/>
        </w:rPr>
        <w:t xml:space="preserve"> and being itself oxidised to Br</w:t>
      </w:r>
      <w:r>
        <w:rPr>
          <w:rFonts w:ascii="Arial" w:hAnsi="Arial" w:cs="Arial"/>
          <w:color w:val="000080"/>
          <w:vertAlign w:val="subscript"/>
        </w:rPr>
        <w:t>2</w:t>
      </w:r>
    </w:p>
    <w:p w:rsidR="00017513" w:rsidRPr="00DC1034" w:rsidRDefault="00017513" w:rsidP="00017513">
      <w:pPr>
        <w:widowControl w:val="0"/>
        <w:autoSpaceDE w:val="0"/>
        <w:autoSpaceDN w:val="0"/>
        <w:adjustRightInd w:val="0"/>
        <w:spacing w:line="360" w:lineRule="auto"/>
      </w:pPr>
      <w:r>
        <w:t>c</w:t>
      </w:r>
      <w:r>
        <w:tab/>
      </w:r>
      <w:r w:rsidRPr="00DC1034">
        <w:t>Why is there a tube with an open-side arm between the condenser and the tap funnel?</w:t>
      </w:r>
    </w:p>
    <w:p w:rsidR="00017513" w:rsidRPr="00922B21" w:rsidRDefault="00017513" w:rsidP="00017513">
      <w:pPr>
        <w:widowControl w:val="0"/>
        <w:autoSpaceDE w:val="0"/>
        <w:autoSpaceDN w:val="0"/>
        <w:adjustRightInd w:val="0"/>
        <w:spacing w:line="360" w:lineRule="auto"/>
        <w:ind w:left="720"/>
        <w:rPr>
          <w:rFonts w:ascii="Arial" w:hAnsi="Arial" w:cs="Arial"/>
          <w:color w:val="000080"/>
        </w:rPr>
      </w:pPr>
      <w:r>
        <w:rPr>
          <w:rFonts w:ascii="Arial" w:hAnsi="Arial" w:cs="Arial"/>
          <w:noProof/>
          <w:color w:val="000080"/>
        </w:rPr>
        <w:t>So it is not a closed system where pressure of vapour could build up.</w:t>
      </w:r>
    </w:p>
    <w:p w:rsidR="00017513" w:rsidRDefault="00017513" w:rsidP="00017513">
      <w:pPr>
        <w:widowControl w:val="0"/>
        <w:autoSpaceDE w:val="0"/>
        <w:autoSpaceDN w:val="0"/>
        <w:adjustRightInd w:val="0"/>
        <w:spacing w:line="360" w:lineRule="auto"/>
      </w:pPr>
      <w:r>
        <w:t>d</w:t>
      </w:r>
      <w:r>
        <w:tab/>
      </w:r>
      <w:r w:rsidRPr="00DC1034">
        <w:t xml:space="preserve">What changes did you see in the flask as you added the acid and then heated the </w:t>
      </w:r>
      <w:r>
        <w:t>mixture?</w:t>
      </w:r>
    </w:p>
    <w:p w:rsidR="00017513" w:rsidRPr="00922B21" w:rsidRDefault="00017513" w:rsidP="00017513">
      <w:pPr>
        <w:widowControl w:val="0"/>
        <w:autoSpaceDE w:val="0"/>
        <w:autoSpaceDN w:val="0"/>
        <w:adjustRightInd w:val="0"/>
        <w:spacing w:line="360" w:lineRule="auto"/>
        <w:ind w:firstLine="720"/>
        <w:rPr>
          <w:rFonts w:ascii="Arial" w:hAnsi="Arial" w:cs="Arial"/>
          <w:color w:val="000080"/>
        </w:rPr>
      </w:pPr>
      <w:r>
        <w:rPr>
          <w:rFonts w:ascii="Arial" w:hAnsi="Arial" w:cs="Arial"/>
          <w:color w:val="000080"/>
        </w:rPr>
        <w:t xml:space="preserve">Steamy fumes </w:t>
      </w:r>
      <w:r w:rsidR="00DF2234">
        <w:rPr>
          <w:rFonts w:ascii="Arial" w:hAnsi="Arial" w:cs="Arial"/>
          <w:color w:val="000080"/>
        </w:rPr>
        <w:t>(</w:t>
      </w:r>
      <w:r>
        <w:rPr>
          <w:rFonts w:ascii="Arial" w:hAnsi="Arial" w:cs="Arial"/>
          <w:color w:val="000080"/>
        </w:rPr>
        <w:t>and orange fumes</w:t>
      </w:r>
      <w:r w:rsidR="00DF2234">
        <w:rPr>
          <w:rFonts w:ascii="Arial" w:hAnsi="Arial" w:cs="Arial"/>
          <w:color w:val="000080"/>
        </w:rPr>
        <w:t>)</w:t>
      </w:r>
    </w:p>
    <w:p w:rsidR="00017513" w:rsidRDefault="00017513" w:rsidP="00017513">
      <w:pPr>
        <w:widowControl w:val="0"/>
        <w:autoSpaceDE w:val="0"/>
        <w:autoSpaceDN w:val="0"/>
        <w:adjustRightInd w:val="0"/>
        <w:spacing w:line="360" w:lineRule="auto"/>
      </w:pPr>
      <w:r>
        <w:tab/>
      </w:r>
      <w:r w:rsidRPr="00DC1034">
        <w:t>Can you use your observations to ident</w:t>
      </w:r>
      <w:r>
        <w:t>ify any of the products formed?</w:t>
      </w:r>
    </w:p>
    <w:p w:rsidR="00017513" w:rsidRPr="00EB07F7" w:rsidRDefault="00017513" w:rsidP="00017513">
      <w:pPr>
        <w:widowControl w:val="0"/>
        <w:autoSpaceDE w:val="0"/>
        <w:autoSpaceDN w:val="0"/>
        <w:adjustRightInd w:val="0"/>
        <w:spacing w:line="360" w:lineRule="auto"/>
        <w:ind w:firstLine="720"/>
        <w:rPr>
          <w:rFonts w:ascii="Arial" w:hAnsi="Arial" w:cs="Arial"/>
          <w:color w:val="000080"/>
        </w:rPr>
      </w:pPr>
      <w:r>
        <w:rPr>
          <w:rFonts w:ascii="Arial" w:hAnsi="Arial" w:cs="Arial"/>
          <w:noProof/>
          <w:color w:val="000080"/>
        </w:rPr>
        <w:t>Steamy fumes of HBr, possibly SO</w:t>
      </w:r>
      <w:r>
        <w:rPr>
          <w:rFonts w:ascii="Arial" w:hAnsi="Arial" w:cs="Arial"/>
          <w:noProof/>
          <w:color w:val="000080"/>
          <w:vertAlign w:val="subscript"/>
        </w:rPr>
        <w:t>2</w:t>
      </w:r>
      <w:r>
        <w:rPr>
          <w:rFonts w:ascii="Arial" w:hAnsi="Arial" w:cs="Arial"/>
          <w:noProof/>
          <w:color w:val="000080"/>
        </w:rPr>
        <w:t xml:space="preserve"> and orange fumes of Br</w:t>
      </w:r>
      <w:r>
        <w:rPr>
          <w:rFonts w:ascii="Arial" w:hAnsi="Arial" w:cs="Arial"/>
          <w:noProof/>
          <w:color w:val="000080"/>
          <w:vertAlign w:val="subscript"/>
        </w:rPr>
        <w:t>2</w:t>
      </w:r>
    </w:p>
    <w:p w:rsidR="00017513" w:rsidRPr="00EB07F7" w:rsidRDefault="00017513" w:rsidP="00017513">
      <w:pPr>
        <w:widowControl w:val="0"/>
        <w:autoSpaceDE w:val="0"/>
        <w:autoSpaceDN w:val="0"/>
        <w:adjustRightInd w:val="0"/>
        <w:spacing w:line="360" w:lineRule="auto"/>
        <w:ind w:firstLine="720"/>
        <w:rPr>
          <w:rFonts w:ascii="Arial" w:hAnsi="Arial" w:cs="Arial"/>
          <w:color w:val="000080"/>
        </w:rPr>
      </w:pPr>
      <w:r w:rsidRPr="00DC1034">
        <w:t>Are the visible products those expected from the equations?</w:t>
      </w:r>
      <w:r>
        <w:t xml:space="preserve"> </w:t>
      </w:r>
      <w:r>
        <w:rPr>
          <w:rFonts w:ascii="Arial" w:hAnsi="Arial" w:cs="Arial"/>
          <w:color w:val="000080"/>
        </w:rPr>
        <w:t>Yes (and no - Br</w:t>
      </w:r>
      <w:r>
        <w:rPr>
          <w:rFonts w:ascii="Arial" w:hAnsi="Arial" w:cs="Arial"/>
          <w:color w:val="000080"/>
          <w:vertAlign w:val="subscript"/>
        </w:rPr>
        <w:t>2</w:t>
      </w:r>
      <w:r>
        <w:rPr>
          <w:rFonts w:ascii="Arial" w:hAnsi="Arial" w:cs="Arial"/>
          <w:color w:val="000080"/>
        </w:rPr>
        <w:t xml:space="preserve"> and SO</w:t>
      </w:r>
      <w:r>
        <w:rPr>
          <w:rFonts w:ascii="Arial" w:hAnsi="Arial" w:cs="Arial"/>
          <w:color w:val="000080"/>
          <w:vertAlign w:val="subscript"/>
        </w:rPr>
        <w:t>2</w:t>
      </w:r>
      <w:r>
        <w:rPr>
          <w:rFonts w:ascii="Arial" w:hAnsi="Arial" w:cs="Arial"/>
          <w:color w:val="000080"/>
        </w:rPr>
        <w:t>)</w:t>
      </w:r>
    </w:p>
    <w:p w:rsidR="00017513" w:rsidRDefault="00017513" w:rsidP="00017513">
      <w:pPr>
        <w:widowControl w:val="0"/>
        <w:numPr>
          <w:ilvl w:val="0"/>
          <w:numId w:val="31"/>
        </w:numPr>
        <w:autoSpaceDE w:val="0"/>
        <w:autoSpaceDN w:val="0"/>
        <w:adjustRightInd w:val="0"/>
        <w:spacing w:line="360" w:lineRule="auto"/>
        <w:ind w:hanging="720"/>
        <w:jc w:val="both"/>
        <w:rPr>
          <w:rFonts w:ascii="Arial" w:hAnsi="Arial" w:cs="Arial"/>
          <w:color w:val="000080"/>
        </w:rPr>
      </w:pPr>
      <w:r w:rsidRPr="00DC1034">
        <w:t>Explain what is meant by heating under reflux. Why is this often necessary when heating organic liquids?</w:t>
      </w:r>
      <w:r>
        <w:t xml:space="preserve">  </w:t>
      </w:r>
      <w:r>
        <w:rPr>
          <w:rFonts w:ascii="Arial" w:hAnsi="Arial" w:cs="Arial"/>
          <w:color w:val="000080"/>
        </w:rPr>
        <w:t>Heated solution evaporates and vapour rises up vertical condenser.</w:t>
      </w:r>
    </w:p>
    <w:p w:rsidR="00017513" w:rsidRPr="00CE67A9" w:rsidRDefault="00017513" w:rsidP="00017513">
      <w:pPr>
        <w:widowControl w:val="0"/>
        <w:tabs>
          <w:tab w:val="left" w:pos="724"/>
        </w:tabs>
        <w:autoSpaceDE w:val="0"/>
        <w:autoSpaceDN w:val="0"/>
        <w:adjustRightInd w:val="0"/>
        <w:spacing w:line="360" w:lineRule="auto"/>
        <w:ind w:left="360"/>
        <w:jc w:val="both"/>
        <w:rPr>
          <w:rFonts w:ascii="Arial" w:hAnsi="Arial" w:cs="Arial"/>
          <w:color w:val="000080"/>
        </w:rPr>
      </w:pPr>
      <w:r>
        <w:tab/>
      </w:r>
      <w:r>
        <w:tab/>
      </w:r>
      <w:r>
        <w:tab/>
      </w:r>
      <w:r w:rsidRPr="00CE67A9">
        <w:rPr>
          <w:rFonts w:ascii="Arial" w:hAnsi="Arial" w:cs="Arial"/>
          <w:color w:val="000080"/>
        </w:rPr>
        <w:t>Vapour condenses and drops back into the reaction vessel.</w:t>
      </w:r>
    </w:p>
    <w:p w:rsidR="00017513" w:rsidRDefault="00017513" w:rsidP="00017513">
      <w:pPr>
        <w:widowControl w:val="0"/>
        <w:tabs>
          <w:tab w:val="left" w:pos="724"/>
        </w:tabs>
        <w:autoSpaceDE w:val="0"/>
        <w:autoSpaceDN w:val="0"/>
        <w:adjustRightInd w:val="0"/>
        <w:spacing w:line="360" w:lineRule="auto"/>
        <w:ind w:left="360"/>
        <w:jc w:val="both"/>
        <w:rPr>
          <w:rFonts w:ascii="Arial" w:hAnsi="Arial" w:cs="Arial"/>
          <w:color w:val="000080"/>
        </w:rPr>
      </w:pPr>
      <w:r>
        <w:rPr>
          <w:rFonts w:ascii="Arial" w:hAnsi="Arial" w:cs="Arial"/>
          <w:color w:val="000080"/>
        </w:rPr>
        <w:tab/>
      </w:r>
      <w:r>
        <w:rPr>
          <w:rFonts w:ascii="Arial" w:hAnsi="Arial" w:cs="Arial"/>
          <w:color w:val="000080"/>
        </w:rPr>
        <w:tab/>
      </w:r>
      <w:r>
        <w:rPr>
          <w:rFonts w:ascii="Arial" w:hAnsi="Arial" w:cs="Arial"/>
          <w:color w:val="000080"/>
        </w:rPr>
        <w:tab/>
        <w:t>This avoids flammable vapours being released</w:t>
      </w:r>
    </w:p>
    <w:p w:rsidR="00017513" w:rsidRPr="00EB07F7" w:rsidRDefault="00017513" w:rsidP="00017513">
      <w:pPr>
        <w:widowControl w:val="0"/>
        <w:tabs>
          <w:tab w:val="left" w:pos="724"/>
        </w:tabs>
        <w:autoSpaceDE w:val="0"/>
        <w:autoSpaceDN w:val="0"/>
        <w:adjustRightInd w:val="0"/>
        <w:spacing w:line="360" w:lineRule="auto"/>
        <w:ind w:left="360"/>
        <w:jc w:val="both"/>
        <w:rPr>
          <w:rFonts w:ascii="Arial" w:hAnsi="Arial" w:cs="Arial"/>
          <w:color w:val="000080"/>
        </w:rPr>
      </w:pPr>
      <w:r>
        <w:rPr>
          <w:rFonts w:ascii="Arial" w:hAnsi="Arial" w:cs="Arial"/>
          <w:color w:val="000080"/>
        </w:rPr>
        <w:tab/>
      </w:r>
      <w:r>
        <w:rPr>
          <w:rFonts w:ascii="Arial" w:hAnsi="Arial" w:cs="Arial"/>
          <w:color w:val="000080"/>
        </w:rPr>
        <w:tab/>
      </w:r>
      <w:r>
        <w:rPr>
          <w:rFonts w:ascii="Arial" w:hAnsi="Arial" w:cs="Arial"/>
          <w:color w:val="000080"/>
        </w:rPr>
        <w:tab/>
        <w:t>It allows a longer reaction time with no loss of flask contents.</w:t>
      </w:r>
    </w:p>
    <w:p w:rsidR="00017513" w:rsidRDefault="00017513" w:rsidP="00017513">
      <w:pPr>
        <w:widowControl w:val="0"/>
        <w:tabs>
          <w:tab w:val="left" w:pos="724"/>
        </w:tabs>
        <w:autoSpaceDE w:val="0"/>
        <w:autoSpaceDN w:val="0"/>
        <w:adjustRightInd w:val="0"/>
        <w:spacing w:line="360" w:lineRule="auto"/>
        <w:jc w:val="both"/>
      </w:pPr>
      <w:r>
        <w:t>f</w:t>
      </w:r>
      <w:r w:rsidRPr="00DC1034">
        <w:t>.</w:t>
      </w:r>
      <w:r w:rsidRPr="00DC1034">
        <w:tab/>
        <w:t>What is the reason for including a guard tube in the apparatus during the refluxin</w:t>
      </w:r>
      <w:r>
        <w:t>g</w:t>
      </w:r>
      <w:r w:rsidRPr="00DC1034">
        <w:t xml:space="preserve"> stage?</w:t>
      </w:r>
    </w:p>
    <w:p w:rsidR="00017513" w:rsidRPr="00CE67A9" w:rsidRDefault="00017513" w:rsidP="00017513">
      <w:pPr>
        <w:widowControl w:val="0"/>
        <w:tabs>
          <w:tab w:val="left" w:pos="724"/>
        </w:tabs>
        <w:autoSpaceDE w:val="0"/>
        <w:autoSpaceDN w:val="0"/>
        <w:adjustRightInd w:val="0"/>
        <w:spacing w:line="360" w:lineRule="auto"/>
        <w:ind w:right="-285"/>
        <w:rPr>
          <w:rFonts w:ascii="Arial" w:hAnsi="Arial" w:cs="Arial"/>
          <w:color w:val="000080"/>
        </w:rPr>
      </w:pPr>
      <w:r>
        <w:tab/>
      </w:r>
      <w:r>
        <w:rPr>
          <w:rFonts w:ascii="Arial" w:hAnsi="Arial" w:cs="Arial"/>
          <w:color w:val="000080"/>
        </w:rPr>
        <w:t>Contains soda-lime which reacts with any acidic gases (</w:t>
      </w:r>
      <w:proofErr w:type="spellStart"/>
      <w:r>
        <w:rPr>
          <w:rFonts w:ascii="Arial" w:hAnsi="Arial" w:cs="Arial"/>
          <w:color w:val="000080"/>
        </w:rPr>
        <w:t>HBr</w:t>
      </w:r>
      <w:proofErr w:type="spellEnd"/>
      <w:r>
        <w:rPr>
          <w:rFonts w:ascii="Arial" w:hAnsi="Arial" w:cs="Arial"/>
          <w:color w:val="000080"/>
        </w:rPr>
        <w:t>) preventing their release</w:t>
      </w:r>
    </w:p>
    <w:p w:rsidR="00017513" w:rsidRDefault="00017513" w:rsidP="00017513">
      <w:pPr>
        <w:widowControl w:val="0"/>
        <w:tabs>
          <w:tab w:val="left" w:pos="724"/>
        </w:tabs>
        <w:autoSpaceDE w:val="0"/>
        <w:autoSpaceDN w:val="0"/>
        <w:adjustRightInd w:val="0"/>
        <w:spacing w:line="360" w:lineRule="auto"/>
        <w:jc w:val="both"/>
      </w:pPr>
      <w:r>
        <w:t>g</w:t>
      </w:r>
      <w:r w:rsidRPr="00DC1034">
        <w:t>.</w:t>
      </w:r>
      <w:r w:rsidRPr="00DC1034">
        <w:tab/>
        <w:t>Why is it necessary to heat the flask for such a long time?</w:t>
      </w:r>
    </w:p>
    <w:p w:rsidR="00017513" w:rsidRPr="00DC1034" w:rsidRDefault="00017513" w:rsidP="00017513">
      <w:pPr>
        <w:widowControl w:val="0"/>
        <w:tabs>
          <w:tab w:val="num" w:pos="426"/>
        </w:tabs>
        <w:autoSpaceDE w:val="0"/>
        <w:autoSpaceDN w:val="0"/>
        <w:adjustRightInd w:val="0"/>
        <w:ind w:left="426" w:right="709" w:hanging="422"/>
      </w:pPr>
      <w:r>
        <w:tab/>
      </w:r>
      <w:r>
        <w:tab/>
      </w:r>
      <w:r>
        <w:rPr>
          <w:rFonts w:ascii="Arial" w:hAnsi="Arial" w:cs="Arial"/>
          <w:color w:val="000080"/>
        </w:rPr>
        <w:t>To ensure complete reaction.</w:t>
      </w:r>
    </w:p>
    <w:p w:rsidR="005919E8" w:rsidRPr="00DC1034" w:rsidRDefault="005919E8" w:rsidP="001F18E8">
      <w:pPr>
        <w:widowControl w:val="0"/>
        <w:tabs>
          <w:tab w:val="num" w:pos="426"/>
        </w:tabs>
        <w:autoSpaceDE w:val="0"/>
        <w:autoSpaceDN w:val="0"/>
        <w:adjustRightInd w:val="0"/>
        <w:spacing w:line="360" w:lineRule="auto"/>
        <w:ind w:left="426" w:right="709" w:hanging="422"/>
        <w:jc w:val="both"/>
      </w:pPr>
    </w:p>
    <w:p w:rsidR="005919E8" w:rsidRPr="00DC1034" w:rsidRDefault="005919E8" w:rsidP="001F18E8">
      <w:pPr>
        <w:widowControl w:val="0"/>
        <w:tabs>
          <w:tab w:val="num" w:pos="426"/>
        </w:tabs>
        <w:autoSpaceDE w:val="0"/>
        <w:autoSpaceDN w:val="0"/>
        <w:adjustRightInd w:val="0"/>
        <w:ind w:left="426" w:right="709" w:hanging="422"/>
      </w:pPr>
    </w:p>
    <w:p w:rsidR="005919E8" w:rsidRPr="0052085B" w:rsidRDefault="005919E8" w:rsidP="005919E8">
      <w:pPr>
        <w:widowControl w:val="0"/>
        <w:autoSpaceDE w:val="0"/>
        <w:autoSpaceDN w:val="0"/>
        <w:adjustRightInd w:val="0"/>
        <w:spacing w:line="331" w:lineRule="exact"/>
        <w:jc w:val="both"/>
        <w:rPr>
          <w:b/>
          <w:sz w:val="28"/>
          <w:szCs w:val="28"/>
        </w:rPr>
      </w:pPr>
      <w:r>
        <w:rPr>
          <w:b/>
          <w:sz w:val="28"/>
          <w:szCs w:val="28"/>
        </w:rPr>
        <w:br w:type="page"/>
      </w:r>
      <w:r w:rsidR="00F85FD5">
        <w:rPr>
          <w:b/>
          <w:sz w:val="28"/>
          <w:szCs w:val="28"/>
        </w:rPr>
        <w:lastRenderedPageBreak/>
        <w:t>Separation of the product</w:t>
      </w:r>
    </w:p>
    <w:p w:rsidR="00D65E7D" w:rsidRDefault="00D65E7D" w:rsidP="00F85FD5">
      <w:pPr>
        <w:widowControl w:val="0"/>
        <w:autoSpaceDE w:val="0"/>
        <w:autoSpaceDN w:val="0"/>
        <w:adjustRightInd w:val="0"/>
        <w:spacing w:before="120"/>
      </w:pPr>
      <w:r>
        <w:t>Look at the cooled class product flask.</w:t>
      </w:r>
    </w:p>
    <w:p w:rsidR="009B4635" w:rsidRDefault="00F85FD5" w:rsidP="00F85FD5">
      <w:pPr>
        <w:widowControl w:val="0"/>
        <w:autoSpaceDE w:val="0"/>
        <w:autoSpaceDN w:val="0"/>
        <w:adjustRightInd w:val="0"/>
        <w:spacing w:before="120"/>
      </w:pPr>
      <w:r>
        <w:t>The impure product is separated by a process of (steam) distillation</w:t>
      </w:r>
    </w:p>
    <w:p w:rsidR="00F85FD5" w:rsidRDefault="00D86D4D" w:rsidP="005919E8">
      <w:pPr>
        <w:widowControl w:val="0"/>
        <w:autoSpaceDE w:val="0"/>
        <w:autoSpaceDN w:val="0"/>
        <w:adjustRightInd w:val="0"/>
      </w:pPr>
      <w:r>
        <w:rPr>
          <w:noProof/>
        </w:rPr>
        <w:pict>
          <v:shape id="_x0000_s1336" type="#_x0000_t75" style="position:absolute;margin-left:0;margin-top:11.9pt;width:430.05pt;height:420.4pt;z-index:-251788288">
            <v:imagedata r:id="rId82" o:title=""/>
          </v:shape>
        </w:pict>
      </w:r>
      <w:r w:rsidR="00F85FD5">
        <w:t>Your teacher will demonstrate this process</w:t>
      </w:r>
    </w:p>
    <w:p w:rsidR="009B4635" w:rsidRPr="00C36B8C"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A56527" w:rsidP="005919E8">
      <w:pPr>
        <w:widowControl w:val="0"/>
        <w:autoSpaceDE w:val="0"/>
        <w:autoSpaceDN w:val="0"/>
        <w:adjustRightInd w:val="0"/>
      </w:pPr>
      <w:r>
        <w:rPr>
          <w:noProof/>
        </w:rPr>
        <mc:AlternateContent>
          <mc:Choice Requires="wps">
            <w:drawing>
              <wp:anchor distT="0" distB="0" distL="114300" distR="114300" simplePos="0" relativeHeight="251830272" behindDoc="0" locked="0" layoutInCell="1" allowOverlap="1" wp14:anchorId="6A16170B" wp14:editId="6C7EE2ED">
                <wp:simplePos x="0" y="0"/>
                <wp:positionH relativeFrom="column">
                  <wp:posOffset>3917315</wp:posOffset>
                </wp:positionH>
                <wp:positionV relativeFrom="paragraph">
                  <wp:posOffset>95885</wp:posOffset>
                </wp:positionV>
                <wp:extent cx="2369185" cy="977900"/>
                <wp:effectExtent l="0" t="0" r="12065" b="12700"/>
                <wp:wrapNone/>
                <wp:docPr id="636" name="Left Arrow 636"/>
                <wp:cNvGraphicFramePr/>
                <a:graphic xmlns:a="http://schemas.openxmlformats.org/drawingml/2006/main">
                  <a:graphicData uri="http://schemas.microsoft.com/office/word/2010/wordprocessingShape">
                    <wps:wsp>
                      <wps:cNvSpPr/>
                      <wps:spPr>
                        <a:xfrm>
                          <a:off x="0" y="0"/>
                          <a:ext cx="2369185" cy="977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E4F36" w:rsidRDefault="007E4F36" w:rsidP="00A56527">
                            <w:pPr>
                              <w:jc w:val="center"/>
                            </w:pPr>
                            <w:r>
                              <w:t>Extraction with a solvent using a separating funnel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36" o:spid="_x0000_s1026" type="#_x0000_t66" style="position:absolute;margin-left:308.45pt;margin-top:7.55pt;width:186.55pt;height:77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" adj="4458" fillcolor="#4f81bd [3204]" strokecolor="#243f60 [1604]" strokeweight="2pt">
                <v:textbox>
                  <w:txbxContent>
                    <w:p w:rsidR="007E4F36" w:rsidRDefault="007E4F36" w:rsidP="00A56527">
                      <w:pPr>
                        <w:jc w:val="center"/>
                      </w:pPr>
                      <w:r>
                        <w:t>Extraction with a solvent using a separating funnel</w:t>
                      </w:r>
                    </w:p>
                  </w:txbxContent>
                </v:textbox>
              </v:shape>
            </w:pict>
          </mc:Fallback>
        </mc:AlternateContent>
      </w: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9B4635" w:rsidRDefault="009B4635" w:rsidP="005919E8">
      <w:pPr>
        <w:widowControl w:val="0"/>
        <w:autoSpaceDE w:val="0"/>
        <w:autoSpaceDN w:val="0"/>
        <w:adjustRightInd w:val="0"/>
      </w:pPr>
    </w:p>
    <w:p w:rsidR="00DF7C9A" w:rsidRDefault="00DF7C9A" w:rsidP="005919E8">
      <w:pPr>
        <w:widowControl w:val="0"/>
        <w:autoSpaceDE w:val="0"/>
        <w:autoSpaceDN w:val="0"/>
        <w:adjustRightInd w:val="0"/>
      </w:pPr>
    </w:p>
    <w:p w:rsidR="00DF7C9A" w:rsidRDefault="00DF7C9A" w:rsidP="005919E8">
      <w:pPr>
        <w:widowControl w:val="0"/>
        <w:autoSpaceDE w:val="0"/>
        <w:autoSpaceDN w:val="0"/>
        <w:adjustRightInd w:val="0"/>
      </w:pPr>
    </w:p>
    <w:p w:rsidR="00DF7C9A" w:rsidRDefault="00DF7C9A" w:rsidP="005919E8">
      <w:pPr>
        <w:widowControl w:val="0"/>
        <w:autoSpaceDE w:val="0"/>
        <w:autoSpaceDN w:val="0"/>
        <w:adjustRightInd w:val="0"/>
      </w:pPr>
    </w:p>
    <w:p w:rsidR="00DF7C9A" w:rsidRDefault="00DF7C9A" w:rsidP="005919E8">
      <w:pPr>
        <w:widowControl w:val="0"/>
        <w:autoSpaceDE w:val="0"/>
        <w:autoSpaceDN w:val="0"/>
        <w:adjustRightInd w:val="0"/>
      </w:pPr>
    </w:p>
    <w:p w:rsidR="00DF7C9A" w:rsidRDefault="00DF7C9A" w:rsidP="005919E8">
      <w:pPr>
        <w:widowControl w:val="0"/>
        <w:autoSpaceDE w:val="0"/>
        <w:autoSpaceDN w:val="0"/>
        <w:adjustRightInd w:val="0"/>
      </w:pPr>
    </w:p>
    <w:p w:rsidR="00DF7C9A" w:rsidRDefault="00D86D4D" w:rsidP="005919E8">
      <w:pPr>
        <w:widowControl w:val="0"/>
        <w:autoSpaceDE w:val="0"/>
        <w:autoSpaceDN w:val="0"/>
        <w:adjustRightInd w:val="0"/>
      </w:pPr>
      <w:r>
        <w:rPr>
          <w:noProof/>
        </w:rPr>
        <w:pict>
          <v:shape id="_x0000_s1337" type="#_x0000_t75" style="position:absolute;margin-left:383.8pt;margin-top:.75pt;width:65.55pt;height:26.35pt;z-index:251529216">
            <v:imagedata r:id="rId36" o:title="New exercise"/>
          </v:shape>
        </w:pict>
      </w:r>
    </w:p>
    <w:p w:rsidR="005919E8" w:rsidRPr="00E44E45" w:rsidRDefault="005919E8" w:rsidP="005919E8">
      <w:pPr>
        <w:widowControl w:val="0"/>
        <w:autoSpaceDE w:val="0"/>
        <w:autoSpaceDN w:val="0"/>
        <w:adjustRightInd w:val="0"/>
        <w:rPr>
          <w:b/>
        </w:rPr>
      </w:pPr>
      <w:r w:rsidRPr="00E44E45">
        <w:rPr>
          <w:b/>
        </w:rPr>
        <w:t>Questions</w:t>
      </w:r>
    </w:p>
    <w:p w:rsidR="005919E8" w:rsidRDefault="005919E8" w:rsidP="005919E8">
      <w:pPr>
        <w:widowControl w:val="0"/>
        <w:autoSpaceDE w:val="0"/>
        <w:autoSpaceDN w:val="0"/>
        <w:adjustRightInd w:val="0"/>
        <w:ind w:left="360" w:hanging="360"/>
      </w:pPr>
      <w:r>
        <w:t>h</w:t>
      </w:r>
      <w:r w:rsidRPr="000E5784">
        <w:tab/>
      </w:r>
      <w:r w:rsidR="00CE371B">
        <w:t>Identify</w:t>
      </w:r>
      <w:r w:rsidRPr="000E5784">
        <w:t xml:space="preserve"> where each of the </w:t>
      </w:r>
      <w:r>
        <w:t>i</w:t>
      </w:r>
      <w:r w:rsidRPr="000E5784">
        <w:t>mpur</w:t>
      </w:r>
      <w:r>
        <w:t>i</w:t>
      </w:r>
      <w:r w:rsidRPr="000E5784">
        <w:t>ties present in the crude</w:t>
      </w:r>
      <w:r>
        <w:t xml:space="preserve"> </w:t>
      </w:r>
      <w:r w:rsidRPr="000E5784">
        <w:t xml:space="preserve">reaction mixture has come from. </w:t>
      </w:r>
    </w:p>
    <w:p w:rsidR="003E014F" w:rsidRDefault="003E014F" w:rsidP="005919E8">
      <w:pPr>
        <w:widowControl w:val="0"/>
        <w:autoSpaceDE w:val="0"/>
        <w:autoSpaceDN w:val="0"/>
        <w:adjustRightInd w:val="0"/>
        <w:ind w:left="360" w:hanging="360"/>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843"/>
        <w:gridCol w:w="1843"/>
        <w:gridCol w:w="1843"/>
      </w:tblGrid>
      <w:tr w:rsidR="00A80E43" w:rsidTr="00A80E43">
        <w:tc>
          <w:tcPr>
            <w:tcW w:w="2976" w:type="dxa"/>
          </w:tcPr>
          <w:p w:rsidR="00A80E43" w:rsidRDefault="00A80E43" w:rsidP="00A80E43">
            <w:pPr>
              <w:widowControl w:val="0"/>
              <w:autoSpaceDE w:val="0"/>
              <w:autoSpaceDN w:val="0"/>
              <w:adjustRightInd w:val="0"/>
            </w:pPr>
          </w:p>
        </w:tc>
        <w:tc>
          <w:tcPr>
            <w:tcW w:w="1843" w:type="dxa"/>
          </w:tcPr>
          <w:p w:rsidR="00A80E43" w:rsidRDefault="00A80E43" w:rsidP="00A80E43">
            <w:pPr>
              <w:widowControl w:val="0"/>
              <w:autoSpaceDE w:val="0"/>
              <w:autoSpaceDN w:val="0"/>
              <w:adjustRightInd w:val="0"/>
            </w:pPr>
            <w:r>
              <w:t>Starting material</w:t>
            </w:r>
          </w:p>
        </w:tc>
        <w:tc>
          <w:tcPr>
            <w:tcW w:w="1843" w:type="dxa"/>
          </w:tcPr>
          <w:p w:rsidR="00A80E43" w:rsidRDefault="00A80E43" w:rsidP="00A80E43">
            <w:pPr>
              <w:widowControl w:val="0"/>
              <w:autoSpaceDE w:val="0"/>
              <w:autoSpaceDN w:val="0"/>
              <w:adjustRightInd w:val="0"/>
            </w:pPr>
            <w:r>
              <w:t>Formed during the reaction</w:t>
            </w:r>
          </w:p>
        </w:tc>
        <w:tc>
          <w:tcPr>
            <w:tcW w:w="1843" w:type="dxa"/>
          </w:tcPr>
          <w:p w:rsidR="00A80E43" w:rsidRDefault="00A80E43" w:rsidP="00A80E43">
            <w:pPr>
              <w:widowControl w:val="0"/>
              <w:autoSpaceDE w:val="0"/>
              <w:autoSpaceDN w:val="0"/>
              <w:adjustRightInd w:val="0"/>
            </w:pPr>
            <w:r>
              <w:t>Formed by a side reaction</w:t>
            </w:r>
          </w:p>
        </w:tc>
      </w:tr>
      <w:tr w:rsidR="00A80E43" w:rsidTr="00A80E43">
        <w:tc>
          <w:tcPr>
            <w:tcW w:w="2976" w:type="dxa"/>
          </w:tcPr>
          <w:p w:rsidR="00A80E43" w:rsidRDefault="00A80E43" w:rsidP="00A80E43">
            <w:pPr>
              <w:widowControl w:val="0"/>
              <w:autoSpaceDE w:val="0"/>
              <w:autoSpaceDN w:val="0"/>
              <w:adjustRightInd w:val="0"/>
            </w:pPr>
            <w:r w:rsidRPr="00CD36E7">
              <w:t>sodium bromide</w:t>
            </w:r>
            <w:r>
              <w:t xml:space="preserve">             </w:t>
            </w:r>
            <w:r w:rsidRPr="0003460C">
              <w:rPr>
                <w:rFonts w:ascii="Arial" w:hAnsi="Arial" w:cs="Arial"/>
                <w:color w:val="000080"/>
              </w:rPr>
              <w:t xml:space="preserve"> (s)</w:t>
            </w:r>
          </w:p>
        </w:tc>
        <w:tc>
          <w:tcPr>
            <w:tcW w:w="1843" w:type="dxa"/>
          </w:tcPr>
          <w:p w:rsidR="00A80E43" w:rsidRPr="0003460C" w:rsidRDefault="00A80E43" w:rsidP="00A80E43">
            <w:pPr>
              <w:widowControl w:val="0"/>
              <w:autoSpaceDE w:val="0"/>
              <w:autoSpaceDN w:val="0"/>
              <w:adjustRightInd w:val="0"/>
              <w:jc w:val="center"/>
              <w:rPr>
                <w:b/>
                <w:color w:val="000080"/>
              </w:rPr>
            </w:pPr>
            <w:r w:rsidRPr="0003460C">
              <w:rPr>
                <w:b/>
                <w:color w:val="000080"/>
              </w:rPr>
              <w:t>√</w:t>
            </w: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p>
        </w:tc>
      </w:tr>
      <w:tr w:rsidR="00A80E43" w:rsidTr="00A80E43">
        <w:tc>
          <w:tcPr>
            <w:tcW w:w="2976" w:type="dxa"/>
          </w:tcPr>
          <w:p w:rsidR="00A80E43" w:rsidRPr="00CD36E7" w:rsidRDefault="00A80E43" w:rsidP="00A80E43">
            <w:pPr>
              <w:widowControl w:val="0"/>
              <w:autoSpaceDE w:val="0"/>
              <w:autoSpaceDN w:val="0"/>
              <w:adjustRightInd w:val="0"/>
            </w:pPr>
            <w:r w:rsidRPr="00CD36E7">
              <w:t xml:space="preserve">sodium </w:t>
            </w:r>
            <w:proofErr w:type="spellStart"/>
            <w:r w:rsidRPr="00CD36E7">
              <w:t>hydrogensul</w:t>
            </w:r>
            <w:r>
              <w:t>f</w:t>
            </w:r>
            <w:r w:rsidRPr="00CD36E7">
              <w:t>a</w:t>
            </w:r>
            <w:r>
              <w:t>t</w:t>
            </w:r>
            <w:r w:rsidRPr="00CD36E7">
              <w:t>e</w:t>
            </w:r>
            <w:proofErr w:type="spellEnd"/>
            <w:r>
              <w:t xml:space="preserve">  </w:t>
            </w:r>
            <w:r w:rsidRPr="0003460C">
              <w:rPr>
                <w:rFonts w:ascii="Arial" w:hAnsi="Arial" w:cs="Arial"/>
                <w:color w:val="000080"/>
              </w:rPr>
              <w:t>(s)</w:t>
            </w: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r w:rsidRPr="0003460C">
              <w:rPr>
                <w:b/>
                <w:color w:val="000080"/>
              </w:rPr>
              <w:t>√</w:t>
            </w:r>
          </w:p>
        </w:tc>
        <w:tc>
          <w:tcPr>
            <w:tcW w:w="1843" w:type="dxa"/>
          </w:tcPr>
          <w:p w:rsidR="00A80E43" w:rsidRPr="0003460C" w:rsidRDefault="00A80E43" w:rsidP="00A80E43">
            <w:pPr>
              <w:widowControl w:val="0"/>
              <w:autoSpaceDE w:val="0"/>
              <w:autoSpaceDN w:val="0"/>
              <w:adjustRightInd w:val="0"/>
              <w:jc w:val="center"/>
              <w:rPr>
                <w:color w:val="000080"/>
              </w:rPr>
            </w:pPr>
          </w:p>
        </w:tc>
      </w:tr>
      <w:tr w:rsidR="00A80E43" w:rsidTr="00A80E43">
        <w:tc>
          <w:tcPr>
            <w:tcW w:w="2976" w:type="dxa"/>
          </w:tcPr>
          <w:p w:rsidR="00A80E43" w:rsidRPr="00CD36E7" w:rsidRDefault="00A80E43" w:rsidP="00A80E43">
            <w:pPr>
              <w:widowControl w:val="0"/>
              <w:autoSpaceDE w:val="0"/>
              <w:autoSpaceDN w:val="0"/>
              <w:adjustRightInd w:val="0"/>
            </w:pPr>
            <w:proofErr w:type="spellStart"/>
            <w:r w:rsidRPr="00CD36E7">
              <w:t>sul</w:t>
            </w:r>
            <w:r>
              <w:t>f</w:t>
            </w:r>
            <w:r w:rsidRPr="00CD36E7">
              <w:t>uric</w:t>
            </w:r>
            <w:proofErr w:type="spellEnd"/>
            <w:r w:rsidRPr="00CD36E7">
              <w:t xml:space="preserve"> acid</w:t>
            </w:r>
          </w:p>
        </w:tc>
        <w:tc>
          <w:tcPr>
            <w:tcW w:w="1843" w:type="dxa"/>
          </w:tcPr>
          <w:p w:rsidR="00A80E43" w:rsidRPr="0003460C" w:rsidRDefault="00A80E43" w:rsidP="00A80E43">
            <w:pPr>
              <w:widowControl w:val="0"/>
              <w:autoSpaceDE w:val="0"/>
              <w:autoSpaceDN w:val="0"/>
              <w:adjustRightInd w:val="0"/>
              <w:jc w:val="center"/>
              <w:rPr>
                <w:color w:val="000080"/>
              </w:rPr>
            </w:pPr>
            <w:r w:rsidRPr="0003460C">
              <w:rPr>
                <w:b/>
                <w:color w:val="000080"/>
              </w:rPr>
              <w:t>√</w:t>
            </w: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p>
        </w:tc>
      </w:tr>
      <w:tr w:rsidR="00A80E43" w:rsidTr="00A80E43">
        <w:tc>
          <w:tcPr>
            <w:tcW w:w="2976" w:type="dxa"/>
          </w:tcPr>
          <w:p w:rsidR="00A80E43" w:rsidRPr="00CD36E7" w:rsidRDefault="00A80E43" w:rsidP="00A80E43">
            <w:pPr>
              <w:widowControl w:val="0"/>
              <w:autoSpaceDE w:val="0"/>
              <w:autoSpaceDN w:val="0"/>
              <w:adjustRightInd w:val="0"/>
            </w:pPr>
            <w:r w:rsidRPr="00135634">
              <w:t>butan-1-ol</w:t>
            </w:r>
          </w:p>
        </w:tc>
        <w:tc>
          <w:tcPr>
            <w:tcW w:w="1843" w:type="dxa"/>
          </w:tcPr>
          <w:p w:rsidR="00A80E43" w:rsidRPr="0003460C" w:rsidRDefault="00A80E43" w:rsidP="00A80E43">
            <w:pPr>
              <w:widowControl w:val="0"/>
              <w:autoSpaceDE w:val="0"/>
              <w:autoSpaceDN w:val="0"/>
              <w:adjustRightInd w:val="0"/>
              <w:jc w:val="center"/>
              <w:rPr>
                <w:color w:val="000080"/>
              </w:rPr>
            </w:pPr>
            <w:r w:rsidRPr="0003460C">
              <w:rPr>
                <w:b/>
                <w:color w:val="000080"/>
              </w:rPr>
              <w:t>√</w:t>
            </w: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p>
        </w:tc>
      </w:tr>
      <w:tr w:rsidR="00A80E43" w:rsidTr="00A80E43">
        <w:tc>
          <w:tcPr>
            <w:tcW w:w="2976" w:type="dxa"/>
          </w:tcPr>
          <w:p w:rsidR="00A80E43" w:rsidRPr="00135634" w:rsidRDefault="00A80E43" w:rsidP="00A80E43">
            <w:pPr>
              <w:widowControl w:val="0"/>
              <w:autoSpaceDE w:val="0"/>
              <w:autoSpaceDN w:val="0"/>
              <w:adjustRightInd w:val="0"/>
            </w:pPr>
            <w:r w:rsidRPr="00E44E45">
              <w:t>hydrogen bromide</w:t>
            </w: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r w:rsidRPr="0003460C">
              <w:rPr>
                <w:b/>
                <w:color w:val="000080"/>
              </w:rPr>
              <w:t>√</w:t>
            </w:r>
          </w:p>
        </w:tc>
        <w:tc>
          <w:tcPr>
            <w:tcW w:w="1843" w:type="dxa"/>
          </w:tcPr>
          <w:p w:rsidR="00A80E43" w:rsidRPr="0003460C" w:rsidRDefault="00A80E43" w:rsidP="00A80E43">
            <w:pPr>
              <w:widowControl w:val="0"/>
              <w:autoSpaceDE w:val="0"/>
              <w:autoSpaceDN w:val="0"/>
              <w:adjustRightInd w:val="0"/>
              <w:jc w:val="center"/>
              <w:rPr>
                <w:color w:val="000080"/>
              </w:rPr>
            </w:pPr>
          </w:p>
        </w:tc>
      </w:tr>
      <w:tr w:rsidR="00A80E43" w:rsidTr="00A80E43">
        <w:tc>
          <w:tcPr>
            <w:tcW w:w="2976" w:type="dxa"/>
          </w:tcPr>
          <w:p w:rsidR="00A80E43" w:rsidRPr="00E44E45" w:rsidRDefault="00A80E43" w:rsidP="00A80E43">
            <w:pPr>
              <w:widowControl w:val="0"/>
              <w:autoSpaceDE w:val="0"/>
              <w:autoSpaceDN w:val="0"/>
              <w:adjustRightInd w:val="0"/>
            </w:pPr>
            <w:r>
              <w:t>bromi</w:t>
            </w:r>
            <w:r w:rsidRPr="00CD36E7">
              <w:t>ne</w:t>
            </w: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p>
        </w:tc>
        <w:tc>
          <w:tcPr>
            <w:tcW w:w="1843" w:type="dxa"/>
          </w:tcPr>
          <w:p w:rsidR="00A80E43" w:rsidRPr="0003460C" w:rsidRDefault="00A80E43" w:rsidP="00A80E43">
            <w:pPr>
              <w:widowControl w:val="0"/>
              <w:autoSpaceDE w:val="0"/>
              <w:autoSpaceDN w:val="0"/>
              <w:adjustRightInd w:val="0"/>
              <w:jc w:val="center"/>
              <w:rPr>
                <w:color w:val="000080"/>
              </w:rPr>
            </w:pPr>
            <w:r w:rsidRPr="0003460C">
              <w:rPr>
                <w:b/>
                <w:color w:val="000080"/>
              </w:rPr>
              <w:t>√</w:t>
            </w:r>
          </w:p>
        </w:tc>
      </w:tr>
    </w:tbl>
    <w:p w:rsidR="00F85FD5" w:rsidRDefault="00F85FD5" w:rsidP="005919E8">
      <w:pPr>
        <w:widowControl w:val="0"/>
        <w:autoSpaceDE w:val="0"/>
        <w:autoSpaceDN w:val="0"/>
        <w:adjustRightInd w:val="0"/>
        <w:ind w:left="360" w:hanging="360"/>
      </w:pPr>
    </w:p>
    <w:p w:rsidR="00A80E43" w:rsidRDefault="005919E8" w:rsidP="00A80E43">
      <w:pPr>
        <w:widowControl w:val="0"/>
        <w:autoSpaceDE w:val="0"/>
        <w:autoSpaceDN w:val="0"/>
        <w:adjustRightInd w:val="0"/>
        <w:ind w:left="360" w:hanging="360"/>
      </w:pPr>
      <w:r>
        <w:t>i</w:t>
      </w:r>
      <w:r>
        <w:tab/>
      </w:r>
      <w:r w:rsidR="00A80E43" w:rsidRPr="000E5784">
        <w:t xml:space="preserve">What </w:t>
      </w:r>
      <w:r w:rsidR="00A80E43">
        <w:t>i</w:t>
      </w:r>
      <w:r w:rsidR="00A80E43" w:rsidRPr="000E5784">
        <w:t>mpur</w:t>
      </w:r>
      <w:r w:rsidR="00A80E43">
        <w:t>i</w:t>
      </w:r>
      <w:r w:rsidR="00A80E43" w:rsidRPr="000E5784">
        <w:t>ties are still left in the mi</w:t>
      </w:r>
      <w:r w:rsidR="00A80E43">
        <w:t>x</w:t>
      </w:r>
      <w:r w:rsidR="00A80E43" w:rsidRPr="000E5784">
        <w:t>ture after</w:t>
      </w:r>
      <w:r w:rsidR="00A80E43">
        <w:t xml:space="preserve"> this steam distillation?</w:t>
      </w:r>
    </w:p>
    <w:p w:rsidR="00A80E43" w:rsidRDefault="00A80E43" w:rsidP="00A80E43">
      <w:pPr>
        <w:widowControl w:val="0"/>
        <w:autoSpaceDE w:val="0"/>
        <w:autoSpaceDN w:val="0"/>
        <w:adjustRightInd w:val="0"/>
        <w:spacing w:before="120" w:line="360" w:lineRule="auto"/>
        <w:ind w:left="357" w:hanging="357"/>
        <w:rPr>
          <w:rFonts w:ascii="Arial" w:hAnsi="Arial" w:cs="Arial"/>
          <w:color w:val="000080"/>
        </w:rPr>
      </w:pPr>
      <w:r>
        <w:tab/>
      </w:r>
      <w:r>
        <w:rPr>
          <w:rFonts w:ascii="Arial" w:hAnsi="Arial" w:cs="Arial"/>
          <w:color w:val="000080"/>
        </w:rPr>
        <w:t>Aqueous layer:</w:t>
      </w:r>
      <w:r>
        <w:rPr>
          <w:rFonts w:ascii="Arial" w:hAnsi="Arial" w:cs="Arial"/>
          <w:color w:val="000080"/>
        </w:rPr>
        <w:tab/>
        <w:t>H</w:t>
      </w:r>
      <w:r>
        <w:rPr>
          <w:rFonts w:ascii="Arial" w:hAnsi="Arial" w:cs="Arial"/>
          <w:color w:val="000080"/>
          <w:vertAlign w:val="subscript"/>
        </w:rPr>
        <w:t>2</w:t>
      </w:r>
      <w:r>
        <w:rPr>
          <w:rFonts w:ascii="Arial" w:hAnsi="Arial" w:cs="Arial"/>
          <w:color w:val="000080"/>
        </w:rPr>
        <w:t>SO</w:t>
      </w:r>
      <w:r>
        <w:rPr>
          <w:rFonts w:ascii="Arial" w:hAnsi="Arial" w:cs="Arial"/>
          <w:color w:val="000080"/>
          <w:vertAlign w:val="subscript"/>
        </w:rPr>
        <w:t>4</w:t>
      </w:r>
      <w:r>
        <w:rPr>
          <w:rFonts w:ascii="Arial" w:hAnsi="Arial" w:cs="Arial"/>
          <w:color w:val="000080"/>
        </w:rPr>
        <w:t xml:space="preserve">, </w:t>
      </w:r>
      <w:proofErr w:type="spellStart"/>
      <w:r>
        <w:rPr>
          <w:rFonts w:ascii="Arial" w:hAnsi="Arial" w:cs="Arial"/>
          <w:color w:val="000080"/>
        </w:rPr>
        <w:t>HBr</w:t>
      </w:r>
      <w:proofErr w:type="spellEnd"/>
      <w:r>
        <w:rPr>
          <w:rFonts w:ascii="Arial" w:hAnsi="Arial" w:cs="Arial"/>
          <w:color w:val="000080"/>
        </w:rPr>
        <w:t>, H</w:t>
      </w:r>
      <w:r>
        <w:rPr>
          <w:rFonts w:ascii="Arial" w:hAnsi="Arial" w:cs="Arial"/>
          <w:color w:val="000080"/>
          <w:vertAlign w:val="subscript"/>
        </w:rPr>
        <w:t>2</w:t>
      </w:r>
      <w:r>
        <w:rPr>
          <w:rFonts w:ascii="Arial" w:hAnsi="Arial" w:cs="Arial"/>
          <w:color w:val="000080"/>
        </w:rPr>
        <w:t>O</w:t>
      </w:r>
    </w:p>
    <w:p w:rsidR="005919E8" w:rsidRPr="00A80E43" w:rsidRDefault="00A80E43" w:rsidP="00A80E43">
      <w:pPr>
        <w:widowControl w:val="0"/>
        <w:autoSpaceDE w:val="0"/>
        <w:autoSpaceDN w:val="0"/>
        <w:adjustRightInd w:val="0"/>
        <w:ind w:left="357" w:hanging="357"/>
        <w:rPr>
          <w:rFonts w:ascii="Arial" w:hAnsi="Arial" w:cs="Arial"/>
          <w:color w:val="000080"/>
        </w:rPr>
      </w:pPr>
      <w:r>
        <w:rPr>
          <w:rFonts w:ascii="Arial" w:hAnsi="Arial" w:cs="Arial"/>
          <w:color w:val="000080"/>
        </w:rPr>
        <w:tab/>
      </w:r>
      <w:proofErr w:type="spellStart"/>
      <w:r w:rsidRPr="00A80E43">
        <w:rPr>
          <w:rFonts w:ascii="Arial" w:hAnsi="Arial" w:cs="Arial"/>
          <w:color w:val="000080"/>
        </w:rPr>
        <w:t>Bromobutane</w:t>
      </w:r>
      <w:proofErr w:type="spellEnd"/>
      <w:r w:rsidRPr="00A80E43">
        <w:rPr>
          <w:rFonts w:ascii="Arial" w:hAnsi="Arial" w:cs="Arial"/>
          <w:color w:val="000080"/>
        </w:rPr>
        <w:t xml:space="preserve"> layer:</w:t>
      </w:r>
      <w:r w:rsidRPr="00A80E43">
        <w:rPr>
          <w:rFonts w:ascii="Arial" w:hAnsi="Arial" w:cs="Arial"/>
          <w:color w:val="000080"/>
        </w:rPr>
        <w:tab/>
        <w:t xml:space="preserve">butan-1-ol, bromine, possibly </w:t>
      </w:r>
      <w:proofErr w:type="spellStart"/>
      <w:r w:rsidRPr="00A80E43">
        <w:rPr>
          <w:rFonts w:ascii="Arial" w:hAnsi="Arial" w:cs="Arial"/>
          <w:color w:val="000080"/>
        </w:rPr>
        <w:t>butene</w:t>
      </w:r>
      <w:proofErr w:type="spellEnd"/>
      <w:r w:rsidRPr="00A80E43">
        <w:rPr>
          <w:rFonts w:ascii="Arial" w:hAnsi="Arial" w:cs="Arial"/>
          <w:color w:val="000080"/>
        </w:rPr>
        <w:t xml:space="preserve"> or </w:t>
      </w:r>
      <w:proofErr w:type="spellStart"/>
      <w:r w:rsidRPr="00A80E43">
        <w:rPr>
          <w:rFonts w:ascii="Arial" w:hAnsi="Arial" w:cs="Arial"/>
          <w:color w:val="000080"/>
        </w:rPr>
        <w:t>butoxybutane</w:t>
      </w:r>
      <w:proofErr w:type="spellEnd"/>
      <w:r w:rsidRPr="00A80E43">
        <w:rPr>
          <w:rFonts w:ascii="Arial" w:hAnsi="Arial" w:cs="Arial"/>
          <w:color w:val="000080"/>
        </w:rPr>
        <w:t xml:space="preserve"> from side reactions</w:t>
      </w:r>
    </w:p>
    <w:tbl>
      <w:tblPr>
        <w:tblpPr w:leftFromText="180" w:rightFromText="180" w:vertAnchor="text" w:horzAnchor="page" w:tblpX="6489" w:tblpY="3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924"/>
      </w:tblGrid>
      <w:tr w:rsidR="00D65E7D" w:rsidTr="00CA4821">
        <w:tc>
          <w:tcPr>
            <w:tcW w:w="4219" w:type="dxa"/>
            <w:gridSpan w:val="2"/>
          </w:tcPr>
          <w:p w:rsidR="00D65E7D" w:rsidRPr="00CA4821" w:rsidRDefault="00D65E7D" w:rsidP="00CA4821">
            <w:pPr>
              <w:widowControl w:val="0"/>
              <w:autoSpaceDE w:val="0"/>
              <w:autoSpaceDN w:val="0"/>
              <w:adjustRightInd w:val="0"/>
              <w:rPr>
                <w:sz w:val="22"/>
                <w:szCs w:val="22"/>
                <w:vertAlign w:val="superscript"/>
              </w:rPr>
            </w:pPr>
            <w:r w:rsidRPr="00CA4821">
              <w:rPr>
                <w:sz w:val="22"/>
                <w:szCs w:val="22"/>
              </w:rPr>
              <w:lastRenderedPageBreak/>
              <w:t>Densities of some of the liquids used</w:t>
            </w:r>
          </w:p>
        </w:tc>
      </w:tr>
      <w:tr w:rsidR="00D65E7D" w:rsidTr="00CA4821">
        <w:tc>
          <w:tcPr>
            <w:tcW w:w="2295" w:type="dxa"/>
          </w:tcPr>
          <w:p w:rsidR="00D65E7D" w:rsidRPr="00CA4821" w:rsidRDefault="00D65E7D" w:rsidP="00CA4821">
            <w:pPr>
              <w:widowControl w:val="0"/>
              <w:autoSpaceDE w:val="0"/>
              <w:autoSpaceDN w:val="0"/>
              <w:adjustRightInd w:val="0"/>
              <w:rPr>
                <w:sz w:val="22"/>
                <w:szCs w:val="22"/>
              </w:rPr>
            </w:pPr>
            <w:r w:rsidRPr="00CA4821">
              <w:rPr>
                <w:sz w:val="22"/>
                <w:szCs w:val="22"/>
              </w:rPr>
              <w:t>Liquid</w:t>
            </w:r>
          </w:p>
        </w:tc>
        <w:tc>
          <w:tcPr>
            <w:tcW w:w="1924" w:type="dxa"/>
          </w:tcPr>
          <w:p w:rsidR="00D65E7D" w:rsidRPr="00CA4821" w:rsidRDefault="00D65E7D" w:rsidP="00CA4821">
            <w:pPr>
              <w:widowControl w:val="0"/>
              <w:autoSpaceDE w:val="0"/>
              <w:autoSpaceDN w:val="0"/>
              <w:adjustRightInd w:val="0"/>
              <w:rPr>
                <w:sz w:val="22"/>
                <w:szCs w:val="22"/>
                <w:vertAlign w:val="superscript"/>
              </w:rPr>
            </w:pPr>
            <w:r w:rsidRPr="00CA4821">
              <w:rPr>
                <w:sz w:val="22"/>
                <w:szCs w:val="22"/>
              </w:rPr>
              <w:t>Density  / g cm</w:t>
            </w:r>
            <w:r w:rsidRPr="00CA4821">
              <w:rPr>
                <w:sz w:val="22"/>
                <w:szCs w:val="22"/>
                <w:vertAlign w:val="superscript"/>
              </w:rPr>
              <w:t>-3</w:t>
            </w:r>
          </w:p>
        </w:tc>
      </w:tr>
      <w:tr w:rsidR="00D65E7D" w:rsidTr="00CA4821">
        <w:tc>
          <w:tcPr>
            <w:tcW w:w="2295" w:type="dxa"/>
          </w:tcPr>
          <w:p w:rsidR="00D65E7D" w:rsidRPr="00CA4821" w:rsidRDefault="00D65E7D" w:rsidP="00CA4821">
            <w:pPr>
              <w:widowControl w:val="0"/>
              <w:autoSpaceDE w:val="0"/>
              <w:autoSpaceDN w:val="0"/>
              <w:adjustRightInd w:val="0"/>
              <w:rPr>
                <w:sz w:val="22"/>
                <w:szCs w:val="22"/>
              </w:rPr>
            </w:pPr>
            <w:r w:rsidRPr="00CA4821">
              <w:rPr>
                <w:sz w:val="22"/>
                <w:szCs w:val="22"/>
              </w:rPr>
              <w:t>butan-1-ol</w:t>
            </w:r>
          </w:p>
        </w:tc>
        <w:tc>
          <w:tcPr>
            <w:tcW w:w="1924" w:type="dxa"/>
          </w:tcPr>
          <w:p w:rsidR="00D65E7D" w:rsidRPr="00CA4821" w:rsidRDefault="00D65E7D" w:rsidP="00CA4821">
            <w:pPr>
              <w:widowControl w:val="0"/>
              <w:autoSpaceDE w:val="0"/>
              <w:autoSpaceDN w:val="0"/>
              <w:adjustRightInd w:val="0"/>
              <w:jc w:val="center"/>
              <w:rPr>
                <w:sz w:val="22"/>
                <w:szCs w:val="22"/>
              </w:rPr>
            </w:pPr>
            <w:r w:rsidRPr="00CA4821">
              <w:rPr>
                <w:sz w:val="22"/>
                <w:szCs w:val="22"/>
              </w:rPr>
              <w:t>0.8</w:t>
            </w:r>
          </w:p>
        </w:tc>
      </w:tr>
      <w:tr w:rsidR="00D65E7D" w:rsidTr="00CA4821">
        <w:tc>
          <w:tcPr>
            <w:tcW w:w="2295" w:type="dxa"/>
          </w:tcPr>
          <w:p w:rsidR="00D65E7D" w:rsidRPr="00CA4821" w:rsidRDefault="00D65E7D" w:rsidP="00CA4821">
            <w:pPr>
              <w:widowControl w:val="0"/>
              <w:autoSpaceDE w:val="0"/>
              <w:autoSpaceDN w:val="0"/>
              <w:adjustRightInd w:val="0"/>
              <w:rPr>
                <w:sz w:val="22"/>
                <w:szCs w:val="22"/>
              </w:rPr>
            </w:pPr>
            <w:r w:rsidRPr="00CA4821">
              <w:rPr>
                <w:sz w:val="22"/>
                <w:szCs w:val="22"/>
              </w:rPr>
              <w:t>water</w:t>
            </w:r>
          </w:p>
        </w:tc>
        <w:tc>
          <w:tcPr>
            <w:tcW w:w="1924" w:type="dxa"/>
          </w:tcPr>
          <w:p w:rsidR="00D65E7D" w:rsidRPr="00CA4821" w:rsidRDefault="00D65E7D" w:rsidP="00CA4821">
            <w:pPr>
              <w:widowControl w:val="0"/>
              <w:autoSpaceDE w:val="0"/>
              <w:autoSpaceDN w:val="0"/>
              <w:adjustRightInd w:val="0"/>
              <w:jc w:val="center"/>
              <w:rPr>
                <w:sz w:val="22"/>
                <w:szCs w:val="22"/>
              </w:rPr>
            </w:pPr>
            <w:r w:rsidRPr="00CA4821">
              <w:rPr>
                <w:sz w:val="22"/>
                <w:szCs w:val="22"/>
              </w:rPr>
              <w:t>1.0</w:t>
            </w:r>
          </w:p>
        </w:tc>
      </w:tr>
      <w:tr w:rsidR="00D65E7D" w:rsidTr="00CA4821">
        <w:tc>
          <w:tcPr>
            <w:tcW w:w="2295" w:type="dxa"/>
          </w:tcPr>
          <w:p w:rsidR="00D65E7D" w:rsidRPr="00CA4821" w:rsidRDefault="00D65E7D" w:rsidP="00CA4821">
            <w:pPr>
              <w:widowControl w:val="0"/>
              <w:autoSpaceDE w:val="0"/>
              <w:autoSpaceDN w:val="0"/>
              <w:adjustRightInd w:val="0"/>
              <w:rPr>
                <w:sz w:val="22"/>
                <w:szCs w:val="22"/>
              </w:rPr>
            </w:pPr>
            <w:r w:rsidRPr="00CA4821">
              <w:rPr>
                <w:sz w:val="22"/>
                <w:szCs w:val="22"/>
              </w:rPr>
              <w:t xml:space="preserve">concentrated </w:t>
            </w:r>
            <w:proofErr w:type="spellStart"/>
            <w:r w:rsidRPr="00CA4821">
              <w:rPr>
                <w:sz w:val="22"/>
                <w:szCs w:val="22"/>
              </w:rPr>
              <w:t>HCl</w:t>
            </w:r>
            <w:proofErr w:type="spellEnd"/>
          </w:p>
        </w:tc>
        <w:tc>
          <w:tcPr>
            <w:tcW w:w="1924" w:type="dxa"/>
          </w:tcPr>
          <w:p w:rsidR="00D65E7D" w:rsidRPr="00CA4821" w:rsidRDefault="00D65E7D" w:rsidP="00CA4821">
            <w:pPr>
              <w:widowControl w:val="0"/>
              <w:autoSpaceDE w:val="0"/>
              <w:autoSpaceDN w:val="0"/>
              <w:adjustRightInd w:val="0"/>
              <w:jc w:val="center"/>
              <w:rPr>
                <w:sz w:val="22"/>
                <w:szCs w:val="22"/>
              </w:rPr>
            </w:pPr>
            <w:r w:rsidRPr="00CA4821">
              <w:rPr>
                <w:sz w:val="22"/>
                <w:szCs w:val="22"/>
              </w:rPr>
              <w:t>1.2</w:t>
            </w:r>
          </w:p>
        </w:tc>
      </w:tr>
      <w:tr w:rsidR="00D65E7D" w:rsidTr="00CA4821">
        <w:tc>
          <w:tcPr>
            <w:tcW w:w="2295" w:type="dxa"/>
          </w:tcPr>
          <w:p w:rsidR="00D65E7D" w:rsidRPr="00CA4821" w:rsidRDefault="00D65E7D" w:rsidP="00CA4821">
            <w:pPr>
              <w:widowControl w:val="0"/>
              <w:autoSpaceDE w:val="0"/>
              <w:autoSpaceDN w:val="0"/>
              <w:adjustRightInd w:val="0"/>
              <w:rPr>
                <w:sz w:val="22"/>
                <w:szCs w:val="22"/>
              </w:rPr>
            </w:pPr>
            <w:r w:rsidRPr="00CA4821">
              <w:rPr>
                <w:sz w:val="22"/>
                <w:szCs w:val="22"/>
              </w:rPr>
              <w:t>1-bromobutane</w:t>
            </w:r>
          </w:p>
        </w:tc>
        <w:tc>
          <w:tcPr>
            <w:tcW w:w="1924" w:type="dxa"/>
          </w:tcPr>
          <w:p w:rsidR="00D65E7D" w:rsidRPr="00CA4821" w:rsidRDefault="00D65E7D" w:rsidP="00CA4821">
            <w:pPr>
              <w:widowControl w:val="0"/>
              <w:autoSpaceDE w:val="0"/>
              <w:autoSpaceDN w:val="0"/>
              <w:adjustRightInd w:val="0"/>
              <w:jc w:val="center"/>
              <w:rPr>
                <w:sz w:val="22"/>
                <w:szCs w:val="22"/>
              </w:rPr>
            </w:pPr>
            <w:r w:rsidRPr="00CA4821">
              <w:rPr>
                <w:sz w:val="22"/>
                <w:szCs w:val="22"/>
              </w:rPr>
              <w:t>1.3</w:t>
            </w:r>
          </w:p>
        </w:tc>
      </w:tr>
    </w:tbl>
    <w:p w:rsidR="005919E8" w:rsidRPr="008B37FE" w:rsidRDefault="005919E8" w:rsidP="005919E8">
      <w:pPr>
        <w:widowControl w:val="0"/>
        <w:autoSpaceDE w:val="0"/>
        <w:autoSpaceDN w:val="0"/>
        <w:adjustRightInd w:val="0"/>
        <w:spacing w:before="120" w:line="360" w:lineRule="auto"/>
        <w:ind w:left="357" w:hanging="357"/>
        <w:rPr>
          <w:b/>
          <w:sz w:val="28"/>
          <w:szCs w:val="28"/>
        </w:rPr>
      </w:pPr>
      <w:r w:rsidRPr="008B37FE">
        <w:rPr>
          <w:b/>
          <w:sz w:val="28"/>
          <w:szCs w:val="28"/>
        </w:rPr>
        <w:t>Purifying the product</w:t>
      </w:r>
    </w:p>
    <w:p w:rsidR="005919E8" w:rsidRDefault="00F85FD5" w:rsidP="0088688C">
      <w:pPr>
        <w:widowControl w:val="0"/>
        <w:numPr>
          <w:ilvl w:val="0"/>
          <w:numId w:val="18"/>
        </w:numPr>
        <w:autoSpaceDE w:val="0"/>
        <w:autoSpaceDN w:val="0"/>
        <w:adjustRightInd w:val="0"/>
      </w:pPr>
      <w:r>
        <w:t xml:space="preserve">The impure product is shaken with </w:t>
      </w:r>
      <w:proofErr w:type="spellStart"/>
      <w:r>
        <w:t>conc.HCl</w:t>
      </w:r>
      <w:proofErr w:type="spellEnd"/>
      <w:r w:rsidR="00D65E7D">
        <w:t>.</w:t>
      </w:r>
    </w:p>
    <w:p w:rsidR="00CE371B" w:rsidRDefault="00CE371B" w:rsidP="0088688C">
      <w:pPr>
        <w:widowControl w:val="0"/>
        <w:tabs>
          <w:tab w:val="num" w:pos="284"/>
          <w:tab w:val="num" w:pos="426"/>
        </w:tabs>
        <w:autoSpaceDE w:val="0"/>
        <w:autoSpaceDN w:val="0"/>
        <w:adjustRightInd w:val="0"/>
        <w:ind w:left="360"/>
      </w:pPr>
      <w:r>
        <w:t>Butan-1-ol dissolves in the conc.</w:t>
      </w:r>
      <w:r w:rsidR="0088688C">
        <w:t xml:space="preserve"> </w:t>
      </w:r>
      <w:proofErr w:type="spellStart"/>
      <w:r>
        <w:t>HCl</w:t>
      </w:r>
      <w:proofErr w:type="spellEnd"/>
      <w:r>
        <w:t>.</w:t>
      </w:r>
    </w:p>
    <w:p w:rsidR="0088688C" w:rsidRDefault="0088688C" w:rsidP="0088688C">
      <w:pPr>
        <w:widowControl w:val="0"/>
        <w:tabs>
          <w:tab w:val="num" w:pos="284"/>
          <w:tab w:val="num" w:pos="426"/>
        </w:tabs>
        <w:autoSpaceDE w:val="0"/>
        <w:autoSpaceDN w:val="0"/>
        <w:adjustRightInd w:val="0"/>
        <w:ind w:left="360"/>
      </w:pPr>
      <w:r>
        <w:t>Use the density information to decide which layer to put into a clean separating funnel.</w:t>
      </w:r>
    </w:p>
    <w:p w:rsidR="0088688C" w:rsidRDefault="00D86D4D" w:rsidP="0088688C">
      <w:pPr>
        <w:widowControl w:val="0"/>
        <w:tabs>
          <w:tab w:val="num" w:pos="284"/>
          <w:tab w:val="num" w:pos="426"/>
        </w:tabs>
        <w:autoSpaceDE w:val="0"/>
        <w:autoSpaceDN w:val="0"/>
        <w:adjustRightInd w:val="0"/>
        <w:ind w:left="360"/>
      </w:pPr>
      <w:r>
        <w:rPr>
          <w:noProof/>
        </w:rPr>
        <w:pict>
          <v:group id="_x0000_s1211" style="position:absolute;left:0;text-align:left;margin-left:-2.5pt;margin-top:.85pt;width:28.55pt;height:202.25pt;z-index:251514880" coordorigin="1278,2725" coordsize="571,4045">
            <v:group id="_x0000_s1154" style="position:absolute;left:1278;top:2725;width:571;height:4045" coordorigin="1569,750" coordsize="879,5355">
              <v:shape id="_x0000_s1155" style="position:absolute;left:1569;top:4419;width:879;height:642;mso-position-horizontal:absolute;mso-position-vertical:absolute" coordsize="879,642" path="m,255hdc25,234,129,234,156,216v6,-30,-6,-30,15,-63hcl633,174hdc630,156,645,153,657,150v27,6,1,85,21,99hcl756,246hdc774,204,774,3,804,v42,12,54,171,75,294c861,405,849,567,810,600,801,642,776,392,753,351hcl675,351hdc672,390,678,438,654,453v-18,,-24,-9,-27,-27c627,426,432,429,237,432v-35,7,-69,15,-69,15c150,447,162,414,153,381,126,364,26,365,3,345,3,345,,255,,255xe" strokeweight=".25pt">
                <v:path arrowok="t"/>
              </v:shape>
              <v:shape id="_x0000_s1156" style="position:absolute;left:1870;top:5483;width:202;height:622;mso-position-horizontal:absolute;mso-position-vertical:absolute" coordsize="202,622" path="m191,1hdc170,133,179,340,173,472hcl14,622hdc14,313,29,223,,,,,202,5,191,1xe" strokeweight=".25pt">
                <v:path arrowok="t"/>
              </v:shape>
              <v:shape id="_x0000_s1157" style="position:absolute;left:1815;top:5103;width:282;height:387;mso-position-horizontal:absolute;mso-position-vertical:absolute" coordsize="282,387" path="m33,3hcl264,hdc276,12,279,6,282,33hcl261,363hdc243,387,257,378,225,381hcl72,381hdc41,376,42,381,36,351hcl15,51hdc21,15,,21,33,3hcxe" strokeweight=".25pt">
                <v:path arrowok="t"/>
              </v:shape>
              <v:shape id="_x0000_s1158" style="position:absolute;left:1743;top:750;width:423;height:84;mso-position-horizontal:absolute;mso-position-vertical:absolute" coordsize="423,84" path="m375,hdc420,12,423,60,375,84hcl45,81hdc9,63,,21,45,hcl375,hdxe" strokeweight=".25pt">
                <v:path arrowok="t"/>
              </v:shape>
              <v:shape id="_x0000_s1159" style="position:absolute;left:1800;top:834;width:315;height:288;mso-position-horizontal:absolute;mso-position-vertical:absolute" coordsize="315,288" path="m,l18,288r285,l315,3,,xe" strokeweight=".25pt">
                <v:path arrowok="t"/>
              </v:shape>
              <v:shape id="_x0000_s1160" style="position:absolute;left:1569;top:1128;width:801;height:3978;mso-position-horizontal:absolute;mso-position-vertical:absolute" coordsize="801,3978" path="m246,hdc246,,390,,534,v48,18,39,135,42,273c615,405,723,357,801,516hcl801,2736hdc684,3009,582,2874,501,3045v-15,48,-33,36,-27,102c471,3274,467,3651,471,3789v4,138,9,147,33,189hcl279,3978hdc309,3927,321,3936,315,3798hcl318,3174hdc303,3084,315,3120,297,3045,228,2904,75,2973,,2718hcl,552hdc18,378,171,381,201,312,236,248,189,27,246,xe" strokeweight=".25pt">
                <v:path arrowok="t"/>
              </v:shape>
              <v:shape id="_x0000_s1161" style="position:absolute;left:1929;top:4674;width:423;height:84;rotation:90;mso-position-horizontal:absolute;mso-position-vertical:absolute" coordsize="423,84" path="m375,hdc420,12,423,60,375,84hcl45,81hdc9,63,,21,45,hcl375,hdxe" strokeweight=".25pt">
                <v:path arrowok="t"/>
              </v:shape>
              <v:shape id="_x0000_s1162" style="position:absolute;left:1580;top:4687;width:397;height:57;rotation:90;mso-position-horizontal:absolute;mso-position-vertical:absolute" coordsize="423,84" path="m375,hdc420,12,423,60,375,84hcl45,81hdc9,63,,21,45,hcl375,hdxe" strokeweight=".25pt">
                <v:path arrowok="t"/>
              </v:shape>
              <v:shape id="_x0000_s1163" style="position:absolute;left:1809;top:4557;width:294;height:318;mso-position-horizontal:absolute;mso-position-vertical:absolute" coordsize="294,318" path="m,15l294,r-3,318l,306,,15xe" strokeweight=".25pt">
                <v:path arrowok="t"/>
              </v:shape>
            </v:group>
            <v:group id="_x0000_s1206" style="position:absolute;left:1284;top:4635;width:504;height:21" coordorigin="1284,4674" coordsize="504,21">
              <v:line id="_x0000_s1203" style="position:absolute" from="1293,4695" to="1776,4695"/>
              <v:line id="_x0000_s1204" style="position:absolute;flip:x y" from="1284,4674" to="1290,4692"/>
              <v:line id="_x0000_s1205" style="position:absolute;flip:y" from="1785,4677" to="1788,4689"/>
            </v:group>
            <v:group id="_x0000_s1207" style="position:absolute;left:1281;top:4077;width:504;height:21" coordorigin="1284,4674" coordsize="504,21">
              <v:line id="_x0000_s1208" style="position:absolute" from="1293,4695" to="1776,4695"/>
              <v:line id="_x0000_s1209" style="position:absolute;flip:x y" from="1284,4674" to="1290,4692"/>
              <v:line id="_x0000_s1210" style="position:absolute;flip:y" from="1785,4677" to="1788,4689"/>
            </v:group>
          </v:group>
        </w:pict>
      </w:r>
      <w:r w:rsidR="00E60D8D">
        <w:t xml:space="preserve">  </w:t>
      </w:r>
      <w:r w:rsidR="006621FC" w:rsidRPr="002A277B">
        <w:rPr>
          <w:b/>
        </w:rPr>
        <w:t>Label</w:t>
      </w:r>
      <w:r w:rsidR="0088688C" w:rsidRPr="002A277B">
        <w:rPr>
          <w:b/>
        </w:rPr>
        <w:t xml:space="preserve"> the layer</w:t>
      </w:r>
      <w:r w:rsidR="006621FC" w:rsidRPr="002A277B">
        <w:rPr>
          <w:b/>
        </w:rPr>
        <w:t>s</w:t>
      </w:r>
      <w:r w:rsidR="006621FC">
        <w:t xml:space="preserve"> on the diagram.</w:t>
      </w:r>
    </w:p>
    <w:p w:rsidR="00A80E43" w:rsidRDefault="00A80E43" w:rsidP="00A80E43">
      <w:pPr>
        <w:widowControl w:val="0"/>
        <w:tabs>
          <w:tab w:val="num" w:pos="426"/>
        </w:tabs>
        <w:autoSpaceDE w:val="0"/>
        <w:autoSpaceDN w:val="0"/>
        <w:adjustRightInd w:val="0"/>
        <w:ind w:left="360" w:hanging="357"/>
      </w:pPr>
    </w:p>
    <w:p w:rsidR="00A80E43" w:rsidRDefault="00A80E43" w:rsidP="00A80E43">
      <w:pPr>
        <w:widowControl w:val="0"/>
        <w:autoSpaceDE w:val="0"/>
        <w:autoSpaceDN w:val="0"/>
        <w:adjustRightInd w:val="0"/>
        <w:ind w:left="360" w:hanging="357"/>
      </w:pPr>
    </w:p>
    <w:p w:rsidR="00A80E43" w:rsidRDefault="00D86D4D" w:rsidP="00A80E43">
      <w:pPr>
        <w:widowControl w:val="0"/>
        <w:autoSpaceDE w:val="0"/>
        <w:autoSpaceDN w:val="0"/>
        <w:adjustRightInd w:val="0"/>
      </w:pPr>
      <w:r>
        <w:rPr>
          <w:noProof/>
        </w:rPr>
        <w:pict>
          <v:shape id="_x0000_s1454" type="#_x0000_t202" style="position:absolute;margin-left:87.25pt;margin-top:11.05pt;width:148.5pt;height:98.95pt;z-index:251584512" stroked="f">
            <v:textbox inset="0,0,0,0">
              <w:txbxContent>
                <w:p w:rsidR="007E4F36" w:rsidRDefault="007E4F36" w:rsidP="00A80E43">
                  <w:pPr>
                    <w:ind w:left="426" w:hanging="426"/>
                  </w:pPr>
                  <w:r>
                    <w:t>2)</w:t>
                  </w:r>
                  <w:r>
                    <w:tab/>
                    <w:t xml:space="preserve">The impure </w:t>
                  </w:r>
                  <w:proofErr w:type="spellStart"/>
                  <w:r>
                    <w:t>bromobutane</w:t>
                  </w:r>
                  <w:proofErr w:type="spellEnd"/>
                  <w:r>
                    <w:t xml:space="preserve"> is then shaken with a saturated solution of sodium hydrogen carbonate.</w:t>
                  </w:r>
                </w:p>
                <w:p w:rsidR="007E4F36" w:rsidRDefault="007E4F36" w:rsidP="00A80E43">
                  <w:pPr>
                    <w:ind w:left="426" w:hanging="426"/>
                  </w:pPr>
                </w:p>
                <w:p w:rsidR="007E4F36" w:rsidRDefault="007E4F36" w:rsidP="00A80E43">
                  <w:pPr>
                    <w:ind w:left="426"/>
                  </w:pPr>
                  <w:r>
                    <w:t>Label the layers</w:t>
                  </w:r>
                </w:p>
              </w:txbxContent>
            </v:textbox>
          </v:shape>
        </w:pict>
      </w:r>
    </w:p>
    <w:p w:rsidR="00A80E43" w:rsidRDefault="00D86D4D" w:rsidP="00A80E43">
      <w:pPr>
        <w:widowControl w:val="0"/>
        <w:autoSpaceDE w:val="0"/>
        <w:autoSpaceDN w:val="0"/>
        <w:adjustRightInd w:val="0"/>
      </w:pPr>
      <w:r>
        <w:rPr>
          <w:noProof/>
        </w:rPr>
        <w:pict>
          <v:shape id="_x0000_s1469" type="#_x0000_t202" style="position:absolute;margin-left:27.8pt;margin-top:5.85pt;width:56.75pt;height:38.35pt;z-index:251595776" stroked="f">
            <v:textbox inset="0,0,0,0">
              <w:txbxContent>
                <w:p w:rsidR="007E4F36" w:rsidRDefault="007E4F36" w:rsidP="00A80E43">
                  <w:pPr>
                    <w:rPr>
                      <w:rFonts w:ascii="Arial" w:hAnsi="Arial" w:cs="Arial"/>
                      <w:color w:val="000080"/>
                      <w:sz w:val="22"/>
                      <w:szCs w:val="22"/>
                    </w:rPr>
                  </w:pPr>
                  <w:proofErr w:type="gramStart"/>
                  <w:r>
                    <w:rPr>
                      <w:rFonts w:ascii="Arial" w:hAnsi="Arial" w:cs="Arial"/>
                      <w:color w:val="000080"/>
                      <w:sz w:val="22"/>
                      <w:szCs w:val="22"/>
                    </w:rPr>
                    <w:t>aqueous</w:t>
                  </w:r>
                  <w:proofErr w:type="gramEnd"/>
                </w:p>
                <w:p w:rsidR="007E4F36" w:rsidRPr="00020540" w:rsidRDefault="007E4F36" w:rsidP="00A80E43">
                  <w:pPr>
                    <w:rPr>
                      <w:rFonts w:ascii="Arial" w:hAnsi="Arial" w:cs="Arial"/>
                      <w:color w:val="000080"/>
                      <w:sz w:val="22"/>
                      <w:szCs w:val="22"/>
                    </w:rPr>
                  </w:pPr>
                  <w:proofErr w:type="gramStart"/>
                  <w:r>
                    <w:rPr>
                      <w:rFonts w:ascii="Arial" w:hAnsi="Arial" w:cs="Arial"/>
                      <w:color w:val="000080"/>
                      <w:sz w:val="22"/>
                      <w:szCs w:val="22"/>
                    </w:rPr>
                    <w:t>butan-1-ol</w:t>
                  </w:r>
                  <w:proofErr w:type="gramEnd"/>
                  <w:r>
                    <w:rPr>
                      <w:rFonts w:ascii="Arial" w:hAnsi="Arial" w:cs="Arial"/>
                      <w:color w:val="000080"/>
                      <w:sz w:val="22"/>
                      <w:szCs w:val="22"/>
                    </w:rPr>
                    <w:t xml:space="preserve"> + </w:t>
                  </w:r>
                  <w:proofErr w:type="spellStart"/>
                  <w:r>
                    <w:rPr>
                      <w:rFonts w:ascii="Arial" w:hAnsi="Arial" w:cs="Arial"/>
                      <w:color w:val="000080"/>
                      <w:sz w:val="22"/>
                      <w:szCs w:val="22"/>
                    </w:rPr>
                    <w:t>HCl</w:t>
                  </w:r>
                  <w:proofErr w:type="spellEnd"/>
                </w:p>
              </w:txbxContent>
            </v:textbox>
          </v:shape>
        </w:pict>
      </w:r>
    </w:p>
    <w:p w:rsidR="00A80E43" w:rsidRDefault="00D86D4D" w:rsidP="00A80E43">
      <w:pPr>
        <w:widowControl w:val="0"/>
        <w:autoSpaceDE w:val="0"/>
        <w:autoSpaceDN w:val="0"/>
        <w:adjustRightInd w:val="0"/>
      </w:pPr>
      <w:r>
        <w:rPr>
          <w:noProof/>
        </w:rPr>
        <w:pict>
          <v:line id="_x0000_s1468" style="position:absolute;z-index:251594752" from="19.75pt,12.9pt" to="28.1pt,12.9pt" strokecolor="navy"/>
        </w:pict>
      </w:r>
      <w:r>
        <w:rPr>
          <w:noProof/>
        </w:rPr>
        <w:pict>
          <v:shape id="_x0000_s1455" type="#_x0000_t202" style="position:absolute;margin-left:311.6pt;margin-top:5.5pt;width:2in;height:57.75pt;z-index:251585536" stroked="f">
            <v:textbox inset="0,0,0,0">
              <w:txbxContent>
                <w:p w:rsidR="007E4F36" w:rsidRDefault="007E4F36" w:rsidP="00A80E43">
                  <w:pPr>
                    <w:ind w:left="426" w:hanging="426"/>
                  </w:pPr>
                  <w:r>
                    <w:t>3)</w:t>
                  </w:r>
                  <w:r>
                    <w:tab/>
                    <w:t xml:space="preserve">Finally the impure </w:t>
                  </w:r>
                  <w:proofErr w:type="spellStart"/>
                  <w:r>
                    <w:t>bromobutane</w:t>
                  </w:r>
                  <w:proofErr w:type="spellEnd"/>
                  <w:r>
                    <w:t xml:space="preserve"> is swirled with anhydrous sodium </w:t>
                  </w:r>
                  <w:proofErr w:type="spellStart"/>
                  <w:r>
                    <w:t>sulfate</w:t>
                  </w:r>
                  <w:proofErr w:type="spellEnd"/>
                </w:p>
              </w:txbxContent>
            </v:textbox>
          </v:shape>
        </w:pict>
      </w:r>
    </w:p>
    <w:p w:rsidR="00A80E43" w:rsidRDefault="00A80E43" w:rsidP="00A80E43">
      <w:pPr>
        <w:widowControl w:val="0"/>
        <w:autoSpaceDE w:val="0"/>
        <w:autoSpaceDN w:val="0"/>
        <w:adjustRightInd w:val="0"/>
      </w:pPr>
    </w:p>
    <w:p w:rsidR="00A80E43" w:rsidRDefault="00D86D4D" w:rsidP="00A80E43">
      <w:pPr>
        <w:widowControl w:val="0"/>
        <w:autoSpaceDE w:val="0"/>
        <w:autoSpaceDN w:val="0"/>
        <w:adjustRightInd w:val="0"/>
      </w:pPr>
      <w:r>
        <w:rPr>
          <w:noProof/>
        </w:rPr>
        <w:pict>
          <v:shape id="_x0000_s1466" type="#_x0000_t202" style="position:absolute;margin-left:271.7pt;margin-top:9.65pt;width:62.9pt;height:28.05pt;z-index:251592704" stroked="f">
            <v:textbox inset="0,0,0,0">
              <w:txbxContent>
                <w:p w:rsidR="007E4F36" w:rsidRPr="003569B4" w:rsidRDefault="007E4F36" w:rsidP="00A80E43">
                  <w:pPr>
                    <w:rPr>
                      <w:rFonts w:ascii="Arial" w:hAnsi="Arial" w:cs="Arial"/>
                      <w:color w:val="000080"/>
                      <w:sz w:val="22"/>
                      <w:szCs w:val="22"/>
                    </w:rPr>
                  </w:pPr>
                  <w:proofErr w:type="gramStart"/>
                  <w:r>
                    <w:rPr>
                      <w:rFonts w:ascii="Arial" w:hAnsi="Arial" w:cs="Arial"/>
                      <w:color w:val="000080"/>
                      <w:sz w:val="22"/>
                      <w:szCs w:val="22"/>
                    </w:rPr>
                    <w:t>s</w:t>
                  </w:r>
                  <w:r w:rsidRPr="003569B4">
                    <w:rPr>
                      <w:rFonts w:ascii="Arial" w:hAnsi="Arial" w:cs="Arial"/>
                      <w:color w:val="000080"/>
                      <w:sz w:val="22"/>
                      <w:szCs w:val="22"/>
                    </w:rPr>
                    <w:t>aturated</w:t>
                  </w:r>
                  <w:proofErr w:type="gramEnd"/>
                  <w:r w:rsidRPr="003569B4">
                    <w:rPr>
                      <w:rFonts w:ascii="Arial" w:hAnsi="Arial" w:cs="Arial"/>
                      <w:color w:val="000080"/>
                      <w:sz w:val="22"/>
                      <w:szCs w:val="22"/>
                    </w:rPr>
                    <w:t xml:space="preserve"> Na</w:t>
                  </w:r>
                  <w:r w:rsidRPr="003B4CEA">
                    <w:rPr>
                      <w:rFonts w:ascii="Arial" w:hAnsi="Arial" w:cs="Arial"/>
                      <w:color w:val="000080"/>
                      <w:sz w:val="22"/>
                      <w:szCs w:val="22"/>
                    </w:rPr>
                    <w:t>H</w:t>
                  </w:r>
                  <w:r w:rsidRPr="003569B4">
                    <w:rPr>
                      <w:rFonts w:ascii="Arial" w:hAnsi="Arial" w:cs="Arial"/>
                      <w:color w:val="000080"/>
                      <w:sz w:val="22"/>
                      <w:szCs w:val="22"/>
                    </w:rPr>
                    <w:t>CO</w:t>
                  </w:r>
                  <w:r w:rsidRPr="003569B4">
                    <w:rPr>
                      <w:rFonts w:ascii="Arial" w:hAnsi="Arial" w:cs="Arial"/>
                      <w:color w:val="000080"/>
                      <w:sz w:val="22"/>
                      <w:szCs w:val="22"/>
                      <w:vertAlign w:val="subscript"/>
                    </w:rPr>
                    <w:t>3</w:t>
                  </w:r>
                  <w:r w:rsidRPr="003569B4">
                    <w:rPr>
                      <w:rFonts w:ascii="Arial" w:hAnsi="Arial" w:cs="Arial"/>
                      <w:color w:val="000080"/>
                      <w:sz w:val="22"/>
                      <w:szCs w:val="22"/>
                    </w:rPr>
                    <w:t>(</w:t>
                  </w:r>
                  <w:proofErr w:type="spellStart"/>
                  <w:r w:rsidRPr="003569B4">
                    <w:rPr>
                      <w:rFonts w:ascii="Arial" w:hAnsi="Arial" w:cs="Arial"/>
                      <w:color w:val="000080"/>
                      <w:sz w:val="22"/>
                      <w:szCs w:val="22"/>
                    </w:rPr>
                    <w:t>aq</w:t>
                  </w:r>
                  <w:proofErr w:type="spellEnd"/>
                  <w:r w:rsidRPr="003569B4">
                    <w:rPr>
                      <w:rFonts w:ascii="Arial" w:hAnsi="Arial" w:cs="Arial"/>
                      <w:color w:val="000080"/>
                      <w:sz w:val="22"/>
                      <w:szCs w:val="22"/>
                    </w:rPr>
                    <w:t>)</w:t>
                  </w:r>
                </w:p>
              </w:txbxContent>
            </v:textbox>
          </v:shape>
        </w:pict>
      </w:r>
      <w:r>
        <w:rPr>
          <w:noProof/>
        </w:rPr>
        <w:pict>
          <v:shape id="_x0000_s1463" type="#_x0000_t202" style="position:absolute;margin-left:28.05pt;margin-top:10.3pt;width:76.7pt;height:13.3pt;z-index:251589632" stroked="f">
            <v:textbox inset="0,0,0,0">
              <w:txbxContent>
                <w:p w:rsidR="007E4F36" w:rsidRPr="00295CD7" w:rsidRDefault="007E4F36" w:rsidP="00A80E43">
                  <w:pPr>
                    <w:rPr>
                      <w:rFonts w:ascii="Arial" w:hAnsi="Arial" w:cs="Arial"/>
                      <w:color w:val="000080"/>
                    </w:rPr>
                  </w:pPr>
                  <w:proofErr w:type="spellStart"/>
                  <w:proofErr w:type="gramStart"/>
                  <w:r w:rsidRPr="00295CD7">
                    <w:rPr>
                      <w:rFonts w:ascii="Arial" w:hAnsi="Arial" w:cs="Arial"/>
                      <w:color w:val="000080"/>
                    </w:rPr>
                    <w:t>bromobutane</w:t>
                  </w:r>
                  <w:proofErr w:type="spellEnd"/>
                  <w:proofErr w:type="gramEnd"/>
                </w:p>
              </w:txbxContent>
            </v:textbox>
          </v:shape>
        </w:pict>
      </w:r>
    </w:p>
    <w:p w:rsidR="00A80E43" w:rsidRDefault="00D86D4D" w:rsidP="00A80E43">
      <w:pPr>
        <w:widowControl w:val="0"/>
        <w:autoSpaceDE w:val="0"/>
        <w:autoSpaceDN w:val="0"/>
        <w:adjustRightInd w:val="0"/>
      </w:pPr>
      <w:r>
        <w:rPr>
          <w:noProof/>
        </w:rPr>
        <w:pict>
          <v:group id="_x0000_s1456" style="position:absolute;margin-left:395.35pt;margin-top:11.15pt;width:56.7pt;height:74.95pt;z-index:251586560" coordorigin="9107,6539" coordsize="1134,1499">
            <v:group id="_x0000_s1457" style="position:absolute;left:9107;top:6539;width:1134;height:1499" coordorigin="2136,1662" coordsize="2268,3000">
              <o:lock v:ext="edit" aspectratio="t"/>
              <v:shape id="_x0000_s1458" style="position:absolute;left:2136;top:1662;width:2268;height:2997;mso-position-horizontal:absolute;mso-position-vertical:absolute" coordsize="2268,2997" path="m,c16,15,66,15,99,99hdc99,99,100,1491,102,2883v,57,33,105,84,114c1131,2997,2076,2997,2076,2997v45,-9,75,-45,75,-90c2151,1506,2151,105,2151,105,2175,18,2244,22,2268,hbe" filled="f" strokeweight=".25pt">
                <v:path arrowok="t"/>
                <o:lock v:ext="edit" aspectratio="t"/>
              </v:shape>
              <v:shape id="_x0000_s1459" style="position:absolute;left:2238;top:3660;width:2052;height:1002;mso-position-horizontal:absolute;mso-position-vertical:absolute" coordsize="2052,1002" path="m75,60hdc18,60,20,,3,3hcl3,54hal,66,,888hdc,945,33,993,84,1002v945,,1890,,1890,c2019,993,2049,957,2049,912v,,1,-425,3,-849c2052,34,2052,6,2052,6v-12,27,-12,48,-45,54c1041,60,75,60,75,60xe" strokeweight=".25pt">
                <v:path arrowok="t"/>
                <o:lock v:ext="edit" aspectratio="t"/>
              </v:shape>
            </v:group>
            <v:shape id="_x0000_s1460" style="position:absolute;left:9159;top:7920;width:1014;height:66" coordsize="1014,66" path="m,45hdc68,22,15,25,126,21v37,-12,-13,3,90,-6c225,14,243,6,243,6v69,1,138,3,207,3c533,9,511,21,543,v36,3,44,7,72,15c659,27,713,25,756,27v26,39,121,9,138,9c904,33,924,27,924,27v32,2,59,9,90,9e" filled="f">
              <v:path arrowok="t"/>
            </v:shape>
          </v:group>
        </w:pict>
      </w:r>
      <w:r>
        <w:rPr>
          <w:noProof/>
        </w:rPr>
        <w:pict>
          <v:line id="_x0000_s1467" style="position:absolute;flip:y;z-index:251593728" from="19.1pt,3.6pt" to="26.15pt,4.25pt" strokecolor="navy"/>
        </w:pict>
      </w:r>
      <w:r>
        <w:rPr>
          <w:noProof/>
        </w:rPr>
        <w:pict>
          <v:line id="_x0000_s1464" style="position:absolute;z-index:251590656" from="259.55pt,3pt" to="274.95pt,3pt" strokecolor="navy"/>
        </w:pict>
      </w:r>
    </w:p>
    <w:p w:rsidR="00A80E43" w:rsidRDefault="00A80E43" w:rsidP="00A80E43">
      <w:pPr>
        <w:widowControl w:val="0"/>
        <w:autoSpaceDE w:val="0"/>
        <w:autoSpaceDN w:val="0"/>
        <w:adjustRightInd w:val="0"/>
      </w:pPr>
    </w:p>
    <w:p w:rsidR="00A80E43" w:rsidRDefault="00D86D4D" w:rsidP="00A80E43">
      <w:pPr>
        <w:widowControl w:val="0"/>
        <w:autoSpaceDE w:val="0"/>
        <w:autoSpaceDN w:val="0"/>
        <w:adjustRightInd w:val="0"/>
      </w:pPr>
      <w:r>
        <w:rPr>
          <w:noProof/>
        </w:rPr>
        <w:pict>
          <v:line id="_x0000_s1461" style="position:absolute;z-index:251587584" from="372.15pt,12.45pt" to="405.8pt,43.95pt" strokecolor="navy"/>
        </w:pict>
      </w:r>
      <w:r>
        <w:rPr>
          <w:noProof/>
        </w:rPr>
        <w:pict>
          <v:line id="_x0000_s1465" style="position:absolute;z-index:251591680" from="260.15pt,9.45pt" to="292.3pt,9.45pt" strokecolor="navy"/>
        </w:pict>
      </w:r>
      <w:r>
        <w:rPr>
          <w:noProof/>
        </w:rPr>
        <w:pict>
          <v:shape id="_x0000_s1462" type="#_x0000_t202" style="position:absolute;margin-left:293.1pt;margin-top:.6pt;width:76.7pt;height:13.3pt;z-index:251588608" stroked="f">
            <v:textbox inset="0,0,0,0">
              <w:txbxContent>
                <w:p w:rsidR="007E4F36" w:rsidRPr="00295CD7" w:rsidRDefault="007E4F36" w:rsidP="00A80E43">
                  <w:pPr>
                    <w:rPr>
                      <w:rFonts w:ascii="Arial" w:hAnsi="Arial" w:cs="Arial"/>
                      <w:color w:val="000080"/>
                    </w:rPr>
                  </w:pPr>
                  <w:proofErr w:type="spellStart"/>
                  <w:proofErr w:type="gramStart"/>
                  <w:r w:rsidRPr="00295CD7">
                    <w:rPr>
                      <w:rFonts w:ascii="Arial" w:hAnsi="Arial" w:cs="Arial"/>
                      <w:color w:val="000080"/>
                    </w:rPr>
                    <w:t>bromobutane</w:t>
                  </w:r>
                  <w:proofErr w:type="spellEnd"/>
                  <w:proofErr w:type="gramEnd"/>
                </w:p>
              </w:txbxContent>
            </v:textbox>
          </v:shape>
        </w:pict>
      </w:r>
    </w:p>
    <w:p w:rsidR="00A80E43" w:rsidRDefault="00A80E43" w:rsidP="00A80E43">
      <w:pPr>
        <w:widowControl w:val="0"/>
        <w:autoSpaceDE w:val="0"/>
        <w:autoSpaceDN w:val="0"/>
        <w:adjustRightInd w:val="0"/>
      </w:pPr>
    </w:p>
    <w:p w:rsidR="00A80E43" w:rsidRDefault="00A80E43" w:rsidP="00A80E43">
      <w:pPr>
        <w:widowControl w:val="0"/>
        <w:autoSpaceDE w:val="0"/>
        <w:autoSpaceDN w:val="0"/>
        <w:adjustRightInd w:val="0"/>
      </w:pPr>
    </w:p>
    <w:p w:rsidR="00A80E43" w:rsidRDefault="00D86D4D" w:rsidP="00A80E43">
      <w:pPr>
        <w:widowControl w:val="0"/>
        <w:autoSpaceDE w:val="0"/>
        <w:autoSpaceDN w:val="0"/>
        <w:adjustRightInd w:val="0"/>
      </w:pPr>
      <w:r>
        <w:rPr>
          <w:noProof/>
        </w:rPr>
        <w:pict>
          <v:shape id="_x0000_s1470" type="#_x0000_t202" style="position:absolute;margin-left:329.3pt;margin-top:11.15pt;width:53.55pt;height:28.05pt;z-index:251596800" stroked="f">
            <v:textbox inset="0,0,0,0">
              <w:txbxContent>
                <w:p w:rsidR="007E4F36" w:rsidRPr="003569B4" w:rsidRDefault="007E4F36" w:rsidP="00A80E43">
                  <w:pPr>
                    <w:rPr>
                      <w:rFonts w:ascii="Arial" w:hAnsi="Arial" w:cs="Arial"/>
                      <w:color w:val="000080"/>
                      <w:sz w:val="22"/>
                      <w:szCs w:val="22"/>
                    </w:rPr>
                  </w:pPr>
                  <w:proofErr w:type="gramStart"/>
                  <w:r>
                    <w:rPr>
                      <w:rFonts w:ascii="Arial" w:hAnsi="Arial" w:cs="Arial"/>
                      <w:color w:val="000080"/>
                      <w:sz w:val="22"/>
                      <w:szCs w:val="22"/>
                    </w:rPr>
                    <w:t>anhydrous</w:t>
                  </w:r>
                  <w:proofErr w:type="gramEnd"/>
                  <w:r w:rsidRPr="003569B4">
                    <w:rPr>
                      <w:rFonts w:ascii="Arial" w:hAnsi="Arial" w:cs="Arial"/>
                      <w:color w:val="000080"/>
                      <w:sz w:val="22"/>
                      <w:szCs w:val="22"/>
                    </w:rPr>
                    <w:t xml:space="preserve"> Na</w:t>
                  </w:r>
                  <w:r w:rsidRPr="003569B4">
                    <w:rPr>
                      <w:rFonts w:ascii="Arial" w:hAnsi="Arial" w:cs="Arial"/>
                      <w:color w:val="000080"/>
                      <w:sz w:val="22"/>
                      <w:szCs w:val="22"/>
                      <w:vertAlign w:val="subscript"/>
                    </w:rPr>
                    <w:t>2</w:t>
                  </w:r>
                  <w:r>
                    <w:rPr>
                      <w:rFonts w:ascii="Arial" w:hAnsi="Arial" w:cs="Arial"/>
                      <w:color w:val="000080"/>
                      <w:sz w:val="22"/>
                      <w:szCs w:val="22"/>
                    </w:rPr>
                    <w:t>S</w:t>
                  </w:r>
                  <w:r w:rsidRPr="003569B4">
                    <w:rPr>
                      <w:rFonts w:ascii="Arial" w:hAnsi="Arial" w:cs="Arial"/>
                      <w:color w:val="000080"/>
                      <w:sz w:val="22"/>
                      <w:szCs w:val="22"/>
                    </w:rPr>
                    <w:t>O</w:t>
                  </w:r>
                  <w:r>
                    <w:rPr>
                      <w:rFonts w:ascii="Arial" w:hAnsi="Arial" w:cs="Arial"/>
                      <w:color w:val="000080"/>
                      <w:sz w:val="22"/>
                      <w:szCs w:val="22"/>
                      <w:vertAlign w:val="subscript"/>
                    </w:rPr>
                    <w:t>4</w:t>
                  </w:r>
                </w:p>
              </w:txbxContent>
            </v:textbox>
          </v:shape>
        </w:pict>
      </w:r>
    </w:p>
    <w:p w:rsidR="00A80E43" w:rsidRDefault="00D86D4D" w:rsidP="00A80E43">
      <w:pPr>
        <w:widowControl w:val="0"/>
        <w:autoSpaceDE w:val="0"/>
        <w:autoSpaceDN w:val="0"/>
        <w:adjustRightInd w:val="0"/>
      </w:pPr>
      <w:r>
        <w:rPr>
          <w:noProof/>
        </w:rPr>
        <w:pict>
          <v:group id="_x0000_s1473" style="position:absolute;margin-left:237.05pt;margin-top:-166.85pt;width:28.55pt;height:202.25pt;z-index:251599872" coordorigin="1278,2725" coordsize="571,4045">
            <v:group id="_x0000_s1474" style="position:absolute;left:1278;top:2725;width:571;height:4045" coordorigin="1569,750" coordsize="879,5355">
              <v:shape id="_x0000_s1475" style="position:absolute;left:1569;top:4419;width:879;height:642;mso-position-horizontal:absolute;mso-position-vertical:absolute" coordsize="879,642" path="m,255hdc25,234,129,234,156,216v6,-30,-6,-30,15,-63hcl633,174hdc630,156,645,153,657,150v27,6,1,85,21,99hcl756,246hdc774,204,774,3,804,v42,12,54,171,75,294c861,405,849,567,810,600,801,642,776,392,753,351hcl675,351hdc672,390,678,438,654,453v-18,,-24,-9,-27,-27c627,426,432,429,237,432v-35,7,-69,15,-69,15c150,447,162,414,153,381,126,364,26,365,3,345,3,345,,255,,255xe" strokeweight=".25pt">
                <v:path arrowok="t"/>
              </v:shape>
              <v:shape id="_x0000_s1476" style="position:absolute;left:1870;top:5483;width:202;height:622;mso-position-horizontal:absolute;mso-position-vertical:absolute" coordsize="202,622" path="m191,1hdc170,133,179,340,173,472hcl14,622hdc14,313,29,223,,,,,202,5,191,1xe" strokeweight=".25pt">
                <v:path arrowok="t"/>
              </v:shape>
              <v:shape id="_x0000_s1477" style="position:absolute;left:1815;top:5103;width:282;height:387;mso-position-horizontal:absolute;mso-position-vertical:absolute" coordsize="282,387" path="m33,3hcl264,hdc276,12,279,6,282,33hcl261,363hdc243,387,257,378,225,381hcl72,381hdc41,376,42,381,36,351hcl15,51hdc21,15,,21,33,3hcxe" strokeweight=".25pt">
                <v:path arrowok="t"/>
              </v:shape>
              <v:shape id="_x0000_s1478" style="position:absolute;left:1743;top:750;width:423;height:84;mso-position-horizontal:absolute;mso-position-vertical:absolute" coordsize="423,84" path="m375,hdc420,12,423,60,375,84hcl45,81hdc9,63,,21,45,hcl375,hdxe" strokeweight=".25pt">
                <v:path arrowok="t"/>
              </v:shape>
              <v:shape id="_x0000_s1479" style="position:absolute;left:1800;top:834;width:315;height:288;mso-position-horizontal:absolute;mso-position-vertical:absolute" coordsize="315,288" path="m,l18,288r285,l315,3,,xe" strokeweight=".25pt">
                <v:path arrowok="t"/>
              </v:shape>
              <v:shape id="_x0000_s1480" style="position:absolute;left:1569;top:1128;width:801;height:3978;mso-position-horizontal:absolute;mso-position-vertical:absolute" coordsize="801,3978" path="m246,hdc246,,390,,534,v48,18,39,135,42,273c615,405,723,357,801,516hcl801,2736hdc684,3009,582,2874,501,3045v-15,48,-33,36,-27,102c471,3274,467,3651,471,3789v4,138,9,147,33,189hcl279,3978hdc309,3927,321,3936,315,3798hcl318,3174hdc303,3084,315,3120,297,3045,228,2904,75,2973,,2718hcl,552hdc18,378,171,381,201,312,236,248,189,27,246,xe" strokeweight=".25pt">
                <v:path arrowok="t"/>
              </v:shape>
              <v:shape id="_x0000_s1481" style="position:absolute;left:1929;top:4674;width:423;height:84;rotation:90;mso-position-horizontal:absolute;mso-position-vertical:absolute" coordsize="423,84" path="m375,hdc420,12,423,60,375,84hcl45,81hdc9,63,,21,45,hcl375,hdxe" strokeweight=".25pt">
                <v:path arrowok="t"/>
              </v:shape>
              <v:shape id="_x0000_s1482" style="position:absolute;left:1580;top:4687;width:397;height:57;rotation:90;mso-position-horizontal:absolute;mso-position-vertical:absolute" coordsize="423,84" path="m375,hdc420,12,423,60,375,84hcl45,81hdc9,63,,21,45,hcl375,hdxe" strokeweight=".25pt">
                <v:path arrowok="t"/>
              </v:shape>
              <v:shape id="_x0000_s1483" style="position:absolute;left:1809;top:4557;width:294;height:318;mso-position-horizontal:absolute;mso-position-vertical:absolute" coordsize="294,318" path="m,15l294,r-3,318l,306,,15xe" strokeweight=".25pt">
                <v:path arrowok="t"/>
              </v:shape>
            </v:group>
            <v:group id="_x0000_s1484" style="position:absolute;left:1284;top:4635;width:504;height:21" coordorigin="1284,4674" coordsize="504,21">
              <v:line id="_x0000_s1485" style="position:absolute" from="1293,4695" to="1776,4695"/>
              <v:line id="_x0000_s1486" style="position:absolute;flip:x y" from="1284,4674" to="1290,4692"/>
              <v:line id="_x0000_s1487" style="position:absolute;flip:y" from="1785,4677" to="1788,4689"/>
            </v:group>
            <v:group id="_x0000_s1488" style="position:absolute;left:1281;top:4077;width:504;height:21" coordorigin="1284,4674" coordsize="504,21">
              <v:line id="_x0000_s1489" style="position:absolute" from="1293,4695" to="1776,4695"/>
              <v:line id="_x0000_s1490" style="position:absolute;flip:x y" from="1284,4674" to="1290,4692"/>
              <v:line id="_x0000_s1491" style="position:absolute;flip:y" from="1785,4677" to="1788,4689"/>
            </v:group>
          </v:group>
        </w:pict>
      </w:r>
      <w:r>
        <w:rPr>
          <w:noProof/>
        </w:rPr>
        <w:pict>
          <v:line id="_x0000_s1471" style="position:absolute;flip:y;z-index:251597824" from="382.3pt,1.2pt" to="411.25pt,10.2pt" strokecolor="navy"/>
        </w:pict>
      </w:r>
    </w:p>
    <w:p w:rsidR="00A80E43" w:rsidRDefault="00D86D4D" w:rsidP="00A80E43">
      <w:pPr>
        <w:widowControl w:val="0"/>
        <w:autoSpaceDE w:val="0"/>
        <w:autoSpaceDN w:val="0"/>
        <w:adjustRightInd w:val="0"/>
        <w:ind w:right="709"/>
        <w:rPr>
          <w:b/>
        </w:rPr>
      </w:pPr>
      <w:r>
        <w:rPr>
          <w:noProof/>
        </w:rPr>
        <w:pict>
          <v:shape id="_x0000_s1472" type="#_x0000_t75" style="position:absolute;margin-left:402.4pt;margin-top:1.85pt;width:65.55pt;height:26.35pt;z-index:251598848">
            <v:imagedata r:id="rId36" o:title="New exercise"/>
          </v:shape>
        </w:pict>
      </w:r>
    </w:p>
    <w:p w:rsidR="00A80E43" w:rsidRDefault="00A80E43" w:rsidP="00A80E43">
      <w:pPr>
        <w:widowControl w:val="0"/>
        <w:autoSpaceDE w:val="0"/>
        <w:autoSpaceDN w:val="0"/>
        <w:adjustRightInd w:val="0"/>
        <w:ind w:right="709"/>
        <w:rPr>
          <w:b/>
        </w:rPr>
      </w:pPr>
      <w:r w:rsidRPr="00BE0DA2">
        <w:rPr>
          <w:b/>
        </w:rPr>
        <w:t>Questions</w:t>
      </w:r>
    </w:p>
    <w:p w:rsidR="00A80E43" w:rsidRPr="001103BB" w:rsidRDefault="00A80E43" w:rsidP="00A80E43">
      <w:pPr>
        <w:tabs>
          <w:tab w:val="left" w:pos="284"/>
        </w:tabs>
        <w:spacing w:line="360" w:lineRule="auto"/>
        <w:ind w:left="284" w:right="709" w:hanging="284"/>
        <w:rPr>
          <w:rFonts w:ascii="Arial" w:hAnsi="Arial" w:cs="Arial"/>
          <w:color w:val="000080"/>
        </w:rPr>
      </w:pPr>
      <w:r>
        <w:t>j</w:t>
      </w:r>
      <w:r>
        <w:tab/>
        <w:t xml:space="preserve">Why are there two layers in the separating funnel when the product is shaken with aqueous reagents? </w:t>
      </w:r>
      <w:proofErr w:type="spellStart"/>
      <w:r>
        <w:rPr>
          <w:rFonts w:ascii="Arial" w:hAnsi="Arial" w:cs="Arial"/>
          <w:color w:val="000080"/>
        </w:rPr>
        <w:t>Bromobutane</w:t>
      </w:r>
      <w:proofErr w:type="spellEnd"/>
      <w:r>
        <w:rPr>
          <w:rFonts w:ascii="Arial" w:hAnsi="Arial" w:cs="Arial"/>
          <w:color w:val="000080"/>
        </w:rPr>
        <w:t xml:space="preserve"> is immiscible in water/aqueous solutions as it only has permanent dipole forces and is unable to break up the stronger H-bonding between water molecules.</w:t>
      </w:r>
    </w:p>
    <w:p w:rsidR="00A80E43" w:rsidRDefault="00A80E43" w:rsidP="00A80E43">
      <w:pPr>
        <w:tabs>
          <w:tab w:val="left" w:pos="284"/>
        </w:tabs>
        <w:ind w:left="284" w:right="709" w:hanging="284"/>
      </w:pPr>
      <w:r>
        <w:t>k</w:t>
      </w:r>
      <w:r>
        <w:tab/>
        <w:t>Suggest a reason why shaking the product with hydrochloric acid helps to remove unchanged butan-1-ol from the impure product.</w:t>
      </w:r>
    </w:p>
    <w:p w:rsidR="00A80E43" w:rsidRDefault="00A80E43" w:rsidP="00A80E43">
      <w:pPr>
        <w:tabs>
          <w:tab w:val="left" w:pos="284"/>
        </w:tabs>
        <w:spacing w:before="120"/>
        <w:ind w:left="284" w:right="709"/>
        <w:rPr>
          <w:rFonts w:ascii="Arial" w:hAnsi="Arial" w:cs="Arial"/>
          <w:noProof/>
          <w:color w:val="000080"/>
        </w:rPr>
      </w:pPr>
      <w:r>
        <w:rPr>
          <w:rFonts w:ascii="Arial" w:hAnsi="Arial" w:cs="Arial"/>
          <w:noProof/>
          <w:color w:val="000080"/>
        </w:rPr>
        <w:t xml:space="preserve">Butan-1-ol is soluble in HCl because it does H-bonding </w:t>
      </w:r>
    </w:p>
    <w:p w:rsidR="00A80E43" w:rsidRPr="001103BB" w:rsidRDefault="00A80E43" w:rsidP="00A80E43">
      <w:pPr>
        <w:tabs>
          <w:tab w:val="left" w:pos="284"/>
        </w:tabs>
        <w:spacing w:before="120"/>
        <w:ind w:left="284" w:right="709"/>
        <w:rPr>
          <w:rFonts w:ascii="Arial" w:hAnsi="Arial" w:cs="Arial"/>
          <w:color w:val="000080"/>
        </w:rPr>
      </w:pPr>
      <w:r w:rsidRPr="001103BB">
        <w:rPr>
          <w:rFonts w:ascii="Arial" w:hAnsi="Arial" w:cs="Arial"/>
          <w:color w:val="000080"/>
        </w:rPr>
        <w:t>Conc.</w:t>
      </w:r>
      <w:r>
        <w:rPr>
          <w:rFonts w:ascii="Arial" w:hAnsi="Arial" w:cs="Arial"/>
          <w:color w:val="000080"/>
        </w:rPr>
        <w:t xml:space="preserve"> </w:t>
      </w:r>
      <w:proofErr w:type="spellStart"/>
      <w:r w:rsidRPr="001103BB">
        <w:rPr>
          <w:rFonts w:ascii="Arial" w:hAnsi="Arial" w:cs="Arial"/>
          <w:color w:val="000080"/>
        </w:rPr>
        <w:t>HCl</w:t>
      </w:r>
      <w:proofErr w:type="spellEnd"/>
      <w:r w:rsidRPr="001103BB">
        <w:rPr>
          <w:rFonts w:ascii="Arial" w:hAnsi="Arial" w:cs="Arial"/>
          <w:color w:val="000080"/>
        </w:rPr>
        <w:t xml:space="preserve"> protonates the </w:t>
      </w:r>
      <w:r>
        <w:rPr>
          <w:rFonts w:ascii="Arial" w:hAnsi="Arial" w:cs="Arial"/>
          <w:color w:val="000080"/>
        </w:rPr>
        <w:t>b</w:t>
      </w:r>
      <w:r w:rsidRPr="001103BB">
        <w:rPr>
          <w:rFonts w:ascii="Arial" w:hAnsi="Arial" w:cs="Arial"/>
          <w:color w:val="000080"/>
        </w:rPr>
        <w:t xml:space="preserve">utan-1-ol </w:t>
      </w:r>
      <w:r w:rsidRPr="001103BB">
        <w:rPr>
          <w:rFonts w:ascii="Arial" w:hAnsi="Arial" w:cs="Arial"/>
          <w:color w:val="000080"/>
        </w:rPr>
        <w:sym w:font="Wingdings" w:char="F0E0"/>
      </w:r>
      <w:r w:rsidRPr="001103BB">
        <w:rPr>
          <w:rFonts w:ascii="Arial" w:hAnsi="Arial" w:cs="Arial"/>
          <w:color w:val="000080"/>
        </w:rPr>
        <w:t xml:space="preserve"> CH</w:t>
      </w:r>
      <w:r w:rsidRPr="001103BB">
        <w:rPr>
          <w:rFonts w:ascii="Arial" w:hAnsi="Arial" w:cs="Arial"/>
          <w:color w:val="000080"/>
          <w:vertAlign w:val="subscript"/>
        </w:rPr>
        <w:t>3</w:t>
      </w:r>
      <w:r w:rsidRPr="001103BB">
        <w:rPr>
          <w:rFonts w:ascii="Arial" w:hAnsi="Arial" w:cs="Arial"/>
          <w:color w:val="000080"/>
        </w:rPr>
        <w:t>CH</w:t>
      </w:r>
      <w:r w:rsidRPr="001103BB">
        <w:rPr>
          <w:rFonts w:ascii="Arial" w:hAnsi="Arial" w:cs="Arial"/>
          <w:color w:val="000080"/>
          <w:vertAlign w:val="subscript"/>
        </w:rPr>
        <w:t>2</w:t>
      </w:r>
      <w:r w:rsidRPr="001103BB">
        <w:rPr>
          <w:rFonts w:ascii="Arial" w:hAnsi="Arial" w:cs="Arial"/>
          <w:color w:val="000080"/>
        </w:rPr>
        <w:t>CH</w:t>
      </w:r>
      <w:r w:rsidRPr="001103BB">
        <w:rPr>
          <w:rFonts w:ascii="Arial" w:hAnsi="Arial" w:cs="Arial"/>
          <w:color w:val="000080"/>
          <w:vertAlign w:val="subscript"/>
        </w:rPr>
        <w:t>2</w:t>
      </w:r>
      <w:r w:rsidRPr="001103BB">
        <w:rPr>
          <w:rFonts w:ascii="Arial" w:hAnsi="Arial" w:cs="Arial"/>
          <w:color w:val="000080"/>
        </w:rPr>
        <w:t>CH</w:t>
      </w:r>
      <w:r w:rsidRPr="001103BB">
        <w:rPr>
          <w:rFonts w:ascii="Arial" w:hAnsi="Arial" w:cs="Arial"/>
          <w:color w:val="000080"/>
          <w:vertAlign w:val="subscript"/>
        </w:rPr>
        <w:t>2</w:t>
      </w:r>
      <w:r w:rsidRPr="001103BB">
        <w:rPr>
          <w:rFonts w:ascii="Arial" w:hAnsi="Arial" w:cs="Arial"/>
          <w:color w:val="000080"/>
        </w:rPr>
        <w:t>OH</w:t>
      </w:r>
      <w:r w:rsidRPr="001103BB">
        <w:rPr>
          <w:rFonts w:ascii="Arial" w:hAnsi="Arial" w:cs="Arial"/>
          <w:color w:val="000080"/>
          <w:vertAlign w:val="subscript"/>
        </w:rPr>
        <w:t>2</w:t>
      </w:r>
      <w:r w:rsidRPr="001103BB">
        <w:rPr>
          <w:rFonts w:ascii="Arial" w:hAnsi="Arial" w:cs="Arial"/>
          <w:color w:val="000080"/>
          <w:vertAlign w:val="superscript"/>
        </w:rPr>
        <w:t>+</w:t>
      </w:r>
      <w:r w:rsidRPr="001103BB">
        <w:rPr>
          <w:rFonts w:ascii="Arial" w:hAnsi="Arial" w:cs="Arial"/>
          <w:color w:val="000080"/>
        </w:rPr>
        <w:t xml:space="preserve">, </w:t>
      </w:r>
      <w:r>
        <w:rPr>
          <w:rFonts w:ascii="Arial" w:hAnsi="Arial" w:cs="Arial"/>
          <w:color w:val="000080"/>
        </w:rPr>
        <w:t xml:space="preserve">which is </w:t>
      </w:r>
      <w:r w:rsidRPr="001103BB">
        <w:rPr>
          <w:rFonts w:ascii="Arial" w:hAnsi="Arial" w:cs="Arial"/>
          <w:color w:val="000080"/>
        </w:rPr>
        <w:t xml:space="preserve">ionic and </w:t>
      </w:r>
      <w:r>
        <w:rPr>
          <w:rFonts w:ascii="Arial" w:hAnsi="Arial" w:cs="Arial"/>
          <w:color w:val="000080"/>
        </w:rPr>
        <w:t>therefore s</w:t>
      </w:r>
      <w:r w:rsidRPr="001103BB">
        <w:rPr>
          <w:rFonts w:ascii="Arial" w:hAnsi="Arial" w:cs="Arial"/>
          <w:color w:val="000080"/>
        </w:rPr>
        <w:t>oluble</w:t>
      </w:r>
    </w:p>
    <w:p w:rsidR="00A80E43" w:rsidRPr="00CB3E77" w:rsidRDefault="00A80E43" w:rsidP="00A80E43">
      <w:pPr>
        <w:widowControl w:val="0"/>
        <w:tabs>
          <w:tab w:val="left" w:pos="360"/>
        </w:tabs>
        <w:autoSpaceDE w:val="0"/>
        <w:autoSpaceDN w:val="0"/>
        <w:adjustRightInd w:val="0"/>
        <w:spacing w:before="120" w:line="360" w:lineRule="auto"/>
        <w:ind w:left="360" w:hanging="360"/>
        <w:rPr>
          <w:rFonts w:ascii="Arial" w:hAnsi="Arial" w:cs="Arial"/>
          <w:color w:val="000080"/>
        </w:rPr>
      </w:pPr>
      <w:r>
        <w:t>l</w:t>
      </w:r>
      <w:r>
        <w:tab/>
      </w:r>
      <w:r w:rsidRPr="000E5784">
        <w:t>Which impurities are removed by shaking the product with a</w:t>
      </w:r>
      <w:r>
        <w:t xml:space="preserve"> </w:t>
      </w:r>
      <w:r w:rsidRPr="000E5784">
        <w:t xml:space="preserve">solution of sodium </w:t>
      </w:r>
      <w:proofErr w:type="spellStart"/>
      <w:r w:rsidRPr="000E5784">
        <w:t>hydrogencarbonate</w:t>
      </w:r>
      <w:proofErr w:type="spellEnd"/>
      <w:r w:rsidRPr="000E5784">
        <w:t xml:space="preserve">? </w:t>
      </w:r>
      <w:r>
        <w:rPr>
          <w:rFonts w:ascii="Arial" w:hAnsi="Arial" w:cs="Arial"/>
          <w:color w:val="000080"/>
        </w:rPr>
        <w:t>Acidic impurities e.g. original H</w:t>
      </w:r>
      <w:r>
        <w:rPr>
          <w:rFonts w:ascii="Arial" w:hAnsi="Arial" w:cs="Arial"/>
          <w:color w:val="000080"/>
          <w:vertAlign w:val="subscript"/>
        </w:rPr>
        <w:t>2</w:t>
      </w:r>
      <w:r>
        <w:rPr>
          <w:rFonts w:ascii="Arial" w:hAnsi="Arial" w:cs="Arial"/>
          <w:color w:val="000080"/>
        </w:rPr>
        <w:t>SO</w:t>
      </w:r>
      <w:r>
        <w:rPr>
          <w:rFonts w:ascii="Arial" w:hAnsi="Arial" w:cs="Arial"/>
          <w:color w:val="000080"/>
          <w:vertAlign w:val="subscript"/>
        </w:rPr>
        <w:t>4</w:t>
      </w:r>
      <w:r>
        <w:rPr>
          <w:rFonts w:ascii="Arial" w:hAnsi="Arial" w:cs="Arial"/>
          <w:color w:val="000080"/>
        </w:rPr>
        <w:t xml:space="preserve">, </w:t>
      </w:r>
      <w:proofErr w:type="spellStart"/>
      <w:r>
        <w:rPr>
          <w:rFonts w:ascii="Arial" w:hAnsi="Arial" w:cs="Arial"/>
          <w:color w:val="000080"/>
        </w:rPr>
        <w:t>HBr</w:t>
      </w:r>
      <w:proofErr w:type="spellEnd"/>
      <w:r>
        <w:rPr>
          <w:rFonts w:ascii="Arial" w:hAnsi="Arial" w:cs="Arial"/>
          <w:color w:val="000080"/>
        </w:rPr>
        <w:t xml:space="preserve"> from reaction, </w:t>
      </w:r>
      <w:proofErr w:type="spellStart"/>
      <w:r>
        <w:rPr>
          <w:rFonts w:ascii="Arial" w:hAnsi="Arial" w:cs="Arial"/>
          <w:color w:val="000080"/>
        </w:rPr>
        <w:t>HCl</w:t>
      </w:r>
      <w:proofErr w:type="spellEnd"/>
      <w:r>
        <w:rPr>
          <w:rFonts w:ascii="Arial" w:hAnsi="Arial" w:cs="Arial"/>
          <w:color w:val="000080"/>
        </w:rPr>
        <w:t xml:space="preserve"> added</w:t>
      </w:r>
    </w:p>
    <w:p w:rsidR="00A80E43" w:rsidRPr="00CB3E77" w:rsidRDefault="00A80E43" w:rsidP="00A80E43">
      <w:pPr>
        <w:widowControl w:val="0"/>
        <w:tabs>
          <w:tab w:val="left" w:pos="360"/>
        </w:tabs>
        <w:autoSpaceDE w:val="0"/>
        <w:autoSpaceDN w:val="0"/>
        <w:adjustRightInd w:val="0"/>
        <w:spacing w:line="360" w:lineRule="auto"/>
        <w:ind w:left="357" w:hanging="357"/>
      </w:pPr>
      <w:r>
        <w:tab/>
      </w:r>
      <w:r w:rsidRPr="000E5784">
        <w:t xml:space="preserve">Why is there a marked </w:t>
      </w:r>
      <w:proofErr w:type="spellStart"/>
      <w:r w:rsidRPr="000E5784">
        <w:t>build up</w:t>
      </w:r>
      <w:proofErr w:type="spellEnd"/>
      <w:r w:rsidRPr="000E5784">
        <w:t xml:space="preserve"> of pressure during the shaking?</w:t>
      </w:r>
      <w:r>
        <w:t xml:space="preserve"> </w:t>
      </w:r>
      <w:r>
        <w:rPr>
          <w:rFonts w:ascii="Arial" w:hAnsi="Arial" w:cs="Arial"/>
          <w:color w:val="000080"/>
        </w:rPr>
        <w:t>CO</w:t>
      </w:r>
      <w:r>
        <w:rPr>
          <w:rFonts w:ascii="Arial" w:hAnsi="Arial" w:cs="Arial"/>
          <w:color w:val="000080"/>
          <w:vertAlign w:val="subscript"/>
        </w:rPr>
        <w:t>2</w:t>
      </w:r>
      <w:r>
        <w:rPr>
          <w:rFonts w:ascii="Arial" w:hAnsi="Arial" w:cs="Arial"/>
          <w:color w:val="000080"/>
        </w:rPr>
        <w:t xml:space="preserve"> produced</w:t>
      </w:r>
    </w:p>
    <w:p w:rsidR="00A80E43" w:rsidRPr="00824741" w:rsidRDefault="00A80E43" w:rsidP="00A80E43">
      <w:pPr>
        <w:widowControl w:val="0"/>
        <w:tabs>
          <w:tab w:val="left" w:pos="360"/>
        </w:tabs>
        <w:autoSpaceDE w:val="0"/>
        <w:autoSpaceDN w:val="0"/>
        <w:adjustRightInd w:val="0"/>
        <w:spacing w:line="360" w:lineRule="auto"/>
        <w:ind w:left="357" w:hanging="357"/>
        <w:rPr>
          <w:rFonts w:ascii="Arial" w:hAnsi="Arial" w:cs="Arial"/>
          <w:color w:val="000080"/>
          <w:vertAlign w:val="subscript"/>
        </w:rPr>
      </w:pPr>
      <w:r>
        <w:tab/>
        <w:t xml:space="preserve">Write an ionic equation for this reaction </w:t>
      </w:r>
      <w:r>
        <w:tab/>
      </w:r>
      <w:r>
        <w:rPr>
          <w:rFonts w:ascii="Arial" w:hAnsi="Arial" w:cs="Arial"/>
          <w:color w:val="000080"/>
        </w:rPr>
        <w:t>H</w:t>
      </w:r>
      <w:r>
        <w:rPr>
          <w:rFonts w:ascii="Arial" w:hAnsi="Arial" w:cs="Arial"/>
          <w:color w:val="000080"/>
          <w:vertAlign w:val="superscript"/>
        </w:rPr>
        <w:t>+</w:t>
      </w:r>
      <w:r>
        <w:rPr>
          <w:rFonts w:ascii="Arial" w:hAnsi="Arial" w:cs="Arial"/>
          <w:color w:val="000080"/>
        </w:rPr>
        <w:t>(</w:t>
      </w:r>
      <w:proofErr w:type="spellStart"/>
      <w:r>
        <w:rPr>
          <w:rFonts w:ascii="Arial" w:hAnsi="Arial" w:cs="Arial"/>
          <w:color w:val="000080"/>
        </w:rPr>
        <w:t>aq</w:t>
      </w:r>
      <w:proofErr w:type="spellEnd"/>
      <w:r>
        <w:rPr>
          <w:rFonts w:ascii="Arial" w:hAnsi="Arial" w:cs="Arial"/>
          <w:color w:val="000080"/>
        </w:rPr>
        <w:t>)</w:t>
      </w:r>
      <w:r>
        <w:rPr>
          <w:rFonts w:ascii="Arial" w:hAnsi="Arial" w:cs="Arial"/>
          <w:color w:val="000080"/>
        </w:rPr>
        <w:tab/>
        <w:t xml:space="preserve"> +  HCO</w:t>
      </w:r>
      <w:r>
        <w:rPr>
          <w:rFonts w:ascii="Arial" w:hAnsi="Arial" w:cs="Arial"/>
          <w:color w:val="000080"/>
          <w:vertAlign w:val="subscript"/>
        </w:rPr>
        <w:t>3</w:t>
      </w:r>
      <w:r>
        <w:rPr>
          <w:rFonts w:ascii="Arial" w:hAnsi="Arial" w:cs="Arial"/>
          <w:color w:val="000080"/>
          <w:vertAlign w:val="superscript"/>
        </w:rPr>
        <w:t>-</w:t>
      </w:r>
      <w:r>
        <w:rPr>
          <w:rFonts w:ascii="Arial" w:hAnsi="Arial" w:cs="Arial"/>
          <w:color w:val="000080"/>
        </w:rPr>
        <w:t>(</w:t>
      </w:r>
      <w:proofErr w:type="spellStart"/>
      <w:r>
        <w:rPr>
          <w:rFonts w:ascii="Arial" w:hAnsi="Arial" w:cs="Arial"/>
          <w:color w:val="000080"/>
        </w:rPr>
        <w:t>aq</w:t>
      </w:r>
      <w:proofErr w:type="spellEnd"/>
      <w:r>
        <w:rPr>
          <w:rFonts w:ascii="Arial" w:hAnsi="Arial" w:cs="Arial"/>
          <w:color w:val="000080"/>
        </w:rPr>
        <w:t xml:space="preserve">)   </w:t>
      </w:r>
      <w:r w:rsidRPr="00824741">
        <w:rPr>
          <w:rFonts w:ascii="Arial" w:hAnsi="Arial" w:cs="Arial"/>
          <w:color w:val="000080"/>
        </w:rPr>
        <w:sym w:font="Wingdings" w:char="F0E0"/>
      </w:r>
      <w:r>
        <w:rPr>
          <w:rFonts w:ascii="Arial" w:hAnsi="Arial" w:cs="Arial"/>
          <w:color w:val="000080"/>
        </w:rPr>
        <w:tab/>
        <w:t>H</w:t>
      </w:r>
      <w:r>
        <w:rPr>
          <w:rFonts w:ascii="Arial" w:hAnsi="Arial" w:cs="Arial"/>
          <w:color w:val="000080"/>
          <w:vertAlign w:val="subscript"/>
        </w:rPr>
        <w:t>2</w:t>
      </w:r>
      <w:r>
        <w:rPr>
          <w:rFonts w:ascii="Arial" w:hAnsi="Arial" w:cs="Arial"/>
          <w:color w:val="000080"/>
        </w:rPr>
        <w:t>O(l)</w:t>
      </w:r>
      <w:r>
        <w:rPr>
          <w:rFonts w:ascii="Arial" w:hAnsi="Arial" w:cs="Arial"/>
          <w:color w:val="000080"/>
        </w:rPr>
        <w:tab/>
        <w:t xml:space="preserve">  +    CO</w:t>
      </w:r>
      <w:r>
        <w:rPr>
          <w:rFonts w:ascii="Arial" w:hAnsi="Arial" w:cs="Arial"/>
          <w:color w:val="000080"/>
          <w:vertAlign w:val="subscript"/>
        </w:rPr>
        <w:t>2(g)</w:t>
      </w:r>
    </w:p>
    <w:p w:rsidR="00A80E43" w:rsidRPr="00824741" w:rsidRDefault="00A80E43" w:rsidP="00A80E43">
      <w:pPr>
        <w:widowControl w:val="0"/>
        <w:tabs>
          <w:tab w:val="left" w:pos="360"/>
        </w:tabs>
        <w:autoSpaceDE w:val="0"/>
        <w:autoSpaceDN w:val="0"/>
        <w:adjustRightInd w:val="0"/>
        <w:spacing w:before="120" w:line="360" w:lineRule="auto"/>
        <w:ind w:left="360" w:hanging="360"/>
      </w:pPr>
      <w:r>
        <w:t>m</w:t>
      </w:r>
      <w:r>
        <w:tab/>
      </w:r>
      <w:r w:rsidRPr="000E5784">
        <w:t xml:space="preserve">Suggest a reason why sodium </w:t>
      </w:r>
      <w:proofErr w:type="spellStart"/>
      <w:r w:rsidRPr="000E5784">
        <w:t>hydrogencarbonate</w:t>
      </w:r>
      <w:proofErr w:type="spellEnd"/>
      <w:r w:rsidRPr="000E5784">
        <w:t xml:space="preserve"> solution is used</w:t>
      </w:r>
      <w:r>
        <w:t xml:space="preserve"> </w:t>
      </w:r>
      <w:r w:rsidRPr="000E5784">
        <w:t>rather than sodium hydroxide solution.</w:t>
      </w:r>
      <w:r>
        <w:t xml:space="preserve"> </w:t>
      </w:r>
      <w:r w:rsidRPr="00824741">
        <w:rPr>
          <w:b/>
        </w:rPr>
        <w:t>:</w:t>
      </w:r>
      <w:smartTag w:uri="urn:schemas-microsoft-com:office:smarttags" w:element="place">
        <w:smartTag w:uri="urn:schemas-microsoft-com:office:smarttags" w:element="State">
          <w:r>
            <w:rPr>
              <w:rFonts w:ascii="Arial" w:hAnsi="Arial" w:cs="Arial"/>
              <w:color w:val="000080"/>
            </w:rPr>
            <w:t>OH</w:t>
          </w:r>
          <w:r>
            <w:rPr>
              <w:rFonts w:ascii="Arial" w:hAnsi="Arial" w:cs="Arial"/>
              <w:color w:val="000080"/>
              <w:vertAlign w:val="superscript"/>
            </w:rPr>
            <w:t>-</w:t>
          </w:r>
        </w:smartTag>
      </w:smartTag>
      <w:r>
        <w:rPr>
          <w:rFonts w:ascii="Arial" w:hAnsi="Arial" w:cs="Arial"/>
          <w:color w:val="000080"/>
        </w:rPr>
        <w:t xml:space="preserve"> would act as a nucleophile substituting for Br  </w:t>
      </w:r>
      <w:r w:rsidRPr="00824741">
        <w:rPr>
          <w:rFonts w:ascii="Arial" w:hAnsi="Arial" w:cs="Arial"/>
          <w:color w:val="000080"/>
        </w:rPr>
        <w:sym w:font="Wingdings" w:char="F0E0"/>
      </w:r>
      <w:r>
        <w:rPr>
          <w:rFonts w:ascii="Arial" w:hAnsi="Arial" w:cs="Arial"/>
          <w:color w:val="000080"/>
        </w:rPr>
        <w:t xml:space="preserve"> butan-1-ol</w:t>
      </w:r>
    </w:p>
    <w:p w:rsidR="00A80E43" w:rsidRDefault="00A80E43" w:rsidP="00A80E43">
      <w:pPr>
        <w:widowControl w:val="0"/>
        <w:tabs>
          <w:tab w:val="left" w:pos="360"/>
        </w:tabs>
        <w:autoSpaceDE w:val="0"/>
        <w:autoSpaceDN w:val="0"/>
        <w:adjustRightInd w:val="0"/>
        <w:spacing w:before="120" w:line="360" w:lineRule="auto"/>
        <w:ind w:left="360" w:hanging="360"/>
      </w:pPr>
      <w:r>
        <w:t>n</w:t>
      </w:r>
      <w:r>
        <w:tab/>
      </w:r>
      <w:r w:rsidRPr="000E5784">
        <w:t>How did the appearance of your product change when it was</w:t>
      </w:r>
      <w:r>
        <w:t xml:space="preserve"> </w:t>
      </w:r>
      <w:r w:rsidRPr="000E5784">
        <w:t xml:space="preserve">swirled </w:t>
      </w:r>
      <w:r>
        <w:t>w</w:t>
      </w:r>
      <w:r w:rsidRPr="000E5784">
        <w:t>ith</w:t>
      </w:r>
      <w:r>
        <w:t xml:space="preserve"> anhydrous sodium sulphate? </w:t>
      </w:r>
      <w:r>
        <w:rPr>
          <w:rFonts w:ascii="Arial" w:hAnsi="Arial" w:cs="Arial"/>
          <w:color w:val="000080"/>
        </w:rPr>
        <w:t>Cloudy liquid (emulsion) became a clear colourless liquid.</w:t>
      </w:r>
    </w:p>
    <w:p w:rsidR="00A80E43" w:rsidRDefault="00A80E43" w:rsidP="00A80E43">
      <w:pPr>
        <w:widowControl w:val="0"/>
        <w:tabs>
          <w:tab w:val="left" w:pos="360"/>
        </w:tabs>
        <w:autoSpaceDE w:val="0"/>
        <w:autoSpaceDN w:val="0"/>
        <w:adjustRightInd w:val="0"/>
        <w:spacing w:line="360" w:lineRule="auto"/>
      </w:pPr>
      <w:r>
        <w:tab/>
      </w:r>
      <w:r w:rsidRPr="000E5784">
        <w:t xml:space="preserve">How do </w:t>
      </w:r>
      <w:proofErr w:type="spellStart"/>
      <w:r w:rsidRPr="000E5784">
        <w:t>you</w:t>
      </w:r>
      <w:proofErr w:type="spellEnd"/>
      <w:r w:rsidRPr="000E5784">
        <w:t xml:space="preserve"> account</w:t>
      </w:r>
      <w:r>
        <w:t xml:space="preserve"> </w:t>
      </w:r>
      <w:r w:rsidRPr="000E5784">
        <w:t>for this?</w:t>
      </w:r>
      <w:r>
        <w:t xml:space="preserve"> </w:t>
      </w:r>
      <w:r>
        <w:rPr>
          <w:rFonts w:ascii="Arial" w:hAnsi="Arial" w:cs="Arial"/>
          <w:color w:val="000080"/>
        </w:rPr>
        <w:t xml:space="preserve">Removal of water </w:t>
      </w:r>
    </w:p>
    <w:p w:rsidR="00A80E43" w:rsidRDefault="00A80E43" w:rsidP="00A80E43">
      <w:pPr>
        <w:widowControl w:val="0"/>
        <w:tabs>
          <w:tab w:val="left" w:pos="360"/>
        </w:tabs>
        <w:autoSpaceDE w:val="0"/>
        <w:autoSpaceDN w:val="0"/>
        <w:adjustRightInd w:val="0"/>
        <w:spacing w:line="360" w:lineRule="auto"/>
      </w:pPr>
      <w:r>
        <w:t>o</w:t>
      </w:r>
      <w:r>
        <w:tab/>
      </w:r>
      <w:r w:rsidRPr="000E5784">
        <w:t>Name another drying agent which could be used in place of the anhydrous sodium sulphate.</w:t>
      </w:r>
    </w:p>
    <w:p w:rsidR="00A80E43" w:rsidRDefault="00A80E43" w:rsidP="00A80E43">
      <w:pPr>
        <w:widowControl w:val="0"/>
        <w:tabs>
          <w:tab w:val="left" w:pos="284"/>
          <w:tab w:val="left" w:pos="426"/>
        </w:tabs>
        <w:autoSpaceDE w:val="0"/>
        <w:autoSpaceDN w:val="0"/>
        <w:adjustRightInd w:val="0"/>
        <w:spacing w:before="120" w:line="360" w:lineRule="auto"/>
        <w:ind w:left="284" w:right="709" w:hanging="284"/>
        <w:rPr>
          <w:b/>
          <w:bCs/>
          <w:sz w:val="28"/>
          <w:szCs w:val="28"/>
        </w:rPr>
      </w:pPr>
      <w:r>
        <w:rPr>
          <w:rFonts w:ascii="Arial" w:hAnsi="Arial" w:cs="Arial"/>
          <w:color w:val="000080"/>
        </w:rPr>
        <w:t xml:space="preserve">Anhydrous salt </w:t>
      </w:r>
      <w:proofErr w:type="spellStart"/>
      <w:r>
        <w:rPr>
          <w:rFonts w:ascii="Arial" w:hAnsi="Arial" w:cs="Arial"/>
          <w:color w:val="000080"/>
        </w:rPr>
        <w:t>eg</w:t>
      </w:r>
      <w:proofErr w:type="spellEnd"/>
      <w:r>
        <w:rPr>
          <w:rFonts w:ascii="Arial" w:hAnsi="Arial" w:cs="Arial"/>
          <w:color w:val="000080"/>
        </w:rPr>
        <w:t>. CuSO</w:t>
      </w:r>
      <w:r>
        <w:rPr>
          <w:rFonts w:ascii="Arial" w:hAnsi="Arial" w:cs="Arial"/>
          <w:color w:val="000080"/>
          <w:vertAlign w:val="subscript"/>
        </w:rPr>
        <w:t>4</w:t>
      </w:r>
      <w:r>
        <w:rPr>
          <w:rFonts w:ascii="Arial" w:hAnsi="Arial" w:cs="Arial"/>
          <w:color w:val="000080"/>
        </w:rPr>
        <w:t xml:space="preserve"> , MgSO</w:t>
      </w:r>
      <w:r>
        <w:rPr>
          <w:rFonts w:ascii="Arial" w:hAnsi="Arial" w:cs="Arial"/>
          <w:color w:val="000080"/>
          <w:vertAlign w:val="subscript"/>
        </w:rPr>
        <w:t>4</w:t>
      </w:r>
      <w:r>
        <w:rPr>
          <w:rFonts w:ascii="Arial" w:hAnsi="Arial" w:cs="Arial"/>
          <w:color w:val="000080"/>
        </w:rPr>
        <w:t>, CaCl</w:t>
      </w:r>
      <w:r>
        <w:rPr>
          <w:rFonts w:ascii="Arial" w:hAnsi="Arial" w:cs="Arial"/>
          <w:color w:val="000080"/>
          <w:vertAlign w:val="subscript"/>
        </w:rPr>
        <w:t>2</w:t>
      </w:r>
      <w:r>
        <w:rPr>
          <w:rFonts w:ascii="Arial" w:hAnsi="Arial" w:cs="Arial"/>
          <w:color w:val="000080"/>
        </w:rPr>
        <w:t>, or silica gel crystals</w:t>
      </w:r>
    </w:p>
    <w:p w:rsidR="005919E8" w:rsidRDefault="00D86D4D" w:rsidP="00A832AD">
      <w:pPr>
        <w:widowControl w:val="0"/>
        <w:tabs>
          <w:tab w:val="left" w:pos="284"/>
          <w:tab w:val="left" w:pos="426"/>
        </w:tabs>
        <w:autoSpaceDE w:val="0"/>
        <w:autoSpaceDN w:val="0"/>
        <w:adjustRightInd w:val="0"/>
        <w:spacing w:before="120"/>
        <w:ind w:left="284" w:right="709" w:hanging="284"/>
        <w:rPr>
          <w:b/>
          <w:bCs/>
          <w:sz w:val="28"/>
          <w:szCs w:val="28"/>
        </w:rPr>
      </w:pPr>
      <w:r>
        <w:rPr>
          <w:bCs/>
          <w:noProof/>
        </w:rPr>
        <w:lastRenderedPageBreak/>
        <w:pict>
          <v:shape id="_x0000_s1179" type="#_x0000_t75" style="position:absolute;left:0;text-align:left;margin-left:232.6pt;margin-top:8.35pt;width:231.85pt;height:255.65pt;z-index:-251809792;mso-wrap-edited:f">
            <v:imagedata r:id="rId83" o:title="Distillation apparatus" cropbottom="5939f"/>
          </v:shape>
        </w:pict>
      </w:r>
      <w:r w:rsidR="005919E8" w:rsidRPr="002771BC">
        <w:rPr>
          <w:b/>
          <w:bCs/>
          <w:sz w:val="28"/>
          <w:szCs w:val="28"/>
        </w:rPr>
        <w:t>Identifying the product and testing its purity</w:t>
      </w:r>
    </w:p>
    <w:p w:rsidR="005919E8" w:rsidRDefault="005919E8" w:rsidP="00A832AD">
      <w:pPr>
        <w:widowControl w:val="0"/>
        <w:tabs>
          <w:tab w:val="left" w:pos="0"/>
          <w:tab w:val="left" w:pos="426"/>
        </w:tabs>
        <w:autoSpaceDE w:val="0"/>
        <w:autoSpaceDN w:val="0"/>
        <w:adjustRightInd w:val="0"/>
        <w:spacing w:before="120"/>
        <w:ind w:right="5245"/>
        <w:rPr>
          <w:iCs/>
        </w:rPr>
      </w:pPr>
      <w:r w:rsidRPr="003D0F24">
        <w:t xml:space="preserve">All the impurities should now have been removed, except small amounts of </w:t>
      </w:r>
      <w:r w:rsidR="009765C7">
        <w:t>organic impurities</w:t>
      </w:r>
      <w:r w:rsidRPr="003D0F24">
        <w:t xml:space="preserve"> which will be dissolved in the </w:t>
      </w:r>
      <w:proofErr w:type="spellStart"/>
      <w:r w:rsidRPr="003D0F24">
        <w:t>bromobutane</w:t>
      </w:r>
      <w:proofErr w:type="spellEnd"/>
      <w:r w:rsidRPr="003D0F24">
        <w:t xml:space="preserve">.  These can be separated </w:t>
      </w:r>
      <w:r w:rsidRPr="003D0F24">
        <w:rPr>
          <w:iCs/>
        </w:rPr>
        <w:t>using</w:t>
      </w:r>
      <w:r w:rsidRPr="003D0F24">
        <w:rPr>
          <w:i/>
          <w:iCs/>
        </w:rPr>
        <w:t xml:space="preserve"> </w:t>
      </w:r>
      <w:hyperlink r:id="rId84" w:history="1">
        <w:r w:rsidRPr="001371CE">
          <w:rPr>
            <w:rStyle w:val="Hyperlink"/>
            <w:i/>
            <w:iCs/>
          </w:rPr>
          <w:t>distillation.</w:t>
        </w:r>
      </w:hyperlink>
    </w:p>
    <w:p w:rsidR="00CB0D32" w:rsidRDefault="005919E8" w:rsidP="00876F77">
      <w:pPr>
        <w:widowControl w:val="0"/>
        <w:tabs>
          <w:tab w:val="left" w:pos="0"/>
        </w:tabs>
        <w:autoSpaceDE w:val="0"/>
        <w:autoSpaceDN w:val="0"/>
        <w:adjustRightInd w:val="0"/>
        <w:spacing w:before="120"/>
        <w:ind w:right="5245"/>
        <w:jc w:val="both"/>
      </w:pPr>
      <w:r w:rsidRPr="003D0F24">
        <w:t>At firs</w:t>
      </w:r>
      <w:r>
        <w:t>t,</w:t>
      </w:r>
      <w:r w:rsidRPr="003D0F24">
        <w:t xml:space="preserve"> you will see </w:t>
      </w:r>
      <w:r w:rsidR="00CB0D32">
        <w:t>organic impurities</w:t>
      </w:r>
      <w:r>
        <w:t xml:space="preserve"> coming out of solution,</w:t>
      </w:r>
      <w:r w:rsidRPr="003D0F24">
        <w:t xml:space="preserve"> but nothing will condense in the receiver. Then the temperature of the vapour will rise. </w:t>
      </w:r>
      <w:r>
        <w:t xml:space="preserve"> </w:t>
      </w:r>
    </w:p>
    <w:p w:rsidR="005919E8" w:rsidRPr="003D0F24" w:rsidRDefault="005919E8" w:rsidP="00876F77">
      <w:pPr>
        <w:widowControl w:val="0"/>
        <w:tabs>
          <w:tab w:val="left" w:pos="0"/>
        </w:tabs>
        <w:autoSpaceDE w:val="0"/>
        <w:autoSpaceDN w:val="0"/>
        <w:adjustRightInd w:val="0"/>
        <w:spacing w:before="120"/>
        <w:ind w:right="5245"/>
        <w:jc w:val="both"/>
      </w:pPr>
      <w:r w:rsidRPr="003D0F24">
        <w:t>The boiling point of 1-br</w:t>
      </w:r>
      <w:r>
        <w:t>omobutane is 102°C,</w:t>
      </w:r>
      <w:r w:rsidRPr="003D0F24">
        <w:t xml:space="preserve"> </w:t>
      </w:r>
      <w:r w:rsidR="00CB0D32">
        <w:t>we</w:t>
      </w:r>
      <w:r w:rsidRPr="003D0F24">
        <w:t xml:space="preserve"> collect the fraction which </w:t>
      </w:r>
      <w:proofErr w:type="spellStart"/>
      <w:r w:rsidRPr="003D0F24">
        <w:t>dis</w:t>
      </w:r>
      <w:r w:rsidR="001A68E0">
        <w:t>tills</w:t>
      </w:r>
      <w:proofErr w:type="spellEnd"/>
      <w:r w:rsidR="001A68E0">
        <w:t xml:space="preserve"> over in the range 100 °C to </w:t>
      </w:r>
      <w:r w:rsidRPr="003D0F24">
        <w:t xml:space="preserve">104°C. </w:t>
      </w:r>
      <w:r>
        <w:t xml:space="preserve"> </w:t>
      </w:r>
    </w:p>
    <w:p w:rsidR="00A832AD" w:rsidRDefault="00A832AD" w:rsidP="00876F77">
      <w:pPr>
        <w:widowControl w:val="0"/>
        <w:autoSpaceDE w:val="0"/>
        <w:autoSpaceDN w:val="0"/>
        <w:adjustRightInd w:val="0"/>
        <w:spacing w:before="120"/>
        <w:ind w:left="357" w:hanging="357"/>
      </w:pPr>
      <w:r>
        <w:t>Higher boiling point impurities will remain in the flask</w:t>
      </w:r>
    </w:p>
    <w:p w:rsidR="00041E10" w:rsidRDefault="00D86D4D" w:rsidP="00E0442F">
      <w:pPr>
        <w:widowControl w:val="0"/>
        <w:tabs>
          <w:tab w:val="left" w:pos="360"/>
        </w:tabs>
        <w:autoSpaceDE w:val="0"/>
        <w:autoSpaceDN w:val="0"/>
        <w:adjustRightInd w:val="0"/>
        <w:ind w:right="709"/>
        <w:rPr>
          <w:b/>
        </w:rPr>
      </w:pPr>
      <w:r>
        <w:rPr>
          <w:b/>
          <w:noProof/>
        </w:rPr>
        <w:pict>
          <v:shape id="_x0000_s1339" type="#_x0000_t75" style="position:absolute;margin-left:61.1pt;margin-top:5.15pt;width:65.55pt;height:26.35pt;z-index:251530240">
            <v:imagedata r:id="rId36" o:title="New exercise"/>
          </v:shape>
        </w:pict>
      </w:r>
    </w:p>
    <w:p w:rsidR="00A80E43" w:rsidRPr="008F129D" w:rsidRDefault="00A80E43" w:rsidP="00A80E43">
      <w:pPr>
        <w:widowControl w:val="0"/>
        <w:tabs>
          <w:tab w:val="left" w:pos="360"/>
        </w:tabs>
        <w:autoSpaceDE w:val="0"/>
        <w:autoSpaceDN w:val="0"/>
        <w:adjustRightInd w:val="0"/>
        <w:ind w:right="709"/>
        <w:rPr>
          <w:b/>
        </w:rPr>
      </w:pPr>
      <w:r w:rsidRPr="008F129D">
        <w:rPr>
          <w:b/>
        </w:rPr>
        <w:t>Questions</w:t>
      </w:r>
    </w:p>
    <w:p w:rsidR="00A80E43" w:rsidRDefault="00A80E43" w:rsidP="00A80E43">
      <w:pPr>
        <w:spacing w:before="120"/>
        <w:ind w:left="284" w:right="709" w:hanging="284"/>
      </w:pPr>
      <w:r>
        <w:t>p.</w:t>
      </w:r>
      <w:r>
        <w:tab/>
        <w:t>Explain the term ‘fraction’ to describe the sample of product collected during the final distillation.</w:t>
      </w:r>
    </w:p>
    <w:p w:rsidR="00A80E43" w:rsidRPr="009013A9" w:rsidRDefault="00A80E43" w:rsidP="00A80E43">
      <w:pPr>
        <w:spacing w:before="120"/>
        <w:ind w:left="284" w:right="709"/>
        <w:rPr>
          <w:rFonts w:ascii="Arial" w:hAnsi="Arial" w:cs="Arial"/>
          <w:color w:val="000080"/>
        </w:rPr>
      </w:pPr>
      <w:r>
        <w:tab/>
      </w:r>
      <w:r w:rsidRPr="009013A9">
        <w:rPr>
          <w:rFonts w:ascii="Arial" w:hAnsi="Arial" w:cs="Arial"/>
          <w:color w:val="000080"/>
        </w:rPr>
        <w:t xml:space="preserve">Part of the whole sample having a </w:t>
      </w:r>
      <w:r>
        <w:rPr>
          <w:rFonts w:ascii="Arial" w:hAnsi="Arial" w:cs="Arial"/>
          <w:color w:val="000080"/>
        </w:rPr>
        <w:t xml:space="preserve">narrow </w:t>
      </w:r>
      <w:r w:rsidRPr="009013A9">
        <w:rPr>
          <w:rFonts w:ascii="Arial" w:hAnsi="Arial" w:cs="Arial"/>
          <w:color w:val="000080"/>
        </w:rPr>
        <w:t>specified boiling point range</w:t>
      </w:r>
    </w:p>
    <w:p w:rsidR="00A80E43" w:rsidRDefault="00A80E43" w:rsidP="00A80E43">
      <w:pPr>
        <w:widowControl w:val="0"/>
        <w:autoSpaceDE w:val="0"/>
        <w:autoSpaceDN w:val="0"/>
        <w:adjustRightInd w:val="0"/>
        <w:spacing w:before="120" w:line="360" w:lineRule="auto"/>
        <w:ind w:left="284" w:right="709" w:hanging="284"/>
      </w:pPr>
      <w:r>
        <w:t>q</w:t>
      </w:r>
      <w:r>
        <w:tab/>
      </w:r>
      <w:r w:rsidRPr="003D0F24">
        <w:t>How does the final stage allow you to check the identity and</w:t>
      </w:r>
      <w:r>
        <w:t xml:space="preserve"> </w:t>
      </w:r>
      <w:r w:rsidRPr="003D0F24">
        <w:t>purity of your product?</w:t>
      </w:r>
    </w:p>
    <w:p w:rsidR="00A80E43" w:rsidRPr="00CB3E77" w:rsidRDefault="00A80E43" w:rsidP="00A80E43">
      <w:pPr>
        <w:widowControl w:val="0"/>
        <w:autoSpaceDE w:val="0"/>
        <w:autoSpaceDN w:val="0"/>
        <w:adjustRightInd w:val="0"/>
        <w:spacing w:line="360" w:lineRule="auto"/>
        <w:ind w:firstLine="284"/>
        <w:rPr>
          <w:rFonts w:ascii="Arial" w:hAnsi="Arial" w:cs="Arial"/>
          <w:color w:val="000080"/>
        </w:rPr>
      </w:pPr>
      <w:r>
        <w:rPr>
          <w:rFonts w:ascii="Arial" w:hAnsi="Arial" w:cs="Arial"/>
          <w:color w:val="000080"/>
        </w:rPr>
        <w:t>Should all distil over at 102</w:t>
      </w:r>
      <w:r>
        <w:rPr>
          <w:rFonts w:ascii="Arial" w:hAnsi="Arial" w:cs="Arial"/>
          <w:color w:val="000080"/>
          <w:vertAlign w:val="superscript"/>
        </w:rPr>
        <w:t>o</w:t>
      </w:r>
      <w:r>
        <w:rPr>
          <w:rFonts w:ascii="Arial" w:hAnsi="Arial" w:cs="Arial"/>
          <w:color w:val="000080"/>
        </w:rPr>
        <w:t xml:space="preserve">C, any impurities will lower the </w:t>
      </w:r>
      <w:proofErr w:type="spellStart"/>
      <w:r>
        <w:rPr>
          <w:rFonts w:ascii="Arial" w:hAnsi="Arial" w:cs="Arial"/>
          <w:color w:val="000080"/>
        </w:rPr>
        <w:t>B.Pt</w:t>
      </w:r>
      <w:proofErr w:type="spellEnd"/>
      <w:r>
        <w:rPr>
          <w:rFonts w:ascii="Arial" w:hAnsi="Arial" w:cs="Arial"/>
          <w:color w:val="000080"/>
        </w:rPr>
        <w:t>.</w:t>
      </w:r>
    </w:p>
    <w:p w:rsidR="00A80E43" w:rsidRDefault="00A80E43" w:rsidP="00A80E43">
      <w:pPr>
        <w:widowControl w:val="0"/>
        <w:autoSpaceDE w:val="0"/>
        <w:autoSpaceDN w:val="0"/>
        <w:adjustRightInd w:val="0"/>
        <w:spacing w:line="360" w:lineRule="auto"/>
        <w:ind w:left="284" w:right="709" w:hanging="284"/>
      </w:pPr>
      <w:r>
        <w:t>r</w:t>
      </w:r>
      <w:r>
        <w:tab/>
        <w:t>When this synthesis was carried out, the yield was 6.8 g of 1-bromobutane from 7.5 cm</w:t>
      </w:r>
      <w:r>
        <w:rPr>
          <w:vertAlign w:val="superscript"/>
        </w:rPr>
        <w:t>3</w:t>
      </w:r>
      <w:r>
        <w:t xml:space="preserve"> butan-1-ol.  The density of butan-1-ol is 0.81 g cm</w:t>
      </w:r>
      <w:r>
        <w:rPr>
          <w:vertAlign w:val="superscript"/>
        </w:rPr>
        <w:t>-3</w:t>
      </w:r>
      <w:r>
        <w:t>.  Calculate the percentage yield:-</w:t>
      </w:r>
    </w:p>
    <w:p w:rsidR="00A80E43" w:rsidRDefault="00A80E43" w:rsidP="00A80E43">
      <w:pPr>
        <w:tabs>
          <w:tab w:val="left" w:pos="709"/>
        </w:tabs>
        <w:spacing w:before="120"/>
        <w:ind w:left="284" w:right="709"/>
      </w:pPr>
      <w:r>
        <w:t>i)</w:t>
      </w:r>
      <w:r>
        <w:tab/>
        <w:t>Write a balanced equation for the production of 1-bromobutane from butan-1-ol</w:t>
      </w:r>
    </w:p>
    <w:p w:rsidR="00A80E43" w:rsidRPr="00C97081" w:rsidRDefault="00A80E43" w:rsidP="00A80E43">
      <w:pPr>
        <w:widowControl w:val="0"/>
        <w:tabs>
          <w:tab w:val="left" w:pos="729"/>
        </w:tabs>
        <w:autoSpaceDE w:val="0"/>
        <w:autoSpaceDN w:val="0"/>
        <w:adjustRightInd w:val="0"/>
        <w:spacing w:before="120" w:line="360" w:lineRule="auto"/>
        <w:rPr>
          <w:rFonts w:ascii="Arial" w:hAnsi="Arial" w:cs="Arial"/>
          <w:color w:val="000080"/>
        </w:rPr>
      </w:pPr>
      <w:r>
        <w:tab/>
      </w:r>
      <w:r>
        <w:rPr>
          <w:rFonts w:ascii="Arial" w:hAnsi="Arial" w:cs="Arial"/>
          <w:color w:val="000080"/>
        </w:rPr>
        <w:t>CH</w:t>
      </w:r>
      <w:r>
        <w:rPr>
          <w:rFonts w:ascii="Arial" w:hAnsi="Arial" w:cs="Arial"/>
          <w:color w:val="000080"/>
          <w:vertAlign w:val="subscript"/>
        </w:rPr>
        <w:t>3</w:t>
      </w:r>
      <w:r>
        <w:rPr>
          <w:rFonts w:ascii="Arial" w:hAnsi="Arial" w:cs="Arial"/>
          <w:color w:val="000080"/>
        </w:rPr>
        <w:t>CH</w:t>
      </w:r>
      <w:r>
        <w:rPr>
          <w:rFonts w:ascii="Arial" w:hAnsi="Arial" w:cs="Arial"/>
          <w:color w:val="000080"/>
          <w:vertAlign w:val="subscript"/>
        </w:rPr>
        <w:t>2</w:t>
      </w:r>
      <w:r>
        <w:rPr>
          <w:rFonts w:ascii="Arial" w:hAnsi="Arial" w:cs="Arial"/>
          <w:color w:val="000080"/>
        </w:rPr>
        <w:t>CH</w:t>
      </w:r>
      <w:r>
        <w:rPr>
          <w:rFonts w:ascii="Arial" w:hAnsi="Arial" w:cs="Arial"/>
          <w:color w:val="000080"/>
          <w:vertAlign w:val="subscript"/>
        </w:rPr>
        <w:t>2</w:t>
      </w:r>
      <w:r>
        <w:rPr>
          <w:rFonts w:ascii="Arial" w:hAnsi="Arial" w:cs="Arial"/>
          <w:color w:val="000080"/>
        </w:rPr>
        <w:t>CH</w:t>
      </w:r>
      <w:r>
        <w:rPr>
          <w:rFonts w:ascii="Arial" w:hAnsi="Arial" w:cs="Arial"/>
          <w:color w:val="000080"/>
          <w:vertAlign w:val="subscript"/>
        </w:rPr>
        <w:t>2</w:t>
      </w:r>
      <w:r>
        <w:rPr>
          <w:rFonts w:ascii="Arial" w:hAnsi="Arial" w:cs="Arial"/>
          <w:color w:val="000080"/>
        </w:rPr>
        <w:t xml:space="preserve">OH(l)   +   </w:t>
      </w:r>
      <w:proofErr w:type="spellStart"/>
      <w:r>
        <w:rPr>
          <w:rFonts w:ascii="Arial" w:hAnsi="Arial" w:cs="Arial"/>
          <w:color w:val="000080"/>
        </w:rPr>
        <w:t>HBr</w:t>
      </w:r>
      <w:proofErr w:type="spellEnd"/>
      <w:r>
        <w:rPr>
          <w:rFonts w:ascii="Arial" w:hAnsi="Arial" w:cs="Arial"/>
          <w:color w:val="000080"/>
        </w:rPr>
        <w:t xml:space="preserve">(g)   </w:t>
      </w:r>
      <w:r w:rsidRPr="00C97081">
        <w:rPr>
          <w:rFonts w:ascii="Arial" w:hAnsi="Arial" w:cs="Arial"/>
          <w:color w:val="000080"/>
        </w:rPr>
        <w:sym w:font="Wingdings" w:char="F0E0"/>
      </w:r>
      <w:r>
        <w:rPr>
          <w:rFonts w:ascii="Arial" w:hAnsi="Arial" w:cs="Arial"/>
          <w:color w:val="000080"/>
        </w:rPr>
        <w:t xml:space="preserve">   CH</w:t>
      </w:r>
      <w:r>
        <w:rPr>
          <w:rFonts w:ascii="Arial" w:hAnsi="Arial" w:cs="Arial"/>
          <w:color w:val="000080"/>
          <w:vertAlign w:val="subscript"/>
        </w:rPr>
        <w:t>3</w:t>
      </w:r>
      <w:r>
        <w:rPr>
          <w:rFonts w:ascii="Arial" w:hAnsi="Arial" w:cs="Arial"/>
          <w:color w:val="000080"/>
        </w:rPr>
        <w:t>CH</w:t>
      </w:r>
      <w:r>
        <w:rPr>
          <w:rFonts w:ascii="Arial" w:hAnsi="Arial" w:cs="Arial"/>
          <w:color w:val="000080"/>
          <w:vertAlign w:val="subscript"/>
        </w:rPr>
        <w:t>2</w:t>
      </w:r>
      <w:r>
        <w:rPr>
          <w:rFonts w:ascii="Arial" w:hAnsi="Arial" w:cs="Arial"/>
          <w:color w:val="000080"/>
        </w:rPr>
        <w:t>CH</w:t>
      </w:r>
      <w:r>
        <w:rPr>
          <w:rFonts w:ascii="Arial" w:hAnsi="Arial" w:cs="Arial"/>
          <w:color w:val="000080"/>
          <w:vertAlign w:val="subscript"/>
        </w:rPr>
        <w:t>2</w:t>
      </w:r>
      <w:r>
        <w:rPr>
          <w:rFonts w:ascii="Arial" w:hAnsi="Arial" w:cs="Arial"/>
          <w:color w:val="000080"/>
        </w:rPr>
        <w:t>CH</w:t>
      </w:r>
      <w:r>
        <w:rPr>
          <w:rFonts w:ascii="Arial" w:hAnsi="Arial" w:cs="Arial"/>
          <w:color w:val="000080"/>
          <w:vertAlign w:val="subscript"/>
        </w:rPr>
        <w:t>2</w:t>
      </w:r>
      <w:r>
        <w:rPr>
          <w:rFonts w:ascii="Arial" w:hAnsi="Arial" w:cs="Arial"/>
          <w:color w:val="000080"/>
        </w:rPr>
        <w:t>Br(l)   +   H</w:t>
      </w:r>
      <w:r>
        <w:rPr>
          <w:rFonts w:ascii="Arial" w:hAnsi="Arial" w:cs="Arial"/>
          <w:color w:val="000080"/>
          <w:vertAlign w:val="subscript"/>
        </w:rPr>
        <w:t>2</w:t>
      </w:r>
      <w:r>
        <w:rPr>
          <w:rFonts w:ascii="Arial" w:hAnsi="Arial" w:cs="Arial"/>
          <w:color w:val="000080"/>
        </w:rPr>
        <w:t>O(l)</w:t>
      </w:r>
    </w:p>
    <w:p w:rsidR="00A80E43" w:rsidRDefault="00A80E43" w:rsidP="00A80E43">
      <w:pPr>
        <w:tabs>
          <w:tab w:val="left" w:pos="709"/>
        </w:tabs>
        <w:spacing w:before="120"/>
        <w:ind w:left="284" w:right="709"/>
      </w:pPr>
      <w:r>
        <w:t>ii)</w:t>
      </w:r>
      <w:r>
        <w:tab/>
        <w:t>What is the mass of butan-1-ol used?</w:t>
      </w:r>
    </w:p>
    <w:p w:rsidR="00A80E43" w:rsidRDefault="00A80E43" w:rsidP="00A80E43">
      <w:pPr>
        <w:tabs>
          <w:tab w:val="left" w:pos="709"/>
        </w:tabs>
        <w:spacing w:before="120"/>
        <w:ind w:left="284" w:right="709"/>
      </w:pPr>
      <w:r>
        <w:rPr>
          <w:rFonts w:ascii="Arial" w:hAnsi="Arial" w:cs="Arial"/>
          <w:color w:val="000080"/>
        </w:rPr>
        <w:t xml:space="preserve">mass = density x </w:t>
      </w:r>
      <w:proofErr w:type="spellStart"/>
      <w:r>
        <w:rPr>
          <w:rFonts w:ascii="Arial" w:hAnsi="Arial" w:cs="Arial"/>
          <w:color w:val="000080"/>
        </w:rPr>
        <w:t>vol</w:t>
      </w:r>
      <w:proofErr w:type="spellEnd"/>
      <w:r>
        <w:rPr>
          <w:rFonts w:ascii="Arial" w:hAnsi="Arial" w:cs="Arial"/>
          <w:color w:val="000080"/>
        </w:rPr>
        <w:t xml:space="preserve"> = 0.81 x 7.5 = 6.075</w:t>
      </w:r>
    </w:p>
    <w:p w:rsidR="00A80E43" w:rsidRDefault="00A80E43" w:rsidP="00A80E43">
      <w:pPr>
        <w:tabs>
          <w:tab w:val="left" w:pos="709"/>
        </w:tabs>
        <w:spacing w:before="120"/>
        <w:ind w:left="284" w:right="709"/>
      </w:pPr>
      <w:r>
        <w:t xml:space="preserve">iii) </w:t>
      </w:r>
      <w:r>
        <w:tab/>
        <w:t xml:space="preserve">What is the maximum mass of </w:t>
      </w:r>
      <w:proofErr w:type="spellStart"/>
      <w:r>
        <w:t>bromobutane</w:t>
      </w:r>
      <w:proofErr w:type="spellEnd"/>
      <w:r>
        <w:t xml:space="preserve"> that could be produced for this?</w:t>
      </w:r>
    </w:p>
    <w:p w:rsidR="00A80E43" w:rsidRPr="00DF498C" w:rsidRDefault="00A80E43" w:rsidP="00A80E43">
      <w:pPr>
        <w:tabs>
          <w:tab w:val="left" w:pos="709"/>
        </w:tabs>
        <w:ind w:left="284" w:right="709"/>
        <w:rPr>
          <w:rFonts w:ascii="Arial" w:hAnsi="Arial" w:cs="Arial"/>
          <w:color w:val="000080"/>
        </w:rPr>
      </w:pPr>
      <w:r>
        <w:rPr>
          <w:rFonts w:ascii="Arial" w:hAnsi="Arial" w:cs="Arial"/>
          <w:noProof/>
          <w:color w:val="000080"/>
        </w:rPr>
        <w:t xml:space="preserve">moles butan-1-ol = </w:t>
      </w:r>
      <w:r w:rsidRPr="00C2418D">
        <w:rPr>
          <w:rFonts w:ascii="Arial" w:hAnsi="Arial" w:cs="Arial"/>
          <w:noProof/>
          <w:color w:val="000080"/>
          <w:u w:val="single"/>
        </w:rPr>
        <w:t>6.075</w:t>
      </w:r>
      <w:r>
        <w:rPr>
          <w:rFonts w:ascii="Arial" w:hAnsi="Arial" w:cs="Arial"/>
          <w:noProof/>
          <w:color w:val="000080"/>
        </w:rPr>
        <w:t xml:space="preserve"> = 0.08209</w:t>
      </w:r>
    </w:p>
    <w:p w:rsidR="00A80E43" w:rsidRPr="00DF498C" w:rsidRDefault="00A80E43" w:rsidP="00A80E43">
      <w:pPr>
        <w:tabs>
          <w:tab w:val="left" w:pos="709"/>
        </w:tabs>
        <w:ind w:left="284" w:right="709"/>
        <w:rPr>
          <w:rFonts w:ascii="Arial" w:hAnsi="Arial" w:cs="Arial"/>
          <w:color w:val="000080"/>
        </w:rPr>
      </w:pP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 xml:space="preserve">    74</w:t>
      </w:r>
    </w:p>
    <w:p w:rsidR="00A80E43" w:rsidRPr="00DF498C" w:rsidRDefault="00A80E43" w:rsidP="00A80E43">
      <w:pPr>
        <w:tabs>
          <w:tab w:val="left" w:pos="709"/>
        </w:tabs>
        <w:ind w:left="284" w:right="709"/>
        <w:rPr>
          <w:rFonts w:ascii="Arial" w:hAnsi="Arial" w:cs="Arial"/>
          <w:color w:val="000080"/>
        </w:rPr>
      </w:pPr>
      <w:r>
        <w:rPr>
          <w:rFonts w:ascii="Arial" w:hAnsi="Arial" w:cs="Arial"/>
          <w:color w:val="000080"/>
        </w:rPr>
        <w:t xml:space="preserve">moles </w:t>
      </w:r>
      <w:proofErr w:type="spellStart"/>
      <w:r>
        <w:rPr>
          <w:rFonts w:ascii="Arial" w:hAnsi="Arial" w:cs="Arial"/>
          <w:color w:val="000080"/>
        </w:rPr>
        <w:t>bromobutane</w:t>
      </w:r>
      <w:proofErr w:type="spellEnd"/>
      <w:r>
        <w:rPr>
          <w:rFonts w:ascii="Arial" w:hAnsi="Arial" w:cs="Arial"/>
          <w:color w:val="000080"/>
        </w:rPr>
        <w:t xml:space="preserve"> = 0.08209</w:t>
      </w:r>
      <w:r>
        <w:rPr>
          <w:rFonts w:ascii="Arial" w:hAnsi="Arial" w:cs="Arial"/>
          <w:color w:val="000080"/>
        </w:rPr>
        <w:tab/>
      </w:r>
      <w:r>
        <w:rPr>
          <w:rFonts w:ascii="Arial" w:hAnsi="Arial" w:cs="Arial"/>
          <w:color w:val="000080"/>
        </w:rPr>
        <w:tab/>
        <w:t>molar ratio = 1 : 1</w:t>
      </w:r>
    </w:p>
    <w:p w:rsidR="00A80E43" w:rsidRPr="00DF498C" w:rsidRDefault="00A80E43" w:rsidP="00A80E43">
      <w:pPr>
        <w:tabs>
          <w:tab w:val="left" w:pos="709"/>
        </w:tabs>
        <w:ind w:left="284" w:right="709"/>
        <w:rPr>
          <w:rFonts w:ascii="Arial" w:hAnsi="Arial" w:cs="Arial"/>
          <w:color w:val="000080"/>
        </w:rPr>
      </w:pPr>
    </w:p>
    <w:p w:rsidR="00A80E43" w:rsidRPr="00DF498C" w:rsidRDefault="00A80E43" w:rsidP="00A80E43">
      <w:pPr>
        <w:tabs>
          <w:tab w:val="left" w:pos="709"/>
        </w:tabs>
        <w:ind w:left="284" w:right="709"/>
        <w:rPr>
          <w:rFonts w:ascii="Arial" w:hAnsi="Arial" w:cs="Arial"/>
          <w:color w:val="000080"/>
        </w:rPr>
      </w:pPr>
      <w:r>
        <w:rPr>
          <w:rFonts w:ascii="Arial" w:hAnsi="Arial" w:cs="Arial"/>
          <w:color w:val="000080"/>
        </w:rPr>
        <w:t xml:space="preserve">Mass </w:t>
      </w:r>
      <w:proofErr w:type="spellStart"/>
      <w:r>
        <w:rPr>
          <w:rFonts w:ascii="Arial" w:hAnsi="Arial" w:cs="Arial"/>
          <w:color w:val="000080"/>
        </w:rPr>
        <w:t>bromobutane</w:t>
      </w:r>
      <w:proofErr w:type="spellEnd"/>
      <w:r>
        <w:rPr>
          <w:rFonts w:ascii="Arial" w:hAnsi="Arial" w:cs="Arial"/>
          <w:color w:val="000080"/>
        </w:rPr>
        <w:t xml:space="preserve"> = 0.08209 x 136.9 = 11.239</w:t>
      </w:r>
    </w:p>
    <w:p w:rsidR="00A80E43" w:rsidRPr="00DF498C" w:rsidRDefault="00A80E43" w:rsidP="00A80E43">
      <w:pPr>
        <w:tabs>
          <w:tab w:val="left" w:pos="709"/>
        </w:tabs>
        <w:ind w:left="284" w:right="709"/>
        <w:rPr>
          <w:rFonts w:ascii="Arial" w:hAnsi="Arial" w:cs="Arial"/>
          <w:color w:val="000080"/>
        </w:rPr>
      </w:pPr>
    </w:p>
    <w:p w:rsidR="00A80E43" w:rsidRPr="00DF498C" w:rsidRDefault="00A80E43" w:rsidP="00A80E43">
      <w:pPr>
        <w:tabs>
          <w:tab w:val="left" w:pos="709"/>
        </w:tabs>
        <w:spacing w:before="120"/>
        <w:ind w:left="284" w:right="709"/>
        <w:rPr>
          <w:rFonts w:ascii="Arial" w:hAnsi="Arial" w:cs="Arial"/>
          <w:color w:val="000080"/>
        </w:rPr>
      </w:pPr>
      <w:r>
        <w:t>iv)</w:t>
      </w:r>
      <w:r>
        <w:tab/>
        <w:t xml:space="preserve">Finally, % yield = </w:t>
      </w:r>
      <w:r w:rsidRPr="00C2418D">
        <w:rPr>
          <w:rFonts w:ascii="Arial" w:hAnsi="Arial" w:cs="Arial"/>
          <w:color w:val="000080"/>
          <w:u w:val="single"/>
        </w:rPr>
        <w:t xml:space="preserve">6.8 </w:t>
      </w:r>
      <w:r w:rsidRPr="00DF498C">
        <w:rPr>
          <w:rFonts w:ascii="Arial" w:hAnsi="Arial" w:cs="Arial"/>
          <w:color w:val="000080"/>
        </w:rPr>
        <w:t>x 100 = 61%</w:t>
      </w:r>
    </w:p>
    <w:p w:rsidR="00A80E43" w:rsidRPr="00DF498C" w:rsidRDefault="00A80E43" w:rsidP="00A80E43">
      <w:pPr>
        <w:tabs>
          <w:tab w:val="left" w:pos="709"/>
        </w:tabs>
        <w:ind w:left="284" w:right="709"/>
        <w:rPr>
          <w:rFonts w:ascii="Arial" w:hAnsi="Arial" w:cs="Arial"/>
          <w:color w:val="000080"/>
        </w:rPr>
      </w:pP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 xml:space="preserve">   11.239</w:t>
      </w:r>
    </w:p>
    <w:p w:rsidR="00A80E43" w:rsidRPr="003D0F24" w:rsidRDefault="00A80E43" w:rsidP="00A80E43">
      <w:pPr>
        <w:widowControl w:val="0"/>
        <w:autoSpaceDE w:val="0"/>
        <w:autoSpaceDN w:val="0"/>
        <w:adjustRightInd w:val="0"/>
        <w:spacing w:before="60"/>
        <w:ind w:left="284" w:right="709" w:hanging="284"/>
      </w:pPr>
      <w:r>
        <w:t>s</w:t>
      </w:r>
      <w:r>
        <w:tab/>
      </w:r>
      <w:r w:rsidRPr="003D0F24">
        <w:t>Experience suggests that you will do well to get a yield over 50 %.</w:t>
      </w:r>
    </w:p>
    <w:p w:rsidR="00A80E43" w:rsidRDefault="00A80E43" w:rsidP="00A80E43">
      <w:pPr>
        <w:widowControl w:val="0"/>
        <w:autoSpaceDE w:val="0"/>
        <w:autoSpaceDN w:val="0"/>
        <w:adjustRightInd w:val="0"/>
        <w:ind w:left="284" w:right="709"/>
      </w:pPr>
      <w:r w:rsidRPr="003D0F24">
        <w:t>What reasons can you think of to account for a yield well under 100 %?</w:t>
      </w:r>
    </w:p>
    <w:p w:rsidR="00A80E43" w:rsidRPr="00BC5981" w:rsidRDefault="00A80E43" w:rsidP="00A80E43">
      <w:pPr>
        <w:widowControl w:val="0"/>
        <w:autoSpaceDE w:val="0"/>
        <w:autoSpaceDN w:val="0"/>
        <w:adjustRightInd w:val="0"/>
        <w:spacing w:before="120"/>
        <w:ind w:left="284" w:right="108"/>
        <w:rPr>
          <w:rFonts w:ascii="Arial" w:hAnsi="Arial" w:cs="Arial"/>
          <w:color w:val="000080"/>
        </w:rPr>
      </w:pPr>
      <w:r>
        <w:rPr>
          <w:rFonts w:ascii="Arial" w:hAnsi="Arial" w:cs="Arial"/>
          <w:color w:val="000080"/>
        </w:rPr>
        <w:t>Reaction may not have gone to completion, side reactions produce other products, lengthy separation and purification process result in losses during transfer.</w:t>
      </w:r>
    </w:p>
    <w:p w:rsidR="00A80E43" w:rsidRDefault="00A80E43" w:rsidP="00A80E43">
      <w:pPr>
        <w:widowControl w:val="0"/>
        <w:autoSpaceDE w:val="0"/>
        <w:autoSpaceDN w:val="0"/>
        <w:adjustRightInd w:val="0"/>
        <w:spacing w:before="60" w:line="360" w:lineRule="auto"/>
        <w:ind w:left="284" w:right="709" w:hanging="284"/>
      </w:pPr>
      <w:r>
        <w:t>t</w:t>
      </w:r>
      <w:r>
        <w:tab/>
      </w:r>
      <w:r w:rsidRPr="003D0F24">
        <w:t xml:space="preserve">Look carefully at the equation for the preparation of 1-bromobutane.  What </w:t>
      </w:r>
      <w:r w:rsidRPr="003D0F24">
        <w:rPr>
          <w:i/>
          <w:iCs/>
        </w:rPr>
        <w:t xml:space="preserve">type </w:t>
      </w:r>
      <w:r w:rsidRPr="003D0F24">
        <w:t>of reaction is this?</w:t>
      </w:r>
      <w:r>
        <w:t xml:space="preserve">  </w:t>
      </w:r>
      <w:r>
        <w:rPr>
          <w:rFonts w:ascii="Arial" w:hAnsi="Arial" w:cs="Arial"/>
          <w:color w:val="002060"/>
        </w:rPr>
        <w:t>Nucleophilic substitution</w:t>
      </w:r>
    </w:p>
    <w:p w:rsidR="0037417E" w:rsidRDefault="00D86D4D" w:rsidP="001D7E95">
      <w:pPr>
        <w:widowControl w:val="0"/>
        <w:autoSpaceDE w:val="0"/>
        <w:autoSpaceDN w:val="0"/>
        <w:adjustRightInd w:val="0"/>
        <w:ind w:left="284" w:right="709" w:hanging="284"/>
        <w:rPr>
          <w:b/>
          <w:sz w:val="28"/>
          <w:szCs w:val="28"/>
        </w:rPr>
      </w:pPr>
      <w:r>
        <w:rPr>
          <w:noProof/>
        </w:rPr>
        <w:lastRenderedPageBreak/>
        <w:pict>
          <v:shape id="_x0000_s1340" type="#_x0000_t75" style="position:absolute;left:0;text-align:left;margin-left:430.15pt;margin-top:2.25pt;width:43.05pt;height:43.05pt;z-index:251531264">
            <v:imagedata r:id="rId20" o:title="New Reference"/>
          </v:shape>
        </w:pict>
      </w:r>
      <w:r w:rsidR="0037417E" w:rsidRPr="00424626">
        <w:rPr>
          <w:b/>
          <w:sz w:val="28"/>
          <w:szCs w:val="28"/>
        </w:rPr>
        <w:t xml:space="preserve">SUBSTITUTION REACTIONS </w:t>
      </w:r>
      <w:r w:rsidR="00424626">
        <w:rPr>
          <w:b/>
          <w:sz w:val="28"/>
          <w:szCs w:val="28"/>
        </w:rPr>
        <w:t>OF HALOGENOALKANES</w:t>
      </w:r>
    </w:p>
    <w:p w:rsidR="0037417E" w:rsidRDefault="00424626" w:rsidP="001D7E95">
      <w:r>
        <w:t xml:space="preserve">Refer to </w:t>
      </w:r>
      <w:r w:rsidR="0037417E">
        <w:t>Facer AS Chemistry p</w:t>
      </w:r>
      <w:r w:rsidR="00793E53">
        <w:t>267</w:t>
      </w:r>
    </w:p>
    <w:p w:rsidR="00A80E43" w:rsidRDefault="00A80E43" w:rsidP="00A80E43">
      <w:r>
        <w:t xml:space="preserve">Most reactions of </w:t>
      </w:r>
      <w:proofErr w:type="spellStart"/>
      <w:r>
        <w:t>halogenoalkanes</w:t>
      </w:r>
      <w:proofErr w:type="spellEnd"/>
      <w:r>
        <w:t xml:space="preserve"> are </w:t>
      </w:r>
      <w:r w:rsidRPr="00D3324D">
        <w:rPr>
          <w:b/>
        </w:rPr>
        <w:t>nucleophilic substitution</w:t>
      </w:r>
      <w:r>
        <w:t xml:space="preserve"> reactions.</w:t>
      </w:r>
    </w:p>
    <w:p w:rsidR="00A80E43" w:rsidRDefault="00D86D4D" w:rsidP="00A80E43">
      <w:r>
        <w:rPr>
          <w:noProof/>
        </w:rPr>
        <w:pict>
          <v:shape id="_x0000_s1515" type="#_x0000_t202" style="position:absolute;margin-left:2.85pt;margin-top:1.6pt;width:473.1pt;height:49pt;z-index:251624448">
            <v:textbox>
              <w:txbxContent>
                <w:p w:rsidR="007E4F36" w:rsidRDefault="007E4F36" w:rsidP="00A80E43">
                  <w:r>
                    <w:t>A substitution reaction</w:t>
                  </w:r>
                </w:p>
                <w:p w:rsidR="007E4F36" w:rsidRPr="004724B7" w:rsidRDefault="007E4F36" w:rsidP="00A80E43">
                  <w:proofErr w:type="gramStart"/>
                  <w:r>
                    <w:rPr>
                      <w:rFonts w:ascii="Arial" w:hAnsi="Arial" w:cs="Arial"/>
                      <w:color w:val="000080"/>
                    </w:rPr>
                    <w:t>Reaction where one atom or group of atoms is replaced by another atom or group of atoms.</w:t>
                  </w:r>
                  <w:proofErr w:type="gramEnd"/>
                </w:p>
              </w:txbxContent>
            </v:textbox>
          </v:shape>
        </w:pict>
      </w:r>
    </w:p>
    <w:p w:rsidR="00A80E43" w:rsidRDefault="00A80E43" w:rsidP="00A80E43">
      <w:pPr>
        <w:spacing w:line="360" w:lineRule="auto"/>
      </w:pPr>
    </w:p>
    <w:p w:rsidR="00A80E43" w:rsidRDefault="00A80E43" w:rsidP="00A80E43">
      <w:pPr>
        <w:spacing w:line="360" w:lineRule="auto"/>
      </w:pPr>
    </w:p>
    <w:p w:rsidR="00A80E43" w:rsidRDefault="00D86D4D" w:rsidP="00A80E43">
      <w:pPr>
        <w:spacing w:line="360" w:lineRule="auto"/>
      </w:pPr>
      <w:r>
        <w:rPr>
          <w:noProof/>
        </w:rPr>
        <w:pict>
          <v:shape id="_x0000_s1514" type="#_x0000_t202" style="position:absolute;margin-left:.1pt;margin-top:1.9pt;width:473.1pt;height:61pt;z-index:251623424">
            <v:textbox>
              <w:txbxContent>
                <w:p w:rsidR="007E4F36" w:rsidRDefault="007E4F36" w:rsidP="00A80E43">
                  <w:r>
                    <w:t>A nucleophile is</w:t>
                  </w:r>
                </w:p>
                <w:p w:rsidR="007E4F36" w:rsidRDefault="007E4F36" w:rsidP="00A80E43">
                  <w:pPr>
                    <w:rPr>
                      <w:rFonts w:ascii="Arial" w:hAnsi="Arial" w:cs="Arial"/>
                      <w:color w:val="000080"/>
                    </w:rPr>
                  </w:pPr>
                  <w:r>
                    <w:rPr>
                      <w:rFonts w:ascii="Arial" w:hAnsi="Arial" w:cs="Arial"/>
                      <w:color w:val="000080"/>
                    </w:rPr>
                    <w:t xml:space="preserve">An atom or molecule with a </w:t>
                  </w:r>
                  <w:r w:rsidRPr="004724B7">
                    <w:rPr>
                      <w:rFonts w:ascii="Arial" w:hAnsi="Arial" w:cs="Arial"/>
                      <w:b/>
                      <w:color w:val="000080"/>
                    </w:rPr>
                    <w:t>lone pair of electrons</w:t>
                  </w:r>
                  <w:r>
                    <w:rPr>
                      <w:rFonts w:ascii="Arial" w:hAnsi="Arial" w:cs="Arial"/>
                      <w:color w:val="000080"/>
                    </w:rPr>
                    <w:t xml:space="preserve"> </w:t>
                  </w:r>
                </w:p>
                <w:p w:rsidR="007E4F36" w:rsidRPr="000C6CB7" w:rsidRDefault="007E4F36" w:rsidP="00A80E43">
                  <w:pPr>
                    <w:rPr>
                      <w:rFonts w:ascii="Arial" w:hAnsi="Arial" w:cs="Arial"/>
                      <w:color w:val="000080"/>
                    </w:rPr>
                  </w:pPr>
                  <w:r>
                    <w:rPr>
                      <w:rFonts w:ascii="Arial" w:hAnsi="Arial" w:cs="Arial"/>
                      <w:color w:val="000080"/>
                    </w:rPr>
                    <w:t xml:space="preserve">They will attack a </w:t>
                  </w:r>
                  <w:r w:rsidRPr="004724B7">
                    <w:rPr>
                      <w:rFonts w:ascii="Symbol" w:hAnsi="Symbol" w:cs="Arial"/>
                      <w:color w:val="000080"/>
                      <w:vertAlign w:val="superscript"/>
                    </w:rPr>
                    <w:t></w:t>
                  </w:r>
                  <w:r>
                    <w:rPr>
                      <w:rFonts w:ascii="Arial" w:hAnsi="Arial" w:cs="Arial"/>
                      <w:color w:val="000080"/>
                      <w:vertAlign w:val="superscript"/>
                    </w:rPr>
                    <w:t>+</w:t>
                  </w:r>
                  <w:r>
                    <w:rPr>
                      <w:rFonts w:ascii="Arial" w:hAnsi="Arial" w:cs="Arial"/>
                      <w:color w:val="000080"/>
                    </w:rPr>
                    <w:t>C and form a new (dative) covalent bond</w:t>
                  </w:r>
                </w:p>
                <w:p w:rsidR="007E4F36" w:rsidRPr="00386A26" w:rsidRDefault="007E4F36" w:rsidP="00A80E43">
                  <w:pPr>
                    <w:rPr>
                      <w:rFonts w:ascii="Arial" w:hAnsi="Arial" w:cs="Arial"/>
                      <w:color w:val="000080"/>
                    </w:rPr>
                  </w:pPr>
                  <w:r>
                    <w:t>e.g.</w:t>
                  </w:r>
                  <w:r>
                    <w:tab/>
                  </w:r>
                  <w:proofErr w:type="gramStart"/>
                  <w:r w:rsidRPr="000C6CB7">
                    <w:rPr>
                      <w:rFonts w:ascii="Arial" w:hAnsi="Arial" w:cs="Arial"/>
                      <w:b/>
                      <w:color w:val="000080"/>
                    </w:rPr>
                    <w:t>:</w:t>
                  </w:r>
                  <w:r w:rsidRPr="000C6CB7">
                    <w:rPr>
                      <w:rFonts w:ascii="Arial" w:hAnsi="Arial" w:cs="Arial"/>
                      <w:color w:val="000080"/>
                    </w:rPr>
                    <w:t>OH</w:t>
                  </w:r>
                  <w:proofErr w:type="gramEnd"/>
                  <w:r w:rsidRPr="000C6CB7">
                    <w:rPr>
                      <w:rFonts w:ascii="Arial" w:hAnsi="Arial" w:cs="Arial"/>
                      <w:color w:val="000080"/>
                      <w:vertAlign w:val="superscript"/>
                    </w:rPr>
                    <w:t>-</w:t>
                  </w:r>
                  <w:r>
                    <w:rPr>
                      <w:rFonts w:ascii="Arial" w:hAnsi="Arial" w:cs="Arial"/>
                      <w:color w:val="000080"/>
                    </w:rPr>
                    <w:tab/>
                  </w:r>
                  <w:r w:rsidRPr="001B0418">
                    <w:rPr>
                      <w:rFonts w:ascii="Arial" w:hAnsi="Arial" w:cs="Arial"/>
                      <w:b/>
                      <w:color w:val="000080"/>
                    </w:rPr>
                    <w:t>:</w:t>
                  </w:r>
                  <w:r>
                    <w:rPr>
                      <w:rFonts w:ascii="Arial" w:hAnsi="Arial" w:cs="Arial"/>
                      <w:color w:val="000080"/>
                    </w:rPr>
                    <w:t>NH</w:t>
                  </w:r>
                  <w:r>
                    <w:rPr>
                      <w:rFonts w:ascii="Arial" w:hAnsi="Arial" w:cs="Arial"/>
                      <w:color w:val="000080"/>
                      <w:vertAlign w:val="subscript"/>
                    </w:rPr>
                    <w:t>3</w:t>
                  </w:r>
                  <w:r>
                    <w:rPr>
                      <w:rFonts w:ascii="Arial" w:hAnsi="Arial" w:cs="Arial"/>
                      <w:color w:val="000080"/>
                    </w:rPr>
                    <w:tab/>
                  </w:r>
                  <w:proofErr w:type="spellStart"/>
                  <w:r>
                    <w:rPr>
                      <w:rFonts w:ascii="Arial" w:hAnsi="Arial" w:cs="Arial"/>
                      <w:color w:val="000080"/>
                    </w:rPr>
                    <w:t>HBr</w:t>
                  </w:r>
                  <w:proofErr w:type="spellEnd"/>
                  <w:r w:rsidRPr="001B0418">
                    <w:rPr>
                      <w:rFonts w:ascii="Arial" w:hAnsi="Arial" w:cs="Arial"/>
                      <w:b/>
                      <w:color w:val="000080"/>
                    </w:rPr>
                    <w:t>:</w:t>
                  </w:r>
                  <w:r>
                    <w:rPr>
                      <w:rFonts w:ascii="Arial" w:hAnsi="Arial" w:cs="Arial"/>
                      <w:color w:val="000080"/>
                    </w:rPr>
                    <w:tab/>
                  </w:r>
                  <w:r w:rsidRPr="001B0418">
                    <w:rPr>
                      <w:rFonts w:ascii="Arial" w:hAnsi="Arial" w:cs="Arial"/>
                      <w:b/>
                      <w:color w:val="000080"/>
                    </w:rPr>
                    <w:t>:</w:t>
                  </w:r>
                  <w:r>
                    <w:rPr>
                      <w:rFonts w:ascii="Arial" w:hAnsi="Arial" w:cs="Arial"/>
                      <w:color w:val="000080"/>
                    </w:rPr>
                    <w:t>CN</w:t>
                  </w:r>
                  <w:r>
                    <w:rPr>
                      <w:rFonts w:ascii="Arial" w:hAnsi="Arial" w:cs="Arial"/>
                      <w:color w:val="000080"/>
                      <w:vertAlign w:val="superscript"/>
                    </w:rPr>
                    <w:t>-</w:t>
                  </w:r>
                  <w:r>
                    <w:rPr>
                      <w:rFonts w:ascii="Arial" w:hAnsi="Arial" w:cs="Arial"/>
                      <w:color w:val="000080"/>
                    </w:rPr>
                    <w:t xml:space="preserve">  H</w:t>
                  </w:r>
                  <w:r>
                    <w:rPr>
                      <w:rFonts w:ascii="Arial" w:hAnsi="Arial" w:cs="Arial"/>
                      <w:color w:val="000080"/>
                      <w:vertAlign w:val="subscript"/>
                    </w:rPr>
                    <w:t>2</w:t>
                  </w:r>
                  <w:r>
                    <w:rPr>
                      <w:rFonts w:ascii="Arial" w:hAnsi="Arial" w:cs="Arial"/>
                      <w:color w:val="000080"/>
                    </w:rPr>
                    <w:t>O</w:t>
                  </w:r>
                  <w:r w:rsidRPr="00386A26">
                    <w:rPr>
                      <w:rFonts w:ascii="Arial" w:hAnsi="Arial" w:cs="Arial"/>
                      <w:b/>
                      <w:color w:val="000080"/>
                    </w:rPr>
                    <w:t>:</w:t>
                  </w:r>
                  <w:r>
                    <w:rPr>
                      <w:rFonts w:ascii="Arial" w:hAnsi="Arial" w:cs="Arial"/>
                      <w:color w:val="000080"/>
                    </w:rPr>
                    <w:t xml:space="preserve">  </w:t>
                  </w:r>
                  <w:r w:rsidRPr="00386A26">
                    <w:rPr>
                      <w:rFonts w:ascii="Arial" w:hAnsi="Arial" w:cs="Arial"/>
                      <w:b/>
                      <w:color w:val="000080"/>
                    </w:rPr>
                    <w:t>:</w:t>
                  </w:r>
                  <w:r>
                    <w:rPr>
                      <w:rFonts w:ascii="Arial" w:hAnsi="Arial" w:cs="Arial"/>
                      <w:color w:val="000080"/>
                    </w:rPr>
                    <w:t>Cl</w:t>
                  </w:r>
                  <w:r>
                    <w:rPr>
                      <w:rFonts w:ascii="Arial" w:hAnsi="Arial" w:cs="Arial"/>
                      <w:color w:val="000080"/>
                      <w:vertAlign w:val="superscript"/>
                    </w:rPr>
                    <w:t>-</w:t>
                  </w:r>
                </w:p>
                <w:p w:rsidR="007E4F36" w:rsidRPr="004724B7" w:rsidRDefault="007E4F36" w:rsidP="00A80E43"/>
              </w:txbxContent>
            </v:textbox>
          </v:shape>
        </w:pict>
      </w:r>
    </w:p>
    <w:p w:rsidR="00834480" w:rsidRDefault="00834480" w:rsidP="00A80E43">
      <w:pPr>
        <w:spacing w:line="360" w:lineRule="auto"/>
      </w:pPr>
    </w:p>
    <w:p w:rsidR="00A80E43" w:rsidRDefault="00A80E43" w:rsidP="00A80E43">
      <w:pPr>
        <w:spacing w:line="360" w:lineRule="auto"/>
      </w:pPr>
    </w:p>
    <w:p w:rsidR="00A80E43" w:rsidRDefault="00A80E43" w:rsidP="00834480">
      <w:pPr>
        <w:spacing w:before="120" w:line="360" w:lineRule="auto"/>
        <w:rPr>
          <w:b/>
        </w:rPr>
      </w:pPr>
      <w:r>
        <w:rPr>
          <w:b/>
        </w:rPr>
        <w:t>Reaction w</w:t>
      </w:r>
      <w:r w:rsidRPr="00FF7581">
        <w:rPr>
          <w:b/>
        </w:rPr>
        <w:t>ith aqueous alkali</w:t>
      </w:r>
    </w:p>
    <w:p w:rsidR="00A80E43" w:rsidRPr="00A43413" w:rsidRDefault="00A80E43" w:rsidP="00A80E43">
      <w:pPr>
        <w:spacing w:line="360" w:lineRule="auto"/>
        <w:rPr>
          <w:b/>
        </w:rPr>
      </w:pPr>
      <w:r>
        <w:t>Reagent:</w:t>
      </w:r>
      <w:r>
        <w:tab/>
      </w:r>
      <w:r w:rsidRPr="00395D0D">
        <w:rPr>
          <w:u w:val="single"/>
        </w:rPr>
        <w:t>Dilute</w:t>
      </w:r>
      <w:r>
        <w:t xml:space="preserve"> </w:t>
      </w:r>
      <w:proofErr w:type="spellStart"/>
      <w:r>
        <w:t>NaOH</w:t>
      </w:r>
      <w:proofErr w:type="spellEnd"/>
      <w:r>
        <w:t>(</w:t>
      </w:r>
      <w:proofErr w:type="spellStart"/>
      <w:r>
        <w:t>aq</w:t>
      </w:r>
      <w:proofErr w:type="spellEnd"/>
      <w:r>
        <w:t>) or KOH (</w:t>
      </w:r>
      <w:proofErr w:type="spellStart"/>
      <w:r>
        <w:t>aq</w:t>
      </w:r>
      <w:proofErr w:type="spellEnd"/>
      <w:r>
        <w:t xml:space="preserve">) and the </w:t>
      </w:r>
      <w:proofErr w:type="spellStart"/>
      <w:r>
        <w:t>halogenoalkane</w:t>
      </w:r>
      <w:proofErr w:type="spellEnd"/>
      <w:r>
        <w:t xml:space="preserve"> </w:t>
      </w:r>
      <w:proofErr w:type="spellStart"/>
      <w:r>
        <w:t>e.g.</w:t>
      </w:r>
      <w:r>
        <w:rPr>
          <w:b/>
        </w:rPr>
        <w:t>chloromethane</w:t>
      </w:r>
      <w:proofErr w:type="spellEnd"/>
    </w:p>
    <w:p w:rsidR="00A80E43" w:rsidRDefault="00D86D4D" w:rsidP="00A80E43">
      <w:pPr>
        <w:spacing w:line="360" w:lineRule="auto"/>
      </w:pPr>
      <w:r>
        <w:rPr>
          <w:noProof/>
        </w:rPr>
        <w:pict>
          <v:shape id="_x0000_s1516" type="#_x0000_t202" style="position:absolute;margin-left:201.2pt;margin-top:12.3pt;width:40.85pt;height:12.55pt;z-index:251625472" stroked="f">
            <v:textbox inset="0,0,0,0">
              <w:txbxContent>
                <w:p w:rsidR="007E4F36" w:rsidRPr="004D75A4" w:rsidRDefault="007E4F36" w:rsidP="00A80E43">
                  <w:pPr>
                    <w:rPr>
                      <w:rFonts w:ascii="Arial" w:hAnsi="Arial" w:cs="Arial"/>
                      <w:color w:val="000080"/>
                    </w:rPr>
                  </w:pPr>
                  <w:proofErr w:type="gramStart"/>
                  <w:r w:rsidRPr="004D75A4">
                    <w:rPr>
                      <w:rFonts w:ascii="Arial" w:hAnsi="Arial" w:cs="Arial"/>
                      <w:color w:val="000080"/>
                    </w:rPr>
                    <w:t>solvent</w:t>
                  </w:r>
                  <w:proofErr w:type="gramEnd"/>
                </w:p>
              </w:txbxContent>
            </v:textbox>
          </v:shape>
        </w:pict>
      </w:r>
      <w:r w:rsidR="00A80E43">
        <w:t xml:space="preserve">Conditions: </w:t>
      </w:r>
      <w:r w:rsidR="00A80E43" w:rsidRPr="000D37FB">
        <w:rPr>
          <w:b/>
        </w:rPr>
        <w:t xml:space="preserve">Dissolve </w:t>
      </w:r>
      <w:proofErr w:type="spellStart"/>
      <w:r w:rsidR="00A80E43" w:rsidRPr="000D37FB">
        <w:rPr>
          <w:b/>
        </w:rPr>
        <w:t>halogenoalkane</w:t>
      </w:r>
      <w:proofErr w:type="spellEnd"/>
      <w:r w:rsidR="00A80E43" w:rsidRPr="000D37FB">
        <w:rPr>
          <w:b/>
        </w:rPr>
        <w:t xml:space="preserve"> in ethanol</w:t>
      </w:r>
      <w:r w:rsidR="00A80E43">
        <w:t xml:space="preserve"> and </w:t>
      </w:r>
      <w:r w:rsidR="00A80E43" w:rsidRPr="00861B20">
        <w:rPr>
          <w:b/>
        </w:rPr>
        <w:t>heat</w:t>
      </w:r>
      <w:r w:rsidR="00A80E43">
        <w:t xml:space="preserve"> (60</w:t>
      </w:r>
      <w:r w:rsidR="00A80E43">
        <w:rPr>
          <w:vertAlign w:val="superscript"/>
        </w:rPr>
        <w:t>o</w:t>
      </w:r>
      <w:r w:rsidR="00A80E43">
        <w:t xml:space="preserve">C) with dilute </w:t>
      </w:r>
      <w:r w:rsidR="00A80E43">
        <w:rPr>
          <w:b/>
        </w:rPr>
        <w:t xml:space="preserve">aqueous </w:t>
      </w:r>
      <w:proofErr w:type="spellStart"/>
      <w:r w:rsidR="00A80E43">
        <w:t>NaOH</w:t>
      </w:r>
      <w:proofErr w:type="spellEnd"/>
      <w:r w:rsidR="00A80E43">
        <w:t>/KOH</w:t>
      </w:r>
    </w:p>
    <w:p w:rsidR="00A80E43" w:rsidRDefault="00A80E43" w:rsidP="00A80E43">
      <w:pPr>
        <w:spacing w:line="360" w:lineRule="auto"/>
      </w:pPr>
      <w:r>
        <w:t xml:space="preserve">Structural full equation for reaction of </w:t>
      </w:r>
      <w:r w:rsidRPr="00861B20">
        <w:rPr>
          <w:b/>
        </w:rPr>
        <w:t>chloromethane</w:t>
      </w:r>
      <w:r>
        <w:t xml:space="preserve"> with </w:t>
      </w:r>
      <w:r w:rsidRPr="00861B20">
        <w:rPr>
          <w:b/>
        </w:rPr>
        <w:t>aqueous sodium hydroxide</w:t>
      </w:r>
      <w:r>
        <w:t>:</w:t>
      </w:r>
    </w:p>
    <w:p w:rsidR="00A80E43" w:rsidRPr="00C72184" w:rsidRDefault="00D86D4D" w:rsidP="00A80E43">
      <w:pPr>
        <w:spacing w:line="360" w:lineRule="auto"/>
        <w:ind w:left="720" w:firstLine="720"/>
        <w:rPr>
          <w:rFonts w:ascii="Arial" w:hAnsi="Arial" w:cs="Arial"/>
          <w:color w:val="000080"/>
        </w:rPr>
      </w:pPr>
      <w:r>
        <w:rPr>
          <w:noProof/>
        </w:rPr>
        <w:pict>
          <v:shape id="_x0000_s1517" type="#_x0000_t202" style="position:absolute;left:0;text-align:left;margin-left:-53pt;margin-top:15.3pt;width:50.8pt;height:24.5pt;z-index:251626496" stroked="f">
            <v:textbox style="mso-next-textbox:#_x0000_s1517" inset="0,0,0,0">
              <w:txbxContent>
                <w:p w:rsidR="007E4F36" w:rsidRPr="007E5F57" w:rsidRDefault="007E4F36" w:rsidP="00A80E43">
                  <w:pPr>
                    <w:rPr>
                      <w:rFonts w:ascii="Arial" w:hAnsi="Arial" w:cs="Arial"/>
                      <w:color w:val="000080"/>
                      <w:sz w:val="22"/>
                      <w:szCs w:val="22"/>
                    </w:rPr>
                  </w:pPr>
                  <w:proofErr w:type="gramStart"/>
                  <w:r w:rsidRPr="007E5F57">
                    <w:rPr>
                      <w:rFonts w:ascii="Arial" w:hAnsi="Arial" w:cs="Arial"/>
                      <w:color w:val="000080"/>
                      <w:sz w:val="22"/>
                      <w:szCs w:val="22"/>
                    </w:rPr>
                    <w:t>showing</w:t>
                  </w:r>
                  <w:proofErr w:type="gramEnd"/>
                  <w:r w:rsidRPr="007E5F57">
                    <w:rPr>
                      <w:rFonts w:ascii="Arial" w:hAnsi="Arial" w:cs="Arial"/>
                      <w:color w:val="000080"/>
                      <w:sz w:val="22"/>
                      <w:szCs w:val="22"/>
                    </w:rPr>
                    <w:t xml:space="preserve"> </w:t>
                  </w:r>
                  <w:r w:rsidRPr="00142D30">
                    <w:rPr>
                      <w:rFonts w:ascii="Arial" w:hAnsi="Arial" w:cs="Arial"/>
                      <w:b/>
                      <w:color w:val="000080"/>
                      <w:sz w:val="22"/>
                      <w:szCs w:val="22"/>
                    </w:rPr>
                    <w:t>all</w:t>
                  </w:r>
                  <w:r w:rsidRPr="007E5F57">
                    <w:rPr>
                      <w:rFonts w:ascii="Arial" w:hAnsi="Arial" w:cs="Arial"/>
                      <w:color w:val="000080"/>
                      <w:sz w:val="22"/>
                      <w:szCs w:val="22"/>
                    </w:rPr>
                    <w:t xml:space="preserve"> bonds</w:t>
                  </w:r>
                </w:p>
              </w:txbxContent>
            </v:textbox>
          </v:shape>
        </w:pict>
      </w:r>
      <w:r w:rsidR="00A80E43">
        <w:rPr>
          <w:rFonts w:ascii="Arial" w:hAnsi="Arial" w:cs="Arial"/>
          <w:noProof/>
          <w:color w:val="000080"/>
        </w:rPr>
        <w:t>CH</w:t>
      </w:r>
      <w:r w:rsidR="00A80E43">
        <w:rPr>
          <w:rFonts w:ascii="Arial" w:hAnsi="Arial" w:cs="Arial"/>
          <w:noProof/>
          <w:color w:val="000080"/>
          <w:vertAlign w:val="subscript"/>
        </w:rPr>
        <w:t>3</w:t>
      </w:r>
      <w:r w:rsidR="00A80E43">
        <w:rPr>
          <w:rFonts w:ascii="Arial" w:hAnsi="Arial" w:cs="Arial"/>
          <w:noProof/>
          <w:color w:val="000080"/>
        </w:rPr>
        <w:t xml:space="preserve">Cl(ethanol)  +   NaOH(aq)   </w:t>
      </w:r>
      <w:r w:rsidR="00A80E43" w:rsidRPr="00C72184">
        <w:rPr>
          <w:rFonts w:ascii="Arial" w:hAnsi="Arial" w:cs="Arial"/>
          <w:noProof/>
          <w:color w:val="000080"/>
        </w:rPr>
        <w:sym w:font="Wingdings" w:char="F0E0"/>
      </w:r>
      <w:r w:rsidR="00A80E43">
        <w:rPr>
          <w:rFonts w:ascii="Arial" w:hAnsi="Arial" w:cs="Arial"/>
          <w:noProof/>
          <w:color w:val="000080"/>
        </w:rPr>
        <w:t xml:space="preserve">   CH</w:t>
      </w:r>
      <w:r w:rsidR="00A80E43">
        <w:rPr>
          <w:rFonts w:ascii="Arial" w:hAnsi="Arial" w:cs="Arial"/>
          <w:noProof/>
          <w:color w:val="000080"/>
          <w:vertAlign w:val="subscript"/>
        </w:rPr>
        <w:t>3</w:t>
      </w:r>
      <w:r w:rsidR="00A80E43">
        <w:rPr>
          <w:rFonts w:ascii="Arial" w:hAnsi="Arial" w:cs="Arial"/>
          <w:noProof/>
          <w:color w:val="000080"/>
        </w:rPr>
        <w:t>OH   +   NaCl</w:t>
      </w:r>
    </w:p>
    <w:p w:rsidR="00A80E43" w:rsidRPr="007E5F57" w:rsidRDefault="00D86D4D" w:rsidP="00A80E43">
      <w:pPr>
        <w:spacing w:line="360" w:lineRule="auto"/>
        <w:rPr>
          <w:rFonts w:ascii="Arial" w:hAnsi="Arial" w:cs="Arial"/>
          <w:color w:val="000080"/>
        </w:rPr>
      </w:pPr>
      <w:r>
        <w:rPr>
          <w:noProof/>
        </w:rPr>
        <w:pict>
          <v:shape id="_x0000_s1546" type="#_x0000_t75" style="position:absolute;margin-left:279.25pt;margin-top:19.1pt;width:60.4pt;height:49.65pt;z-index:251631616">
            <v:imagedata r:id="rId85" o:title=""/>
          </v:shape>
          <o:OLEObject Type="Embed" ProgID="ACD.ChemSketch.20" ShapeID="_x0000_s1546" DrawAspect="Content" ObjectID="_1501677887" r:id="rId86"/>
        </w:pict>
      </w:r>
      <w:r>
        <w:rPr>
          <w:noProof/>
        </w:rPr>
        <w:pict>
          <v:shape id="_x0000_s1545" type="#_x0000_t75" style="position:absolute;margin-left:44.7pt;margin-top:19.1pt;width:48.2pt;height:49.5pt;z-index:251630592">
            <v:imagedata r:id="rId87" o:title=""/>
          </v:shape>
          <o:OLEObject Type="Embed" ProgID="ACD.ChemSketch.20" ShapeID="_x0000_s1545" DrawAspect="Content" ObjectID="_1501677888" r:id="rId88"/>
        </w:pict>
      </w:r>
      <w:r>
        <w:rPr>
          <w:noProof/>
        </w:rPr>
        <w:pict>
          <v:line id="_x0000_s1520" style="position:absolute;flip:x y;z-index:251629568" from="62.55pt,11.65pt" to="81.65pt,22.85pt" strokecolor="navy">
            <v:stroke endarrow="open"/>
          </v:line>
        </w:pict>
      </w:r>
      <w:r>
        <w:rPr>
          <w:noProof/>
        </w:rPr>
        <w:pict>
          <v:shape id="_x0000_s1518" type="#_x0000_t202" style="position:absolute;margin-left:79.1pt;margin-top:13.5pt;width:137.3pt;height:13.2pt;z-index:251627520" stroked="f">
            <v:textbox inset="0,0,0,0">
              <w:txbxContent>
                <w:p w:rsidR="007E4F36" w:rsidRPr="007E5F57" w:rsidRDefault="007E4F36" w:rsidP="00A80E43">
                  <w:pPr>
                    <w:rPr>
                      <w:sz w:val="22"/>
                      <w:szCs w:val="22"/>
                    </w:rPr>
                  </w:pPr>
                  <w:proofErr w:type="gramStart"/>
                  <w:r w:rsidRPr="007E5F57">
                    <w:rPr>
                      <w:rFonts w:ascii="Arial" w:hAnsi="Arial" w:cs="Arial"/>
                      <w:color w:val="000080"/>
                      <w:sz w:val="22"/>
                      <w:szCs w:val="22"/>
                    </w:rPr>
                    <w:t>leaving</w:t>
                  </w:r>
                  <w:proofErr w:type="gramEnd"/>
                  <w:r w:rsidRPr="007E5F57">
                    <w:rPr>
                      <w:rFonts w:ascii="Arial" w:hAnsi="Arial" w:cs="Arial"/>
                      <w:color w:val="000080"/>
                      <w:sz w:val="22"/>
                      <w:szCs w:val="22"/>
                    </w:rPr>
                    <w:t xml:space="preserve"> out spectator Na</w:t>
                  </w:r>
                  <w:r w:rsidRPr="007E5F57">
                    <w:rPr>
                      <w:rFonts w:ascii="Arial" w:hAnsi="Arial" w:cs="Arial"/>
                      <w:color w:val="000080"/>
                      <w:sz w:val="22"/>
                      <w:szCs w:val="22"/>
                      <w:vertAlign w:val="superscript"/>
                    </w:rPr>
                    <w:t>+</w:t>
                  </w:r>
                </w:p>
              </w:txbxContent>
            </v:textbox>
          </v:shape>
        </w:pict>
      </w:r>
      <w:r>
        <w:rPr>
          <w:noProof/>
        </w:rPr>
        <w:pict>
          <v:line id="_x0000_s1519" style="position:absolute;z-index:251628544" from="-9.45pt,2.4pt" to="-.2pt,5.7pt" strokecolor="navy">
            <v:stroke endarrow="open"/>
          </v:line>
        </w:pict>
      </w:r>
      <w:r w:rsidR="00A80E43">
        <w:t xml:space="preserve">Displayed ionic equation </w:t>
      </w:r>
    </w:p>
    <w:p w:rsidR="00A80E43" w:rsidRDefault="00A80E43" w:rsidP="00A80E43"/>
    <w:p w:rsidR="00A80E43" w:rsidRPr="00A80E43" w:rsidRDefault="00A80E43" w:rsidP="00A80E43">
      <w:pPr>
        <w:spacing w:line="360" w:lineRule="auto"/>
        <w:rPr>
          <w:rFonts w:ascii="Arial" w:hAnsi="Arial" w:cs="Arial"/>
          <w:color w:val="000080"/>
        </w:rPr>
      </w:pPr>
      <w:r>
        <w:tab/>
      </w:r>
      <w:r>
        <w:tab/>
      </w:r>
      <w:r>
        <w:tab/>
      </w:r>
      <w:r>
        <w:tab/>
      </w:r>
      <w:r>
        <w:rPr>
          <w:rFonts w:ascii="Arial" w:hAnsi="Arial" w:cs="Arial"/>
          <w:color w:val="000080"/>
        </w:rPr>
        <w:t xml:space="preserve">+ </w:t>
      </w:r>
      <w:r>
        <w:rPr>
          <w:rFonts w:ascii="Arial" w:hAnsi="Arial" w:cs="Arial"/>
          <w:color w:val="000080"/>
        </w:rPr>
        <w:tab/>
        <w:t>OH</w:t>
      </w:r>
      <w:r>
        <w:rPr>
          <w:rFonts w:ascii="Arial" w:hAnsi="Arial" w:cs="Arial"/>
          <w:color w:val="000080"/>
          <w:vertAlign w:val="superscript"/>
        </w:rPr>
        <w:t>-</w:t>
      </w:r>
      <w:r>
        <w:rPr>
          <w:rFonts w:ascii="Arial" w:hAnsi="Arial" w:cs="Arial"/>
          <w:color w:val="000080"/>
        </w:rPr>
        <w:t xml:space="preserve">   </w:t>
      </w:r>
      <w:r w:rsidRPr="00270879">
        <w:rPr>
          <w:rFonts w:ascii="Arial" w:hAnsi="Arial" w:cs="Arial"/>
          <w:color w:val="000080"/>
        </w:rPr>
        <w:sym w:font="Wingdings" w:char="F0E0"/>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w:t>
      </w:r>
      <w:r>
        <w:rPr>
          <w:rFonts w:ascii="Arial" w:hAnsi="Arial" w:cs="Arial"/>
          <w:color w:val="000080"/>
        </w:rPr>
        <w:tab/>
        <w:t>Cl</w:t>
      </w:r>
      <w:r>
        <w:rPr>
          <w:rFonts w:ascii="Arial" w:hAnsi="Arial" w:cs="Arial"/>
          <w:color w:val="000080"/>
          <w:vertAlign w:val="superscript"/>
        </w:rPr>
        <w:t>-</w:t>
      </w:r>
    </w:p>
    <w:p w:rsidR="00A80E43" w:rsidRDefault="00A80E43" w:rsidP="00A80E43"/>
    <w:p w:rsidR="00A80E43" w:rsidRPr="00A43413" w:rsidRDefault="00A80E43" w:rsidP="00A80E43">
      <w:pPr>
        <w:spacing w:line="360" w:lineRule="auto"/>
        <w:rPr>
          <w:b/>
        </w:rPr>
      </w:pPr>
      <w:r>
        <w:rPr>
          <w:b/>
        </w:rPr>
        <w:t>NUCLEOPHILC SUBSTITUTION MECHANISMS – SN</w:t>
      </w:r>
      <w:r>
        <w:rPr>
          <w:b/>
          <w:vertAlign w:val="subscript"/>
        </w:rPr>
        <w:t>1</w:t>
      </w:r>
      <w:r>
        <w:rPr>
          <w:b/>
        </w:rPr>
        <w:t xml:space="preserve"> AND SN</w:t>
      </w:r>
      <w:r>
        <w:rPr>
          <w:b/>
          <w:vertAlign w:val="subscript"/>
        </w:rPr>
        <w:t>2</w:t>
      </w:r>
    </w:p>
    <w:p w:rsidR="00A80E43" w:rsidRDefault="00A80E43" w:rsidP="00A80E43">
      <w:r>
        <w:t xml:space="preserve">The mechanism for the reaction of a </w:t>
      </w:r>
      <w:proofErr w:type="spellStart"/>
      <w:r>
        <w:t>halogenoalkane</w:t>
      </w:r>
      <w:proofErr w:type="spellEnd"/>
      <w:r>
        <w:t xml:space="preserve"> with a strong nucleophile such as </w:t>
      </w:r>
      <w:smartTag w:uri="urn:schemas-microsoft-com:office:smarttags" w:element="place">
        <w:smartTag w:uri="urn:schemas-microsoft-com:office:smarttags" w:element="State">
          <w:r>
            <w:t>OH</w:t>
          </w:r>
          <w:r>
            <w:rPr>
              <w:vertAlign w:val="superscript"/>
            </w:rPr>
            <w:t>-</w:t>
          </w:r>
        </w:smartTag>
      </w:smartTag>
      <w:r>
        <w:t xml:space="preserve"> depends on the </w:t>
      </w:r>
      <w:r>
        <w:rPr>
          <w:b/>
        </w:rPr>
        <w:t xml:space="preserve">type of </w:t>
      </w:r>
      <w:proofErr w:type="spellStart"/>
      <w:r>
        <w:rPr>
          <w:b/>
        </w:rPr>
        <w:t>halogenoalkane</w:t>
      </w:r>
      <w:proofErr w:type="spellEnd"/>
      <w:r>
        <w:t>. (primary, secondary or tertiary)</w:t>
      </w:r>
    </w:p>
    <w:p w:rsidR="00A80E43" w:rsidRPr="00A43413" w:rsidRDefault="00A80E43" w:rsidP="00834480">
      <w:pPr>
        <w:spacing w:before="120"/>
        <w:rPr>
          <w:b/>
          <w:u w:val="single"/>
        </w:rPr>
      </w:pPr>
      <w:r>
        <w:rPr>
          <w:b/>
          <w:u w:val="single"/>
        </w:rPr>
        <w:t>SN</w:t>
      </w:r>
      <w:r>
        <w:rPr>
          <w:b/>
          <w:u w:val="single"/>
          <w:vertAlign w:val="subscript"/>
        </w:rPr>
        <w:t>1</w:t>
      </w:r>
      <w:r>
        <w:rPr>
          <w:b/>
          <w:u w:val="single"/>
        </w:rPr>
        <w:t xml:space="preserve"> mechanism</w:t>
      </w:r>
    </w:p>
    <w:p w:rsidR="00A80E43" w:rsidRDefault="00A80E43" w:rsidP="00A80E43">
      <w:pPr>
        <w:rPr>
          <w:b/>
        </w:rPr>
      </w:pPr>
      <w:r>
        <w:rPr>
          <w:b/>
        </w:rPr>
        <w:t xml:space="preserve">Tertiary </w:t>
      </w:r>
      <w:proofErr w:type="spellStart"/>
      <w:r>
        <w:t>halogenoalkanes</w:t>
      </w:r>
      <w:proofErr w:type="spellEnd"/>
      <w:r>
        <w:t xml:space="preserve"> react with the </w:t>
      </w:r>
      <w:r>
        <w:rPr>
          <w:b/>
        </w:rPr>
        <w:t>SN</w:t>
      </w:r>
      <w:r>
        <w:rPr>
          <w:b/>
          <w:vertAlign w:val="subscript"/>
        </w:rPr>
        <w:t>1</w:t>
      </w:r>
      <w:r>
        <w:rPr>
          <w:b/>
        </w:rPr>
        <w:t xml:space="preserve"> </w:t>
      </w:r>
      <w:r>
        <w:t>mechanism which is a</w:t>
      </w:r>
      <w:r w:rsidRPr="00041E10">
        <w:t xml:space="preserve"> </w:t>
      </w:r>
      <w:r w:rsidRPr="0072327C">
        <w:t>2-step mechanism</w:t>
      </w:r>
      <w:r w:rsidRPr="00041E10">
        <w:t xml:space="preserve"> with</w:t>
      </w:r>
      <w:r>
        <w:rPr>
          <w:b/>
        </w:rPr>
        <w:t xml:space="preserve"> </w:t>
      </w:r>
    </w:p>
    <w:p w:rsidR="00A80E43" w:rsidRPr="00A43413" w:rsidRDefault="00A80E43" w:rsidP="00A80E43">
      <w:pPr>
        <w:rPr>
          <w:b/>
        </w:rPr>
      </w:pPr>
      <w:r w:rsidRPr="0072327C">
        <w:t>only</w:t>
      </w:r>
      <w:r>
        <w:rPr>
          <w:b/>
        </w:rPr>
        <w:t xml:space="preserve"> </w:t>
      </w:r>
      <w:r w:rsidRPr="0072327C">
        <w:rPr>
          <w:b/>
          <w:highlight w:val="yellow"/>
        </w:rPr>
        <w:t>1 molecule involved in the slow step</w:t>
      </w:r>
      <w:r>
        <w:rPr>
          <w:b/>
        </w:rPr>
        <w:t xml:space="preserve"> </w:t>
      </w:r>
      <w:r w:rsidRPr="0072327C">
        <w:t>of the mechanism</w:t>
      </w:r>
    </w:p>
    <w:p w:rsidR="00A80E43" w:rsidRPr="00A43413" w:rsidRDefault="00A80E43" w:rsidP="00A80E43">
      <w:proofErr w:type="spellStart"/>
      <w:r>
        <w:t>e.g</w:t>
      </w:r>
      <w:proofErr w:type="spellEnd"/>
      <w:r>
        <w:t xml:space="preserve"> the reaction of 2-chloro-2-methylpropane with </w:t>
      </w:r>
      <w:r>
        <w:rPr>
          <w:b/>
        </w:rPr>
        <w:t xml:space="preserve">aqueous </w:t>
      </w:r>
      <w:proofErr w:type="spellStart"/>
      <w:r>
        <w:t>NaOH</w:t>
      </w:r>
      <w:proofErr w:type="spellEnd"/>
      <w:r>
        <w:t xml:space="preserve"> solution</w:t>
      </w:r>
    </w:p>
    <w:p w:rsidR="00A80E43" w:rsidRDefault="00D86D4D" w:rsidP="00A80E43">
      <w:r>
        <w:rPr>
          <w:noProof/>
        </w:rPr>
        <w:pict>
          <v:shape id="_x0000_s1492" style="position:absolute;margin-left:122.8pt;margin-top:6.4pt;width:40.25pt;height:73.25pt;z-index:251600896" coordorigin="6833,20602" coordsize="1421,2584" path="m7111,21732v,-18,-7,-29,-16,-45c7081,21663,7066,21649,7042,21635v-16,-9,-40,-16,-59,-15c6964,21621,6947,21627,6933,21640v-28,27,-44,68,-44,106c6889,21759,6887,21773,6889,21786v1,13,3,26,7,39c6902,21845,6908,21862,6918,21880v11,19,24,34,43,46c6991,21945,7008,21940,7033,21930v19,-4,25,-5,27,-22em6982,21148v-11,16,-13,26,-15,46c6965,21216,6965,21239,6964,21261v-1,21,-2,41,-1,62c6964,21334,6962,21379,6965,21328em6927,20647v-6,-14,-13,-31,-27,-40c6889,20599,6872,20600,6861,20608v-15,11,-19,28,-22,45c6831,20698,6833,20745,6838,20790v2,16,4,32,9,47c6853,20858,6859,20867,6881,20871v10,2,37,,44,-5c6931,20856,6934,20853,6944,20857em7024,20604v,17,,35,1,52c7027,20681,7030,20706,7031,20731v1,22,4,44,5,66c7037,20810,7035,20824,7038,20837v3,9,4,12,5,-1em7146,20604v3,18,3,34,3,52c7149,20696,7148,20735,7150,20775v1,22,3,44,7,66c7160,20858,7164,20873,7169,20889em7084,20752v15,-8,18,-9,34,-8em7294,20745v18,10,26,19,25,41c7318,20800,7305,20820,7310,20834v6,18,27,17,37,32c7360,20885,7333,20905,7320,20914v-13,9,-28,13,-43,16c7266,20932,7262,20932,7255,20933em6993,22027v,20,-1,39,-2,59c6988,22155,6983,22224,6979,22293v-2,40,-6,80,-6,120c6974,22426,6974,22430,6973,22438v-6,-29,-5,-54,-3,-84c6974,22298,6981,22243,6987,22187v5,-41,8,-83,13,-124c7002,22049,7004,22034,7006,22020v8,27,13,56,17,84c7030,22153,7039,22201,7048,22250v16,87,37,170,62,255c7114,22519,7120,22539,7118,22554v-1,3,-3,6,-4,9c7096,22565,7080,22563,7062,22559v-17,-4,-34,-6,-52,-8c6992,22549,6982,22543,6978,22559v3,1,6,3,9,4em7126,22865v-3,-17,-15,-26,-31,-37c7083,22820,7059,22803,7044,22815v-16,13,-22,37,-26,56c7012,22899,7014,22927,7019,22955v8,43,21,87,45,124c7072,23092,7086,23115,7104,23113v18,-2,22,-19,34,-30em7267,22817v-6,28,-10,56,-10,85c7257,22935,7257,22969,7259,23002v1,29,5,57,10,85c7272,23103,7275,23121,7283,23136v2,3,4,6,6,9em7409,22842v,26,1,51,2,77c7413,22951,7416,22983,7418,23015v1,27,2,55,5,82c7425,23109,7427,23122,7429,23134em7316,22962v17,-2,30,-3,47,-3em7608,22961v10,18,14,30,17,50c7627,23025,7629,23042,7635,23055v14,28,45,40,42,74c7676,23143,7663,23156,7653,23165v-10,10,-26,19,-41,20c7595,23186,7577,23182,7565,23170v-3,-5,-7,-10,-10,-15em7299,21801v14,20,31,32,52,44c7386,21865,7423,21878,7460,21893v29,12,59,23,88,34c7567,21934,7587,21941,7606,21947v9,3,19,5,28,8em8023,21904v-15,12,-27,9,-47,11c7955,21917,7937,21921,7923,21939v-12,15,-18,41,-21,59c7898,22027,7898,22060,7904,22089v6,28,18,59,33,83c7948,22189,7963,22207,7980,22217v17,10,25,9,43,6c8039,22221,8042,22211,8059,22203em8198,21908v3,29,3,57,4,86c8203,22028,8203,22062,8208,22096v4,29,12,58,24,84c8242,22203,8250,22212,8250,22181e" filled="f" strokeweight="1pt">
            <v:stroke endcap="round"/>
            <v:path shadowok="f" o:extrusionok="f" fillok="f" insetpenok="f"/>
            <o:lock v:ext="edit" rotation="t" aspectratio="t" verticies="t" text="t" shapetype="t"/>
            <o:ink i="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" annotation="t"/>
          </v:shape>
        </w:pict>
      </w:r>
      <w:r>
        <w:rPr>
          <w:noProof/>
        </w:rPr>
        <w:pict>
          <v:shape id="_x0000_s1497" style="position:absolute;margin-left:206.75pt;margin-top:1.75pt;width:112.15pt;height:56.2pt;z-index:251606016" coordorigin="9795,20439" coordsize="3956,1982" path="m9795,21700v18,,36,1,54,1c9930,21703,10010,21702,10091,21702v225,,448,-18,672,-42c10878,21648,10995,21624,11111,21624v18,,18,5,33,10em10925,21417v-17,11,-7,20,6,38c10949,21480,10974,21500,10998,21519v35,29,71,56,108,82c11136,21622,11164,21643,11188,21671v14,16,21,37,10,57c11189,21744,11168,21760,11152,21768v-15,7,-30,12,-46,16em13437,21602v,-19,-10,-29,-24,-42c13396,21544,13376,21525,13352,21520v-20,-4,-37,11,-49,26c13291,21561,13287,21580,13282,21598v-6,22,-11,43,-11,66c13271,21687,13275,21716,13287,21736v12,19,31,30,52,34c13364,21774,13377,21768,13400,21764v23,-4,30,-10,52,-19em13310,21068v-7,19,-7,33,-9,53c13299,21144,13299,21164,13301,21187v1,8,3,50,9,27em13281,20498v-7,-16,-21,-27,-41,-29c13218,20467,13201,20476,13188,20494v-18,26,-24,60,-24,91c13164,20629,13171,20670,13191,20709v13,26,31,48,55,65c13273,20793,13288,20787,13309,20772v16,-9,22,-13,21,-28em13413,20473v-6,22,-5,48,-4,72c13410,20583,13412,20621,13413,20659v1,34,3,67,9,100c13425,20777,13429,20810,13441,20782em13560,20439v9,26,10,51,11,80c13573,20560,13576,20600,13578,20641v2,38,5,76,10,114c13589,20762,13593,20812,13604,20814v15,3,-4,-30,-6,-46em13447,20573v20,2,36,7,55,13em13679,20603v17,6,24,7,24,28c13703,20647,13696,20666,13693,20682v-3,16,-8,34,-4,50c13694,20751,13711,20759,13724,20770v14,12,28,23,26,43c13749,20828,13738,20845,13728,20856v-12,13,-27,23,-45,24c13664,20881,13664,20862,13660,20849em13140,21781v-16,12,-31,23,-48,33c13065,21830,13037,21845,13009,21858v-34,16,-69,29,-104,43c12881,21911,12854,21925,12828,21930v-3,,-6,,-9,em12479,21977v,-19,-6,-25,-20,-38c12445,21926,12429,21912,12411,21906v-15,-5,-32,-8,-48,-8c12347,21898,12329,21902,12316,21912v-18,13,-29,34,-36,55c12267,22006,12267,22049,12277,22088v9,35,26,62,50,89c12347,22199,12369,22217,12400,22219v31,2,44,-4,70,-16em11835,21911v-8,-24,-3,26,-3,33c11830,21981,11831,22019,11833,22056v2,38,5,78,12,116c11849,22191,11854,22209,11862,22227em11946,21886v14,4,11,14,12,31c11960,21946,11963,21975,11966,22003v4,36,7,72,11,108c11981,22142,11986,22173,11992,22204v2,11,15,34,-3,2em11933,22047v13,12,21,19,37,28em12094,22228v15,-5,42,-21,55,-3c12158,22238,12157,22255,12153,22269v-3,10,-15,30,-11,40c12149,22327,12165,22335,12167,22357v1,11,-2,32,-8,42c12146,22419,12127,22426,12106,22413v-17,-11,-34,-29,-44,-46c12053,22352,12050,22336,12045,22320em11847,22058v15,11,23,10,41,13c11893,22072,11897,22073,11902,22074e" filled="f" strokeweight="1pt">
            <v:stroke endcap="round"/>
            <v:path shadowok="f" o:extrusionok="f" fillok="f" insetpenok="f"/>
            <o:lock v:ext="edit" rotation="t" aspectratio="t" verticies="t" text="t" shapetype="t"/>
            <o:ink i="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" annotation="t"/>
          </v:shape>
        </w:pict>
      </w:r>
    </w:p>
    <w:p w:rsidR="00A80E43" w:rsidRDefault="00D86D4D" w:rsidP="00A80E43">
      <w:pPr>
        <w:spacing w:line="360" w:lineRule="auto"/>
      </w:pPr>
      <w:r>
        <w:rPr>
          <w:noProof/>
        </w:rPr>
        <w:pict>
          <v:shape id="_x0000_s1495" style="position:absolute;margin-left:130.25pt;margin-top:9.2pt;width:11.1pt;height:8.95pt;z-index:251603968" coordorigin="7096,21188" coordsize="392,315" path="m7152,21359v-19,4,-26,15,-38,31c7100,21408,7097,21424,7096,21446v,15,5,35,20,43c7129,21496,7148,21476,7154,21467v12,-17,18,-36,21,-56c7178,21392,7177,21374,7174,21355v-2,-15,-6,-28,-11,-42c7157,21294,7151,21274,7146,21254v-4,-14,-5,-28,-7,-43c7137,21201,7137,21198,7135,21192v19,-5,28,-3,48,-1em7292,21405v18,-7,33,-5,52,-6c7363,21398,7382,21398,7401,21398v22,,55,-6,76,1c7480,21401,7484,21402,7487,21404em7380,21281v-10,20,-9,34,-9,57c7371,21358,7373,21378,7374,21398v1,22,5,44,6,66c7380,21469,7381,21501,7385,21502v3,-2,7,-3,10,-5e" filled="f" strokecolor="red" strokeweight="1pt">
            <v:stroke endcap="round"/>
            <v:path shadowok="f" o:extrusionok="f" fillok="f" insetpenok="f"/>
            <o:lock v:ext="edit" rotation="t" aspectratio="t" verticies="t" text="t" shapetype="t"/>
            <o:ink i="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" annotation="t"/>
          </v:shape>
        </w:pict>
      </w:r>
      <w:r>
        <w:rPr>
          <w:noProof/>
        </w:rPr>
        <w:pict>
          <v:shape id="_x0000_s1496" style="position:absolute;margin-left:142.45pt;margin-top:14.5pt;width:27.65pt;height:33.75pt;z-index:251604992" coordorigin="7527,21375" coordsize="975,1190" path="m8299,21642v-11,-11,-23,-18,-37,-25c8252,21612,8222,21597,8210,21603v-14,7,-17,33,-18,47c8191,21665,8194,21678,8203,21691v8,12,26,20,40,16c8263,21701,8277,21683,8285,21665v7,-16,3,-36,1,-53c8283,21587,8277,21561,8271,21537v-7,-26,-17,-51,-26,-76c8238,21442,8232,21424,8223,21406v-6,-11,-8,-14,-10,-22c8227,21379,8241,21378,8257,21377v14,-1,27,,41,-1c8313,21375,8323,21376,8338,21379em8415,21603v-8,-6,-11,-8,-17,-11c8413,21592,8427,21593,8442,21592v13,,25,,38,1c8491,21594,8494,21594,8501,21595em7527,21987v2,16,4,32,5,48c7533,22071,7536,22102,7546,22137v10,35,22,69,28,105c7582,22292,7598,22327,7615,22374v7,20,11,34,22,52c7645,22438,7661,22461,7673,22469v15,9,24,8,40,3c7730,22467,7744,22455,7758,22444v28,-22,57,-41,87,-60c7861,22374,7876,22364,7892,22354v17,-11,37,-20,55,-29c7958,22320,7968,22316,7979,22311em7805,22244v16,22,31,37,57,47c7878,22297,7894,22300,7911,22302v19,2,37,2,56,1c7979,22303,7992,22301,8004,22301v16,,30,2,46,4c8036,22316,8030,22328,8020,22343v-15,23,-30,48,-38,74c7978,22431,7974,22445,7972,22460v-2,19,-1,38,1,57c7974,22533,7976,22548,7977,22564v3,-10,4,-13,6,-19e" filled="f" strokecolor="red" strokeweight="1pt">
            <v:stroke endcap="round"/>
            <v:path shadowok="f" o:extrusionok="f" fillok="f" insetpenok="f"/>
            <o:lock v:ext="edit" rotation="t" aspectratio="t" verticies="t" text="t" shapetype="t"/>
            <o:ink i="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" annotation="t"/>
          </v:shape>
        </w:pict>
      </w:r>
      <w:r>
        <w:rPr>
          <w:noProof/>
        </w:rPr>
        <w:pict>
          <v:shape id="_x0000_s1498" style="position:absolute;margin-left:205.15pt;margin-top:5.7pt;width:20.1pt;height:11.8pt;z-index:251607040" coordorigin="9738,21064" coordsize="710,417" path="m9938,21210v-15,-7,-31,-12,-47,-19c9877,21185,9861,21181,9846,21179v-13,-1,-29,-3,-42,-2c9800,21178,9795,21178,9791,21179v2,25,10,35,26,54c9836,21255,9856,21274,9877,21294v21,20,42,40,58,64c9946,21374,9954,21393,9953,21413v-1,19,-17,30,-34,36c9878,21463,9822,21456,9783,21439v-20,-9,-36,-20,-44,-41c9733,21381,9740,21367,9746,21354em10044,21064v-6,39,-7,78,-7,117c10037,21238,10040,21295,10048,21351v4,26,8,53,12,79c10061,21434,10067,21481,10057,21450v,-4,-1,-8,-1,-12em10224,21244v-17,5,-50,5,-61,19c10151,21278,10144,21302,10139,21320v-7,24,-8,50,-7,75c10133,21414,10137,21435,10146,21452v7,14,12,15,26,18c10184,21456,10192,21443,10199,21426v10,-24,19,-48,28,-72c10233,21337,10239,21321,10245,21304v,17,-1,34,,51c10247,21391,10250,21428,10263,21462v5,9,7,13,13,18c10290,21469,10296,21456,10303,21439v7,-17,14,-35,21,-52c10327,21378,10328,21374,10331,21368v7,22,15,41,26,61c10368,21448,10393,21480,10418,21460v17,-14,22,-40,25,-60c10449,21364,10451,21315,10432,21282v-9,-17,-30,-25,-49,-20c10380,21264,10377,21266,10374,21268e" filled="f" strokeweight="1pt">
            <v:stroke endcap="round"/>
            <v:path shadowok="f" o:extrusionok="f" fillok="f" insetpenok="f"/>
            <o:lock v:ext="edit" rotation="t" aspectratio="t" verticies="t" text="t" shapetype="t"/>
            <o:ink i="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" annotation="t"/>
          </v:shape>
        </w:pict>
      </w:r>
      <w:r>
        <w:rPr>
          <w:noProof/>
        </w:rPr>
        <w:pict>
          <v:shape id="_x0000_s1500" style="position:absolute;margin-left:401.1pt;margin-top:7.4pt;width:20.6pt;height:20.6pt;z-index:251609088" coordorigin="16651,21124" coordsize="727,727" path="m16885,21328v-2,-24,8,-26,-16,-47c16855,21269,16832,21260,16813,21257v-65,-9,-110,46,-132,101c16633,21479,16644,21626,16683,21747v13,40,33,81,75,98c16803,21864,16841,21827,16866,21794v33,-43,50,-98,67,-149c16953,21585,16969,21524,16986,21464v10,-35,21,-70,33,-104c17020,21357,17022,21353,17023,21350v-3,27,-7,54,-13,81c16999,21481,16987,21530,16979,21581v-7,49,-15,100,-10,149c16971,21748,16978,21807,16999,21816v33,14,34,2,54,-23em17254,21143v17,1,30,-4,46,-6c17319,21135,17336,21131,17355,21128v26,-4,23,-4,-1,2c17328,21137,17303,21146,17278,21154v-20,6,-41,12,-61,19c17234,21174,17252,21173,17269,21169v4,-1,54,-9,55,-12c17323,21152,17323,21147,17322,21142e" filled="f" strokeweight="1pt">
            <v:stroke endcap="round"/>
            <v:path shadowok="f" o:extrusionok="f" fillok="f" insetpenok="f"/>
            <o:lock v:ext="edit" rotation="t" aspectratio="t" verticies="t" text="t" shapetype="t"/>
            <o:ink i="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" annotation="t"/>
          </v:shape>
        </w:pict>
      </w:r>
      <w:r>
        <w:rPr>
          <w:noProof/>
        </w:rPr>
        <w:pict>
          <v:shape id="_x0000_s1501" style="position:absolute;margin-left:312.25pt;margin-top:11.45pt;width:10pt;height:21.75pt;z-index:251610112" coordorigin="13516,21268" coordsize="354,766" path="m13666,21891v-2,-3,-4,-7,-6,-10c13665,21904,13677,21916,13695,21932v19,17,39,30,60,44c13777,21991,13800,22000,13823,22012v15,8,30,15,46,21em13666,21286v-3,-11,-5,-14,-12,-18c13647,21284,13642,21300,13639,21317v-3,22,-5,43,-5,65c13634,21416,13637,21451,13638,21485v,15,-1,31,-2,46c13636,21544,13624,21574,13635,21569v1,-3,2,-5,3,-8em13516,21420v17,-4,30,-1,47,2c13583,21425,13603,21426,13623,21427v17,1,34,2,52,2c13692,21429,13708,21430,13725,21431v3,,6,1,9,1e" filled="f" strokeweight="1pt">
            <v:stroke endcap="round"/>
            <v:path shadowok="f" o:extrusionok="f" fillok="f" insetpenok="f"/>
            <o:lock v:ext="edit" rotation="t" aspectratio="t" verticies="t" text="t" shapetype="t"/>
            <o:ink i="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" annotation="t"/>
          </v:shape>
        </w:pict>
      </w:r>
      <w:r w:rsidR="00A80E43">
        <w:t>step 1 (slow step)</w:t>
      </w:r>
    </w:p>
    <w:p w:rsidR="00A80E43" w:rsidRDefault="00D86D4D" w:rsidP="00A80E43">
      <w:pPr>
        <w:spacing w:line="360" w:lineRule="auto"/>
      </w:pPr>
      <w:r>
        <w:rPr>
          <w:noProof/>
        </w:rPr>
        <w:pict>
          <v:shape id="_x0000_s1493" style="position:absolute;margin-left:107.5pt;margin-top:6.3pt;width:12.6pt;height:4.7pt;z-index:251601920" coordorigin="6294,21816" coordsize="444,166" path="m6737,21819v-17,1,-17,19,-30,24c6693,21844,6689,21843,6687,21854em6566,21852v-3,10,-4,13,-6,19em6448,21914v-20,5,-22,13,-37,17em6295,21971v,3,-1,7,-1,10e" filled="f" strokeweight="1pt">
            <v:stroke endcap="round"/>
            <v:path shadowok="f" o:extrusionok="f" fillok="f" insetpenok="f"/>
            <o:lock v:ext="edit" rotation="t" aspectratio="t" verticies="t" text="t" shapetype="t"/>
            <o:ink i="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" annotation="t"/>
          </v:shape>
        </w:pict>
      </w:r>
      <w:r>
        <w:rPr>
          <w:noProof/>
        </w:rPr>
        <w:pict>
          <v:shape id="_x0000_s1494" style="position:absolute;margin-left:81.65pt;margin-top:7.85pt;width:17.5pt;height:13.35pt;z-index:251602944" coordorigin="5381,21870" coordsize="618,471" path="m5998,21927v-15,-12,-27,-26,-41,-39c5942,21874,5926,21866,5906,21873v-18,7,-36,21,-50,34c5833,21929,5814,21955,5800,21984v-14,31,-22,67,-16,101c5789,22114,5804,22148,5828,22166v30,22,54,12,83,3c5939,22162,5948,22161,5956,22140em5407,21883v-16,-14,-13,16,-16,37c5386,21955,5381,21990,5381,22025v,32,3,65,10,96c5395,22137,5399,22153,5407,22168v2,3,3,5,5,8em5555,21877v-6,19,-3,34,-3,54c5553,21963,5555,21996,5558,22028v3,34,8,68,11,102c5571,22149,5575,22170,5575,22190v,3,-1,7,-1,10em5452,22055v22,-10,28,-5,53,1em5646,22185v12,13,18,25,21,44c5669,22242,5668,22255,5668,22268v,15,3,27,5,41c5676,22326,5668,22334,5652,22338v-17,5,-36,-1,-52,-6c5589,22329,5582,22324,5573,22318e" filled="f" strokeweight="1pt">
            <v:stroke endcap="round"/>
            <v:path shadowok="f" o:extrusionok="f" fillok="f" insetpenok="f"/>
            <o:lock v:ext="edit" rotation="t" aspectratio="t" verticies="t" text="t" shapetype="t"/>
            <o:ink i="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" annotation="t"/>
          </v:shape>
        </w:pict>
      </w:r>
      <w:r>
        <w:rPr>
          <w:noProof/>
        </w:rPr>
        <w:pict>
          <v:shape id="_x0000_s1499" style="position:absolute;margin-left:367.35pt;margin-top:.2pt;width:5.7pt;height:8.4pt;z-index:251608064" coordorigin="15460,21601" coordsize="201,296" path="m15460,21690v21,4,42,7,63,10c15548,21703,15572,21703,15597,21704v22,1,42,1,63,4em15560,21605v-16,-1,-8,17,-13,37c15542,21662,15535,21682,15531,21703v-10,47,-15,99,-7,147c15524,21850,15543,21912,15550,21895v-2,-11,-3,-15,5,-20e" filled="f" strokeweight="1pt">
            <v:stroke endcap="round"/>
            <v:path shadowok="f" o:extrusionok="f" fillok="f" insetpenok="f"/>
            <o:lock v:ext="edit" rotation="t" aspectratio="t" verticies="t" text="t" shapetype="t"/>
            <o:ink i="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" annotation="t"/>
          </v:shape>
        </w:pict>
      </w:r>
      <w:r>
        <w:rPr>
          <w:noProof/>
        </w:rPr>
        <w:pict>
          <v:shape id="_x0000_s1502" style="position:absolute;margin-left:329.85pt;margin-top:13.45pt;width:22.2pt;height:12.75pt;z-index:251611136" coordorigin="14138,22068" coordsize="782,450" path="m14312,22158v-2,-25,-8,-32,-32,-43c14266,22108,14252,22110,14237,22109v-14,-1,-29,-2,-42,4c14177,22121,14164,22141,14156,22159v-11,25,-17,51,-18,78c14136,22267,14140,22295,14155,22321v13,23,34,43,57,57c14235,22392,14252,22393,14278,22396v24,3,33,-7,45,-26em14445,22089v3,23,7,48,6,71c14450,22193,14448,22225,14448,22258v,38,-2,74,4,112c14453,22375,14456,22416,14470,22410v3,-4,6,-7,9,-11em14603,22068v4,28,1,54,2,82c14606,22188,14604,22226,14606,22264v2,35,6,70,16,104c14624,22376,14635,22413,14645,22416v10,-2,14,-3,5,-12em14445,22264v16,2,43,7,58,3c14518,22263,14528,22264,14543,22260em14771,22296v7,-15,21,-21,41,-17c14829,22282,14848,22292,14860,22305v13,13,13,24,10,41c14867,22362,14858,22367,14846,22377v18,,28,1,42,13c14901,22401,14911,22418,14916,22434v5,14,4,32,-3,45c14906,22493,14891,22506,14876,22511v-16,6,-32,7,-49,4c14813,22512,14792,22509,14787,22492v1,-13,,-17,10,-19e" filled="f" strokeweight="1pt">
            <v:stroke endcap="round"/>
            <v:path shadowok="f" o:extrusionok="f" fillok="f" insetpenok="f"/>
            <o:lock v:ext="edit" rotation="t" aspectratio="t" verticies="t" text="t" shapetype="t"/>
            <o:ink i="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" annotation="t"/>
          </v:shape>
        </w:pict>
      </w:r>
    </w:p>
    <w:p w:rsidR="00A80E43" w:rsidRDefault="00D86D4D" w:rsidP="00A80E43">
      <w:pPr>
        <w:spacing w:line="360" w:lineRule="auto"/>
      </w:pPr>
      <w:r>
        <w:rPr>
          <w:noProof/>
        </w:rPr>
        <w:pict>
          <v:shape id="_x0000_s1503" style="position:absolute;margin-left:278.15pt;margin-top:6.4pt;width:61.5pt;height:11.9pt;z-index:251612160" coordorigin="12314,22550" coordsize="2170,420" path="m12481,22743v-5,-18,-12,-30,-23,-45c12443,22678,12422,22660,12396,22657v-19,-2,-36,9,-48,22c12328,22700,12320,22734,12316,22762v-4,32,-1,65,8,96c12331,22884,12344,22910,12362,22930v13,14,30,26,49,30c12421,22962,12455,22956,12462,22948v4,-13,6,-18,17,-19em12565,22750v-15,-9,-18,-11,-38,-4c12509,22752,12497,22768,12492,22786v-6,20,-6,42,-3,62c12492,22873,12504,22919,12530,22931v23,11,42,-14,53,-29c12596,22885,12601,22868,12605,22847v4,-18,8,-101,8,-74c12613,22793,12615,22815,12617,22835v2,24,8,48,17,71c12640,22922,12653,22942,12673,22934v24,-10,35,-37,45,-58c12732,22848,12744,22818,12751,22788v7,25,8,46,8,72c12759,22882,12760,22905,12760,22927v1,10,1,13,,20c12766,22924,12772,22901,12778,22878v11,-41,25,-77,42,-116c12834,22728,12851,22717,12876,22691em12966,22669v-5,-10,-6,-13,-7,-21c12954,22670,12954,22692,12952,22715v-3,38,,76,1,115c12953,22857,12954,22884,12963,22909v1,3,3,5,4,8c12988,22909,12994,22885,13005,22861v16,-32,32,-66,51,-96c13066,22749,13079,22734,13091,22719v22,11,25,24,28,51c13123,22802,13122,22835,13122,22867v,26,-1,49,-8,74c13110,22956,13108,22958,13097,22969v-15,-11,-15,-19,-21,-37c13069,22913,13067,22908,13071,22895em13237,22759v-12,13,-19,24,-23,42c13209,22822,13208,22843,13214,22864v6,23,21,42,42,53c13275,22927,13300,22930,13320,22924v19,-6,34,-20,44,-37c13377,22865,13379,22837,13377,22812v-2,-24,-10,-52,-24,-71c13342,22727,13318,22718,13304,22733v-1,4,-1,7,-2,11em13633,22796v-5,-13,-4,-32,-14,-43c13609,22743,13593,22738,13580,22736v-17,-3,-32,,-48,5c13513,22747,13500,22756,13489,22772v-27,39,-23,89,-2,130c13496,22920,13519,22935,13539,22938v26,4,46,-6,67,-13c13626,22920,13633,22919,13640,22905em13759,22752v-19,2,-39,7,-56,15c13687,22774,13672,22785,13662,22799v-9,13,-11,32,-10,47c13653,22865,13662,22882,13675,22896v12,13,24,22,42,25c13739,22925,13749,22916,13761,22898v12,-19,17,-45,23,-66c13787,22820,13787,22817,13789,22810v-1,22,-3,44,-2,66c13787,22889,13790,22923,13807,22929v22,7,36,-10,52,-20em13912,22584v-7,25,-6,56,-6,84c13906,22708,13907,22748,13909,22788v1,30,3,59,7,89c13918,22890,13919,22894,13920,22903v10,-32,12,-66,21,-99c13946,22785,13959,22723,13981,22715v5,,10,1,15,1c14006,22737,14010,22757,14014,22780v5,30,7,61,8,91c14023,22891,14014,22948,14025,22931v,-5,1,-10,1,-15em14061,22550v15,19,30,39,45,58em14272,22724v-9,-19,-20,-35,-40,-42c14212,22675,14188,22690,14173,22702v-23,19,-39,42,-46,70c14121,22796,14120,22820,14129,22843v6,17,19,34,37,39c14182,22887,14200,22879,14213,22870v18,-13,32,-34,42,-54c14271,22786,14279,22753,14289,22721v5,-13,6,-17,9,-25c14310,22731,14312,22767,14315,22804v3,28,5,56,9,84c14326,22900,14326,22903,14327,22910v15,-16,21,-36,28,-57c14366,22821,14377,22789,14389,22758v8,-21,11,-42,29,-51c14424,22732,14427,22756,14432,22781v7,32,16,67,29,97c14468,22893,14469,22932,14483,22923v-4,-12,-6,-19,-10,-28e" filled="f" strokeweight="1pt">
            <v:stroke endcap="round"/>
            <v:path shadowok="f" o:extrusionok="f" fillok="f" insetpenok="f"/>
            <o:lock v:ext="edit" rotation="t" aspectratio="t" verticies="t" text="t" shapetype="t"/>
            <o:ink i="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" annotation="t"/>
          </v:shape>
        </w:pict>
      </w:r>
    </w:p>
    <w:p w:rsidR="00A80E43" w:rsidRDefault="00D86D4D" w:rsidP="00A80E43">
      <w:pPr>
        <w:spacing w:line="360" w:lineRule="auto"/>
      </w:pPr>
      <w:r>
        <w:rPr>
          <w:noProof/>
        </w:rPr>
        <w:pict>
          <v:shape id="_x0000_s1504" style="position:absolute;margin-left:82.8pt;margin-top:10.65pt;width:23.35pt;height:32.2pt;z-index:251613184" coordorigin="5423,23430" coordsize="823,1136" path="m5881,24269v,-19,-8,-28,-25,-39c5845,24223,5828,24217,5816,24225v-15,10,-23,33,-29,48c5781,24289,5778,24306,5778,24323v,18,1,33,8,50c5793,24389,5803,24403,5817,24415v23,20,30,15,56,11c5896,24422,5908,24406,5922,24388em5828,23834v,14,-1,27,-3,41c5823,23893,5821,23912,5819,23930v-1,15,7,27,-7,15em5829,23453v-11,-13,-23,-27,-42,-23c5769,23434,5754,23454,5747,23470v-9,20,-14,43,-15,65c5731,23562,5735,23592,5744,23618v7,21,16,46,33,62c5796,23697,5803,23695,5819,23688v5,-2,10,-3,15,-5em5909,23468v-3,17,-8,30,-10,47c5895,23546,5891,23578,5891,23609v,23,-1,48,6,70c5904,23703,5909,23701,5925,23694em6014,23474v,23,-1,47,-3,70c6009,23572,6006,23600,6005,23628v-1,19,-2,39,3,58c6013,23699,6013,23701,6006,23679em5918,23577v19,-4,38,-2,58,-2em6107,23573v-3,15,-3,31,-2,47c6106,23633,6107,23648,6110,23661v5,20,17,31,25,49c6142,23727,6124,23746,6113,23756v-18,15,-31,17,-52,10c6048,23762,6045,23755,6037,23745em5654,24440v-20,3,-32,11,-50,21c5580,24474,5555,24488,5531,24503v-23,14,-46,37,-71,47c5442,24557,5441,24561,5423,24565em6012,24096v1,23,16,20,38,22c6085,24122,6118,24118,6152,24115v22,-2,55,-6,75,-16c6234,24091,6237,24088,6245,24088em6164,24011v1,-3,2,-7,3,-10c6171,23982,6165,24029,6165,24038v,27,-1,54,,81c6166,24151,6166,24184,6169,24216v2,15,3,29,5,44c6178,24247,6179,24239,6181,24225e" filled="f" strokeweight="1pt">
            <v:stroke endcap="round"/>
            <v:path shadowok="f" o:extrusionok="f" fillok="f" insetpenok="f"/>
            <o:lock v:ext="edit" rotation="t" aspectratio="t" verticies="t" text="t" shapetype="t"/>
            <o:ink i="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" annotation="t"/>
          </v:shape>
        </w:pict>
      </w:r>
      <w:r>
        <w:rPr>
          <w:noProof/>
        </w:rPr>
        <w:pict>
          <v:shape id="_x0000_s1509" style="position:absolute;margin-left:104.15pt;margin-top:16.15pt;width:64.2pt;height:23.35pt;z-index:251618304" coordorigin="6176,23623" coordsize="2265,825" path="m8410,23894v19,-47,33,-53,17,-106c8399,23696,8324,23659,8236,23646v-117,-17,-254,-25,-372,-23c7702,23626,7554,23695,7404,23747v-113,39,-213,83,-315,144c7000,23944,6916,24004,6828,24057v-111,68,-237,106,-349,174c6459,24243,6441,24256,6421,24267v-36,20,-80,40,-121,48c6255,24324,6218,24309,6176,24300v16,2,37,5,55,8em6422,24048v-20,-2,-20,6,-32,22c6379,24086,6368,24102,6357,24118v-15,21,-31,42,-46,63c6297,24201,6281,24220,6266,24239v-13,17,-29,40,-50,46c6213,24285,6209,24286,6206,24286v12,9,26,17,36,28c6258,24331,6274,24349,6292,24364v19,16,38,30,58,45c6363,24418,6375,24427,6389,24434v25,12,26,18,31,-10e" filled="f" strokecolor="red" strokeweight="1pt">
            <v:stroke endcap="round"/>
            <v:path shadowok="f" o:extrusionok="f" fillok="f" insetpenok="f"/>
            <o:lock v:ext="edit" rotation="t" aspectratio="t" verticies="t" text="t" shapetype="t"/>
            <o:ink i="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" annotation="t"/>
          </v:shape>
        </w:pict>
      </w:r>
      <w:r>
        <w:rPr>
          <w:noProof/>
        </w:rPr>
        <w:pict>
          <v:shape id="_x0000_s1511" style="position:absolute;margin-left:308pt;margin-top:7.6pt;width:19.15pt;height:36.75pt;z-index:251620352" coordorigin="13366,23323" coordsize="677,1296" path="m13555,23436v-2,-18,-2,-35,-9,-52c13541,23372,13535,23353,13526,23343v-13,-14,-31,-27,-50,-15c13456,23340,13439,23372,13430,23393v-16,37,-26,79,-31,119c13394,23553,13401,23591,13415,23629v14,39,34,77,76,91c13513,23727,13529,23708,13544,23699v6,-3,13,-6,19,-9em13666,23412v-7,26,-11,51,-14,78c13648,23529,13648,23570,13651,23609v2,34,6,70,15,103c13668,23720,13678,23766,13697,23751v1,-4,1,-8,2,-12em13801,23449v13,23,15,42,19,69c13824,23550,13827,23581,13828,23613v1,29,4,59,4,88c13832,23721,13843,23741,13825,23731em13701,23567v18,8,35,9,53,15c13770,23589,13772,23592,13782,23587em13961,23589v2,16,10,29,16,44c13982,23647,13986,23662,13992,23676v11,28,25,33,43,52c14051,23745,14030,23766,14018,23779v-13,13,-28,26,-47,28c13956,23809,13943,23803,13930,23796v-4,-2,-8,-5,-12,-7em13442,23900v6,17,6,32,8,50c13453,23979,13456,24009,13462,24037v4,20,11,37,13,58em13520,24372v,-23,-5,-31,-24,-46c13484,24317,13470,24307,13455,24304v-14,-3,-26,2,-37,9c13401,24323,13393,24342,13385,24359v-13,27,-18,55,-19,85c13364,24480,13370,24511,13383,24544v10,26,31,66,62,74c13467,24623,13489,24609,13503,24601v6,-3,11,-5,17,-8e" filled="f" strokeweight="1pt">
            <v:stroke endcap="round"/>
            <v:path shadowok="f" o:extrusionok="f" fillok="f" insetpenok="f"/>
            <o:lock v:ext="edit" rotation="t" aspectratio="t" verticies="t" text="t" shapetype="t"/>
            <o:ink i="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" annotation="t"/>
          </v:shape>
        </w:pict>
      </w:r>
      <w:r w:rsidR="00A80E43">
        <w:t>step 2 (fast step)</w:t>
      </w:r>
    </w:p>
    <w:p w:rsidR="00A80E43" w:rsidRDefault="00D86D4D" w:rsidP="00A80E43">
      <w:pPr>
        <w:spacing w:line="360" w:lineRule="auto"/>
      </w:pPr>
      <w:r>
        <w:rPr>
          <w:noProof/>
        </w:rPr>
        <w:pict>
          <v:shape id="_x0000_s1506" style="position:absolute;margin-left:100.7pt;margin-top:19.05pt;width:25.65pt;height:15.75pt;z-index:251615232" coordorigin="6053,24456" coordsize="905,556" path="m6053,24456v7,17,13,33,24,49c6091,24526,6109,24544,6127,24562v16,16,33,28,51,41c6188,24612,6192,24616,6199,24623em6485,24704v-15,-2,-29,-7,-43,-10c6425,24690,6413,24688,6401,24704v-11,14,-11,36,-13,53c6385,24786,6389,24814,6398,24842v11,32,27,72,54,94c6473,24953,6480,24943,6493,24930v3,-2,6,-5,9,-7em6632,24688v5,15,5,27,5,43c6637,24757,6633,24782,6633,24808v,32,-3,64,,96c6634,24912,6637,24962,6646,24966v3,-1,6,-3,9,-4em6757,24712v5,28,8,54,9,83c6767,24826,6765,24857,6765,24888v,26,-1,51,2,76c6769,24979,6771,24981,6781,24991v-4,-12,-5,-19,,-29em6654,24834v19,-1,37,-14,54,-15c6714,24820,6721,24821,6727,24822em6912,24819v2,22,3,46,11,67c6930,24903,6942,24917,6951,24934v9,17,6,46,-7,61c6933,25007,6914,25011,6898,25011v-13,,-28,-3,-39,-11c6848,24990,6843,24985,6837,24975e" filled="f" strokeweight="1pt">
            <v:stroke endcap="round"/>
            <v:path shadowok="f" o:extrusionok="f" fillok="f" insetpenok="f"/>
            <o:lock v:ext="edit" rotation="t" aspectratio="t" verticies="t" text="t" shapetype="t"/>
            <o:ink i="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" annotation="t"/>
          </v:shape>
        </w:pict>
      </w:r>
      <w:r>
        <w:rPr>
          <w:noProof/>
        </w:rPr>
        <w:pict>
          <v:shape id="_x0000_s1507" style="position:absolute;margin-left:148.75pt;margin-top:13.95pt;width:7.15pt;height:6.95pt;z-index:251616256" coordorigin="7749,24277" coordsize="252,244" path="m7749,24374v18,2,36,,54,1c7827,24376,7852,24378,7876,24380v25,2,58,7,83,1c7973,24378,7987,24375,8000,24370em7897,24286v-11,-12,-6,26,-6,43c7891,24358,7891,24389,7893,24418v2,26,6,53,6,80c7898,24508,7898,24513,7901,24520e" filled="f" strokeweight="1pt">
            <v:stroke endcap="round"/>
            <v:path shadowok="f" o:extrusionok="f" fillok="f" insetpenok="f"/>
            <o:lock v:ext="edit" rotation="t" aspectratio="t" verticies="t" text="t" shapetype="t"/>
            <o:ink i="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" annotation="t"/>
          </v:shape>
        </w:pict>
      </w:r>
      <w:r>
        <w:rPr>
          <w:noProof/>
        </w:rPr>
        <w:pict>
          <v:shape id="_x0000_s1508" style="position:absolute;margin-left:164.55pt;margin-top:4.45pt;width:21.75pt;height:16.05pt;z-index:251617280" coordorigin="8306,23942" coordsize="767,565" path="m8436,24231v-15,-4,-30,-8,-46,-8c8369,24223,8358,24230,8350,24250v-8,21,-10,45,-12,67c8336,24347,8339,24374,8347,24402v7,24,18,50,42,59c8403,24466,8416,24456,8427,24448v16,-13,26,-33,35,-51c8474,24373,8479,24346,8481,24320v2,-23,4,-46,-8,-66c8470,24250,8466,24246,8463,24242em8614,24242v3,17,7,34,9,51c8627,24321,8629,24349,8633,24377v4,27,5,56,9,83c8643,24466,8649,24510,8649,24484em8789,24211v-2,27,-7,51,-10,79c8775,24324,8775,24358,8774,24393v-1,27,,53,6,80c8781,24476,8799,24527,8804,24498v-4,-14,-5,-18,-5,-27em8616,24328v30,10,39,1,66,-4c8707,24319,8709,24315,8732,24305em8937,24120v21,2,43,-1,64,1c9015,24122,9037,24125,9050,24130v10,6,13,8,22,6em8306,23993v3,10,4,14,9,19c8333,24007,8340,23993,8344,23973v4,-19,1,-20,-11,-31c8321,23955,8314,23964,8311,23982v-3,17,,39,23,40c8338,24020,8341,24017,8345,24015em8464,23950v1,17,-8,19,-22,36c8432,23998,8426,24010,8422,24026v-3,15,3,26,18,30c8454,24060,8469,24052,8481,24045v13,-8,27,-22,26,-39c8506,23974,8482,23983,8469,23999e" filled="f" strokeweight="1pt">
            <v:stroke endcap="round"/>
            <v:path shadowok="f" o:extrusionok="f" fillok="f" insetpenok="f"/>
            <o:lock v:ext="edit" rotation="t" aspectratio="t" verticies="t" text="t" shapetype="t"/>
            <o:ink i="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" annotation="t"/>
          </v:shape>
        </w:pict>
      </w:r>
      <w:r>
        <w:rPr>
          <w:noProof/>
        </w:rPr>
        <w:pict>
          <v:shape id="_x0000_s1510" style="position:absolute;margin-left:226.25pt;margin-top:10.3pt;width:37.65pt;height:8.25pt;z-index:251619328" coordorigin="10482,24148" coordsize="1329,290" path="m10503,24298v-36,-12,-8,-3,13,1c10553,24307,10590,24310,10627,24314v254,29,511,21,766,11c11460,24322,11526,24316,11593,24313v45,-2,104,-13,149,-5c11756,24314,11759,24315,11768,24319em11476,24157v12,-2,24,-1,47,10c11550,24180,11576,24194,11602,24207v35,18,71,35,105,54c11740,24280,11780,24300,11803,24331v10,13,10,28,-2,40c11767,24406,11705,24415,11660,24426v-21,5,-43,12,-64,8e" filled="f" strokeweight="1pt">
            <v:stroke endcap="round"/>
            <v:path shadowok="f" o:extrusionok="f" fillok="f" insetpenok="f"/>
            <o:lock v:ext="edit" rotation="t" aspectratio="t" verticies="t" text="t" shapetype="t"/>
            <o:ink i="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" annotation="t"/>
          </v:shape>
        </w:pict>
      </w:r>
      <w:r>
        <w:rPr>
          <w:noProof/>
        </w:rPr>
        <w:pict>
          <v:shape id="_x0000_s1513" style="position:absolute;margin-left:291.3pt;margin-top:15.65pt;width:62pt;height:31.45pt;z-index:251622400" coordorigin="12778,24336" coordsize="2187,1110" path="m13218,24568v5,14,4,18,-15,13em13066,24609v-11,24,-9,5,-11,23em12895,24689v1,3,3,6,4,9em12778,24731v10,9,10,22,10,2em13446,24703v1,25,-1,49,-3,74c13439,24821,13438,24865,13439,24909v1,50,4,100,20,147c13460,25059,13462,25062,13463,25065v14,-23,10,-37,11,-65c13475,24962,13475,24925,13474,24887v-1,-44,3,-87,6,-131c13482,24731,13484,24707,13490,24683v17,16,19,34,25,57c13526,24780,13535,24821,13546,24861v10,39,20,78,34,115c13590,25003,13604,25029,13611,25057v5,18,10,41,9,60c13619,25137,13611,25150,13590,25153v-21,3,-48,-6,-68,-11c13505,25138,13480,25135,13465,25125v-11,-11,-15,-16,-1,-25em13867,25170v5,-19,5,-29,-4,-47c13852,25102,13839,25085,13820,25071v-25,-18,-43,-24,-64,2c13742,25090,13738,25118,13735,25139v-5,42,1,87,14,127c13758,25294,13771,25321,13792,25343v14,14,29,22,48,23c13857,25366,13872,25366,13880,25349v1,-6,3,-11,4,-17em13972,25022v-6,17,-10,38,-13,58c13953,25117,13946,25155,13945,25192v-1,38,,77,7,114c13955,25319,13958,25353,13970,25362v19,14,23,-24,26,-31em14079,25065v3,34,-1,66,-2,101c14076,25208,14076,25249,14078,25291v1,28,5,57,16,83c14109,25408,14111,25380,14113,25359em13977,25167v28,5,50,6,79,3em14250,25140v8,19,15,35,17,56c14269,25216,14268,25237,14266,25257v-1,14,-7,36,3,48c14285,25325,14304,25321,14306,25352v1,16,-8,39,-15,53c14284,25418,14272,25440,14257,25445v-18,7,-41,-23,-50,-34c14191,25391,14176,25371,14161,25349em13740,24433v22,7,43,14,65,21c13855,24469,13904,24484,13954,24498v49,13,102,31,152,37c14131,24538,14172,24540,14195,24529v3,-2,7,-5,10,-7em14526,24390v-15,-9,-28,-14,-45,-15c14465,24374,14449,24375,14433,24379v-18,5,-33,16,-44,32c14358,24457,14353,24523,14362,24576v5,31,16,62,39,85c14419,24679,14443,24685,14467,24678v25,-7,49,-25,62,-47c14545,24605,14555,24570,14557,24540v3,-32,,-52,-14,-80c14537,24448,14534,24444,14526,24438em14741,24377v15,-19,4,21,4,39c14746,24457,14748,24497,14755,24538v7,42,17,83,31,123c14788,24666,14808,24726,14820,24699v-1,-15,-1,-20,4,-29em14938,24336v7,21,12,44,9,67c14943,24442,14941,24481,14936,24520v-6,44,-11,88,-9,133c14928,24678,14932,24709,14944,24732v7,10,10,13,18,17c14963,24732,14961,24719,14957,24703em14769,24524v19,-3,32,-6,53,-8c14842,24514,14871,24508,14888,24501v17,-12,24,-16,38,-22e" filled="f" strokeweight="1pt">
            <v:stroke endcap="round"/>
            <v:path shadowok="f" o:extrusionok="f" fillok="f" insetpenok="f"/>
            <o:lock v:ext="edit" rotation="t" aspectratio="t" verticies="t" text="t" shapetype="t"/>
            <o:ink i="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" annotation="t"/>
          </v:shape>
        </w:pict>
      </w:r>
    </w:p>
    <w:p w:rsidR="00A80E43" w:rsidRDefault="00D86D4D" w:rsidP="00A80E43">
      <w:pPr>
        <w:spacing w:line="360" w:lineRule="auto"/>
      </w:pPr>
      <w:r>
        <w:rPr>
          <w:noProof/>
        </w:rPr>
        <w:pict>
          <v:shape id="_x0000_s1505" style="position:absolute;margin-left:59.8pt;margin-top:2.1pt;width:14.85pt;height:10.45pt;z-index:251614208" coordorigin="4611,24589" coordsize="524,369" path="m5134,24646v-15,-11,-28,-21,-42,-33c5073,24596,5061,24583,5035,24595v-22,10,-37,34,-48,53c4975,24670,4967,24690,4964,24715v-2,20,,42,10,60c4983,24791,4997,24805,5016,24808v26,4,31,-7,48,-17c5082,24784,5087,24782,5090,24768em4611,24653v16,5,7,14,6,33c4616,24713,4613,24740,4613,24767v,25,2,49,5,74c4619,24853,4619,24880,4628,24864em4738,24606v-4,32,-7,63,-9,95c4727,24733,4723,24764,4724,24796v,20,3,40,6,60c4731,24863,4738,24894,4733,24861em4687,24785v20,-1,31,-10,52,-11c4746,24774,4752,24773,4759,24773em4834,24831v8,18,11,37,17,56c4856,24903,4863,24919,4868,24935v5,17,-11,22,-24,22c4823,24958,4796,24951,4781,24935v-8,-13,-11,-18,-15,-28e" filled="f" strokeweight="1pt">
            <v:stroke endcap="round"/>
            <v:path shadowok="f" o:extrusionok="f" fillok="f" insetpenok="f"/>
            <o:lock v:ext="edit" rotation="t" aspectratio="t" verticies="t" text="t" shapetype="t"/>
            <o:ink i="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" annotation="t"/>
          </v:shape>
        </w:pict>
      </w:r>
      <w:r>
        <w:rPr>
          <w:noProof/>
        </w:rPr>
        <w:pict>
          <v:shape id="_x0000_s1512" style="position:absolute;margin-left:264.55pt;margin-top:.35pt;width:17.3pt;height:12.65pt;z-index:251621376" coordorigin="11834,24526" coordsize="611,448" path="m12444,24584v-8,-20,-15,-39,-38,-48c12392,24530,12374,24533,12359,24535v-20,3,-31,15,-46,27c12289,24582,12277,24607,12265,24636v-17,43,-25,91,-15,137c12257,24806,12273,24830,12301,24849v25,17,52,17,81,14c12417,24860,12431,24837,12443,24809em11849,24549v19,-26,2,23,,36c11843,24623,11839,24662,11836,24701v-3,38,-3,75,1,113c11838,24822,11838,24872,11855,24871v2,-3,5,-6,7,-9em11973,24526v5,26,4,49,2,76c11972,24645,11972,24688,11970,24731v-2,36,-2,72,1,108c11973,24858,11975,24874,11982,24891v-1,-13,-2,-19,-2,-28em11887,24700v16,5,32,6,48,9c11952,24712,11971,24706,11986,24709v6,2,12,4,18,6em12093,24804v-1,16,-6,30,-7,46c12085,24868,12088,24885,12098,24900v9,14,22,22,16,40c12107,24960,12084,24970,12064,24973v-22,3,-41,-6,-49,-28c12014,24940,12014,24935,12013,24930e" filled="f" strokeweight="1pt">
            <v:stroke endcap="round"/>
            <v:path shadowok="f" o:extrusionok="f" fillok="f" insetpenok="f"/>
            <o:lock v:ext="edit" rotation="t" aspectratio="t" verticies="t" text="t" shapetype="t"/>
            <o:ink i="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" annotation="t"/>
          </v:shape>
        </w:pict>
      </w:r>
    </w:p>
    <w:p w:rsidR="00A80E43" w:rsidRDefault="00A80E43" w:rsidP="00A80E43">
      <w:pPr>
        <w:spacing w:before="60"/>
        <w:rPr>
          <w:rFonts w:ascii="Arial" w:hAnsi="Arial" w:cs="Arial"/>
          <w:color w:val="000080"/>
        </w:rPr>
      </w:pPr>
      <w:r>
        <w:t xml:space="preserve">What stabilises the intermediate carbocation formed after step 1? </w:t>
      </w:r>
      <w:r>
        <w:rPr>
          <w:rFonts w:ascii="Arial" w:hAnsi="Arial" w:cs="Arial"/>
          <w:color w:val="000080"/>
        </w:rPr>
        <w:t>Methyl groups tend to donate electrons so stabilising the tertiary carboc</w:t>
      </w:r>
      <w:r w:rsidRPr="00834480">
        <w:rPr>
          <w:rFonts w:ascii="Arial" w:hAnsi="Arial" w:cs="Arial"/>
          <w:color w:val="000080"/>
        </w:rPr>
        <w:t>ation</w:t>
      </w:r>
    </w:p>
    <w:p w:rsidR="00DF0FC6" w:rsidRPr="00A43413" w:rsidRDefault="00DF0FC6" w:rsidP="00A80E43">
      <w:pPr>
        <w:spacing w:before="60"/>
        <w:rPr>
          <w:b/>
          <w:u w:val="single"/>
        </w:rPr>
      </w:pPr>
      <w:r>
        <w:rPr>
          <w:b/>
          <w:u w:val="single"/>
        </w:rPr>
        <w:t>SN</w:t>
      </w:r>
      <w:r>
        <w:rPr>
          <w:b/>
          <w:u w:val="single"/>
          <w:vertAlign w:val="subscript"/>
        </w:rPr>
        <w:t>2</w:t>
      </w:r>
      <w:r>
        <w:rPr>
          <w:b/>
          <w:u w:val="single"/>
        </w:rPr>
        <w:t xml:space="preserve"> mechanism</w:t>
      </w:r>
    </w:p>
    <w:p w:rsidR="00DF0FC6" w:rsidRPr="00A43413" w:rsidRDefault="00DF0FC6" w:rsidP="00DF0FC6">
      <w:pPr>
        <w:rPr>
          <w:b/>
        </w:rPr>
      </w:pPr>
      <w:r>
        <w:rPr>
          <w:b/>
        </w:rPr>
        <w:t xml:space="preserve">Primary </w:t>
      </w:r>
      <w:proofErr w:type="spellStart"/>
      <w:r>
        <w:t>halogenoalkanes</w:t>
      </w:r>
      <w:proofErr w:type="spellEnd"/>
      <w:r>
        <w:t xml:space="preserve"> react with </w:t>
      </w:r>
      <w:r w:rsidR="00861B20">
        <w:t xml:space="preserve">aqueous </w:t>
      </w:r>
      <w:proofErr w:type="spellStart"/>
      <w:r w:rsidR="00861B20">
        <w:t>NaOH</w:t>
      </w:r>
      <w:proofErr w:type="spellEnd"/>
      <w:r w:rsidR="00861B20">
        <w:t xml:space="preserve"> by </w:t>
      </w:r>
      <w:r>
        <w:t xml:space="preserve">the </w:t>
      </w:r>
      <w:r>
        <w:rPr>
          <w:b/>
        </w:rPr>
        <w:t>SN</w:t>
      </w:r>
      <w:r>
        <w:rPr>
          <w:b/>
          <w:vertAlign w:val="subscript"/>
        </w:rPr>
        <w:t>2</w:t>
      </w:r>
      <w:r>
        <w:rPr>
          <w:b/>
        </w:rPr>
        <w:t xml:space="preserve"> </w:t>
      </w:r>
      <w:r>
        <w:t xml:space="preserve">mechanism which is a </w:t>
      </w:r>
      <w:r>
        <w:rPr>
          <w:b/>
        </w:rPr>
        <w:t>1-step</w:t>
      </w:r>
      <w:r>
        <w:t xml:space="preserve"> mechanism</w:t>
      </w:r>
      <w:r>
        <w:rPr>
          <w:b/>
        </w:rPr>
        <w:t xml:space="preserve"> </w:t>
      </w:r>
      <w:r w:rsidRPr="0072327C">
        <w:t>with</w:t>
      </w:r>
      <w:r>
        <w:rPr>
          <w:b/>
        </w:rPr>
        <w:t xml:space="preserve"> </w:t>
      </w:r>
      <w:r w:rsidRPr="0072327C">
        <w:rPr>
          <w:b/>
          <w:highlight w:val="yellow"/>
        </w:rPr>
        <w:t>2 species involved in the slow step</w:t>
      </w:r>
      <w:r>
        <w:rPr>
          <w:b/>
        </w:rPr>
        <w:t xml:space="preserve"> </w:t>
      </w:r>
      <w:r w:rsidRPr="0072327C">
        <w:t>of the mechanism</w:t>
      </w:r>
    </w:p>
    <w:p w:rsidR="00DF0FC6" w:rsidRPr="00A43413" w:rsidRDefault="00D86D4D" w:rsidP="00DF0FC6">
      <w:r>
        <w:rPr>
          <w:noProof/>
        </w:rPr>
        <w:pict>
          <v:shape id="_x0000_s1707" style="position:absolute;margin-left:286.7pt;margin-top:11.4pt;width:61pt;height:61.7pt;z-index:251721728" coordorigin="12616,25756" coordsize="2152,2177" path="m13811,26696v-7,-29,-18,-65,-47,-79c13750,26610,13735,26609,13720,26615v-21,9,-38,30,-47,51c13668,26679,13662,26693,13659,26707v-3,17,-5,31,-5,48c13654,26771,13656,26786,13661,26802v5,15,12,32,21,45c13690,26859,13703,26871,13716,26877v23,11,38,2,58,-6c13794,26863,13805,26853,13822,26838em13685,26211v-4,14,-4,25,-3,40c13683,26268,13686,26285,13687,26302v1,12,3,24,3,36c13690,26341,13690,26344,13690,26347em13618,25756v-1,14,-6,27,-8,41c13607,25818,13604,25839,13603,25860v-1,20,-1,41,,61c13604,25929,13605,25963,13614,25968v11,6,13,-4,21,-8em13759,25761v3,16,,26,,42c13758,25821,13758,25840,13759,25858v1,20,4,41,7,61c13768,25932,13769,25946,13773,25959v1,4,14,34,1,7em13664,25882v12,-4,24,-5,36,c13709,25888,13713,25890,13721,25889em13463,26907v-18,15,-35,30,-53,45c13392,26967,13373,26981,13354,26995v-16,12,-33,26,-52,34c13293,27033,13265,27037,13281,27041em12616,27024v4,14,5,26,6,41c12623,27087,12624,27110,12627,27132v3,26,6,52,8,78c12636,27229,12640,27248,12641,27267v1,11,,36,8,11em12713,27044v5,16,7,31,9,48c12724,27112,12725,27131,12727,27151v2,21,4,43,6,64c12734,27230,12737,27245,12738,27260em12697,27138v9,12,24,11,39,4c12738,27140,12741,27137,12743,27135em12952,27052v-11,3,-21,8,-31,14c12908,27074,12899,27085,12892,27098v-7,13,-12,26,-17,40c12869,27154,12869,27171,12868,27188v-1,16,2,31,9,46c12884,27248,12893,27256,12908,27259v12,3,24,-8,33,-14c12955,27235,12967,27220,12976,27206v12,-19,22,-41,27,-63c13008,27123,13014,27100,13013,27079v,-15,-5,-21,-13,-32em13737,27025v-9,-9,-5,8,-7,21c13726,27071,13723,27097,13719,27122v-5,35,-8,69,-12,104c13704,27256,13699,27286,13697,27316v-2,21,-5,42,-9,63c13685,27392,13685,27435,13677,27404em13784,27010v8,13,9,26,10,42c13796,27073,13797,27094,13799,27115v3,29,4,57,8,86c13811,27231,13815,27260,13821,27290v5,23,10,45,17,68c13842,27372,13848,27388,13854,27401v5,10,7,12,11,18c13856,27410,13846,27401,13834,27394v-13,-8,-32,-15,-47,-14c13777,27380,13763,27381,13754,27387v-7,5,-5,4,3,6em13846,27650v-4,-13,-9,-20,-21,-27c13813,27616,13797,27618,13785,27625v-15,9,-22,20,-30,34c13746,27674,13740,27690,13735,27708v-6,20,-8,41,-7,62c13729,27791,13736,27809,13745,27828v8,17,18,32,35,41c13794,27877,13810,27877,13825,27874v20,-4,29,-20,43,-30c13873,27842,13877,27839,13882,27837em13969,27611v,17,-2,34,-3,51c13965,27685,13963,27709,13962,27732v-1,25,1,50,5,75c13970,27826,13974,27845,13979,27863v4,14,4,31,13,16em14088,27638v2,16,3,33,3,49c14091,27711,14089,27734,14090,27758v1,22,2,46,7,68c14100,27840,14105,27858,14112,27870v7,10,9,15,12,4em13974,27736v12,5,21,2,33,5c14021,27744,14029,27744,14043,27747em14205,27741v11,9,16,19,21,32c14231,27786,14232,27795,14228,27808v-4,16,16,16,26,24c14265,27840,14270,27852,14270,27865v,10,-2,22,-7,31c14255,27912,14246,27922,14230,27928v-10,4,-25,8,-33,-2c14185,27909,14182,27904,14179,27891em13989,26815v-2,-1,-5,-1,-7,-2c13993,26819,14003,26825,14015,26829v11,4,26,8,37,10c14056,26839,14059,26839,14063,26839em14187,26877v10,7,17,14,28,19c14224,26900,14226,26901,14232,26903em14327,26913v10,7,19,14,29,21em14570,26828v3,13,,25,,38c14570,26888,14570,26910,14570,26932v,27,1,54,3,81c14575,27035,14577,27057,14580,27078v2,13,5,27,8,40c14592,27133,14588,27137,14598,27125em14731,26828v4,11,6,21,7,32c14740,26875,14741,26891,14742,26906v2,21,3,41,5,62c14749,26989,14751,27009,14754,27030v2,16,5,34,9,50c14765,27086,14765,27102,14767,27085em14609,26979v12,,27,-3,38,c14657,26982,14666,26983,14677,26984v19,2,30,-10,46,-18e" filled="f" strokeweight="1pt">
            <v:stroke endcap="round"/>
            <v:path shadowok="f" o:extrusionok="f" fillok="f" insetpenok="f"/>
            <o:lock v:ext="edit" rotation="t" aspectratio="t" verticies="t" text="t" shapetype="t"/>
            <o:ink i="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" annotation="t"/>
          </v:shape>
        </w:pict>
      </w:r>
      <w:r>
        <w:rPr>
          <w:noProof/>
        </w:rPr>
        <w:pict>
          <v:shape id="_x0000_s1711" style="position:absolute;margin-left:93.35pt;margin-top:9.1pt;width:101.6pt;height:36.95pt;z-index:251724800" coordorigin="5795,25675" coordsize="3584,1303" path="m6451,26406v-15,-1,-19,4,-27,17c6416,26437,6412,26452,6407,26467v-4,10,-7,20,-5,31c6405,26512,6422,26517,6435,26516v18,-2,39,-15,51,-27c6495,26480,6503,26464,6505,26451v2,-11,,-25,-3,-36c6499,26402,6492,26388,6485,26377v-7,-13,-16,-23,-25,-35c6453,26333,6438,26320,6437,26307v-1,-13,14,-14,23,-17c6472,26287,6484,26285,6496,26283v13,-2,26,-3,40,-2em6571,26423v13,4,26,5,39,7c6621,26432,6633,26432,6644,26433v11,1,25,2,36,c6687,26430,6690,26429,6695,26426em6618,26362v-1,12,,23,2,35c6622,26410,6624,26424,6627,26437v3,13,4,26,7,39c6637,26486,6640,26515,6644,26505v,-5,,-9,,-14em7429,26881v-13,-6,-25,-12,-39,-16c7375,26861,7360,26857,7346,26867v-13,9,-18,23,-21,38c7322,26918,7325,26929,7329,26941v5,14,13,22,26,30c7364,26976,7374,26979,7384,26976v9,-2,20,-7,27,-13c7425,26952,7436,26932,7442,26915v8,-23,12,-48,9,-72c7449,26827,7444,26811,7435,26798v-6,-10,-24,-21,-27,-30c7408,26765,7409,26763,7409,26760v23,-14,48,-19,75,-19c7493,26741,7500,26742,7509,26744em7537,26924v,2,,5,,7c7550,26933,7560,26932,7573,26929v10,-2,20,-3,30,-5c7615,26922,7623,26920,7635,26924em9378,26648v-25,-75,-35,-124,-104,-174c9159,26391,8995,26366,8864,26320v-75,-26,-147,-57,-220,-90c8409,26123,8168,26024,7916,25963v-175,-42,-343,-107,-515,-162c7199,25737,6990,25691,6778,25678v-199,-12,-460,-13,-646,73c6041,25793,5932,25875,5869,25952v-40,49,-63,110,-72,172c5778,26260,5811,26363,5915,26447v70,56,145,104,215,161c6138,26614,6141,26616,6146,26620em6085,26391v-3,14,-1,25,4,39c6093,26442,6096,26454,6101,26466v5,12,10,24,15,36c6123,26520,6133,26538,6145,26553v10,13,21,24,32,36c6179,26591,6182,26594,6184,26596em6160,26611v-17,6,-34,13,-50,22c6090,26644,6072,26658,6053,26671v-6,4,-46,28,-18,14e" filled="f" strokecolor="red" strokeweight="1pt">
            <v:stroke endcap="round"/>
            <v:path shadowok="f" o:extrusionok="f" fillok="f" insetpenok="f"/>
            <o:lock v:ext="edit" rotation="t" aspectratio="t" verticies="t" text="t" shapetype="t"/>
            <o:ink i="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" annotation="t"/>
          </v:shape>
        </w:pict>
      </w:r>
      <w:proofErr w:type="spellStart"/>
      <w:r w:rsidR="00DF0FC6">
        <w:t>e.g</w:t>
      </w:r>
      <w:proofErr w:type="spellEnd"/>
      <w:r w:rsidR="00DF0FC6">
        <w:t xml:space="preserve"> the reaction of </w:t>
      </w:r>
      <w:proofErr w:type="spellStart"/>
      <w:r w:rsidR="00DF0FC6">
        <w:t>chloroethane</w:t>
      </w:r>
      <w:proofErr w:type="spellEnd"/>
      <w:r w:rsidR="00DF0FC6">
        <w:t xml:space="preserve"> with </w:t>
      </w:r>
      <w:r w:rsidR="00DF0FC6">
        <w:rPr>
          <w:b/>
        </w:rPr>
        <w:t xml:space="preserve">aqueous </w:t>
      </w:r>
      <w:proofErr w:type="spellStart"/>
      <w:r w:rsidR="00DF0FC6">
        <w:t>NaOH</w:t>
      </w:r>
      <w:proofErr w:type="spellEnd"/>
      <w:r w:rsidR="00DF0FC6">
        <w:t xml:space="preserve"> solution</w:t>
      </w:r>
    </w:p>
    <w:p w:rsidR="00DF0FC6" w:rsidRPr="0072327C" w:rsidRDefault="00D86D4D" w:rsidP="00DF0FC6">
      <w:r>
        <w:rPr>
          <w:noProof/>
        </w:rPr>
        <w:pict>
          <v:shape id="_x0000_s1569" style="position:absolute;margin-left:57.35pt;margin-top:52.55pt;width:.35pt;height:.15pt;z-index:251632640" coordorigin="4417,5345" coordsize="13,5" path="m4429,5345v-4,1,-8,3,-12,4e" filled="f" strokeweight="1pt">
            <v:stroke endcap="round"/>
            <v:path shadowok="f" o:extrusionok="f" fillok="f" insetpenok="f"/>
            <o:lock v:ext="edit" rotation="t" aspectratio="t" verticies="t" text="t" shapetype="t"/>
            <o:ink i="AKkBHQIEBAEgAGgMAAAAAADAAAAAAAAARljPVIrml8VPjwb4utLhmyIDHWQFFEYAAAAASBVFIxsC&#10;OYsARiMbAjmLAFcNAAAABQM4C2UZIDIJAPT/AgHpIjpFMwkA+J8CAVogOkU4CAD+AwAAAIB/FcSe&#10;eD+dnng/AABQOAAAoLcKKgmE/CTN+EmffuAAgv6nk/qeXx5AhaMlLTXgcLg4QAoAESDgeUZ+18nK&#10;Ac==&#10;" annotation="t"/>
          </v:shape>
        </w:pict>
      </w:r>
      <w:r>
        <w:rPr>
          <w:noProof/>
        </w:rPr>
        <w:pict>
          <v:polyline id="_x0000_s1570" style="position:absolute;z-index:251633664" points="897.35pt,1144.85pt,897.35pt,1144.85pt,897.35pt,1144.85pt,897.35pt,1144.85pt,897.35pt,1144.85pt,897.35pt,1144.85pt,897.35pt,1144.85pt,897.35pt,1144.85pt,897.35pt,1144.85pt,897.35pt,1144.85pt,897.35pt,1144.85pt,897.35pt,1144.85pt" coordorigin="4224,5443" coordsize="1,1" filled="f" strokeweight="1pt">
            <v:stroke endcap="round"/>
            <v:path shadowok="f" o:extrusionok="f" fillok="f" insetpenok="f"/>
            <o:lock v:ext="edit" rotation="t" aspectratio="t" verticies="t" text="t" shapetype="t"/>
            <o:ink i="AKYBHQICAgEgAGgMAAAAAADAAAAAAAAARljPVIrml8VPjwb4utLhmyIDHWQFFEYAAAAASBVFIxsC&#10;OYsARiMbAjmLAFcNAAAABQM4C2UZIDIJAPT/AgHpIjpFMwkA+J8CAVogOkU4CAD+AwAAAIB/FcSe&#10;eD+dnng/AABQOAAAoLcKJwyC/oN7+g3wAIL+qrv6qvAAhctVTLTTLbfkQAoAESCQVWp+18nKAc==&#10;" annotation="t"/>
          </v:polyline>
        </w:pict>
      </w:r>
      <w:r>
        <w:rPr>
          <w:noProof/>
        </w:rPr>
        <w:pict>
          <v:shape id="_x0000_s1684" style="position:absolute;margin-left:107.25pt;margin-top:11.05pt;width:.45pt;height:5.2pt;z-index:251699200" coordorigin="6284,26230" coordsize="16,184" path="m6288,26230v-4,11,-1,18,-1,30c6288,26274,6288,26288,6288,26302v,16,3,31,3,47c6291,26361,6293,26373,6293,26385v,9,,19,,28c6299,26406,6301,26403,6297,26395e" filled="f" strokeweight="1pt">
            <v:stroke endcap="round"/>
            <v:path shadowok="f" o:extrusionok="f" fillok="f" insetpenok="f"/>
            <o:lock v:ext="edit" rotation="t" aspectratio="t" verticies="t" text="t" shapetype="t"/>
            <o:ink i="ANcBHQIEEAEgAGgMAAAAAADAAAAAAAAARljPVIrml8VPjwb4utLhmyIDHWQFFEYAAAAASBVFIxsC&#10;OYsARiMbAjmLAFcNAAAABQM4C2UZIDIJAPT/AgHpIjpFMwkA+J8CAVogOkU4CAD+AwAAAIB/Fbkx&#10;PD/ZMTw/AAAAtwAAoLkKWDGD/jGi/jGjAAc+WMxKExFwJBMAO3hghP4ABYj+AAWJAAateycJSUjC&#10;cKwq28bj8DgtWsBrwoPXa0ym0rSiUSiSYmJiSJIlN8/NiQAKABEggM0GvYoNzQE=&#10;" annotation="t"/>
          </v:shape>
        </w:pict>
      </w:r>
      <w:r>
        <w:rPr>
          <w:noProof/>
        </w:rPr>
        <w:pict>
          <v:shape id="_x0000_s1685" style="position:absolute;margin-left:105.45pt;margin-top:1.05pt;width:.65pt;height:5.85pt;z-index:251700224" coordorigin="6221,25878" coordsize="24,206" path="m6233,25884v-1,-18,-6,14,-7,20c6224,25919,6222,25935,6221,25950v-1,22,-1,44,1,66c6223,26030,6224,26044,6227,26058v1,3,8,33,16,25c6243,26080,6244,26078,6244,26075e" filled="f" strokeweight="1pt">
            <v:stroke endcap="round"/>
            <v:path shadowok="f" o:extrusionok="f" fillok="f" insetpenok="f"/>
            <o:lock v:ext="edit" rotation="t" aspectratio="t" verticies="t" text="t" shapetype="t"/>
            <o:ink i="ANYBHQIEEgEgAGgMAAAAAADAAAAAAAAARljPVIrml8VPjwb4utLhmyIDHWQFFEYAAAAASBVFIxsC&#10;OYsARiMbAjmLAFcNAAAABQM4C2UZIDIJAPT/AgHpIjpFMwkA+J8CAVogOkU4CAD+AwAAAIB/Fbkx&#10;PD/ZMTw/AAAAtwAAoLkKVyyD/jEM/jENBVgeD4FxKECCrrPDjw4h4XgghP4AAdr+AAHbBp0AZMvI&#10;wykhKcoxjGNW3gcHRpCG0IL6vF7a1qrSrFiiUVd3z8vz4AoAESAQOJi9ig3NAQ==&#10;" annotation="t"/>
          </v:shape>
        </w:pict>
      </w:r>
      <w:r>
        <w:rPr>
          <w:noProof/>
        </w:rPr>
        <w:pict>
          <v:shape id="_x0000_s1686" style="position:absolute;margin-left:108.75pt;margin-top:1.1pt;width:.75pt;height:6.4pt;z-index:251701248" coordorigin="6337,25880" coordsize="27,226" path="m6346,25880v-2,11,-2,21,-3,32c6342,25934,6339,25956,6338,25978v-1,19,,38,2,57c6341,26049,6345,26062,6348,26076v,2,9,34,15,29c6363,26102,6363,26100,6363,26097e" filled="f" strokeweight="1pt">
            <v:stroke endcap="round"/>
            <v:path shadowok="f" o:extrusionok="f" fillok="f" insetpenok="f"/>
            <o:lock v:ext="edit" rotation="t" aspectratio="t" verticies="t" text="t" shapetype="t"/>
            <o:ink i="AM4BHQIEFAEgAGgMAAAAAADAAAAAAAAARljPVIrml8VPjwb4utLhmyIDHWQFFEYAAAAASBVFIxsC&#10;OYsARiMbAjmLAFcNAAAABQM4C2UZIDIJAPT/AgHpIjpFMwkA+J8CAVogOkU4CAD+AwAAAIB/Fbkx&#10;PD/ZMTw/AAAAtwAAoLkKTyKD/jI+/jI/F1JMTCkKuJvlzxkeB4MAhP4AAdD+AAHRGqMpSlCQjGa6&#10;evhcPVrGDDrAg/Ii7sLlaZi4mJiTLd9+swAKABEgQK/rvYoNzQE=&#10;" annotation="t"/>
          </v:shape>
        </w:pict>
      </w:r>
      <w:r>
        <w:rPr>
          <w:noProof/>
        </w:rPr>
        <w:pict>
          <v:shape id="_x0000_s1687" style="position:absolute;margin-left:106.7pt;margin-top:3.5pt;width:1.9pt;height:.35pt;z-index:251702272" coordorigin="6266,25964" coordsize="67,12" path="m6266,25975v8,-9,15,-12,28,-11c6307,25965,6319,25968,6332,25969e" filled="f" strokeweight="1pt">
            <v:stroke endcap="round"/>
            <v:path shadowok="f" o:extrusionok="f" fillok="f" insetpenok="f"/>
            <o:lock v:ext="edit" rotation="t" aspectratio="t" verticies="t" text="t" shapetype="t"/>
            <o:ink i="AL4BHQIIBAEgAGgMAAAAAADAAAAAAAAARljPVIrml8VPjwb4utLhmyIDHWQFFEYAAAAASBVFIxsC&#10;OYsARiMbAjmLAFcNAAAABQM4C2UZIDIJAPT/AgHpIjpFMwkA+J8CAVogOkU4CAD+AwAAAIB/Fbkx&#10;PD/ZMTw/AAAAtwAAoLkKPxKG8YqnjFHjUtLpSVkJGSk5aXoKGWCD/wABbH+AALt8JdLoiavGQIPz&#10;GZzNzMzF76+DIAoAESBwJj++ig3NAQ==&#10;" annotation="t"/>
          </v:shape>
        </w:pict>
      </w:r>
      <w:r>
        <w:rPr>
          <w:noProof/>
        </w:rPr>
        <w:pict>
          <v:shape id="_x0000_s1706" style="position:absolute;margin-left:229.95pt;margin-top:12.55pt;width:28.4pt;height:20.6pt;z-index:251720704" coordorigin="10613,26284" coordsize="1002,727" path="m10720,26827v22,3,44,5,67,5c10813,26832,10839,26832,10865,26831v34,-1,68,-2,102,-3c11008,26827,11048,26828,11089,26827v65,-1,130,-3,195,-4c11321,26823,11358,26822,11395,26822v30,,59,1,89,c11507,26822,11518,26822,11541,26819em11444,26626v-11,6,-10,13,-6,26c11443,26667,11451,26679,11461,26691v10,13,22,24,34,36c11508,26740,11523,26752,11537,26763v13,10,26,18,39,27c11589,26799,11595,26802,11579,26810em11614,26841v-8,11,-15,23,-24,33c11575,26891,11561,26908,11545,26924v-17,18,-35,36,-53,53c11480,26988,11469,26999,11457,27010v10,-3,7,-4,17,-11em10747,26364v-10,-9,-18,-15,-32,-15c10701,26349,10679,26353,10670,26364v-18,21,-7,40,3,60c10678,26434,10683,26445,10689,26455v6,11,10,23,14,35c10708,26504,10717,26526,10706,26540v-9,11,-23,15,-37,16c10650,26557,10632,26552,10620,26536v-10,-14,-4,-21,,-31c10621,26501,10622,26497,10623,26493em10845,26284v-2,20,-3,39,-3,59c10842,26365,10842,26388,10843,26410v1,22,2,44,3,66c10847,26491,10848,26506,10850,26521v1,9,1,12,3,17em10988,26424v-17,-2,-23,5,-31,21c10950,26459,10945,26478,10943,26493v-2,16,-1,30,2,45c10948,26552,10955,26563,10970,26556v19,-9,39,-34,52,-51c11033,26491,11041,26474,11049,26458v5,-10,8,-14,10,-25c11062,26444,11066,26455,11069,26466v5,15,9,31,15,46c11088,26523,11090,26532,11098,26541v2,2,5,4,7,6c11121,26540,11131,26530,11139,26514v3,-9,4,-12,9,-16c11156,26512,11160,26527,11172,26538v10,9,22,13,35,11c11230,26546,11250,26534,11264,26516v9,-12,13,-24,17,-38c11284,26468,11286,26455,11283,26444v-5,-18,-14,-12,-27,-12c11254,26432,11251,26432,11249,26432e" filled="f" strokeweight="1pt">
            <v:stroke endcap="round"/>
            <v:path shadowok="f" o:extrusionok="f" fillok="f" insetpenok="f"/>
            <o:lock v:ext="edit" rotation="t" aspectratio="t" verticies="t" text="t" shapetype="t"/>
            <o:ink i="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" annotation="t"/>
          </v:shape>
        </w:pict>
      </w:r>
      <w:r>
        <w:rPr>
          <w:noProof/>
        </w:rPr>
        <w:pict>
          <v:shape id="_x0000_s1709" style="position:absolute;margin-left:394.35pt;margin-top:11.55pt;width:14.3pt;height:13.6pt;z-index:251723776" coordorigin="16413,26249" coordsize="504,479" path="m16671,26510v10,-8,10,-13,6,-27c16674,26473,16664,26455,16656,26448v-14,-11,-26,-12,-42,-5c16602,26449,16591,26460,16585,26471v-10,18,-21,34,-25,55c16556,26550,16557,26573,16560,26597v3,23,9,45,19,66c16587,26680,16598,26695,16613,26706v10,8,22,12,35,12c16661,26718,16676,26712,16687,26705v19,-12,26,-25,37,-42c16727,26659,16731,26655,16734,26651em16782,26497v10,29,1,33,-1,65c16778,26603,16782,26657,16794,26696v16,34,23,42,46,1em16846,26274v36,-16,45,-21,70,-25em16464,26528v2,-14,1,-24,-18,-24c16434,26504,16424,26510,16420,26521v,2,-1,5,-1,7c16433,26530,16440,26527,16443,26510v2,-9,-3,-40,-19,-23c16421,26498,16420,26501,16421,26508em16427,26704v1,-8,1,-11,3,-16c16417,26692,16410,26698,16415,26713v4,12,15,17,25,8c16446,26715,16444,26693,16441,26686v-6,-7,-8,-11,-6,e" filled="f" strokeweight="1pt">
            <v:stroke endcap="round"/>
            <v:path shadowok="f" o:extrusionok="f" fillok="f" insetpenok="f"/>
            <o:lock v:ext="edit" rotation="t" aspectratio="t" verticies="t" text="t" shapetype="t"/>
            <o:ink i="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" annotation="t"/>
          </v:shape>
        </w:pict>
      </w:r>
    </w:p>
    <w:p w:rsidR="00834480" w:rsidRPr="0072327C" w:rsidRDefault="00D86D4D" w:rsidP="001428FA">
      <w:r>
        <w:rPr>
          <w:noProof/>
        </w:rPr>
        <w:pict>
          <v:shape id="_x0000_s1683" style="position:absolute;margin-left:105.35pt;margin-top:7.2pt;width:5.25pt;height:8.1pt;z-index:251698176" coordorigin="6217,26581" coordsize="186,287" path="m6402,26669v-3,-10,-7,-22,-12,-31c6382,26623,6367,26609,6354,26599v-20,-15,-43,-25,-66,-11c6276,26596,6263,26609,6256,26621v-6,10,-11,20,-16,31c6235,26662,6231,26673,6227,26684v-4,11,-8,22,-9,34c6217,26731,6218,26743,6220,26756v2,12,5,23,8,35c6233,26809,6236,26829,6250,26842v10,9,25,17,38,21c6298,26866,6313,26868,6323,26867v16,-1,31,-6,46,-9c6384,26855,6389,26858,6395,26843e" filled="f" strokeweight="1pt">
            <v:stroke endcap="round"/>
            <v:path shadowok="f" o:extrusionok="f" fillok="f" insetpenok="f"/>
            <o:lock v:ext="edit" rotation="t" aspectratio="t" verticies="t" text="t" shapetype="t"/>
            <o:ink i="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" annotation="t"/>
          </v:shape>
        </w:pict>
      </w:r>
      <w:r>
        <w:rPr>
          <w:noProof/>
        </w:rPr>
        <w:pict>
          <v:shape id="_x0000_s1700" style="position:absolute;margin-left:99.45pt;margin-top:13.35pt;width:2.1pt;height:.9pt;z-index:251715584" coordorigin="6010,26799" coordsize="73,32" path="m6010,26830v11,-2,23,-5,34,-8c6057,26818,6067,26817,6071,26806v9,1,12,2,11,-7e" filled="f" strokeweight="1pt">
            <v:stroke endcap="round"/>
            <v:path shadowok="f" o:extrusionok="f" fillok="f" insetpenok="f"/>
            <o:lock v:ext="edit" rotation="t" aspectratio="t" verticies="t" text="t" shapetype="t"/>
            <o:ink i="AMMBHQIIBgEgAGgMAAAAAADAAAAAAAAARljPVIrml8VPjwb4utLhmyIDHWQFFEYAAAAASBVFIxsC&#10;OYsARiMbAjmLAFcNAAAABQM4C2UZIDIJAPT/AgHpIjpFMwkA+J8CAVogOkU4CAD+AwAAAIB/Fbkx&#10;PD/ZMTw/AAAAtwAAoLkKRBSG8XTni6dSkrISKcnZaXlJWcnZSVlpMIT+AAvo/gAL6U5TkvatL2x4&#10;q49W8IPzk3eW1yTOfF7gCgARIPBZ/MWKDc0B&#10;" annotation="t"/>
          </v:shape>
        </w:pict>
      </w:r>
      <w:r>
        <w:rPr>
          <w:noProof/>
        </w:rPr>
        <w:pict>
          <v:shape id="_x0000_s1705" style="position:absolute;margin-left:194.6pt;margin-top:10.45pt;width:19.4pt;height:14.05pt;z-index:251719680" coordorigin="9367,26697" coordsize="684,495" path="m9508,26909v-11,-10,-20,-23,-35,-27c9460,26878,9447,26878,9435,26882v-16,6,-30,18,-41,31c9385,26924,9380,26936,9375,26949v-5,13,-6,27,-7,41c9367,27005,9366,27019,9368,27034v2,15,5,29,9,43c9382,27096,9389,27117,9403,27131v12,12,22,14,35,4c9450,27126,9460,27113,9469,27101v17,-22,33,-47,39,-74c9510,27016,9510,27005,9510,26994v,-19,,-37,-1,-56c9509,26928,9509,26925,9509,26918em9629,26902v2,13,3,26,4,39c9634,26959,9637,26977,9638,26996v1,29,3,57,4,86c9642,27097,9644,27111,9645,27126v,1,4,35,10,23c9655,27147,9654,27144,9654,27142em9785,26904v-8,11,-15,25,-18,39c9764,26960,9761,26980,9760,26997v-1,22,,44,2,66c9764,27083,9767,27103,9771,27123v3,15,8,30,14,44c9787,27171,9798,27199,9807,27191v-1,-2,-2,-4,-3,-6em9662,27031v13,1,25,,38,-3c9713,27025,9724,27026,9738,27024em9935,26826v17,,34,-1,50,-1c9996,26825,10005,26824,10016,26824v12,-1,22,-2,34,-1em9396,26706v-1,10,-6,19,-9,29c9385,26741,9384,26743,9385,26748v11,-9,17,-17,19,-32c9405,26705,9401,26704,9394,26697v-11,7,-17,16,-17,30c9379,26734,9380,26736,9382,26741em9497,26721v-1,9,-1,12,2,17c9509,26735,9518,26729,9520,26716v,-9,,-12,-3,-17c9509,26703,9501,26714,9503,26727v1,3,3,7,4,10e" filled="f" strokeweight="1pt">
            <v:stroke endcap="round"/>
            <v:path shadowok="f" o:extrusionok="f" fillok="f" insetpenok="f"/>
            <o:lock v:ext="edit" rotation="t" aspectratio="t" verticies="t" text="t" shapetype="t"/>
            <o:ink i="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" annotation="t"/>
          </v:shape>
        </w:pict>
      </w:r>
      <w:r>
        <w:rPr>
          <w:noProof/>
        </w:rPr>
        <w:pict>
          <v:shape id="_x0000_s1708" style="position:absolute;margin-left:369pt;margin-top:4.65pt;width:4.7pt;height:6.1pt;z-index:251722752" coordorigin="15519,26492" coordsize="165,215" path="m15519,26574v11,-2,20,-1,32,-1c15568,26574,15584,26574,15601,26574v16,,33,,49,c15661,26574,15672,26574,15683,26574em15594,26492v-2,10,-4,22,-3,32c15593,26542,15596,26559,15597,26577v1,21,4,42,7,63c15606,26655,15608,26672,15614,26686v5,13,6,26,11,10e" filled="f" strokeweight="1pt">
            <v:stroke endcap="round"/>
            <v:path shadowok="f" o:extrusionok="f" fillok="f" insetpenok="f"/>
            <o:lock v:ext="edit" rotation="t" aspectratio="t" verticies="t" text="t" shapetype="t"/>
            <o:ink i="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" annotation="t"/>
          </v:shape>
        </w:pict>
      </w:r>
    </w:p>
    <w:p w:rsidR="00834480" w:rsidRPr="0072327C" w:rsidRDefault="00D86D4D" w:rsidP="001428FA">
      <w:r>
        <w:rPr>
          <w:noProof/>
        </w:rPr>
        <w:pict>
          <v:shape id="_x0000_s1688" style="position:absolute;margin-left:115.85pt;margin-top:.95pt;width:5.9pt;height:2.05pt;z-index:251703296" coordorigin="6588,26849" coordsize="209,72" path="m6588,26849v10,2,20,5,30,8c6631,26860,6643,26864,6655,26868v16,5,33,9,49,14c6718,26886,6732,26892,6746,26897v11,4,21,9,32,14c6788,26915,6790,26916,6796,26920e" filled="f" strokeweight="1pt">
            <v:stroke endcap="round"/>
            <v:path shadowok="f" o:extrusionok="f" fillok="f" insetpenok="f"/>
            <o:lock v:ext="edit" rotation="t" aspectratio="t" verticies="t" text="t" shapetype="t"/>
            <o:ink i="ANkBHQISCAEgAGgMAAAAAADAAAAAAAAARljPVIrml8VPjwb4utLhmyIDHWQFFEYAAAAASBVFIxsC&#10;OYsARiMbAjmLAFcNAAAABQM4C2UZIDIJAPT/AgHpIjpFMwkA+J8CAVogOkU4CAD+AwAAAIB/Fbkx&#10;PD/ZMTw/AAAAtwAAoLkKWjmE/GmV+NMsA0adGnhYaRtW0IwmijWE9PE4urWAAACC/wG4cf4DcOQD&#10;N53gksEoXz8Xx+vYAAAAgvudt1VspsoWLFSpUssssobfPy/SgAoAESDAcrW/ig3NAQ==&#10;" annotation="t"/>
          </v:shape>
        </w:pict>
      </w:r>
      <w:r>
        <w:rPr>
          <w:noProof/>
        </w:rPr>
        <w:pict>
          <v:shape id="_x0000_s1689" style="position:absolute;margin-left:128.45pt;margin-top:4.2pt;width:5.55pt;height:8.1pt;z-index:251704320" coordorigin="7033,26962" coordsize="196,286" path="m7122,26979v-10,-5,-20,-13,-31,-16c7076,26960,7065,26973,7057,26984v-8,12,-14,27,-18,41c7035,27040,7034,27056,7033,27071v-1,30,6,62,15,91c7055,27184,7065,27205,7079,27224v10,13,22,23,39,23c7132,27247,7146,27242,7157,27235v17,-11,27,-29,39,-45c7208,27173,7217,27156,7228,27138e" filled="f" strokeweight="1pt">
            <v:stroke endcap="round"/>
            <v:path shadowok="f" o:extrusionok="f" fillok="f" insetpenok="f"/>
            <o:lock v:ext="edit" rotation="t" aspectratio="t" verticies="t" text="t" shapetype="t"/>
            <o:ink i="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" annotation="t"/>
          </v:shape>
        </w:pict>
      </w:r>
      <w:r>
        <w:rPr>
          <w:noProof/>
        </w:rPr>
        <w:pict>
          <v:shape id="_x0000_s1690" style="position:absolute;margin-left:134.75pt;margin-top:5.95pt;width:1.1pt;height:6.35pt;z-index:251705344" coordorigin="7254,27024" coordsize="40,224" path="m7274,27024v-8,10,-12,17,-15,30c7256,27068,7255,27082,7255,27096v,17,1,34,2,51c7258,27164,7261,27179,7264,27196v3,12,6,25,12,36c7285,27249,7285,27249,7293,27235e" filled="f" strokeweight="1pt">
            <v:stroke endcap="round"/>
            <v:path shadowok="f" o:extrusionok="f" fillok="f" insetpenok="f"/>
            <o:lock v:ext="edit" rotation="t" aspectratio="t" verticies="t" text="t" shapetype="t"/>
            <o:ink i="ANMBHQIGFAEgAGgMAAAAAADAAAAAAAAARljPVIrml8VPjwb4utLhmyIDHWQFFEYAAAAASBVFIxsC&#10;OYsARiMbAjmLAFcNAAAABQM4C2UZIDIJAPT/AgHpIjpFMwkA+J8CAVogOkU4CAD+AwAAAIB/Fbkx&#10;PD/ZMTw/AAAAtwAAoLkKVCOD/jwc/jwdDxe0xCpicTBU1Mce3d4nitbAhP4ADfj+AA35DZNKEoSi&#10;lCMU0az08DgsmVyeQIPxLhMXCZmZmUpiYkiWd+jmJAoAESCAxZzAig3NAQ==&#10;" annotation="t"/>
          </v:shape>
        </w:pict>
      </w:r>
      <w:r>
        <w:rPr>
          <w:noProof/>
        </w:rPr>
        <w:pict>
          <v:shape id="_x0000_s1691" style="position:absolute;margin-left:101.95pt;margin-top:4pt;width:4.4pt;height:9.05pt;z-index:251706368" coordorigin="6097,26956" coordsize="156,319" path="m6252,26956v-4,14,-9,24,-16,37c6223,27015,6210,27037,6197,27059v-13,21,-24,43,-36,65c6149,27145,6141,27167,6132,27189v-7,17,-13,35,-21,52c6107,27249,6105,27269,6098,27274v,-2,-1,-5,-1,-7e" filled="f" strokeweight="1pt">
            <v:stroke endcap="round"/>
            <v:path shadowok="f" o:extrusionok="f" fillok="f" insetpenok="f"/>
            <o:lock v:ext="edit" rotation="t" aspectratio="t" verticies="t" text="t" shapetype="t"/>
            <o:ink i="AN8BHQIOGgEgAGgMAAAAAADAAAAAAAAARljPVIrml8VPjwb4utLhmyIDHWQFFEYAAAAASBVFIxsC&#10;OYsARiMbAjmLAFcNAAAABQM4C2UZIDIJAPT/AgHpIjpFMwkA+J8CAVogOkU4CAD+AwAAAIB/Fbkx&#10;PD/ZMTw/AAAAtwAAoLkKYDqD/jFA/jFBAAOPDw8TN3E1cKhEIisc+TegAJCE/gANPv4ADT8ADRp3&#10;b+ZntCiEiEYRjGM51jt4HBaNIAGsgvHxXSquasqzVlWVKBKClrd7vx/DAAoAESBASkzCig3NAQ==&#10;" annotation="t"/>
          </v:shape>
        </w:pict>
      </w:r>
      <w:r>
        <w:rPr>
          <w:noProof/>
        </w:rPr>
        <w:pict>
          <v:shape id="_x0000_s1692" style="position:absolute;margin-left:103.25pt;margin-top:4.95pt;width:3.95pt;height:10.3pt;z-index:251707392" coordorigin="6143,26990" coordsize="140,362" path="m6282,26990v-3,10,-5,21,-8,32c6267,27051,6260,27079,6255,27109v-6,35,-9,69,-10,104c6244,27241,6244,27269,6244,27297v,13,-1,27,-1,40c6243,27344,6243,27346,6243,27351v-1,-13,-4,-22,-10,-34c6225,27302,6215,27287,6200,27278v-15,-9,-32,-12,-49,-8c6148,27271,6146,27273,6143,27274e" filled="f" strokeweight="1pt">
            <v:stroke endcap="round"/>
            <v:path shadowok="f" o:extrusionok="f" fillok="f" insetpenok="f"/>
            <o:lock v:ext="edit" rotation="t" aspectratio="t" verticies="t" text="t" shapetype="t"/>
            <o:ink i="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" annotation="t"/>
          </v:shape>
        </w:pict>
      </w:r>
      <w:r>
        <w:rPr>
          <w:noProof/>
        </w:rPr>
        <w:pict>
          <v:shape id="_x0000_s1693" style="position:absolute;margin-left:101.15pt;margin-top:17.25pt;width:3.65pt;height:6.8pt;z-index:251708416" coordorigin="6070,27424" coordsize="129,239" path="m6159,27465v-6,-9,-11,-20,-19,-27c6133,27432,6120,27421,6110,27424v-12,3,-21,19,-26,29c6075,27470,6071,27487,6070,27506v-1,18,1,36,4,54c6077,27581,6081,27603,6087,27623v4,15,9,35,26,39c6130,27666,6142,27651,6151,27640v15,-18,31,-33,47,-50e" filled="f" strokeweight="1pt">
            <v:stroke endcap="round"/>
            <v:path shadowok="f" o:extrusionok="f" fillok="f" insetpenok="f"/>
            <o:lock v:ext="edit" rotation="t" aspectratio="t" verticies="t" text="t" shapetype="t"/>
            <o:ink i="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" annotation="t"/>
          </v:shape>
        </w:pict>
      </w:r>
      <w:r>
        <w:rPr>
          <w:noProof/>
        </w:rPr>
        <w:pict>
          <v:shape id="_x0000_s1694" style="position:absolute;margin-left:107.1pt;margin-top:17.95pt;width:1.6pt;height:6.2pt;z-index:251709440" coordorigin="6280,27447" coordsize="56,219" path="m6280,27447v5,14,2,24,2,39c6282,27502,6281,27519,6283,27535v2,20,6,39,10,59c6297,27614,6302,27635,6305,27656v,3,1,6,1,9c6321,27656,6316,27647,6324,27633v4,-4,7,-8,11,-12e" filled="f" strokeweight="1pt">
            <v:stroke endcap="round"/>
            <v:path shadowok="f" o:extrusionok="f" fillok="f" insetpenok="f"/>
            <o:lock v:ext="edit" rotation="t" aspectratio="t" verticies="t" text="t" shapetype="t"/>
            <o:ink i="ANABHQIGFAEgAGgMAAAAAADAAAAAAAAARljPVIrml8VPjwb4utLhmyIDHWQFFEYAAAAASBVFIxsC&#10;OYsARiMbAjmLAFcNAAAABQM4C2UZIDIJAPT/AgHpIjpFMwkA+J8CAVogOkU4CAD+AwAAAIB/Fbkx&#10;PD/ZMTw/AAAAtwAAoLkKUSWD/jGM/jGNDlzmampiIgklcSHhc9cfEIT+ABJ2/gASdw2beRjoolAR&#10;qrOendvCuOO3AIL19i7rbbdaVZZS23vfPw+ewAoAESBgGtjDig3NAQ==&#10;" annotation="t"/>
          </v:shape>
        </w:pict>
      </w:r>
      <w:r>
        <w:rPr>
          <w:noProof/>
        </w:rPr>
        <w:pict>
          <v:shape id="_x0000_s1695" style="position:absolute;margin-left:111.05pt;margin-top:18.35pt;width:1.1pt;height:5.7pt;z-index:251710464" coordorigin="6418,27462" coordsize="40,201" path="m6418,27462v10,10,13,17,17,31c6439,27510,6440,27529,6439,27546v-1,19,1,37,1,55c6440,27616,6440,27630,6444,27644v3,11,5,12,13,18c6452,27647,6450,27642,6449,27631e" filled="f" strokeweight="1pt">
            <v:stroke endcap="round"/>
            <v:path shadowok="f" o:extrusionok="f" fillok="f" insetpenok="f"/>
            <o:lock v:ext="edit" rotation="t" aspectratio="t" verticies="t" text="t" shapetype="t"/>
            <o:ink i="ANoBHQIGEgEgAGgMAAAAAADAAAAAAAAARljPVIrml8VPjwb4utLhmyIDHWQFFEYAAAAASBVFIxsC&#10;OYsARiMbAjmLAFcNAAAABQM4C2UZIDIJAPT/AgHpIjpFMwkA+J8CAVogOkU4CAD+AwAAAIB/Fbkx&#10;PD/ZMTw/AAAAtwAAoLkKWySE/GX1+MvsbNuLHgqThGMIJ0jSNcGFo0mPFhCF/AAlEfgASiRgMDgM&#10;DiJUySBAhQzxw4PCYVNOZfLZ0IPHiJSi7ldplMxMSTLe+Ph8YgAKABEg0FIRxIoNzQE=&#10;" annotation="t"/>
          </v:shape>
        </w:pict>
      </w:r>
      <w:r>
        <w:rPr>
          <w:noProof/>
        </w:rPr>
        <w:pict>
          <v:shape id="_x0000_s1696" style="position:absolute;margin-left:109pt;margin-top:20.5pt;width:2.55pt;height:.3pt;z-index:251711488" coordorigin="6346,27538" coordsize="90,11" path="m6352,27546v-13,7,12,,18,c6383,27545,6399,27540,6410,27540v14,3,18,5,25,-2e" filled="f" strokeweight="1pt">
            <v:stroke endcap="round"/>
            <v:path shadowok="f" o:extrusionok="f" fillok="f" insetpenok="f"/>
            <o:lock v:ext="edit" rotation="t" aspectratio="t" verticies="t" text="t" shapetype="t"/>
            <o:ink i="ALwBHQIKBAEgAGgMAAAAAADAAAAAAAAARljPVIrml8VPjwb4utLhmyIDHWQFFEYAAAAASBVFIxsC&#10;OYsARiMbAjmLAFcNAAAABQM4C2UZIDIJAPT/AgHpIjpFMwkA+J8CAVogOkU4CAD+AwAAAIB/Fbkx&#10;PD/ZMTw/AAAAtwAAoLkKPRCF+MjD4yMcDgDBYPFUzQQR4DBgg/8ACcV/gATi8ZIm4I5+B4KD8bwN&#10;3m9zOb69etgKABEgMNVMxIoNzQE=&#10;" annotation="t"/>
          </v:shape>
        </w:pict>
      </w:r>
      <w:r>
        <w:rPr>
          <w:noProof/>
        </w:rPr>
        <w:pict>
          <v:shape id="_x0000_s1697" style="position:absolute;margin-left:113.85pt;margin-top:20.5pt;width:2.5pt;height:4.75pt;z-index:251712512" coordorigin="6517,27537" coordsize="88,168" path="m6562,27537v9,12,14,21,15,36c6578,27586,6576,27591,6586,27601v12,12,19,19,18,37c6603,27650,6601,27662,6595,27673v-6,12,-12,22,-25,28c6560,27706,6546,27705,6536,27701v-15,-6,-15,-12,-19,-26e" filled="f" strokeweight="1pt">
            <v:stroke endcap="round"/>
            <v:path shadowok="f" o:extrusionok="f" fillok="f" insetpenok="f"/>
            <o:lock v:ext="edit" rotation="t" aspectratio="t" verticies="t" text="t" shapetype="t"/>
            <o:ink i="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" annotation="t"/>
          </v:shape>
        </w:pict>
      </w:r>
      <w:r>
        <w:rPr>
          <w:noProof/>
        </w:rPr>
        <w:pict>
          <v:shape id="_x0000_s1698" style="position:absolute;margin-left:88.4pt;margin-top:2.6pt;width:2.2pt;height:1.15pt;z-index:251713536" coordorigin="5619,26906" coordsize="79,41" path="m5619,26946v10,-6,21,-13,32,-17c5663,26925,5676,26916,5688,26913v8,,10,,9,-7e" filled="f" strokeweight="1pt">
            <v:stroke endcap="round"/>
            <v:path shadowok="f" o:extrusionok="f" fillok="f" insetpenok="f"/>
            <o:lock v:ext="edit" rotation="t" aspectratio="t" verticies="t" text="t" shapetype="t"/>
            <o:ink i="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" annotation="t"/>
          </v:shape>
        </w:pict>
      </w:r>
      <w:r>
        <w:rPr>
          <w:noProof/>
        </w:rPr>
        <w:pict>
          <v:shape id="_x0000_s1699" style="position:absolute;margin-left:94.6pt;margin-top:1.3pt;width:1.95pt;height:.25pt;z-index:251714560" coordorigin="5838,26860" coordsize="70,10" path="m5838,26868v10,,21,,31,c5882,26868,5894,26863,5907,26860e" filled="f" strokeweight="1pt">
            <v:stroke endcap="round"/>
            <v:path shadowok="f" o:extrusionok="f" fillok="f" insetpenok="f"/>
            <o:lock v:ext="edit" rotation="t" aspectratio="t" verticies="t" text="t" shapetype="t"/>
            <o:ink i="AMEBHQIIBAEgAGgMAAAAAADAAAAAAAAARljPVIrml8VPjwb4utLhmyIDHWQFFEYAAAAASBVFIxsC&#10;OYsARiMbAjmLAFcNAAAABQM4C2UZIDIJAPT/AgHpIjpFMwkA+J8CAVogOkU4CAD+AwAAAIB/Fbkx&#10;PD/ZMTw/AAAAtwAAoLkKQhWG8WZXizLJCRSEimpuSk5aXmIeRoKEg/8ABit/gAMVyJCJmJjjwc+Q&#10;g68rLMzcrWnPPj1uAAoAESCQZr7Fig3NAQ==&#10;" annotation="t"/>
          </v:shape>
        </w:pict>
      </w:r>
      <w:r>
        <w:rPr>
          <w:noProof/>
        </w:rPr>
        <w:pict>
          <v:shape id="_x0000_s1701" style="position:absolute;margin-left:78.05pt;margin-top:2pt;width:1.15pt;height:7.9pt;z-index:251716608" coordorigin="5254,26885" coordsize="41,279" path="m5254,26889v11,-2,22,-8,22,9c5276,26913,5274,26929,5273,26944v-1,21,-2,43,,64c5275,27030,5273,27052,5274,27075v1,18,3,35,5,53c5280,27136,5280,27155,5287,27161v7,2,10,2,7,-6e" filled="f" strokeweight="1pt">
            <v:stroke endcap="round"/>
            <v:path shadowok="f" o:extrusionok="f" fillok="f" insetpenok="f"/>
            <o:lock v:ext="edit" rotation="t" aspectratio="t" verticies="t" text="t" shapetype="t"/>
            <o:ink i="AOABHQIGGAEgAGgMAAAAAADAAAAAAAAARljPVIrml8VPjwb4utLhmyIDHWQFFEYAAAAASBVFIxsC&#10;OYsARiMbAjmLAFcNAAAABQM4C2UZIDIJAPT/AgHpIjpFMwkA+J8CAVogOkU4CAD+AwAAAIB/Fbkx&#10;PD/ZMTw/AAAAtwAAoLkKYTGD/iak/ialeF4Z4XhgPA8GJzhJFMwiCYreth4HgoT+AAyI/gAMiU5F&#10;aAMmXVr5F6QpCSVScZxndr2bQpw9gIPtomVxcyEwmYsklEkSiZTmePg+LNAKABEgkAmJxooNzQE=&#10;" annotation="t"/>
          </v:shape>
        </w:pict>
      </w:r>
      <w:r>
        <w:rPr>
          <w:noProof/>
        </w:rPr>
        <w:pict>
          <v:shape id="_x0000_s1702" style="position:absolute;margin-left:82.35pt;margin-top:2.85pt;width:.6pt;height:6pt;z-index:251717632" coordorigin="5407,26915" coordsize="21,211" path="m5407,26915v3,14,2,26,2,40c5409,26969,5411,26982,5411,26996v,17,2,33,3,50c5415,27061,5417,27075,5419,27090v2,12,4,23,8,35c5424,27115,5422,27110,5420,27103e" filled="f" strokeweight="1pt">
            <v:stroke endcap="round"/>
            <v:path shadowok="f" o:extrusionok="f" fillok="f" insetpenok="f"/>
            <o:lock v:ext="edit" rotation="t" aspectratio="t" verticies="t" text="t" shapetype="t"/>
            <o:ink i="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" annotation="t"/>
          </v:shape>
        </w:pict>
      </w:r>
      <w:r>
        <w:rPr>
          <w:noProof/>
        </w:rPr>
        <w:pict>
          <v:shape id="_x0000_s1703" style="position:absolute;margin-left:80.05pt;margin-top:6.15pt;width:1.2pt;height:.1pt;z-index:251718656" coordorigin="5325,27031" coordsize="43,5" path="m5325,27032v12,-1,21,2,32,3c5360,27035,5364,27035,5367,27035e" filled="f" strokeweight="1pt">
            <v:stroke endcap="round"/>
            <v:path shadowok="f" o:extrusionok="f" fillok="f" insetpenok="f"/>
            <o:lock v:ext="edit" rotation="t" aspectratio="t" verticies="t" text="t" shapetype="t"/>
            <o:ink i="ALoBHQIGBAEgAGgMAAAAAADAAAAAAAAARljPVIrml8VPjwb4utLhmyIDHWQFFEYAAAAASBVFIxsC&#10;OYsARiMbAjmLAFcNAAAABQM4C2UZIDIJAPT/AgHpIjpFMwkA+J8CAVogOkU4CAD+AwAAAIB/Fbkx&#10;PD/ZMTw/AAAAtwAAoLkKOxaF+J0T4nRQAYLB4LB4Zh8Vi4L/AbxZ/gN4tABuZt+D2IOPUvN3N2uU&#10;pz4/kxMACgARIADMKMeKDc0B&#10;" annotation="t"/>
          </v:shape>
        </w:pict>
      </w:r>
      <w:r>
        <w:rPr>
          <w:noProof/>
        </w:rPr>
        <w:pict>
          <v:shape id="_x0000_s1712" style="position:absolute;margin-left:120.25pt;margin-top:4.85pt;width:10.2pt;height:13.15pt;z-index:251725824" coordorigin="6743,26985" coordsize="361,464" path="m6747,26985v,11,,21,-1,32c6745,27029,6743,27043,6743,27055v,12,1,25,3,37c6748,27104,6750,27117,6752,27129v7,37,17,72,29,107c6785,27247,6788,27257,6793,27268v5,11,9,21,14,32c6813,27311,6818,27325,6826,27335v9,10,19,19,31,24c6876,27368,6899,27368,6919,27365v19,-3,34,-11,51,-20c6985,27337,6998,27329,7012,27320v10,-7,19,-15,29,-23em6934,27218v14,4,24,14,36,22c6984,27250,6999,27258,7015,27263v11,3,23,7,34,8c7061,27272,7075,27272,7087,27270v8,-2,11,-3,16,em7093,27293v-6,12,-7,22,-11,34c7078,27340,7077,27352,7077,27365v,11,1,22,3,33c7082,27410,7084,27421,7087,27432v4,16,-1,23,9,e" filled="f" strokecolor="red" strokeweight="1pt">
            <v:stroke endcap="round"/>
            <v:path shadowok="f" o:extrusionok="f" fillok="f" insetpenok="f"/>
            <o:lock v:ext="edit" rotation="t" aspectratio="t" verticies="t" text="t" shapetype="t"/>
            <o:ink i="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" annotation="t"/>
          </v:shape>
        </w:pict>
      </w:r>
    </w:p>
    <w:p w:rsidR="0037417E" w:rsidRPr="00395D0D" w:rsidRDefault="00395D0D" w:rsidP="001428FA">
      <w:pPr>
        <w:rPr>
          <w:b/>
          <w:sz w:val="28"/>
          <w:szCs w:val="28"/>
        </w:rPr>
      </w:pPr>
      <w:r w:rsidRPr="00395D0D">
        <w:rPr>
          <w:b/>
          <w:sz w:val="28"/>
          <w:szCs w:val="28"/>
        </w:rPr>
        <w:lastRenderedPageBreak/>
        <w:t>Strength of the C-X bond</w:t>
      </w:r>
    </w:p>
    <w:p w:rsidR="0037417E" w:rsidRDefault="0037417E" w:rsidP="001428FA">
      <w:r>
        <w:t xml:space="preserve">Refer to </w:t>
      </w:r>
      <w:r w:rsidRPr="001E44E3">
        <w:t>Facer AS Chemistry p</w:t>
      </w:r>
      <w:r w:rsidR="00B45C68">
        <w:t>268</w:t>
      </w:r>
    </w:p>
    <w:tbl>
      <w:tblPr>
        <w:tblpPr w:leftFromText="180" w:rightFromText="180" w:vertAnchor="page" w:horzAnchor="page" w:tblpX="5137" w:tblpY="2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2192"/>
      </w:tblGrid>
      <w:tr w:rsidR="00834480" w:rsidTr="00834480">
        <w:trPr>
          <w:trHeight w:val="567"/>
        </w:trPr>
        <w:tc>
          <w:tcPr>
            <w:tcW w:w="2482" w:type="dxa"/>
            <w:vAlign w:val="center"/>
          </w:tcPr>
          <w:p w:rsidR="00834480" w:rsidRDefault="00834480" w:rsidP="00834480">
            <w:pPr>
              <w:widowControl w:val="0"/>
              <w:autoSpaceDE w:val="0"/>
              <w:autoSpaceDN w:val="0"/>
              <w:adjustRightInd w:val="0"/>
              <w:ind w:right="5"/>
            </w:pPr>
            <w:r>
              <w:t>Bond</w:t>
            </w:r>
          </w:p>
        </w:tc>
        <w:tc>
          <w:tcPr>
            <w:tcW w:w="2192" w:type="dxa"/>
            <w:vAlign w:val="center"/>
          </w:tcPr>
          <w:p w:rsidR="00834480" w:rsidRPr="00E36E6F" w:rsidRDefault="00834480" w:rsidP="00834480">
            <w:pPr>
              <w:widowControl w:val="0"/>
              <w:autoSpaceDE w:val="0"/>
              <w:autoSpaceDN w:val="0"/>
              <w:adjustRightInd w:val="0"/>
              <w:ind w:right="5"/>
            </w:pPr>
            <w:r>
              <w:t>Bond dissociation enthalpy/kJ mol</w:t>
            </w:r>
            <w:r w:rsidRPr="00DF0FC6">
              <w:rPr>
                <w:vertAlign w:val="superscript"/>
              </w:rPr>
              <w:t>-1</w:t>
            </w:r>
          </w:p>
        </w:tc>
      </w:tr>
      <w:tr w:rsidR="00834480" w:rsidTr="00834480">
        <w:trPr>
          <w:trHeight w:val="397"/>
        </w:trPr>
        <w:tc>
          <w:tcPr>
            <w:tcW w:w="2482" w:type="dxa"/>
            <w:vAlign w:val="center"/>
          </w:tcPr>
          <w:p w:rsidR="00834480" w:rsidRDefault="00834480" w:rsidP="00834480">
            <w:pPr>
              <w:widowControl w:val="0"/>
              <w:autoSpaceDE w:val="0"/>
              <w:autoSpaceDN w:val="0"/>
              <w:adjustRightInd w:val="0"/>
              <w:ind w:right="5"/>
            </w:pPr>
            <w:r>
              <w:t>C-F</w:t>
            </w:r>
          </w:p>
        </w:tc>
        <w:tc>
          <w:tcPr>
            <w:tcW w:w="2192" w:type="dxa"/>
            <w:vAlign w:val="center"/>
          </w:tcPr>
          <w:p w:rsidR="00834480" w:rsidRDefault="00834480" w:rsidP="00834480">
            <w:pPr>
              <w:widowControl w:val="0"/>
              <w:autoSpaceDE w:val="0"/>
              <w:autoSpaceDN w:val="0"/>
              <w:adjustRightInd w:val="0"/>
              <w:ind w:right="5"/>
              <w:jc w:val="center"/>
            </w:pPr>
            <w:r>
              <w:t>+484</w:t>
            </w:r>
          </w:p>
        </w:tc>
      </w:tr>
      <w:tr w:rsidR="00834480" w:rsidTr="00834480">
        <w:trPr>
          <w:trHeight w:val="397"/>
        </w:trPr>
        <w:tc>
          <w:tcPr>
            <w:tcW w:w="2482" w:type="dxa"/>
            <w:vAlign w:val="center"/>
          </w:tcPr>
          <w:p w:rsidR="00834480" w:rsidRDefault="00834480" w:rsidP="00834480">
            <w:pPr>
              <w:widowControl w:val="0"/>
              <w:autoSpaceDE w:val="0"/>
              <w:autoSpaceDN w:val="0"/>
              <w:adjustRightInd w:val="0"/>
              <w:ind w:right="5"/>
            </w:pPr>
            <w:r>
              <w:t>C-Cl</w:t>
            </w:r>
          </w:p>
        </w:tc>
        <w:tc>
          <w:tcPr>
            <w:tcW w:w="2192" w:type="dxa"/>
            <w:vAlign w:val="center"/>
          </w:tcPr>
          <w:p w:rsidR="00834480" w:rsidRDefault="00834480" w:rsidP="00834480">
            <w:pPr>
              <w:widowControl w:val="0"/>
              <w:autoSpaceDE w:val="0"/>
              <w:autoSpaceDN w:val="0"/>
              <w:adjustRightInd w:val="0"/>
              <w:ind w:right="5"/>
              <w:jc w:val="center"/>
            </w:pPr>
            <w:r>
              <w:t>+338</w:t>
            </w:r>
          </w:p>
        </w:tc>
      </w:tr>
      <w:tr w:rsidR="00834480" w:rsidTr="00834480">
        <w:trPr>
          <w:trHeight w:val="397"/>
        </w:trPr>
        <w:tc>
          <w:tcPr>
            <w:tcW w:w="2482" w:type="dxa"/>
            <w:vAlign w:val="center"/>
          </w:tcPr>
          <w:p w:rsidR="00834480" w:rsidRDefault="00834480" w:rsidP="00834480">
            <w:pPr>
              <w:widowControl w:val="0"/>
              <w:autoSpaceDE w:val="0"/>
              <w:autoSpaceDN w:val="0"/>
              <w:adjustRightInd w:val="0"/>
              <w:ind w:right="5"/>
            </w:pPr>
            <w:r>
              <w:t>C-Br</w:t>
            </w:r>
          </w:p>
        </w:tc>
        <w:tc>
          <w:tcPr>
            <w:tcW w:w="2192" w:type="dxa"/>
            <w:vAlign w:val="center"/>
          </w:tcPr>
          <w:p w:rsidR="00834480" w:rsidRDefault="00834480" w:rsidP="00834480">
            <w:pPr>
              <w:widowControl w:val="0"/>
              <w:autoSpaceDE w:val="0"/>
              <w:autoSpaceDN w:val="0"/>
              <w:adjustRightInd w:val="0"/>
              <w:ind w:right="5"/>
              <w:jc w:val="center"/>
            </w:pPr>
            <w:r>
              <w:t>+276</w:t>
            </w:r>
          </w:p>
        </w:tc>
      </w:tr>
      <w:tr w:rsidR="00834480" w:rsidTr="00834480">
        <w:trPr>
          <w:trHeight w:val="397"/>
        </w:trPr>
        <w:tc>
          <w:tcPr>
            <w:tcW w:w="2482" w:type="dxa"/>
            <w:vAlign w:val="center"/>
          </w:tcPr>
          <w:p w:rsidR="00834480" w:rsidRDefault="00834480" w:rsidP="00834480">
            <w:pPr>
              <w:widowControl w:val="0"/>
              <w:autoSpaceDE w:val="0"/>
              <w:autoSpaceDN w:val="0"/>
              <w:adjustRightInd w:val="0"/>
              <w:ind w:right="5"/>
            </w:pPr>
            <w:r>
              <w:t>C-I</w:t>
            </w:r>
          </w:p>
        </w:tc>
        <w:tc>
          <w:tcPr>
            <w:tcW w:w="2192" w:type="dxa"/>
            <w:vAlign w:val="center"/>
          </w:tcPr>
          <w:p w:rsidR="00834480" w:rsidRDefault="00834480" w:rsidP="00834480">
            <w:pPr>
              <w:widowControl w:val="0"/>
              <w:autoSpaceDE w:val="0"/>
              <w:autoSpaceDN w:val="0"/>
              <w:adjustRightInd w:val="0"/>
              <w:ind w:right="5"/>
              <w:jc w:val="center"/>
            </w:pPr>
            <w:r>
              <w:t>+238</w:t>
            </w:r>
          </w:p>
        </w:tc>
      </w:tr>
    </w:tbl>
    <w:p w:rsidR="0037417E" w:rsidRDefault="0037417E" w:rsidP="001428FA">
      <w:pPr>
        <w:widowControl w:val="0"/>
        <w:autoSpaceDE w:val="0"/>
        <w:autoSpaceDN w:val="0"/>
        <w:adjustRightInd w:val="0"/>
        <w:ind w:right="6"/>
      </w:pPr>
      <w:r>
        <w:t>The</w:t>
      </w:r>
      <w:r w:rsidRPr="00292862">
        <w:t xml:space="preserve"> nature of the bonds between carbon and the various halogens is seen clearly in the bond dissociation enthalpies</w:t>
      </w:r>
      <w:r>
        <w:t>:-</w:t>
      </w:r>
      <w:r w:rsidRPr="00292862">
        <w:t xml:space="preserve"> </w:t>
      </w:r>
    </w:p>
    <w:p w:rsidR="0037417E" w:rsidRDefault="0037417E" w:rsidP="001428FA">
      <w:pPr>
        <w:widowControl w:val="0"/>
        <w:autoSpaceDE w:val="0"/>
        <w:autoSpaceDN w:val="0"/>
        <w:adjustRightInd w:val="0"/>
        <w:ind w:right="5"/>
      </w:pPr>
    </w:p>
    <w:p w:rsidR="0037417E" w:rsidRDefault="0037417E" w:rsidP="001428FA">
      <w:pPr>
        <w:widowControl w:val="0"/>
        <w:autoSpaceDE w:val="0"/>
        <w:autoSpaceDN w:val="0"/>
        <w:adjustRightInd w:val="0"/>
        <w:ind w:right="5"/>
      </w:pPr>
    </w:p>
    <w:p w:rsidR="0037417E" w:rsidRDefault="0037417E" w:rsidP="001428FA">
      <w:pPr>
        <w:widowControl w:val="0"/>
        <w:autoSpaceDE w:val="0"/>
        <w:autoSpaceDN w:val="0"/>
        <w:adjustRightInd w:val="0"/>
        <w:ind w:right="5"/>
      </w:pPr>
    </w:p>
    <w:p w:rsidR="0037417E" w:rsidRDefault="0037417E" w:rsidP="001428FA">
      <w:pPr>
        <w:widowControl w:val="0"/>
        <w:autoSpaceDE w:val="0"/>
        <w:autoSpaceDN w:val="0"/>
        <w:adjustRightInd w:val="0"/>
        <w:ind w:right="5"/>
      </w:pPr>
    </w:p>
    <w:p w:rsidR="0037417E" w:rsidRDefault="0037417E" w:rsidP="001428FA">
      <w:pPr>
        <w:widowControl w:val="0"/>
        <w:autoSpaceDE w:val="0"/>
        <w:autoSpaceDN w:val="0"/>
        <w:adjustRightInd w:val="0"/>
        <w:ind w:right="5"/>
      </w:pPr>
    </w:p>
    <w:p w:rsidR="0037417E" w:rsidRDefault="0037417E" w:rsidP="001428FA">
      <w:pPr>
        <w:widowControl w:val="0"/>
        <w:autoSpaceDE w:val="0"/>
        <w:autoSpaceDN w:val="0"/>
        <w:adjustRightInd w:val="0"/>
        <w:ind w:right="5"/>
      </w:pPr>
    </w:p>
    <w:p w:rsidR="0037417E" w:rsidRDefault="0037417E" w:rsidP="001428FA">
      <w:pPr>
        <w:widowControl w:val="0"/>
        <w:autoSpaceDE w:val="0"/>
        <w:autoSpaceDN w:val="0"/>
        <w:adjustRightInd w:val="0"/>
        <w:ind w:right="5"/>
      </w:pPr>
    </w:p>
    <w:p w:rsidR="00834480" w:rsidRDefault="00834480" w:rsidP="001428FA">
      <w:pPr>
        <w:widowControl w:val="0"/>
        <w:autoSpaceDE w:val="0"/>
        <w:autoSpaceDN w:val="0"/>
        <w:adjustRightInd w:val="0"/>
        <w:ind w:right="5"/>
      </w:pPr>
    </w:p>
    <w:p w:rsidR="00A80E43" w:rsidRPr="00292862" w:rsidRDefault="00A80E43" w:rsidP="00A80E43">
      <w:pPr>
        <w:widowControl w:val="0"/>
        <w:autoSpaceDE w:val="0"/>
        <w:autoSpaceDN w:val="0"/>
        <w:adjustRightInd w:val="0"/>
        <w:spacing w:line="360" w:lineRule="auto"/>
        <w:ind w:left="182" w:right="19"/>
      </w:pPr>
      <w:r w:rsidRPr="00292862">
        <w:t>Would you expect substitution reactions to happen more readily or less readily as you progress down the halogen group?</w:t>
      </w:r>
      <w:r>
        <w:t xml:space="preserve"> </w:t>
      </w:r>
      <w:r>
        <w:rPr>
          <w:rFonts w:ascii="Arial" w:hAnsi="Arial" w:cs="Arial"/>
          <w:color w:val="000080"/>
        </w:rPr>
        <w:t>More readily</w:t>
      </w:r>
      <w:r>
        <w:t>.</w:t>
      </w:r>
    </w:p>
    <w:p w:rsidR="00A80E43" w:rsidRDefault="00A80E43" w:rsidP="0072327C">
      <w:pPr>
        <w:widowControl w:val="0"/>
        <w:autoSpaceDE w:val="0"/>
        <w:autoSpaceDN w:val="0"/>
        <w:adjustRightInd w:val="0"/>
        <w:spacing w:before="60"/>
        <w:ind w:left="176" w:right="6"/>
      </w:pPr>
      <w:r w:rsidRPr="00292862">
        <w:t xml:space="preserve">Explain your answer </w:t>
      </w:r>
      <w:r w:rsidRPr="00A044ED">
        <w:rPr>
          <w:rFonts w:ascii="Arial" w:hAnsi="Arial" w:cs="Arial"/>
          <w:color w:val="000080"/>
        </w:rPr>
        <w:t>Strength of the C-halogen bond decreases on descending the group.</w:t>
      </w:r>
      <w:r>
        <w:rPr>
          <w:rFonts w:ascii="Arial" w:hAnsi="Arial" w:cs="Arial"/>
          <w:color w:val="000080"/>
        </w:rPr>
        <w:t xml:space="preserve"> Larger halogen radius, more shielding of shared pair of electrons from the halogen nucleus, so shared pair of electrons held less strongly.</w:t>
      </w:r>
    </w:p>
    <w:p w:rsidR="00301C4A" w:rsidRPr="005D2F7C" w:rsidRDefault="001428FA" w:rsidP="0072327C">
      <w:pPr>
        <w:widowControl w:val="0"/>
        <w:autoSpaceDE w:val="0"/>
        <w:autoSpaceDN w:val="0"/>
        <w:adjustRightInd w:val="0"/>
        <w:spacing w:before="120"/>
        <w:ind w:right="-23"/>
        <w:rPr>
          <w:b/>
          <w:bCs/>
          <w:sz w:val="28"/>
          <w:szCs w:val="28"/>
        </w:rPr>
      </w:pPr>
      <w:r w:rsidRPr="005D2F7C">
        <w:rPr>
          <w:b/>
          <w:bCs/>
          <w:sz w:val="28"/>
          <w:szCs w:val="28"/>
        </w:rPr>
        <w:t>Experiment to investigate the r</w:t>
      </w:r>
      <w:r w:rsidR="00301C4A" w:rsidRPr="005D2F7C">
        <w:rPr>
          <w:b/>
          <w:bCs/>
          <w:sz w:val="28"/>
          <w:szCs w:val="28"/>
        </w:rPr>
        <w:t>eaction with aqueous alkali</w:t>
      </w:r>
    </w:p>
    <w:p w:rsidR="001428FA" w:rsidRPr="005D2F7C" w:rsidRDefault="00D86D4D" w:rsidP="001428FA">
      <w:pPr>
        <w:widowControl w:val="0"/>
        <w:autoSpaceDE w:val="0"/>
        <w:autoSpaceDN w:val="0"/>
        <w:adjustRightInd w:val="0"/>
        <w:ind w:right="-20"/>
        <w:rPr>
          <w:b/>
          <w:bCs/>
        </w:rPr>
      </w:pPr>
      <w:r>
        <w:rPr>
          <w:noProof/>
        </w:rPr>
        <w:pict>
          <v:shape id="_x0000_s1152" type="#_x0000_t75" style="position:absolute;margin-left:35.25pt;margin-top:5.15pt;width:321.75pt;height:114.25pt;z-index:251505664">
            <v:imagedata r:id="rId89" o:title="EDXChemAS_007930"/>
          </v:shape>
        </w:pict>
      </w:r>
    </w:p>
    <w:p w:rsidR="001428FA" w:rsidRPr="005D2F7C" w:rsidRDefault="001428FA" w:rsidP="001428FA">
      <w:pPr>
        <w:widowControl w:val="0"/>
        <w:autoSpaceDE w:val="0"/>
        <w:autoSpaceDN w:val="0"/>
        <w:adjustRightInd w:val="0"/>
        <w:ind w:right="-20"/>
        <w:rPr>
          <w:b/>
          <w:bCs/>
        </w:rPr>
      </w:pPr>
    </w:p>
    <w:p w:rsidR="001428FA" w:rsidRPr="005D2F7C" w:rsidRDefault="00D86D4D" w:rsidP="001428FA">
      <w:pPr>
        <w:widowControl w:val="0"/>
        <w:autoSpaceDE w:val="0"/>
        <w:autoSpaceDN w:val="0"/>
        <w:adjustRightInd w:val="0"/>
        <w:ind w:right="-20"/>
        <w:rPr>
          <w:b/>
          <w:bCs/>
        </w:rPr>
      </w:pPr>
      <w:r>
        <w:rPr>
          <w:b/>
          <w:bCs/>
          <w:noProof/>
        </w:rPr>
        <w:pict>
          <v:group id="_x0000_s1347" style="position:absolute;margin-left:384.95pt;margin-top:2.7pt;width:70.95pt;height:29.6pt;z-index:251533312" coordorigin="7592,5047" coordsize="1419,592">
            <v:shape id="_x0000_s1348" type="#_x0000_t75" style="position:absolute;left:7592;top:5047;width:624;height:592">
              <v:imagedata r:id="rId90" o:title=""/>
            </v:shape>
            <v:shape id="_x0000_s1349" type="#_x0000_t202" style="position:absolute;left:8226;top:5272;width:785;height:205" stroked="f">
              <v:textbox inset="0,0,0,0">
                <w:txbxContent>
                  <w:p w:rsidR="007E4F36" w:rsidRPr="00ED6CF8" w:rsidRDefault="007E4F36" w:rsidP="00CC06C4">
                    <w:pPr>
                      <w:rPr>
                        <w:rFonts w:ascii="Arial" w:hAnsi="Arial" w:cs="Arial"/>
                        <w:sz w:val="16"/>
                        <w:szCs w:val="16"/>
                      </w:rPr>
                    </w:pPr>
                    <w:r>
                      <w:rPr>
                        <w:rFonts w:ascii="Arial" w:hAnsi="Arial" w:cs="Arial"/>
                        <w:sz w:val="16"/>
                        <w:szCs w:val="16"/>
                      </w:rPr>
                      <w:t>HARMFUL</w:t>
                    </w:r>
                  </w:p>
                </w:txbxContent>
              </v:textbox>
            </v:shape>
          </v:group>
        </w:pict>
      </w:r>
    </w:p>
    <w:p w:rsidR="001428FA" w:rsidRPr="005D2F7C" w:rsidRDefault="001428FA" w:rsidP="001428FA">
      <w:pPr>
        <w:widowControl w:val="0"/>
        <w:autoSpaceDE w:val="0"/>
        <w:autoSpaceDN w:val="0"/>
        <w:adjustRightInd w:val="0"/>
        <w:ind w:right="-20"/>
        <w:rPr>
          <w:b/>
          <w:bCs/>
        </w:rPr>
      </w:pPr>
    </w:p>
    <w:p w:rsidR="001428FA" w:rsidRPr="005D2F7C" w:rsidRDefault="00D86D4D" w:rsidP="001428FA">
      <w:pPr>
        <w:widowControl w:val="0"/>
        <w:autoSpaceDE w:val="0"/>
        <w:autoSpaceDN w:val="0"/>
        <w:adjustRightInd w:val="0"/>
        <w:ind w:right="-20"/>
        <w:rPr>
          <w:b/>
          <w:bCs/>
        </w:rPr>
      </w:pPr>
      <w:r>
        <w:rPr>
          <w:b/>
          <w:bCs/>
          <w:noProof/>
        </w:rPr>
        <w:pict>
          <v:group id="_x0000_s1350" style="position:absolute;margin-left:386.85pt;margin-top:7.2pt;width:80.2pt;height:30.8pt;z-index:251534336" coordorigin="3795,3601" coordsize="1604,616">
            <v:shape id="_x0000_s1351" type="#_x0000_t75" style="position:absolute;left:3795;top:3601;width:590;height:616">
              <v:imagedata r:id="rId76" o:title=""/>
            </v:shape>
            <v:shape id="_x0000_s1352" type="#_x0000_t202" style="position:absolute;left:4396;top:3798;width:1003;height:244" stroked="f">
              <v:textbox style="mso-next-textbox:#_x0000_s1352" inset="0,0,0,0">
                <w:txbxContent>
                  <w:p w:rsidR="007E4F36" w:rsidRPr="00ED6CF8" w:rsidRDefault="007E4F36" w:rsidP="00CC06C4">
                    <w:pPr>
                      <w:rPr>
                        <w:rFonts w:ascii="Arial" w:hAnsi="Arial" w:cs="Arial"/>
                        <w:sz w:val="16"/>
                        <w:szCs w:val="16"/>
                      </w:rPr>
                    </w:pPr>
                    <w:r>
                      <w:rPr>
                        <w:rFonts w:ascii="Arial" w:hAnsi="Arial" w:cs="Arial"/>
                        <w:sz w:val="16"/>
                        <w:szCs w:val="16"/>
                      </w:rPr>
                      <w:t>FLAMMABLE</w:t>
                    </w:r>
                  </w:p>
                </w:txbxContent>
              </v:textbox>
            </v:shape>
          </v:group>
        </w:pict>
      </w:r>
    </w:p>
    <w:p w:rsidR="001428FA" w:rsidRPr="005D2F7C" w:rsidRDefault="001428FA" w:rsidP="001428FA">
      <w:pPr>
        <w:widowControl w:val="0"/>
        <w:autoSpaceDE w:val="0"/>
        <w:autoSpaceDN w:val="0"/>
        <w:adjustRightInd w:val="0"/>
        <w:ind w:right="-20"/>
        <w:rPr>
          <w:b/>
          <w:bCs/>
        </w:rPr>
      </w:pPr>
    </w:p>
    <w:p w:rsidR="001428FA" w:rsidRPr="005D2F7C" w:rsidRDefault="001428FA" w:rsidP="001428FA">
      <w:pPr>
        <w:widowControl w:val="0"/>
        <w:autoSpaceDE w:val="0"/>
        <w:autoSpaceDN w:val="0"/>
        <w:adjustRightInd w:val="0"/>
        <w:ind w:right="-20"/>
      </w:pPr>
    </w:p>
    <w:p w:rsidR="001E4B5C" w:rsidRPr="00395D0D" w:rsidRDefault="00D86D4D" w:rsidP="001428FA">
      <w:pPr>
        <w:widowControl w:val="0"/>
        <w:autoSpaceDE w:val="0"/>
        <w:autoSpaceDN w:val="0"/>
        <w:adjustRightInd w:val="0"/>
        <w:spacing w:before="73"/>
        <w:ind w:right="-25"/>
      </w:pPr>
      <w:r>
        <w:rPr>
          <w:b/>
          <w:bCs/>
          <w:noProof/>
        </w:rPr>
        <w:pict>
          <v:group id="_x0000_s1344" style="position:absolute;margin-left:386.05pt;margin-top:.6pt;width:81.6pt;height:29.5pt;z-index:251532288" coordorigin="4001,4901" coordsize="1632,590">
            <v:shape id="_x0000_s1345" type="#_x0000_t75" style="position:absolute;left:4001;top:4901;width:626;height:590">
              <v:imagedata r:id="rId78" o:title=""/>
            </v:shape>
            <v:shape id="_x0000_s1346" type="#_x0000_t202" style="position:absolute;left:4630;top:5096;width:1003;height:244" stroked="f">
              <v:textbox inset="0,0,0,0">
                <w:txbxContent>
                  <w:p w:rsidR="007E4F36" w:rsidRPr="00ED6CF8" w:rsidRDefault="007E4F36" w:rsidP="00CC06C4">
                    <w:pPr>
                      <w:rPr>
                        <w:rFonts w:ascii="Arial" w:hAnsi="Arial" w:cs="Arial"/>
                        <w:sz w:val="16"/>
                        <w:szCs w:val="16"/>
                      </w:rPr>
                    </w:pPr>
                    <w:r>
                      <w:rPr>
                        <w:rFonts w:ascii="Arial" w:hAnsi="Arial" w:cs="Arial"/>
                        <w:sz w:val="16"/>
                        <w:szCs w:val="16"/>
                      </w:rPr>
                      <w:t>CORROSIVE</w:t>
                    </w:r>
                  </w:p>
                </w:txbxContent>
              </v:textbox>
            </v:shape>
          </v:group>
        </w:pict>
      </w:r>
    </w:p>
    <w:p w:rsidR="001E4B5C" w:rsidRPr="00395D0D" w:rsidRDefault="005B05DB" w:rsidP="00ED3948">
      <w:pPr>
        <w:widowControl w:val="0"/>
        <w:autoSpaceDE w:val="0"/>
        <w:autoSpaceDN w:val="0"/>
        <w:adjustRightInd w:val="0"/>
        <w:spacing w:before="73"/>
        <w:ind w:right="709"/>
      </w:pPr>
      <w:r w:rsidRPr="00395D0D">
        <w:t>Hydrolysis</w:t>
      </w:r>
      <w:r w:rsidR="00E43269" w:rsidRPr="00395D0D">
        <w:t>:-</w:t>
      </w:r>
    </w:p>
    <w:p w:rsidR="001E4B5C" w:rsidRPr="00395D0D" w:rsidRDefault="001E4B5C" w:rsidP="00ED3948">
      <w:pPr>
        <w:widowControl w:val="0"/>
        <w:numPr>
          <w:ilvl w:val="0"/>
          <w:numId w:val="12"/>
        </w:numPr>
        <w:autoSpaceDE w:val="0"/>
        <w:autoSpaceDN w:val="0"/>
        <w:adjustRightInd w:val="0"/>
        <w:spacing w:before="73"/>
        <w:ind w:right="709"/>
      </w:pPr>
      <w:r w:rsidRPr="00395D0D">
        <w:t>Put</w:t>
      </w:r>
      <w:r w:rsidR="00301C4A" w:rsidRPr="00395D0D">
        <w:t xml:space="preserve"> 1 cm</w:t>
      </w:r>
      <w:r w:rsidR="00301C4A" w:rsidRPr="00395D0D">
        <w:rPr>
          <w:vertAlign w:val="superscript"/>
        </w:rPr>
        <w:t>3</w:t>
      </w:r>
      <w:r w:rsidR="00301C4A" w:rsidRPr="00395D0D">
        <w:t xml:space="preserve"> of 20% potassium hydroxide in ethanol </w:t>
      </w:r>
      <w:r w:rsidRPr="00395D0D">
        <w:t>into a test tube</w:t>
      </w:r>
      <w:r w:rsidR="00301C4A" w:rsidRPr="00395D0D">
        <w:t xml:space="preserve"> add an equal volume of water</w:t>
      </w:r>
      <w:r w:rsidRPr="00395D0D">
        <w:t>.</w:t>
      </w:r>
    </w:p>
    <w:p w:rsidR="005B05DB" w:rsidRPr="00395D0D" w:rsidRDefault="001E4B5C" w:rsidP="00ED3948">
      <w:pPr>
        <w:widowControl w:val="0"/>
        <w:numPr>
          <w:ilvl w:val="0"/>
          <w:numId w:val="12"/>
        </w:numPr>
        <w:autoSpaceDE w:val="0"/>
        <w:autoSpaceDN w:val="0"/>
        <w:adjustRightInd w:val="0"/>
        <w:spacing w:before="73"/>
        <w:ind w:right="709"/>
      </w:pPr>
      <w:r w:rsidRPr="00395D0D">
        <w:t xml:space="preserve">Add </w:t>
      </w:r>
      <w:r w:rsidR="00395D0D">
        <w:t>3 drops</w:t>
      </w:r>
      <w:r w:rsidR="00301C4A" w:rsidRPr="00395D0D">
        <w:t xml:space="preserve"> of 2-</w:t>
      </w:r>
      <w:r w:rsidR="00DF6B75" w:rsidRPr="00ED3948">
        <w:t>bromo</w:t>
      </w:r>
      <w:r w:rsidR="00301C4A" w:rsidRPr="00395D0D">
        <w:t>-2-methylpropane</w:t>
      </w:r>
      <w:r w:rsidR="005B05DB" w:rsidRPr="00395D0D">
        <w:t xml:space="preserve"> and s</w:t>
      </w:r>
      <w:r w:rsidR="00301C4A" w:rsidRPr="00395D0D">
        <w:t>hake the tube from side to side for a minute.</w:t>
      </w:r>
    </w:p>
    <w:p w:rsidR="005B05DB" w:rsidRPr="00395D0D" w:rsidRDefault="00ED3948" w:rsidP="00ED3948">
      <w:pPr>
        <w:widowControl w:val="0"/>
        <w:autoSpaceDE w:val="0"/>
        <w:autoSpaceDN w:val="0"/>
        <w:adjustRightInd w:val="0"/>
        <w:spacing w:before="73"/>
        <w:ind w:right="709"/>
      </w:pPr>
      <w:r>
        <w:t>To test for brom</w:t>
      </w:r>
      <w:r w:rsidR="00301C4A" w:rsidRPr="00395D0D">
        <w:t>ide ions</w:t>
      </w:r>
      <w:r w:rsidR="005B05DB" w:rsidRPr="00395D0D">
        <w:t>:-</w:t>
      </w:r>
    </w:p>
    <w:p w:rsidR="005B05DB" w:rsidRPr="00395D0D" w:rsidRDefault="005B05DB" w:rsidP="00ED3948">
      <w:pPr>
        <w:widowControl w:val="0"/>
        <w:numPr>
          <w:ilvl w:val="0"/>
          <w:numId w:val="13"/>
        </w:numPr>
        <w:autoSpaceDE w:val="0"/>
        <w:autoSpaceDN w:val="0"/>
        <w:adjustRightInd w:val="0"/>
        <w:spacing w:before="73"/>
        <w:ind w:right="709"/>
      </w:pPr>
      <w:r w:rsidRPr="00395D0D">
        <w:t xml:space="preserve">Acidify by </w:t>
      </w:r>
      <w:r w:rsidR="00301C4A" w:rsidRPr="00395D0D">
        <w:t>add</w:t>
      </w:r>
      <w:r w:rsidRPr="00395D0D">
        <w:t>ing</w:t>
      </w:r>
      <w:r w:rsidR="00301C4A" w:rsidRPr="00395D0D">
        <w:t xml:space="preserve"> an equal volume of 2 M nitric acid to neutralise the potassium hydroxide (test with indicator paper to ensure that your solution is acidic)</w:t>
      </w:r>
    </w:p>
    <w:p w:rsidR="00301C4A" w:rsidRPr="00395D0D" w:rsidRDefault="005B05DB" w:rsidP="00ED3948">
      <w:pPr>
        <w:widowControl w:val="0"/>
        <w:numPr>
          <w:ilvl w:val="0"/>
          <w:numId w:val="13"/>
        </w:numPr>
        <w:autoSpaceDE w:val="0"/>
        <w:autoSpaceDN w:val="0"/>
        <w:adjustRightInd w:val="0"/>
        <w:spacing w:before="73"/>
        <w:ind w:right="709"/>
      </w:pPr>
      <w:r w:rsidRPr="00395D0D">
        <w:t>A</w:t>
      </w:r>
      <w:r w:rsidR="00301C4A" w:rsidRPr="00395D0D">
        <w:t xml:space="preserve">dd a few drops of 0.02 M silver nitrate. If </w:t>
      </w:r>
      <w:r w:rsidR="00CC06C4">
        <w:t xml:space="preserve">bromide </w:t>
      </w:r>
      <w:r w:rsidR="00301C4A" w:rsidRPr="00395D0D">
        <w:t>ions are present a</w:t>
      </w:r>
      <w:r w:rsidR="00CC06C4">
        <w:t xml:space="preserve"> cream coloured</w:t>
      </w:r>
      <w:r w:rsidR="0059470A">
        <w:t xml:space="preserve"> precipitate of silver bromide</w:t>
      </w:r>
      <w:r w:rsidR="00301C4A" w:rsidRPr="00395D0D">
        <w:t xml:space="preserve"> will appear</w:t>
      </w:r>
    </w:p>
    <w:p w:rsidR="00DF0FC6" w:rsidRDefault="00301C4A" w:rsidP="001D7E95">
      <w:pPr>
        <w:widowControl w:val="0"/>
        <w:autoSpaceDE w:val="0"/>
        <w:autoSpaceDN w:val="0"/>
        <w:adjustRightInd w:val="0"/>
        <w:spacing w:before="120" w:line="360" w:lineRule="auto"/>
        <w:ind w:right="709"/>
      </w:pPr>
      <w:r w:rsidRPr="00395D0D">
        <w:t>What new organic compound has been formed?</w:t>
      </w:r>
      <w:r w:rsidR="005B05DB" w:rsidRPr="00395D0D">
        <w:t xml:space="preserve"> </w:t>
      </w:r>
      <w:r w:rsidR="00834480">
        <w:rPr>
          <w:rFonts w:ascii="Arial" w:hAnsi="Arial" w:cs="Arial"/>
          <w:color w:val="000080"/>
        </w:rPr>
        <w:t>Alcohol</w:t>
      </w:r>
    </w:p>
    <w:p w:rsidR="002236B9" w:rsidRPr="00395D0D" w:rsidRDefault="002236B9" w:rsidP="00834480">
      <w:pPr>
        <w:widowControl w:val="0"/>
        <w:autoSpaceDE w:val="0"/>
        <w:autoSpaceDN w:val="0"/>
        <w:adjustRightInd w:val="0"/>
        <w:ind w:right="709"/>
      </w:pPr>
      <w:r w:rsidRPr="00395D0D">
        <w:t xml:space="preserve">Why was ethanol included in the reaction mixture? </w:t>
      </w:r>
      <w:r w:rsidR="00834480">
        <w:rPr>
          <w:rFonts w:ascii="Arial" w:hAnsi="Arial" w:cs="Arial"/>
          <w:color w:val="000080"/>
        </w:rPr>
        <w:t xml:space="preserve">To act as a solvent for the </w:t>
      </w:r>
      <w:proofErr w:type="spellStart"/>
      <w:r w:rsidR="00834480">
        <w:rPr>
          <w:rFonts w:ascii="Arial" w:hAnsi="Arial" w:cs="Arial"/>
          <w:color w:val="000080"/>
        </w:rPr>
        <w:t>halogenoalkane</w:t>
      </w:r>
      <w:proofErr w:type="spellEnd"/>
    </w:p>
    <w:p w:rsidR="00A80E43" w:rsidRPr="00395D0D" w:rsidRDefault="00A80E43" w:rsidP="00A80E43">
      <w:pPr>
        <w:widowControl w:val="0"/>
        <w:autoSpaceDE w:val="0"/>
        <w:autoSpaceDN w:val="0"/>
        <w:adjustRightInd w:val="0"/>
        <w:ind w:right="709"/>
      </w:pPr>
      <w:r w:rsidRPr="00395D0D">
        <w:t>Write an ionic equation for the formation of the precipitate</w:t>
      </w:r>
      <w:r>
        <w:t>:</w:t>
      </w:r>
    </w:p>
    <w:p w:rsidR="00A80E43" w:rsidRDefault="00A80E43" w:rsidP="00A80E43">
      <w:pPr>
        <w:widowControl w:val="0"/>
        <w:autoSpaceDE w:val="0"/>
        <w:autoSpaceDN w:val="0"/>
        <w:adjustRightInd w:val="0"/>
        <w:spacing w:before="120" w:after="120"/>
        <w:ind w:right="709"/>
        <w:rPr>
          <w:rFonts w:ascii="Arial" w:hAnsi="Arial" w:cs="Arial"/>
          <w:color w:val="000080"/>
        </w:rPr>
      </w:pPr>
      <w:r>
        <w:rPr>
          <w:rFonts w:ascii="Arial" w:hAnsi="Arial" w:cs="Arial"/>
          <w:color w:val="000080"/>
        </w:rPr>
        <w:t>Ag</w:t>
      </w:r>
      <w:r>
        <w:rPr>
          <w:rFonts w:ascii="Arial" w:hAnsi="Arial" w:cs="Arial"/>
          <w:color w:val="000080"/>
          <w:vertAlign w:val="superscript"/>
        </w:rPr>
        <w:t>+</w:t>
      </w:r>
      <w:r>
        <w:rPr>
          <w:rFonts w:ascii="Arial" w:hAnsi="Arial" w:cs="Arial"/>
          <w:color w:val="000080"/>
        </w:rPr>
        <w:t>(</w:t>
      </w:r>
      <w:proofErr w:type="spellStart"/>
      <w:r>
        <w:rPr>
          <w:rFonts w:ascii="Arial" w:hAnsi="Arial" w:cs="Arial"/>
          <w:color w:val="000080"/>
        </w:rPr>
        <w:t>aq</w:t>
      </w:r>
      <w:proofErr w:type="spellEnd"/>
      <w:r>
        <w:rPr>
          <w:rFonts w:ascii="Arial" w:hAnsi="Arial" w:cs="Arial"/>
          <w:color w:val="000080"/>
        </w:rPr>
        <w:t>)   +   Br</w:t>
      </w:r>
      <w:r>
        <w:rPr>
          <w:rFonts w:ascii="Arial" w:hAnsi="Arial" w:cs="Arial"/>
          <w:color w:val="000080"/>
          <w:vertAlign w:val="superscript"/>
        </w:rPr>
        <w:t>-</w:t>
      </w:r>
      <w:r>
        <w:rPr>
          <w:rFonts w:ascii="Arial" w:hAnsi="Arial" w:cs="Arial"/>
          <w:color w:val="000080"/>
        </w:rPr>
        <w:t>(</w:t>
      </w:r>
      <w:proofErr w:type="spellStart"/>
      <w:r>
        <w:rPr>
          <w:rFonts w:ascii="Arial" w:hAnsi="Arial" w:cs="Arial"/>
          <w:color w:val="000080"/>
        </w:rPr>
        <w:t>aq</w:t>
      </w:r>
      <w:proofErr w:type="spellEnd"/>
      <w:r>
        <w:rPr>
          <w:rFonts w:ascii="Arial" w:hAnsi="Arial" w:cs="Arial"/>
          <w:color w:val="000080"/>
        </w:rPr>
        <w:t xml:space="preserve">)   </w:t>
      </w:r>
      <w:r w:rsidRPr="00E521E9">
        <w:rPr>
          <w:rFonts w:ascii="Arial" w:hAnsi="Arial" w:cs="Arial"/>
          <w:color w:val="000080"/>
        </w:rPr>
        <w:sym w:font="Wingdings" w:char="F0E0"/>
      </w:r>
      <w:r>
        <w:rPr>
          <w:rFonts w:ascii="Arial" w:hAnsi="Arial" w:cs="Arial"/>
          <w:color w:val="000080"/>
        </w:rPr>
        <w:t xml:space="preserve">   </w:t>
      </w:r>
      <w:proofErr w:type="spellStart"/>
      <w:r>
        <w:rPr>
          <w:rFonts w:ascii="Arial" w:hAnsi="Arial" w:cs="Arial"/>
          <w:color w:val="000080"/>
        </w:rPr>
        <w:t>AgBr</w:t>
      </w:r>
      <w:proofErr w:type="spellEnd"/>
      <w:r>
        <w:rPr>
          <w:rFonts w:ascii="Arial" w:hAnsi="Arial" w:cs="Arial"/>
          <w:color w:val="000080"/>
        </w:rPr>
        <w:t>(s)</w:t>
      </w:r>
    </w:p>
    <w:p w:rsidR="00A80E43" w:rsidRPr="00395D0D" w:rsidRDefault="00D86D4D" w:rsidP="00A80E43">
      <w:pPr>
        <w:widowControl w:val="0"/>
        <w:autoSpaceDE w:val="0"/>
        <w:autoSpaceDN w:val="0"/>
        <w:adjustRightInd w:val="0"/>
        <w:ind w:right="709"/>
      </w:pPr>
      <w:r>
        <w:rPr>
          <w:rFonts w:ascii="Arial" w:hAnsi="Arial" w:cs="Arial"/>
          <w:bCs/>
          <w:noProof/>
          <w:color w:val="000080"/>
        </w:rPr>
        <w:pict>
          <v:shape id="_x0000_s1582" type="#_x0000_t75" style="position:absolute;margin-left:248.75pt;margin-top:11.3pt;width:75.85pt;height:73.3pt;z-index:251637760">
            <v:imagedata r:id="rId91" o:title=""/>
          </v:shape>
          <o:OLEObject Type="Embed" ProgID="ACD.ChemSketch.20" ShapeID="_x0000_s1582" DrawAspect="Content" ObjectID="_1501677889" r:id="rId92"/>
        </w:pict>
      </w:r>
      <w:r>
        <w:rPr>
          <w:noProof/>
        </w:rPr>
        <w:pict>
          <v:shape id="_x0000_s1581" type="#_x0000_t75" style="position:absolute;margin-left:43.05pt;margin-top:12.35pt;width:75.2pt;height:60.45pt;z-index:251636736">
            <v:imagedata r:id="rId93" o:title=""/>
          </v:shape>
          <o:OLEObject Type="Embed" ProgID="ACD.ChemSketch.20" ShapeID="_x0000_s1581" DrawAspect="Content" ObjectID="_1501677890" r:id="rId94"/>
        </w:pict>
      </w:r>
      <w:r w:rsidR="00A80E43" w:rsidRPr="00395D0D">
        <w:t xml:space="preserve">Write an ionic equation using displayed formulae for the reaction of the </w:t>
      </w:r>
      <w:proofErr w:type="spellStart"/>
      <w:r w:rsidR="00A80E43" w:rsidRPr="00395D0D">
        <w:t>halogenoalkane</w:t>
      </w:r>
      <w:proofErr w:type="spellEnd"/>
      <w:r w:rsidR="00A80E43">
        <w:t>:</w:t>
      </w:r>
    </w:p>
    <w:p w:rsidR="00A80E43" w:rsidRPr="00A1491C" w:rsidRDefault="00D86D4D" w:rsidP="00A80E43">
      <w:pPr>
        <w:rPr>
          <w:bCs/>
          <w:color w:val="363435"/>
        </w:rPr>
      </w:pPr>
      <w:r>
        <w:rPr>
          <w:bCs/>
          <w:noProof/>
          <w:color w:val="363435"/>
        </w:rPr>
        <w:pict>
          <v:shape id="_x0000_s1580" style="position:absolute;margin-left:282.75pt;margin-top:4.5pt;width:15.45pt;height:10.3pt;z-index:251635712;mso-position-horizontal:absolute;mso-position-vertical:absolute" coordorigin="11953,25843" coordsize="492,23" path="m11961,25854v-14,12,13,4,24,4c12027,25858,12068,25856,12110,25853v77,-5,155,-10,232,-10c12364,25843,12421,25835,12440,25854v4,10,6,14,-4,11e" filled="f" strokecolor="yellow" strokeweight="10pt">
            <v:stroke opacity="21845f" endcap="square"/>
            <v:path shadowok="f" o:extrusionok="f" fillok="f" insetpenok="f"/>
            <o:lock v:ext="edit" rotation="t" aspectratio="t" verticies="t" text="t" shapetype="t"/>
            <o:ink i="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" annotation="t"/>
          </v:shape>
        </w:pict>
      </w:r>
      <w:r>
        <w:rPr>
          <w:bCs/>
          <w:noProof/>
          <w:color w:val="363435"/>
        </w:rPr>
        <w:pict>
          <v:shape id="_x0000_s1579" style="position:absolute;margin-left:75.2pt;margin-top:6.3pt;width:13.55pt;height:.6pt;z-index:251634688;mso-position-horizontal:absolute;mso-position-vertical:absolute" coordorigin="5382,25837" coordsize="478,21" path="m5382,25837v14,2,27,6,41,8c5451,25848,5479,25850,5507,25851v45,1,89,3,134,3c5683,25854,5725,25853,5767,25854v20,,40,,60,2c5839,25857,5848,25854,5859,25850e" filled="f" strokecolor="yellow" strokeweight="10pt">
            <v:stroke opacity="21845f" endcap="square"/>
            <v:path shadowok="f" o:extrusionok="f" fillok="f" insetpenok="f"/>
            <o:lock v:ext="edit" rotation="t" aspectratio="t" verticies="t" text="t" shapetype="t"/>
            <o:ink i="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" annotation="t"/>
          </v:shape>
        </w:pict>
      </w:r>
      <w:r>
        <w:rPr>
          <w:bCs/>
          <w:noProof/>
          <w:color w:val="363435"/>
        </w:rPr>
        <w:pict>
          <v:shape id="_x0000_s1583" style="position:absolute;margin-left:291.5pt;margin-top:9.3pt;width:.5pt;height:.6pt;z-index:251638784" coordorigin="12784,4212" coordsize="18,22" path="m12784,4212v10,10,13,13,17,21e" filled="f" strokecolor="red" strokeweight="1.5pt">
            <v:stroke endcap="round"/>
            <v:path shadowok="f" o:extrusionok="f" fillok="f" insetpenok="f"/>
            <o:lock v:ext="edit" rotation="t" aspectratio="t" verticies="t" text="t" shapetype="t"/>
            <o:ink i="AK4BHQIEBAEgAGgMAAAAAADAAAAAAAAARljPVIrml8VPjwb4utLhmyIDIWQGPoBED/AAAEgRRP8B&#10;RTUbAgCt/0Y1GwIArf9XDQAAAAUDOAtlGSAyCQD0/wIB6SI6RTMJAPifAgFaIDpFOAgA/gMAAACA&#10;fxXPzlg/zstYPwAAiLgAAEg6CisIhfmSc+ZJ3DYcXIX4VivhWLwmFGKAhq6FhYOnlYmDCgARIMCU&#10;Mc6v58sB&#10;" annotation="t"/>
          </v:shape>
        </w:pict>
      </w:r>
    </w:p>
    <w:p w:rsidR="00A80E43" w:rsidRPr="00E1303E" w:rsidRDefault="00A80E43" w:rsidP="00A80E43">
      <w:pPr>
        <w:rPr>
          <w:bCs/>
          <w:color w:val="363435"/>
        </w:rPr>
      </w:pP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w:t>
      </w:r>
      <w:r>
        <w:rPr>
          <w:rFonts w:ascii="Arial" w:hAnsi="Arial" w:cs="Arial"/>
          <w:bCs/>
          <w:color w:val="000080"/>
        </w:rPr>
        <w:tab/>
      </w:r>
      <w:r w:rsidRPr="00E1303E">
        <w:rPr>
          <w:rFonts w:ascii="Arial" w:hAnsi="Arial" w:cs="Arial"/>
          <w:b/>
          <w:bCs/>
          <w:color w:val="000080"/>
        </w:rPr>
        <w:t>:</w:t>
      </w:r>
      <w:smartTag w:uri="urn:schemas-microsoft-com:office:smarttags" w:element="place">
        <w:smartTag w:uri="urn:schemas-microsoft-com:office:smarttags" w:element="State">
          <w:r>
            <w:rPr>
              <w:rFonts w:ascii="Arial" w:hAnsi="Arial" w:cs="Arial"/>
              <w:bCs/>
              <w:color w:val="000080"/>
            </w:rPr>
            <w:t>OH</w:t>
          </w:r>
          <w:r>
            <w:rPr>
              <w:rFonts w:ascii="Arial" w:hAnsi="Arial" w:cs="Arial"/>
              <w:bCs/>
              <w:color w:val="000080"/>
              <w:vertAlign w:val="superscript"/>
            </w:rPr>
            <w:t>-</w:t>
          </w:r>
        </w:smartTag>
      </w:smartTag>
      <w:r>
        <w:rPr>
          <w:rFonts w:ascii="Arial" w:hAnsi="Arial" w:cs="Arial"/>
          <w:bCs/>
          <w:color w:val="000080"/>
        </w:rPr>
        <w:tab/>
      </w:r>
      <w:r w:rsidRPr="00E1303E">
        <w:rPr>
          <w:rFonts w:ascii="Arial" w:hAnsi="Arial" w:cs="Arial"/>
          <w:bCs/>
          <w:color w:val="000080"/>
        </w:rPr>
        <w:sym w:font="Wingdings" w:char="F0E0"/>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w:t>
      </w:r>
      <w:r>
        <w:rPr>
          <w:rFonts w:ascii="Arial" w:hAnsi="Arial" w:cs="Arial"/>
          <w:bCs/>
          <w:color w:val="000080"/>
        </w:rPr>
        <w:tab/>
      </w:r>
      <w:r w:rsidRPr="00E1303E">
        <w:rPr>
          <w:rFonts w:ascii="Arial" w:hAnsi="Arial" w:cs="Arial"/>
          <w:b/>
          <w:bCs/>
          <w:color w:val="000080"/>
        </w:rPr>
        <w:t>:</w:t>
      </w:r>
      <w:r>
        <w:rPr>
          <w:rFonts w:ascii="Arial" w:hAnsi="Arial" w:cs="Arial"/>
          <w:bCs/>
          <w:color w:val="000080"/>
        </w:rPr>
        <w:t>Br</w:t>
      </w:r>
      <w:r>
        <w:rPr>
          <w:rFonts w:ascii="Arial" w:hAnsi="Arial" w:cs="Arial"/>
          <w:bCs/>
          <w:color w:val="000080"/>
          <w:vertAlign w:val="superscript"/>
        </w:rPr>
        <w:t>-</w:t>
      </w:r>
    </w:p>
    <w:p w:rsidR="00A80E43" w:rsidRPr="00A1491C" w:rsidRDefault="00A80E43" w:rsidP="00A80E43">
      <w:pPr>
        <w:rPr>
          <w:bCs/>
          <w:color w:val="363435"/>
        </w:rPr>
      </w:pPr>
    </w:p>
    <w:p w:rsidR="00301C4A" w:rsidRPr="005D2F7C" w:rsidRDefault="001D7E95" w:rsidP="0059470A">
      <w:pPr>
        <w:rPr>
          <w:sz w:val="28"/>
          <w:szCs w:val="28"/>
        </w:rPr>
      </w:pPr>
      <w:r>
        <w:rPr>
          <w:b/>
          <w:bCs/>
          <w:sz w:val="28"/>
          <w:szCs w:val="28"/>
        </w:rPr>
        <w:br w:type="page"/>
      </w:r>
      <w:r w:rsidR="00D86D4D">
        <w:rPr>
          <w:noProof/>
        </w:rPr>
        <w:lastRenderedPageBreak/>
        <w:pict>
          <v:group id="_x0000_s1353" style="position:absolute;margin-left:385.6pt;margin-top:10.4pt;width:70.95pt;height:29.6pt;z-index:251535360" coordorigin="7592,5047" coordsize="1419,592">
            <v:shape id="_x0000_s1354" type="#_x0000_t75" style="position:absolute;left:7592;top:5047;width:624;height:592">
              <v:imagedata r:id="rId90" o:title=""/>
            </v:shape>
            <v:shape id="_x0000_s1355" type="#_x0000_t202" style="position:absolute;left:8226;top:5272;width:785;height:205" stroked="f">
              <v:textbox inset="0,0,0,0">
                <w:txbxContent>
                  <w:p w:rsidR="007E4F36" w:rsidRPr="00ED6CF8" w:rsidRDefault="007E4F36" w:rsidP="00EB5072">
                    <w:pPr>
                      <w:rPr>
                        <w:rFonts w:ascii="Arial" w:hAnsi="Arial" w:cs="Arial"/>
                        <w:sz w:val="16"/>
                        <w:szCs w:val="16"/>
                      </w:rPr>
                    </w:pPr>
                    <w:r>
                      <w:rPr>
                        <w:rFonts w:ascii="Arial" w:hAnsi="Arial" w:cs="Arial"/>
                        <w:sz w:val="16"/>
                        <w:szCs w:val="16"/>
                      </w:rPr>
                      <w:t>HARMFUL</w:t>
                    </w:r>
                  </w:p>
                </w:txbxContent>
              </v:textbox>
            </v:shape>
          </v:group>
        </w:pict>
      </w:r>
      <w:r w:rsidR="00301C4A" w:rsidRPr="005D2F7C">
        <w:rPr>
          <w:b/>
          <w:bCs/>
          <w:sz w:val="28"/>
          <w:szCs w:val="28"/>
        </w:rPr>
        <w:t xml:space="preserve">A comparison of </w:t>
      </w:r>
      <w:proofErr w:type="spellStart"/>
      <w:r w:rsidR="00301C4A" w:rsidRPr="005D2F7C">
        <w:rPr>
          <w:b/>
          <w:bCs/>
          <w:sz w:val="28"/>
          <w:szCs w:val="28"/>
        </w:rPr>
        <w:t>halogenoalkanes</w:t>
      </w:r>
      <w:proofErr w:type="spellEnd"/>
    </w:p>
    <w:p w:rsidR="00A26F03" w:rsidRPr="005D2F7C" w:rsidRDefault="00ED3948" w:rsidP="001D7E95">
      <w:pPr>
        <w:widowControl w:val="0"/>
        <w:numPr>
          <w:ilvl w:val="0"/>
          <w:numId w:val="22"/>
        </w:numPr>
        <w:autoSpaceDE w:val="0"/>
        <w:autoSpaceDN w:val="0"/>
        <w:adjustRightInd w:val="0"/>
        <w:spacing w:before="120"/>
        <w:ind w:right="-20"/>
        <w:rPr>
          <w:b/>
        </w:rPr>
      </w:pPr>
      <w:r>
        <w:rPr>
          <w:b/>
        </w:rPr>
        <w:t>Effect of the n</w:t>
      </w:r>
      <w:r w:rsidR="00A26F03" w:rsidRPr="005D2F7C">
        <w:rPr>
          <w:b/>
        </w:rPr>
        <w:t xml:space="preserve">ature of the halogen </w:t>
      </w:r>
    </w:p>
    <w:p w:rsidR="00301C4A" w:rsidRPr="005D2F7C" w:rsidRDefault="00D86D4D" w:rsidP="0059470A">
      <w:pPr>
        <w:widowControl w:val="0"/>
        <w:numPr>
          <w:ilvl w:val="0"/>
          <w:numId w:val="14"/>
        </w:numPr>
        <w:autoSpaceDE w:val="0"/>
        <w:autoSpaceDN w:val="0"/>
        <w:adjustRightInd w:val="0"/>
        <w:spacing w:before="120"/>
        <w:ind w:left="714" w:right="-20" w:hanging="357"/>
      </w:pPr>
      <w:r>
        <w:rPr>
          <w:noProof/>
        </w:rPr>
        <w:pict>
          <v:group id="_x0000_s1356" style="position:absolute;left:0;text-align:left;margin-left:387.5pt;margin-top:19.7pt;width:80.2pt;height:30.8pt;z-index:251536384" coordorigin="3795,3601" coordsize="1604,616">
            <v:shape id="_x0000_s1357" type="#_x0000_t75" style="position:absolute;left:3795;top:3601;width:590;height:616">
              <v:imagedata r:id="rId76" o:title=""/>
            </v:shape>
            <v:shape id="_x0000_s1358" type="#_x0000_t202" style="position:absolute;left:4396;top:3798;width:1003;height:244" stroked="f">
              <v:textbox style="mso-next-textbox:#_x0000_s1358" inset="0,0,0,0">
                <w:txbxContent>
                  <w:p w:rsidR="007E4F36" w:rsidRPr="00ED6CF8" w:rsidRDefault="007E4F36" w:rsidP="00EB5072">
                    <w:pPr>
                      <w:rPr>
                        <w:rFonts w:ascii="Arial" w:hAnsi="Arial" w:cs="Arial"/>
                        <w:sz w:val="16"/>
                        <w:szCs w:val="16"/>
                      </w:rPr>
                    </w:pPr>
                    <w:r>
                      <w:rPr>
                        <w:rFonts w:ascii="Arial" w:hAnsi="Arial" w:cs="Arial"/>
                        <w:sz w:val="16"/>
                        <w:szCs w:val="16"/>
                      </w:rPr>
                      <w:t>FLAMMABLE</w:t>
                    </w:r>
                  </w:p>
                </w:txbxContent>
              </v:textbox>
            </v:shape>
          </v:group>
        </w:pict>
      </w:r>
      <w:r w:rsidR="00301C4A" w:rsidRPr="005D2F7C">
        <w:t xml:space="preserve">Arrange three test tubes in a row and add </w:t>
      </w:r>
      <w:r w:rsidR="00301C4A" w:rsidRPr="005D2F7C">
        <w:rPr>
          <w:b/>
        </w:rPr>
        <w:t>three drops</w:t>
      </w:r>
      <w:r w:rsidR="00301C4A" w:rsidRPr="005D2F7C">
        <w:t xml:space="preserve"> of </w:t>
      </w:r>
      <w:proofErr w:type="spellStart"/>
      <w:r w:rsidR="00301C4A" w:rsidRPr="005D2F7C">
        <w:t>halogenoalkane</w:t>
      </w:r>
      <w:proofErr w:type="spellEnd"/>
      <w:r w:rsidR="00E43269" w:rsidRPr="005D2F7C">
        <w:t>.</w:t>
      </w:r>
    </w:p>
    <w:p w:rsidR="00301C4A" w:rsidRPr="005D2F7C" w:rsidRDefault="00A26F03" w:rsidP="0059470A">
      <w:pPr>
        <w:widowControl w:val="0"/>
        <w:numPr>
          <w:ilvl w:val="0"/>
          <w:numId w:val="14"/>
        </w:numPr>
        <w:autoSpaceDE w:val="0"/>
        <w:autoSpaceDN w:val="0"/>
        <w:adjustRightInd w:val="0"/>
        <w:spacing w:before="120"/>
        <w:ind w:left="714" w:hanging="357"/>
      </w:pPr>
      <w:r w:rsidRPr="005D2F7C">
        <w:t>Add 4 cm</w:t>
      </w:r>
      <w:r w:rsidRPr="005D2F7C">
        <w:rPr>
          <w:vertAlign w:val="superscript"/>
        </w:rPr>
        <w:t>3</w:t>
      </w:r>
      <w:r w:rsidRPr="005D2F7C">
        <w:t xml:space="preserve"> of 0.02 M silver nitrate to each </w:t>
      </w:r>
      <w:proofErr w:type="spellStart"/>
      <w:r w:rsidRPr="005D2F7C">
        <w:t>halogenoalkane</w:t>
      </w:r>
      <w:proofErr w:type="spellEnd"/>
      <w:r w:rsidRPr="005D2F7C">
        <w:t>.</w:t>
      </w:r>
    </w:p>
    <w:p w:rsidR="00851E9F" w:rsidRPr="005D2F7C" w:rsidRDefault="00A26F03" w:rsidP="0059470A">
      <w:pPr>
        <w:widowControl w:val="0"/>
        <w:numPr>
          <w:ilvl w:val="0"/>
          <w:numId w:val="14"/>
        </w:numPr>
        <w:autoSpaceDE w:val="0"/>
        <w:autoSpaceDN w:val="0"/>
        <w:adjustRightInd w:val="0"/>
        <w:spacing w:before="120"/>
        <w:ind w:left="714" w:hanging="357"/>
      </w:pPr>
      <w:r w:rsidRPr="005D2F7C">
        <w:t>Without delay, put all three test tubes simultaneously in a hot water bath.</w:t>
      </w:r>
    </w:p>
    <w:p w:rsidR="00F03FAF" w:rsidRPr="005D2F7C" w:rsidRDefault="00F03FAF" w:rsidP="0059470A">
      <w:pPr>
        <w:widowControl w:val="0"/>
        <w:numPr>
          <w:ilvl w:val="0"/>
          <w:numId w:val="14"/>
        </w:numPr>
        <w:autoSpaceDE w:val="0"/>
        <w:autoSpaceDN w:val="0"/>
        <w:adjustRightInd w:val="0"/>
        <w:spacing w:before="120"/>
        <w:ind w:left="714" w:hanging="357"/>
      </w:pPr>
      <w:r w:rsidRPr="005D2F7C">
        <w:t>Time how long it takes to produce a precipitate</w:t>
      </w:r>
    </w:p>
    <w:p w:rsidR="00851E9F" w:rsidRPr="005D2F7C" w:rsidRDefault="00851E9F" w:rsidP="0059470A">
      <w:pPr>
        <w:widowControl w:val="0"/>
        <w:autoSpaceDE w:val="0"/>
        <w:autoSpaceDN w:val="0"/>
        <w:adjustRightInd w:val="0"/>
        <w:spacing w:before="1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2551"/>
        <w:gridCol w:w="2268"/>
      </w:tblGrid>
      <w:tr w:rsidR="00851E9F" w:rsidRPr="005D2F7C" w:rsidTr="00CA4821">
        <w:tc>
          <w:tcPr>
            <w:tcW w:w="1985" w:type="dxa"/>
          </w:tcPr>
          <w:p w:rsidR="00851E9F" w:rsidRPr="005D2F7C" w:rsidRDefault="00851E9F" w:rsidP="00CA4821">
            <w:pPr>
              <w:widowControl w:val="0"/>
              <w:autoSpaceDE w:val="0"/>
              <w:autoSpaceDN w:val="0"/>
              <w:adjustRightInd w:val="0"/>
              <w:spacing w:before="17"/>
            </w:pPr>
          </w:p>
          <w:p w:rsidR="00E43269" w:rsidRPr="005D2F7C" w:rsidRDefault="00E43269" w:rsidP="00CA4821">
            <w:pPr>
              <w:widowControl w:val="0"/>
              <w:autoSpaceDE w:val="0"/>
              <w:autoSpaceDN w:val="0"/>
              <w:adjustRightInd w:val="0"/>
              <w:spacing w:before="17"/>
            </w:pPr>
          </w:p>
        </w:tc>
        <w:tc>
          <w:tcPr>
            <w:tcW w:w="2410" w:type="dxa"/>
          </w:tcPr>
          <w:p w:rsidR="00851E9F" w:rsidRPr="005D2F7C" w:rsidRDefault="00A26F03" w:rsidP="00CA4821">
            <w:pPr>
              <w:widowControl w:val="0"/>
              <w:autoSpaceDE w:val="0"/>
              <w:autoSpaceDN w:val="0"/>
              <w:adjustRightInd w:val="0"/>
              <w:spacing w:before="17"/>
            </w:pPr>
            <w:r w:rsidRPr="005D2F7C">
              <w:t>1-</w:t>
            </w:r>
            <w:r w:rsidRPr="00C10ED5">
              <w:rPr>
                <w:b/>
              </w:rPr>
              <w:t>chloro</w:t>
            </w:r>
            <w:r w:rsidRPr="005D2F7C">
              <w:t>butane</w:t>
            </w:r>
          </w:p>
        </w:tc>
        <w:tc>
          <w:tcPr>
            <w:tcW w:w="2551" w:type="dxa"/>
          </w:tcPr>
          <w:p w:rsidR="00851E9F" w:rsidRPr="005D2F7C" w:rsidRDefault="00A26F03" w:rsidP="00CA4821">
            <w:pPr>
              <w:widowControl w:val="0"/>
              <w:autoSpaceDE w:val="0"/>
              <w:autoSpaceDN w:val="0"/>
              <w:adjustRightInd w:val="0"/>
              <w:spacing w:before="17"/>
            </w:pPr>
            <w:r w:rsidRPr="005D2F7C">
              <w:t>1-</w:t>
            </w:r>
            <w:r w:rsidRPr="00C10ED5">
              <w:rPr>
                <w:b/>
              </w:rPr>
              <w:t>bromo</w:t>
            </w:r>
            <w:r w:rsidRPr="005D2F7C">
              <w:t>butane</w:t>
            </w:r>
          </w:p>
        </w:tc>
        <w:tc>
          <w:tcPr>
            <w:tcW w:w="2268" w:type="dxa"/>
          </w:tcPr>
          <w:p w:rsidR="00851E9F" w:rsidRPr="005D2F7C" w:rsidRDefault="00A26F03" w:rsidP="00CA4821">
            <w:pPr>
              <w:widowControl w:val="0"/>
              <w:autoSpaceDE w:val="0"/>
              <w:autoSpaceDN w:val="0"/>
              <w:adjustRightInd w:val="0"/>
              <w:spacing w:before="17"/>
            </w:pPr>
            <w:r w:rsidRPr="005D2F7C">
              <w:t>1-</w:t>
            </w:r>
            <w:r w:rsidRPr="00C10ED5">
              <w:rPr>
                <w:b/>
              </w:rPr>
              <w:t>iodo</w:t>
            </w:r>
            <w:r w:rsidRPr="005D2F7C">
              <w:t>butane</w:t>
            </w:r>
          </w:p>
        </w:tc>
      </w:tr>
      <w:tr w:rsidR="00A80E43" w:rsidRPr="005D2F7C" w:rsidTr="00A80E43">
        <w:tc>
          <w:tcPr>
            <w:tcW w:w="1985" w:type="dxa"/>
          </w:tcPr>
          <w:p w:rsidR="00A80E43" w:rsidRPr="005D2F7C" w:rsidRDefault="00A80E43" w:rsidP="00CA4821">
            <w:pPr>
              <w:widowControl w:val="0"/>
              <w:autoSpaceDE w:val="0"/>
              <w:autoSpaceDN w:val="0"/>
              <w:adjustRightInd w:val="0"/>
              <w:spacing w:before="17"/>
            </w:pPr>
            <w:r w:rsidRPr="005D2F7C">
              <w:t>Observations</w:t>
            </w:r>
          </w:p>
          <w:p w:rsidR="00A80E43" w:rsidRPr="005D2F7C" w:rsidRDefault="00A80E43" w:rsidP="00CA4821">
            <w:pPr>
              <w:widowControl w:val="0"/>
              <w:autoSpaceDE w:val="0"/>
              <w:autoSpaceDN w:val="0"/>
              <w:adjustRightInd w:val="0"/>
              <w:spacing w:before="17"/>
            </w:pPr>
          </w:p>
          <w:p w:rsidR="00A80E43" w:rsidRPr="005D2F7C" w:rsidRDefault="00A80E43" w:rsidP="00CA4821">
            <w:pPr>
              <w:widowControl w:val="0"/>
              <w:autoSpaceDE w:val="0"/>
              <w:autoSpaceDN w:val="0"/>
              <w:adjustRightInd w:val="0"/>
              <w:spacing w:before="17"/>
            </w:pPr>
          </w:p>
        </w:tc>
        <w:tc>
          <w:tcPr>
            <w:tcW w:w="2410" w:type="dxa"/>
            <w:vAlign w:val="center"/>
          </w:tcPr>
          <w:p w:rsidR="00A80E43" w:rsidRPr="0003460C" w:rsidRDefault="00A80E43" w:rsidP="00A80E43">
            <w:pPr>
              <w:widowControl w:val="0"/>
              <w:autoSpaceDE w:val="0"/>
              <w:autoSpaceDN w:val="0"/>
              <w:adjustRightInd w:val="0"/>
              <w:spacing w:before="17"/>
              <w:rPr>
                <w:rFonts w:ascii="Arial" w:hAnsi="Arial" w:cs="Arial"/>
                <w:color w:val="000080"/>
              </w:rPr>
            </w:pPr>
            <w:r w:rsidRPr="0003460C">
              <w:rPr>
                <w:rFonts w:ascii="Arial" w:hAnsi="Arial" w:cs="Arial"/>
                <w:color w:val="000080"/>
              </w:rPr>
              <w:t xml:space="preserve">White </w:t>
            </w:r>
            <w:proofErr w:type="spellStart"/>
            <w:r w:rsidRPr="0003460C">
              <w:rPr>
                <w:rFonts w:ascii="Arial" w:hAnsi="Arial" w:cs="Arial"/>
                <w:color w:val="000080"/>
              </w:rPr>
              <w:t>ppt</w:t>
            </w:r>
            <w:proofErr w:type="spellEnd"/>
          </w:p>
        </w:tc>
        <w:tc>
          <w:tcPr>
            <w:tcW w:w="2551" w:type="dxa"/>
            <w:vAlign w:val="center"/>
          </w:tcPr>
          <w:p w:rsidR="00A80E43" w:rsidRPr="0003460C" w:rsidRDefault="00A80E43" w:rsidP="00A80E43">
            <w:pPr>
              <w:widowControl w:val="0"/>
              <w:autoSpaceDE w:val="0"/>
              <w:autoSpaceDN w:val="0"/>
              <w:adjustRightInd w:val="0"/>
              <w:spacing w:before="17"/>
              <w:rPr>
                <w:rFonts w:ascii="Arial" w:hAnsi="Arial" w:cs="Arial"/>
                <w:color w:val="000080"/>
              </w:rPr>
            </w:pPr>
            <w:r w:rsidRPr="0003460C">
              <w:rPr>
                <w:rFonts w:ascii="Arial" w:hAnsi="Arial" w:cs="Arial"/>
                <w:color w:val="000080"/>
              </w:rPr>
              <w:t xml:space="preserve">Cream coloured </w:t>
            </w:r>
            <w:proofErr w:type="spellStart"/>
            <w:r w:rsidRPr="0003460C">
              <w:rPr>
                <w:rFonts w:ascii="Arial" w:hAnsi="Arial" w:cs="Arial"/>
                <w:color w:val="000080"/>
              </w:rPr>
              <w:t>ppt</w:t>
            </w:r>
            <w:proofErr w:type="spellEnd"/>
          </w:p>
        </w:tc>
        <w:tc>
          <w:tcPr>
            <w:tcW w:w="2268" w:type="dxa"/>
            <w:vAlign w:val="center"/>
          </w:tcPr>
          <w:p w:rsidR="00A80E43" w:rsidRPr="0003460C" w:rsidRDefault="00A80E43" w:rsidP="00A80E43">
            <w:pPr>
              <w:widowControl w:val="0"/>
              <w:autoSpaceDE w:val="0"/>
              <w:autoSpaceDN w:val="0"/>
              <w:adjustRightInd w:val="0"/>
              <w:spacing w:before="17"/>
              <w:rPr>
                <w:rFonts w:ascii="Arial" w:hAnsi="Arial" w:cs="Arial"/>
                <w:color w:val="000080"/>
              </w:rPr>
            </w:pPr>
            <w:r w:rsidRPr="0003460C">
              <w:rPr>
                <w:rFonts w:ascii="Arial" w:hAnsi="Arial" w:cs="Arial"/>
                <w:color w:val="000080"/>
              </w:rPr>
              <w:t xml:space="preserve">Yellow </w:t>
            </w:r>
            <w:proofErr w:type="spellStart"/>
            <w:r w:rsidRPr="0003460C">
              <w:rPr>
                <w:rFonts w:ascii="Arial" w:hAnsi="Arial" w:cs="Arial"/>
                <w:color w:val="000080"/>
              </w:rPr>
              <w:t>ppt</w:t>
            </w:r>
            <w:proofErr w:type="spellEnd"/>
          </w:p>
        </w:tc>
      </w:tr>
      <w:tr w:rsidR="00A80E43" w:rsidRPr="005D2F7C" w:rsidTr="00A80E43">
        <w:tc>
          <w:tcPr>
            <w:tcW w:w="1985" w:type="dxa"/>
          </w:tcPr>
          <w:p w:rsidR="00A80E43" w:rsidRPr="005D2F7C" w:rsidRDefault="00A80E43" w:rsidP="00CA4821">
            <w:pPr>
              <w:widowControl w:val="0"/>
              <w:autoSpaceDE w:val="0"/>
              <w:autoSpaceDN w:val="0"/>
              <w:adjustRightInd w:val="0"/>
              <w:spacing w:before="17"/>
            </w:pPr>
            <w:r w:rsidRPr="005D2F7C">
              <w:t xml:space="preserve">Order in which </w:t>
            </w:r>
            <w:proofErr w:type="spellStart"/>
            <w:r w:rsidRPr="005D2F7C">
              <w:t>ppt</w:t>
            </w:r>
            <w:proofErr w:type="spellEnd"/>
            <w:r w:rsidRPr="005D2F7C">
              <w:t xml:space="preserve"> appears</w:t>
            </w:r>
          </w:p>
        </w:tc>
        <w:tc>
          <w:tcPr>
            <w:tcW w:w="2410" w:type="dxa"/>
            <w:vAlign w:val="center"/>
          </w:tcPr>
          <w:p w:rsidR="00A80E43" w:rsidRPr="0003460C" w:rsidRDefault="00A80E43" w:rsidP="00A80E43">
            <w:pPr>
              <w:widowControl w:val="0"/>
              <w:autoSpaceDE w:val="0"/>
              <w:autoSpaceDN w:val="0"/>
              <w:adjustRightInd w:val="0"/>
              <w:spacing w:before="17"/>
              <w:rPr>
                <w:rFonts w:ascii="Arial" w:hAnsi="Arial" w:cs="Arial"/>
                <w:color w:val="000080"/>
              </w:rPr>
            </w:pPr>
            <w:r w:rsidRPr="0003460C">
              <w:rPr>
                <w:rFonts w:ascii="Arial" w:hAnsi="Arial" w:cs="Arial"/>
                <w:color w:val="000080"/>
              </w:rPr>
              <w:t>3</w:t>
            </w:r>
          </w:p>
        </w:tc>
        <w:tc>
          <w:tcPr>
            <w:tcW w:w="2551" w:type="dxa"/>
            <w:vAlign w:val="center"/>
          </w:tcPr>
          <w:p w:rsidR="00A80E43" w:rsidRPr="0003460C" w:rsidRDefault="00A80E43" w:rsidP="00A80E43">
            <w:pPr>
              <w:widowControl w:val="0"/>
              <w:autoSpaceDE w:val="0"/>
              <w:autoSpaceDN w:val="0"/>
              <w:adjustRightInd w:val="0"/>
              <w:spacing w:before="17"/>
              <w:rPr>
                <w:rFonts w:ascii="Arial" w:hAnsi="Arial" w:cs="Arial"/>
                <w:color w:val="000080"/>
              </w:rPr>
            </w:pPr>
            <w:r w:rsidRPr="0003460C">
              <w:rPr>
                <w:rFonts w:ascii="Arial" w:hAnsi="Arial" w:cs="Arial"/>
                <w:color w:val="000080"/>
              </w:rPr>
              <w:t>2</w:t>
            </w:r>
          </w:p>
        </w:tc>
        <w:tc>
          <w:tcPr>
            <w:tcW w:w="2268" w:type="dxa"/>
            <w:vAlign w:val="center"/>
          </w:tcPr>
          <w:p w:rsidR="00A80E43" w:rsidRPr="0003460C" w:rsidRDefault="00A80E43" w:rsidP="00A80E43">
            <w:pPr>
              <w:widowControl w:val="0"/>
              <w:autoSpaceDE w:val="0"/>
              <w:autoSpaceDN w:val="0"/>
              <w:adjustRightInd w:val="0"/>
              <w:spacing w:before="17"/>
              <w:rPr>
                <w:rFonts w:ascii="Arial" w:hAnsi="Arial" w:cs="Arial"/>
                <w:color w:val="000080"/>
              </w:rPr>
            </w:pPr>
            <w:r w:rsidRPr="0003460C">
              <w:rPr>
                <w:rFonts w:ascii="Arial" w:hAnsi="Arial" w:cs="Arial"/>
                <w:color w:val="000080"/>
              </w:rPr>
              <w:t>1</w:t>
            </w:r>
          </w:p>
        </w:tc>
      </w:tr>
    </w:tbl>
    <w:p w:rsidR="00851E9F" w:rsidRPr="005D2F7C" w:rsidRDefault="00851E9F" w:rsidP="0059470A">
      <w:pPr>
        <w:widowControl w:val="0"/>
        <w:autoSpaceDE w:val="0"/>
        <w:autoSpaceDN w:val="0"/>
        <w:adjustRightInd w:val="0"/>
        <w:spacing w:before="17"/>
        <w:ind w:right="567"/>
      </w:pPr>
    </w:p>
    <w:p w:rsidR="00A80E43" w:rsidRPr="005D2F7C" w:rsidRDefault="00A80E43" w:rsidP="00A80E43">
      <w:pPr>
        <w:spacing w:line="360" w:lineRule="auto"/>
        <w:ind w:right="567"/>
      </w:pPr>
      <w:r>
        <w:t>Which is</w:t>
      </w:r>
      <w:r w:rsidRPr="005D2F7C">
        <w:t xml:space="preserve"> the </w:t>
      </w:r>
      <w:r>
        <w:t xml:space="preserve">most polar </w:t>
      </w:r>
      <w:r w:rsidRPr="005D2F7C">
        <w:t>halogen–carbon bond</w:t>
      </w:r>
      <w:r>
        <w:t xml:space="preserve">? </w:t>
      </w:r>
      <w:r w:rsidRPr="002F7399">
        <w:rPr>
          <w:rFonts w:ascii="Arial" w:hAnsi="Arial" w:cs="Arial"/>
          <w:color w:val="000080"/>
        </w:rPr>
        <w:t>C</w:t>
      </w:r>
      <w:r w:rsidRPr="002F7399">
        <w:rPr>
          <w:rFonts w:ascii="Symbol" w:hAnsi="Symbol" w:cs="Arial"/>
          <w:color w:val="000080"/>
          <w:vertAlign w:val="superscript"/>
        </w:rPr>
        <w:t></w:t>
      </w:r>
      <w:r>
        <w:rPr>
          <w:rFonts w:ascii="Arial" w:hAnsi="Arial" w:cs="Arial"/>
          <w:color w:val="000080"/>
          <w:vertAlign w:val="superscript"/>
        </w:rPr>
        <w:t>+</w:t>
      </w:r>
      <w:r w:rsidRPr="002F7399">
        <w:rPr>
          <w:rFonts w:ascii="Arial" w:hAnsi="Arial" w:cs="Arial"/>
          <w:color w:val="000080"/>
        </w:rPr>
        <w:t>-Cl</w:t>
      </w:r>
      <w:r w:rsidRPr="002F7399">
        <w:rPr>
          <w:rFonts w:ascii="Symbol" w:hAnsi="Symbol" w:cs="Arial"/>
          <w:color w:val="000080"/>
          <w:vertAlign w:val="superscript"/>
        </w:rPr>
        <w:t></w:t>
      </w:r>
      <w:r>
        <w:rPr>
          <w:rFonts w:ascii="Arial" w:hAnsi="Arial" w:cs="Arial"/>
          <w:color w:val="000080"/>
          <w:vertAlign w:val="superscript"/>
        </w:rPr>
        <w:t>-</w:t>
      </w:r>
      <w:r>
        <w:tab/>
        <w:t xml:space="preserve">Which is the biggest halogen–carbon bond energy? </w:t>
      </w:r>
      <w:r w:rsidRPr="002F7399">
        <w:rPr>
          <w:rFonts w:ascii="Arial" w:hAnsi="Arial" w:cs="Arial"/>
          <w:color w:val="000080"/>
        </w:rPr>
        <w:t>C-Cl</w:t>
      </w:r>
      <w:r>
        <w:tab/>
      </w:r>
      <w:r w:rsidRPr="005D2F7C">
        <w:t>Which factor appears to be the most important when considering the rates of reaction</w:t>
      </w:r>
      <w:r>
        <w:t xml:space="preserve">? </w:t>
      </w:r>
      <w:r>
        <w:rPr>
          <w:rFonts w:ascii="Arial" w:hAnsi="Arial" w:cs="Arial"/>
          <w:color w:val="000080"/>
        </w:rPr>
        <w:t>Bond enthalpy is more important.</w:t>
      </w:r>
    </w:p>
    <w:p w:rsidR="001D7E95" w:rsidRPr="005D2F7C" w:rsidRDefault="001D7E95" w:rsidP="000D7983">
      <w:pPr>
        <w:spacing w:line="360" w:lineRule="auto"/>
        <w:ind w:right="567"/>
      </w:pPr>
    </w:p>
    <w:p w:rsidR="0059470A" w:rsidRPr="008B59EB" w:rsidRDefault="00ED3948" w:rsidP="00A1491C">
      <w:pPr>
        <w:widowControl w:val="0"/>
        <w:numPr>
          <w:ilvl w:val="0"/>
          <w:numId w:val="22"/>
        </w:numPr>
        <w:autoSpaceDE w:val="0"/>
        <w:autoSpaceDN w:val="0"/>
        <w:adjustRightInd w:val="0"/>
        <w:ind w:right="567"/>
        <w:rPr>
          <w:b/>
        </w:rPr>
      </w:pPr>
      <w:r>
        <w:rPr>
          <w:b/>
        </w:rPr>
        <w:t>Effect of n</w:t>
      </w:r>
      <w:r w:rsidR="002236B9" w:rsidRPr="005D2F7C">
        <w:rPr>
          <w:b/>
        </w:rPr>
        <w:t>ature of the carbon skeleton</w:t>
      </w:r>
      <w:r w:rsidR="0059470A">
        <w:rPr>
          <w:b/>
        </w:rPr>
        <w:t xml:space="preserve"> (primary, secondary or tertiary)</w:t>
      </w:r>
    </w:p>
    <w:p w:rsidR="00301C4A" w:rsidRDefault="0059470A" w:rsidP="001D7E95">
      <w:pPr>
        <w:spacing w:before="120"/>
        <w:ind w:right="567"/>
      </w:pPr>
      <w:r>
        <w:t>In this experiment the</w:t>
      </w:r>
      <w:r w:rsidR="00D30DBF">
        <w:t xml:space="preserve"> halogen is the same.</w:t>
      </w:r>
    </w:p>
    <w:p w:rsidR="001D7E95" w:rsidRPr="005D2F7C" w:rsidRDefault="001D7E95" w:rsidP="001D7E95">
      <w:pPr>
        <w:ind w:right="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2126"/>
        <w:gridCol w:w="3260"/>
      </w:tblGrid>
      <w:tr w:rsidR="00A80E43" w:rsidRPr="005D2F7C" w:rsidTr="00CA4821">
        <w:tc>
          <w:tcPr>
            <w:tcW w:w="1985" w:type="dxa"/>
          </w:tcPr>
          <w:p w:rsidR="00A80E43" w:rsidRPr="005D2F7C" w:rsidRDefault="00A80E43" w:rsidP="00CA4821">
            <w:pPr>
              <w:widowControl w:val="0"/>
              <w:autoSpaceDE w:val="0"/>
              <w:autoSpaceDN w:val="0"/>
              <w:adjustRightInd w:val="0"/>
              <w:spacing w:before="17"/>
            </w:pPr>
          </w:p>
        </w:tc>
        <w:tc>
          <w:tcPr>
            <w:tcW w:w="1843" w:type="dxa"/>
          </w:tcPr>
          <w:p w:rsidR="00A80E43" w:rsidRPr="005D2F7C" w:rsidRDefault="00A80E43" w:rsidP="00A80E43">
            <w:pPr>
              <w:widowControl w:val="0"/>
              <w:autoSpaceDE w:val="0"/>
              <w:autoSpaceDN w:val="0"/>
              <w:adjustRightInd w:val="0"/>
              <w:spacing w:before="17"/>
            </w:pPr>
            <w:r w:rsidRPr="005D2F7C">
              <w:t>1-</w:t>
            </w:r>
            <w:r w:rsidRPr="0003460C">
              <w:rPr>
                <w:highlight w:val="yellow"/>
              </w:rPr>
              <w:t>bromo</w:t>
            </w:r>
            <w:r w:rsidRPr="005D2F7C">
              <w:t>butane</w:t>
            </w:r>
          </w:p>
        </w:tc>
        <w:tc>
          <w:tcPr>
            <w:tcW w:w="2126" w:type="dxa"/>
          </w:tcPr>
          <w:p w:rsidR="00A80E43" w:rsidRPr="005D2F7C" w:rsidRDefault="00A80E43" w:rsidP="00A80E43">
            <w:pPr>
              <w:widowControl w:val="0"/>
              <w:autoSpaceDE w:val="0"/>
              <w:autoSpaceDN w:val="0"/>
              <w:adjustRightInd w:val="0"/>
              <w:spacing w:before="17"/>
            </w:pPr>
            <w:r w:rsidRPr="005D2F7C">
              <w:t>2-</w:t>
            </w:r>
            <w:r w:rsidRPr="0003460C">
              <w:rPr>
                <w:highlight w:val="yellow"/>
              </w:rPr>
              <w:t>bromo</w:t>
            </w:r>
            <w:r w:rsidRPr="005D2F7C">
              <w:t>butane</w:t>
            </w:r>
          </w:p>
        </w:tc>
        <w:tc>
          <w:tcPr>
            <w:tcW w:w="3260" w:type="dxa"/>
          </w:tcPr>
          <w:p w:rsidR="00A80E43" w:rsidRPr="005D2F7C" w:rsidRDefault="00A80E43" w:rsidP="00A80E43">
            <w:pPr>
              <w:widowControl w:val="0"/>
              <w:autoSpaceDE w:val="0"/>
              <w:autoSpaceDN w:val="0"/>
              <w:adjustRightInd w:val="0"/>
              <w:spacing w:before="17"/>
            </w:pPr>
            <w:r w:rsidRPr="005D2F7C">
              <w:t>2-</w:t>
            </w:r>
            <w:r w:rsidRPr="0003460C">
              <w:rPr>
                <w:highlight w:val="yellow"/>
              </w:rPr>
              <w:t>bromo</w:t>
            </w:r>
            <w:r w:rsidRPr="005D2F7C">
              <w:t>-2-methylpropane</w:t>
            </w:r>
          </w:p>
        </w:tc>
      </w:tr>
      <w:tr w:rsidR="00A80E43" w:rsidRPr="005D2F7C" w:rsidTr="00A80E43">
        <w:tc>
          <w:tcPr>
            <w:tcW w:w="1985" w:type="dxa"/>
          </w:tcPr>
          <w:p w:rsidR="00A80E43" w:rsidRPr="005D2F7C" w:rsidRDefault="00A80E43" w:rsidP="00CA4821">
            <w:pPr>
              <w:widowControl w:val="0"/>
              <w:autoSpaceDE w:val="0"/>
              <w:autoSpaceDN w:val="0"/>
              <w:adjustRightInd w:val="0"/>
              <w:spacing w:before="17"/>
            </w:pPr>
            <w:r w:rsidRPr="005D2F7C">
              <w:t xml:space="preserve">Type of </w:t>
            </w:r>
            <w:proofErr w:type="spellStart"/>
            <w:r w:rsidRPr="005D2F7C">
              <w:t>halogenoalkane</w:t>
            </w:r>
            <w:proofErr w:type="spellEnd"/>
          </w:p>
        </w:tc>
        <w:tc>
          <w:tcPr>
            <w:tcW w:w="1843"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1ry</w:t>
            </w:r>
          </w:p>
        </w:tc>
        <w:tc>
          <w:tcPr>
            <w:tcW w:w="2126"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2ry</w:t>
            </w:r>
          </w:p>
        </w:tc>
        <w:tc>
          <w:tcPr>
            <w:tcW w:w="3260"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3ry</w:t>
            </w:r>
          </w:p>
        </w:tc>
      </w:tr>
      <w:tr w:rsidR="00A80E43" w:rsidRPr="005D2F7C" w:rsidTr="00A80E43">
        <w:tc>
          <w:tcPr>
            <w:tcW w:w="1985" w:type="dxa"/>
          </w:tcPr>
          <w:p w:rsidR="00A80E43" w:rsidRPr="005D2F7C" w:rsidRDefault="00A80E43" w:rsidP="00CA4821">
            <w:pPr>
              <w:widowControl w:val="0"/>
              <w:autoSpaceDE w:val="0"/>
              <w:autoSpaceDN w:val="0"/>
              <w:adjustRightInd w:val="0"/>
              <w:spacing w:before="17"/>
            </w:pPr>
            <w:r w:rsidRPr="005D2F7C">
              <w:t>Observations</w:t>
            </w:r>
          </w:p>
          <w:p w:rsidR="00A80E43" w:rsidRPr="005D2F7C" w:rsidRDefault="00A80E43" w:rsidP="00CA4821">
            <w:pPr>
              <w:widowControl w:val="0"/>
              <w:autoSpaceDE w:val="0"/>
              <w:autoSpaceDN w:val="0"/>
              <w:adjustRightInd w:val="0"/>
              <w:spacing w:before="17"/>
            </w:pPr>
          </w:p>
          <w:p w:rsidR="00A80E43" w:rsidRPr="005D2F7C" w:rsidRDefault="00A80E43" w:rsidP="00CA4821">
            <w:pPr>
              <w:widowControl w:val="0"/>
              <w:autoSpaceDE w:val="0"/>
              <w:autoSpaceDN w:val="0"/>
              <w:adjustRightInd w:val="0"/>
              <w:spacing w:before="17"/>
            </w:pPr>
          </w:p>
        </w:tc>
        <w:tc>
          <w:tcPr>
            <w:tcW w:w="1843"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 xml:space="preserve">cream coloured </w:t>
            </w:r>
            <w:proofErr w:type="spellStart"/>
            <w:r w:rsidRPr="0003460C">
              <w:rPr>
                <w:rFonts w:ascii="Arial" w:hAnsi="Arial" w:cs="Arial"/>
                <w:color w:val="000080"/>
              </w:rPr>
              <w:t>ppt</w:t>
            </w:r>
            <w:proofErr w:type="spellEnd"/>
          </w:p>
        </w:tc>
        <w:tc>
          <w:tcPr>
            <w:tcW w:w="2126"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 xml:space="preserve">cream coloured </w:t>
            </w:r>
            <w:proofErr w:type="spellStart"/>
            <w:r w:rsidRPr="0003460C">
              <w:rPr>
                <w:rFonts w:ascii="Arial" w:hAnsi="Arial" w:cs="Arial"/>
                <w:color w:val="000080"/>
              </w:rPr>
              <w:t>ppt</w:t>
            </w:r>
            <w:proofErr w:type="spellEnd"/>
          </w:p>
        </w:tc>
        <w:tc>
          <w:tcPr>
            <w:tcW w:w="3260"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Cream</w:t>
            </w:r>
            <w:r>
              <w:rPr>
                <w:rFonts w:ascii="Arial" w:hAnsi="Arial" w:cs="Arial"/>
                <w:color w:val="000080"/>
              </w:rPr>
              <w:t>/yellow</w:t>
            </w:r>
            <w:r w:rsidRPr="0003460C">
              <w:rPr>
                <w:rFonts w:ascii="Arial" w:hAnsi="Arial" w:cs="Arial"/>
                <w:color w:val="000080"/>
              </w:rPr>
              <w:t xml:space="preserve"> coloured </w:t>
            </w:r>
            <w:proofErr w:type="spellStart"/>
            <w:r w:rsidRPr="0003460C">
              <w:rPr>
                <w:rFonts w:ascii="Arial" w:hAnsi="Arial" w:cs="Arial"/>
                <w:color w:val="000080"/>
              </w:rPr>
              <w:t>ppt</w:t>
            </w:r>
            <w:proofErr w:type="spellEnd"/>
          </w:p>
        </w:tc>
      </w:tr>
      <w:tr w:rsidR="00A80E43" w:rsidRPr="005D2F7C" w:rsidTr="00A80E43">
        <w:tc>
          <w:tcPr>
            <w:tcW w:w="1985" w:type="dxa"/>
          </w:tcPr>
          <w:p w:rsidR="00A80E43" w:rsidRPr="005D2F7C" w:rsidRDefault="00A80E43" w:rsidP="00CA4821">
            <w:pPr>
              <w:widowControl w:val="0"/>
              <w:autoSpaceDE w:val="0"/>
              <w:autoSpaceDN w:val="0"/>
              <w:adjustRightInd w:val="0"/>
              <w:spacing w:before="17"/>
            </w:pPr>
            <w:r w:rsidRPr="005D2F7C">
              <w:t xml:space="preserve">Order in which </w:t>
            </w:r>
            <w:proofErr w:type="spellStart"/>
            <w:r w:rsidRPr="005D2F7C">
              <w:t>ppt</w:t>
            </w:r>
            <w:proofErr w:type="spellEnd"/>
            <w:r w:rsidRPr="005D2F7C">
              <w:t xml:space="preserve"> appears</w:t>
            </w:r>
          </w:p>
        </w:tc>
        <w:tc>
          <w:tcPr>
            <w:tcW w:w="1843"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3</w:t>
            </w:r>
          </w:p>
        </w:tc>
        <w:tc>
          <w:tcPr>
            <w:tcW w:w="2126"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2</w:t>
            </w:r>
          </w:p>
        </w:tc>
        <w:tc>
          <w:tcPr>
            <w:tcW w:w="3260" w:type="dxa"/>
            <w:vAlign w:val="center"/>
          </w:tcPr>
          <w:p w:rsidR="00A80E43" w:rsidRPr="0003460C" w:rsidRDefault="00A80E43" w:rsidP="00A80E43">
            <w:pPr>
              <w:widowControl w:val="0"/>
              <w:autoSpaceDE w:val="0"/>
              <w:autoSpaceDN w:val="0"/>
              <w:adjustRightInd w:val="0"/>
              <w:spacing w:before="17"/>
              <w:jc w:val="center"/>
              <w:rPr>
                <w:rFonts w:ascii="Arial" w:hAnsi="Arial" w:cs="Arial"/>
                <w:color w:val="000080"/>
              </w:rPr>
            </w:pPr>
            <w:r w:rsidRPr="0003460C">
              <w:rPr>
                <w:rFonts w:ascii="Arial" w:hAnsi="Arial" w:cs="Arial"/>
                <w:color w:val="000080"/>
              </w:rPr>
              <w:t>1</w:t>
            </w:r>
          </w:p>
        </w:tc>
      </w:tr>
    </w:tbl>
    <w:p w:rsidR="00B3239D" w:rsidRPr="005D2F7C" w:rsidRDefault="00B3239D" w:rsidP="00B3239D">
      <w:pPr>
        <w:spacing w:before="120" w:line="360" w:lineRule="auto"/>
        <w:ind w:right="567"/>
      </w:pPr>
      <w:r w:rsidRPr="005D2F7C">
        <w:t xml:space="preserve">State the order of </w:t>
      </w:r>
      <w:r>
        <w:t xml:space="preserve">rate of </w:t>
      </w:r>
      <w:r w:rsidRPr="005D2F7C">
        <w:t xml:space="preserve">reactivity of </w:t>
      </w:r>
      <w:proofErr w:type="spellStart"/>
      <w:r w:rsidRPr="005D2F7C">
        <w:t>halogenoalkanes</w:t>
      </w:r>
      <w:proofErr w:type="spellEnd"/>
      <w:r>
        <w:t xml:space="preserve"> </w:t>
      </w:r>
      <w:r>
        <w:rPr>
          <w:rFonts w:ascii="Arial" w:hAnsi="Arial" w:cs="Arial"/>
          <w:color w:val="000080"/>
        </w:rPr>
        <w:t>tertiary&gt;secondary&gt;primary</w:t>
      </w:r>
    </w:p>
    <w:p w:rsidR="00B3239D" w:rsidRPr="005D2F7C" w:rsidRDefault="00B3239D" w:rsidP="00B3239D">
      <w:pPr>
        <w:widowControl w:val="0"/>
        <w:autoSpaceDE w:val="0"/>
        <w:autoSpaceDN w:val="0"/>
        <w:adjustRightInd w:val="0"/>
        <w:spacing w:line="360" w:lineRule="auto"/>
        <w:ind w:right="567"/>
      </w:pPr>
      <w:r>
        <w:t xml:space="preserve">What is the nucleophile in these reactions? </w:t>
      </w:r>
      <w:r>
        <w:rPr>
          <w:rFonts w:ascii="Arial" w:hAnsi="Arial" w:cs="Arial"/>
          <w:color w:val="000080"/>
        </w:rPr>
        <w:t>H</w:t>
      </w:r>
      <w:r>
        <w:rPr>
          <w:rFonts w:ascii="Arial" w:hAnsi="Arial" w:cs="Arial"/>
          <w:color w:val="000080"/>
          <w:vertAlign w:val="subscript"/>
        </w:rPr>
        <w:t>2</w:t>
      </w:r>
      <w:r>
        <w:rPr>
          <w:rFonts w:ascii="Arial" w:hAnsi="Arial" w:cs="Arial"/>
          <w:color w:val="000080"/>
        </w:rPr>
        <w:t>O</w:t>
      </w:r>
      <w:r>
        <w:t xml:space="preserve"> Is this nucleophile stronger or weaker than the </w:t>
      </w:r>
      <w:smartTag w:uri="urn:schemas-microsoft-com:office:smarttags" w:element="place">
        <w:smartTag w:uri="urn:schemas-microsoft-com:office:smarttags" w:element="State">
          <w:r>
            <w:t>OH</w:t>
          </w:r>
          <w:r>
            <w:rPr>
              <w:vertAlign w:val="superscript"/>
            </w:rPr>
            <w:t>-</w:t>
          </w:r>
        </w:smartTag>
      </w:smartTag>
      <w:r>
        <w:t xml:space="preserve"> ion? </w:t>
      </w:r>
      <w:r>
        <w:rPr>
          <w:rFonts w:ascii="Arial" w:hAnsi="Arial" w:cs="Arial"/>
          <w:color w:val="000080"/>
        </w:rPr>
        <w:t>weaker</w:t>
      </w:r>
      <w:r>
        <w:t xml:space="preserve"> Because the nucleophile is weak the mechanism here is </w:t>
      </w:r>
      <w:r>
        <w:rPr>
          <w:b/>
        </w:rPr>
        <w:t>SN</w:t>
      </w:r>
      <w:r>
        <w:rPr>
          <w:b/>
          <w:vertAlign w:val="subscript"/>
        </w:rPr>
        <w:t>1</w:t>
      </w:r>
      <w:r>
        <w:t xml:space="preserve"> .  Use this mechanism to explain the order of reactivity. </w:t>
      </w:r>
      <w:r>
        <w:rPr>
          <w:rFonts w:ascii="Arial" w:hAnsi="Arial" w:cs="Arial"/>
          <w:color w:val="000080"/>
        </w:rPr>
        <w:t xml:space="preserve">C-X bond breaks leaving a carbocation, tertiary </w:t>
      </w:r>
      <w:proofErr w:type="spellStart"/>
      <w:r>
        <w:rPr>
          <w:rFonts w:ascii="Arial" w:hAnsi="Arial" w:cs="Arial"/>
          <w:color w:val="000080"/>
        </w:rPr>
        <w:t>carbocations</w:t>
      </w:r>
      <w:proofErr w:type="spellEnd"/>
      <w:r>
        <w:rPr>
          <w:rFonts w:ascii="Arial" w:hAnsi="Arial" w:cs="Arial"/>
          <w:color w:val="000080"/>
        </w:rPr>
        <w:t xml:space="preserve"> are more stable and exist long enough to react with H</w:t>
      </w:r>
      <w:r>
        <w:rPr>
          <w:rFonts w:ascii="Arial" w:hAnsi="Arial" w:cs="Arial"/>
          <w:color w:val="000080"/>
          <w:vertAlign w:val="subscript"/>
        </w:rPr>
        <w:t>2</w:t>
      </w:r>
      <w:r>
        <w:rPr>
          <w:rFonts w:ascii="Arial" w:hAnsi="Arial" w:cs="Arial"/>
          <w:color w:val="000080"/>
        </w:rPr>
        <w:t>O nucleophile</w:t>
      </w:r>
    </w:p>
    <w:p w:rsidR="00B3239D" w:rsidRPr="005D2F7C" w:rsidRDefault="00B3239D" w:rsidP="00B3239D">
      <w:pPr>
        <w:widowControl w:val="0"/>
        <w:autoSpaceDE w:val="0"/>
        <w:autoSpaceDN w:val="0"/>
        <w:adjustRightInd w:val="0"/>
        <w:spacing w:line="360" w:lineRule="auto"/>
        <w:ind w:right="567"/>
      </w:pPr>
      <w:r w:rsidRPr="005D2F7C">
        <w:t>Why was it not necessary to acidify these solutions</w:t>
      </w:r>
      <w:r>
        <w:t xml:space="preserve"> as you did in the reaction with </w:t>
      </w:r>
      <w:proofErr w:type="spellStart"/>
      <w:r>
        <w:t>NaOH</w:t>
      </w:r>
      <w:proofErr w:type="spellEnd"/>
      <w:r w:rsidRPr="005D2F7C">
        <w:t>?</w:t>
      </w:r>
    </w:p>
    <w:p w:rsidR="00B3239D" w:rsidRPr="00A00E03" w:rsidRDefault="00B3239D" w:rsidP="00B3239D">
      <w:pPr>
        <w:widowControl w:val="0"/>
        <w:autoSpaceDE w:val="0"/>
        <w:autoSpaceDN w:val="0"/>
        <w:adjustRightInd w:val="0"/>
        <w:spacing w:line="360" w:lineRule="auto"/>
        <w:ind w:right="567"/>
        <w:rPr>
          <w:rFonts w:ascii="Arial" w:hAnsi="Arial" w:cs="Arial"/>
          <w:color w:val="000080"/>
        </w:rPr>
      </w:pPr>
      <w:r>
        <w:rPr>
          <w:rFonts w:ascii="Arial" w:hAnsi="Arial" w:cs="Arial"/>
          <w:color w:val="000080"/>
        </w:rPr>
        <w:t>Alkali was not added so there would not be a precipitate of silver oxide.</w:t>
      </w:r>
    </w:p>
    <w:p w:rsidR="008B7ABE" w:rsidRPr="00B17271" w:rsidRDefault="00B3239D" w:rsidP="00B3239D">
      <w:pPr>
        <w:widowControl w:val="0"/>
        <w:autoSpaceDE w:val="0"/>
        <w:autoSpaceDN w:val="0"/>
        <w:adjustRightInd w:val="0"/>
        <w:spacing w:line="360" w:lineRule="auto"/>
        <w:ind w:right="567"/>
      </w:pPr>
      <w:r w:rsidRPr="005D2F7C">
        <w:t xml:space="preserve">Explain why adding ethanol to the silver nitrate before adding the </w:t>
      </w:r>
      <w:proofErr w:type="spellStart"/>
      <w:r w:rsidRPr="005D2F7C">
        <w:t>halogenoalkane</w:t>
      </w:r>
      <w:proofErr w:type="spellEnd"/>
      <w:r w:rsidRPr="005D2F7C">
        <w:t xml:space="preserve"> would have been a good idea</w:t>
      </w:r>
      <w:r>
        <w:t xml:space="preserve">. </w:t>
      </w:r>
      <w:r>
        <w:rPr>
          <w:rFonts w:ascii="Arial" w:hAnsi="Arial" w:cs="Arial"/>
          <w:color w:val="000080"/>
        </w:rPr>
        <w:t xml:space="preserve">To dissolve the </w:t>
      </w:r>
      <w:proofErr w:type="spellStart"/>
      <w:r>
        <w:rPr>
          <w:rFonts w:ascii="Arial" w:hAnsi="Arial" w:cs="Arial"/>
          <w:color w:val="000080"/>
        </w:rPr>
        <w:t>halogenoalkane</w:t>
      </w:r>
      <w:proofErr w:type="spellEnd"/>
      <w:r>
        <w:rPr>
          <w:rFonts w:ascii="Arial" w:hAnsi="Arial" w:cs="Arial"/>
          <w:color w:val="000080"/>
        </w:rPr>
        <w:t xml:space="preserve"> and improve reaction rate.</w:t>
      </w:r>
      <w:r w:rsidR="001D7E95">
        <w:rPr>
          <w:b/>
        </w:rPr>
        <w:br w:type="page"/>
      </w:r>
      <w:r w:rsidR="00025E48" w:rsidRPr="00C83A4E">
        <w:rPr>
          <w:b/>
        </w:rPr>
        <w:lastRenderedPageBreak/>
        <w:t>OTHER NUCLEOPHILIC SUBSTITUTION REACTIONS</w:t>
      </w:r>
    </w:p>
    <w:p w:rsidR="008B7ABE" w:rsidRPr="005D2F7C" w:rsidRDefault="008B7ABE" w:rsidP="0052043D">
      <w:pPr>
        <w:rPr>
          <w:b/>
        </w:rPr>
      </w:pPr>
      <w:r w:rsidRPr="005D2F7C">
        <w:rPr>
          <w:b/>
        </w:rPr>
        <w:t>Reaction with ammonia</w:t>
      </w:r>
    </w:p>
    <w:p w:rsidR="008B7ABE" w:rsidRPr="005D2F7C" w:rsidRDefault="008B7ABE" w:rsidP="0052043D">
      <w:r w:rsidRPr="005D2F7C">
        <w:t>Reagent:</w:t>
      </w:r>
      <w:r w:rsidRPr="005D2F7C">
        <w:tab/>
      </w:r>
      <w:r w:rsidR="00025E48" w:rsidRPr="005D2F7C">
        <w:t xml:space="preserve">Excess </w:t>
      </w:r>
      <w:r w:rsidRPr="005D2F7C">
        <w:t>NH</w:t>
      </w:r>
      <w:r w:rsidRPr="005D2F7C">
        <w:rPr>
          <w:vertAlign w:val="subscript"/>
        </w:rPr>
        <w:t>3</w:t>
      </w:r>
      <w:r w:rsidRPr="005D2F7C">
        <w:t xml:space="preserve"> </w:t>
      </w:r>
      <w:r w:rsidR="00025E48" w:rsidRPr="005D2F7C">
        <w:t xml:space="preserve">and </w:t>
      </w:r>
      <w:proofErr w:type="spellStart"/>
      <w:r w:rsidR="00025E48" w:rsidRPr="005D2F7C">
        <w:t>halogenoalkane</w:t>
      </w:r>
      <w:proofErr w:type="spellEnd"/>
    </w:p>
    <w:p w:rsidR="008B7ABE" w:rsidRPr="005D2F7C" w:rsidRDefault="003E380B" w:rsidP="0052043D">
      <w:r>
        <w:t>Conditions:</w:t>
      </w:r>
      <w:r>
        <w:tab/>
      </w:r>
      <w:r w:rsidRPr="003E380B">
        <w:rPr>
          <w:b/>
        </w:rPr>
        <w:t>alcoholic</w:t>
      </w:r>
      <w:r w:rsidR="008B7ABE" w:rsidRPr="005D2F7C">
        <w:t xml:space="preserve"> NH</w:t>
      </w:r>
      <w:r w:rsidR="008B7ABE" w:rsidRPr="005D2F7C">
        <w:rPr>
          <w:vertAlign w:val="subscript"/>
        </w:rPr>
        <w:t>3</w:t>
      </w:r>
      <w:r>
        <w:t xml:space="preserve"> (</w:t>
      </w:r>
      <w:proofErr w:type="spellStart"/>
      <w:r>
        <w:t>i.e</w:t>
      </w:r>
      <w:proofErr w:type="spellEnd"/>
      <w:r>
        <w:t xml:space="preserve"> ammonia dissolved in ethanol) </w:t>
      </w:r>
      <w:r w:rsidR="00025E48" w:rsidRPr="003E380B">
        <w:rPr>
          <w:b/>
        </w:rPr>
        <w:t>heated in a sealed tube</w:t>
      </w:r>
    </w:p>
    <w:p w:rsidR="00B3239D" w:rsidRPr="005D2F7C" w:rsidRDefault="00B3239D" w:rsidP="0052043D">
      <w:r>
        <w:t>General</w:t>
      </w:r>
      <w:r w:rsidRPr="005D2F7C">
        <w:t xml:space="preserve"> equation</w:t>
      </w:r>
    </w:p>
    <w:p w:rsidR="00B3239D" w:rsidRPr="00BA14AF" w:rsidRDefault="00D86D4D" w:rsidP="00B3239D">
      <w:pPr>
        <w:spacing w:before="60" w:after="60"/>
        <w:ind w:firstLine="720"/>
        <w:rPr>
          <w:rFonts w:ascii="Arial" w:hAnsi="Arial" w:cs="Arial"/>
          <w:color w:val="000080"/>
        </w:rPr>
      </w:pPr>
      <w:r>
        <w:rPr>
          <w:noProof/>
        </w:rPr>
        <w:pict>
          <v:shape id="_x0000_s1607" style="position:absolute;left:0;text-align:left;margin-left:136.6pt;margin-top:3.05pt;width:6.55pt;height:11.4pt;z-index:251663360" coordorigin="7321,5516" coordsize="230,401" path="m7324,5655v,-17,7,-20,10,-36c7336,5607,7335,5594,7338,5581v3,-14,6,-31,13,-43c7358,5526,7367,5516,7382,5516v25,,37,31,44,50c7433,5585,7439,5604,7445,5623v5,17,11,36,12,53c7458,5691,7455,5706,7451,5720v-6,20,-18,38,-29,56c7411,5794,7401,5813,7389,5830v-8,12,-16,25,-25,36c7353,5880,7341,5891,7328,5903v-2,2,-5,4,-7,6c7325,5894,7331,5881,7339,5868v6,-11,13,-23,19,-34c7365,5853,7374,5869,7385,5885v8,12,16,24,30,29c7429,5919,7444,5914,7457,5909v15,-6,29,-14,43,-22c7509,5882,7521,5874,7532,5873v21,-1,15,4,15,20e" filled="f" strokecolor="black [3213]" strokeweight="1pt">
            <v:stroke endcap="round"/>
            <v:path shadowok="f" o:extrusionok="f" fillok="f" insetpenok="f"/>
            <o:lock v:ext="edit" rotation="t" aspectratio="t" verticies="t" text="t" shapetype="t"/>
            <o:ink i="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" annotation="t"/>
          </v:shape>
        </w:pict>
      </w:r>
      <w:r w:rsidR="00B3239D">
        <w:t>R-X</w:t>
      </w:r>
      <w:r w:rsidR="00B3239D">
        <w:tab/>
      </w:r>
      <w:r w:rsidR="00B3239D">
        <w:tab/>
        <w:t>+</w:t>
      </w:r>
      <w:r w:rsidR="00B3239D">
        <w:tab/>
        <w:t>NH</w:t>
      </w:r>
      <w:r w:rsidR="00B3239D">
        <w:rPr>
          <w:vertAlign w:val="subscript"/>
        </w:rPr>
        <w:t>3</w:t>
      </w:r>
      <w:r w:rsidR="00B3239D">
        <w:tab/>
      </w:r>
      <w:r w:rsidR="00B3239D">
        <w:tab/>
      </w:r>
      <w:r w:rsidR="00B3239D">
        <w:sym w:font="Wingdings" w:char="F0E0"/>
      </w:r>
      <w:r w:rsidR="00B3239D">
        <w:tab/>
      </w:r>
      <w:r w:rsidR="00B3239D">
        <w:rPr>
          <w:rFonts w:ascii="Arial" w:hAnsi="Arial" w:cs="Arial"/>
          <w:color w:val="000080"/>
        </w:rPr>
        <w:t>RNH</w:t>
      </w:r>
      <w:r w:rsidR="00B3239D">
        <w:rPr>
          <w:rFonts w:ascii="Arial" w:hAnsi="Arial" w:cs="Arial"/>
          <w:color w:val="000080"/>
          <w:vertAlign w:val="subscript"/>
        </w:rPr>
        <w:t>2</w:t>
      </w:r>
      <w:r w:rsidR="00B3239D">
        <w:rPr>
          <w:rFonts w:ascii="Arial" w:hAnsi="Arial" w:cs="Arial"/>
          <w:color w:val="000080"/>
          <w:vertAlign w:val="subscript"/>
        </w:rPr>
        <w:tab/>
      </w:r>
      <w:r w:rsidR="00B3239D">
        <w:tab/>
        <w:t>+</w:t>
      </w:r>
      <w:r w:rsidR="00B3239D">
        <w:tab/>
      </w:r>
      <w:r w:rsidR="00B3239D" w:rsidRPr="00BA14AF">
        <w:rPr>
          <w:rFonts w:ascii="Arial" w:hAnsi="Arial" w:cs="Arial"/>
          <w:color w:val="000080"/>
        </w:rPr>
        <w:t>NH</w:t>
      </w:r>
      <w:r w:rsidR="00B3239D" w:rsidRPr="00BA14AF">
        <w:rPr>
          <w:rFonts w:ascii="Arial" w:hAnsi="Arial" w:cs="Arial"/>
          <w:color w:val="000080"/>
          <w:vertAlign w:val="subscript"/>
        </w:rPr>
        <w:t>4</w:t>
      </w:r>
      <w:r w:rsidR="00B3239D" w:rsidRPr="00BA14AF">
        <w:rPr>
          <w:rFonts w:ascii="Arial" w:hAnsi="Arial" w:cs="Arial"/>
          <w:color w:val="000080"/>
        </w:rPr>
        <w:t>X</w:t>
      </w:r>
    </w:p>
    <w:p w:rsidR="007E4F36" w:rsidRDefault="007E4F36" w:rsidP="007E4F36">
      <w:pPr>
        <w:spacing w:line="360" w:lineRule="auto"/>
        <w:rPr>
          <w:b/>
        </w:rPr>
      </w:pPr>
      <w:r>
        <w:t xml:space="preserve">Mechanism for the reaction of </w:t>
      </w:r>
      <w:proofErr w:type="spellStart"/>
      <w:r>
        <w:rPr>
          <w:b/>
        </w:rPr>
        <w:t>chloroethane</w:t>
      </w:r>
      <w:proofErr w:type="spellEnd"/>
      <w:r>
        <w:t xml:space="preserve"> and excess ammonia:</w:t>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object w:dxaOrig="9570" w:dyaOrig="1801">
          <v:shape id="_x0000_i1054" type="#_x0000_t75" style="width:426.35pt;height:80.15pt" o:ole="">
            <v:imagedata r:id="rId95" o:title=""/>
          </v:shape>
          <o:OLEObject Type="Embed" ProgID="ACD.ChemSketch.20" ShapeID="_x0000_i1054" DrawAspect="Content" ObjectID="_1501677861" r:id="rId96"/>
        </w:object>
      </w:r>
    </w:p>
    <w:p w:rsidR="00B3239D" w:rsidRPr="005D2F7C" w:rsidRDefault="00B3239D" w:rsidP="00B3239D">
      <w:r w:rsidRPr="005D2F7C">
        <w:rPr>
          <w:b/>
        </w:rPr>
        <w:t xml:space="preserve">Reaction with water = Hydrolysis </w:t>
      </w:r>
    </w:p>
    <w:p w:rsidR="00B3239D" w:rsidRPr="005D2F7C" w:rsidRDefault="00B3239D" w:rsidP="0052043D">
      <w:pPr>
        <w:spacing w:before="120"/>
      </w:pPr>
      <w:r w:rsidRPr="005D2F7C">
        <w:t>Reagent:</w:t>
      </w:r>
      <w:r w:rsidRPr="005D2F7C">
        <w:tab/>
        <w:t>H</w:t>
      </w:r>
      <w:r w:rsidRPr="005D2F7C">
        <w:rPr>
          <w:vertAlign w:val="subscript"/>
        </w:rPr>
        <w:t>2</w:t>
      </w:r>
      <w:r w:rsidRPr="005D2F7C">
        <w:t xml:space="preserve">O and </w:t>
      </w:r>
      <w:proofErr w:type="spellStart"/>
      <w:r w:rsidRPr="005D2F7C">
        <w:t>halogenoalkane</w:t>
      </w:r>
      <w:proofErr w:type="spellEnd"/>
    </w:p>
    <w:p w:rsidR="00B3239D" w:rsidRPr="005D2F7C" w:rsidRDefault="00B3239D" w:rsidP="0052043D">
      <w:r w:rsidRPr="005D2F7C">
        <w:t>Conditions:</w:t>
      </w:r>
      <w:r w:rsidRPr="005D2F7C">
        <w:tab/>
        <w:t xml:space="preserve">Dissolve </w:t>
      </w:r>
      <w:proofErr w:type="spellStart"/>
      <w:r w:rsidRPr="005D2F7C">
        <w:t>halogenoalkane</w:t>
      </w:r>
      <w:proofErr w:type="spellEnd"/>
      <w:r w:rsidRPr="005D2F7C">
        <w:t xml:space="preserve"> in ethanol, add H</w:t>
      </w:r>
      <w:r w:rsidRPr="005D2F7C">
        <w:rPr>
          <w:vertAlign w:val="subscript"/>
        </w:rPr>
        <w:t>2</w:t>
      </w:r>
      <w:r w:rsidRPr="005D2F7C">
        <w:t>O and warm.</w:t>
      </w:r>
    </w:p>
    <w:p w:rsidR="00B3239D" w:rsidRPr="005D2F7C" w:rsidRDefault="00B3239D" w:rsidP="0052043D">
      <w:r>
        <w:t xml:space="preserve">General </w:t>
      </w:r>
      <w:r w:rsidRPr="005D2F7C">
        <w:t>equation</w:t>
      </w:r>
    </w:p>
    <w:p w:rsidR="00B3239D" w:rsidRPr="00BA14AF" w:rsidRDefault="00B3239D" w:rsidP="00B3239D">
      <w:pPr>
        <w:spacing w:line="360" w:lineRule="auto"/>
        <w:ind w:firstLine="720"/>
        <w:rPr>
          <w:rFonts w:ascii="Arial" w:hAnsi="Arial" w:cs="Arial"/>
          <w:color w:val="000080"/>
        </w:rPr>
      </w:pPr>
      <w:r>
        <w:t>R-X</w:t>
      </w:r>
      <w:r>
        <w:tab/>
      </w:r>
      <w:r>
        <w:tab/>
        <w:t>+</w:t>
      </w:r>
      <w:r>
        <w:tab/>
        <w:t>H</w:t>
      </w:r>
      <w:r>
        <w:rPr>
          <w:vertAlign w:val="subscript"/>
        </w:rPr>
        <w:t>2</w:t>
      </w:r>
      <w:r>
        <w:t>O</w:t>
      </w:r>
      <w:r>
        <w:tab/>
      </w:r>
      <w:r>
        <w:tab/>
      </w:r>
      <w:r>
        <w:sym w:font="Wingdings" w:char="F0E0"/>
      </w:r>
      <w:r>
        <w:tab/>
      </w:r>
      <w:r>
        <w:rPr>
          <w:rFonts w:ascii="Arial" w:hAnsi="Arial" w:cs="Arial"/>
          <w:color w:val="000080"/>
        </w:rPr>
        <w:t>ROH</w:t>
      </w:r>
      <w:r>
        <w:tab/>
        <w:t>+</w:t>
      </w:r>
      <w:r>
        <w:tab/>
      </w:r>
      <w:r w:rsidRPr="00BA14AF">
        <w:rPr>
          <w:rFonts w:ascii="Arial" w:hAnsi="Arial" w:cs="Arial"/>
          <w:color w:val="000080"/>
        </w:rPr>
        <w:t>HX</w:t>
      </w:r>
    </w:p>
    <w:p w:rsidR="00B3239D" w:rsidRPr="003E380B" w:rsidRDefault="00D86D4D" w:rsidP="00B3239D">
      <w:pPr>
        <w:spacing w:line="360" w:lineRule="auto"/>
      </w:pPr>
      <w:r>
        <w:rPr>
          <w:noProof/>
        </w:rPr>
        <w:pict>
          <v:shape id="_x0000_s1592" type="#_x0000_t75" style="position:absolute;margin-left:251.4pt;margin-top:.6pt;width:86.55pt;height:64.05pt;z-index:251648000">
            <v:imagedata r:id="rId97" o:title=""/>
          </v:shape>
          <o:OLEObject Type="Embed" ProgID="ACD.ChemSketch.20" ShapeID="_x0000_s1592" DrawAspect="Content" ObjectID="_1501677891" r:id="rId98"/>
        </w:pict>
      </w:r>
      <w:r>
        <w:rPr>
          <w:noProof/>
        </w:rPr>
        <w:pict>
          <v:shape id="_x0000_s1591" type="#_x0000_t75" style="position:absolute;margin-left:8.6pt;margin-top:13.35pt;width:86.55pt;height:49.55pt;z-index:251646976">
            <v:imagedata r:id="rId99" o:title=""/>
          </v:shape>
          <o:OLEObject Type="Embed" ProgID="ACD.ChemSketch.20" ShapeID="_x0000_s1591" DrawAspect="Content" ObjectID="_1501677892" r:id="rId100"/>
        </w:pict>
      </w:r>
      <w:r>
        <w:rPr>
          <w:noProof/>
        </w:rPr>
        <w:pict>
          <v:shape id="_x0000_s1589" type="#_x0000_t75" style="position:absolute;margin-left:140.75pt;margin-top:17.95pt;width:31.5pt;height:29.55pt;z-index:251644928">
            <v:imagedata r:id="rId101" o:title=""/>
          </v:shape>
          <o:OLEObject Type="Embed" ProgID="ACD.ChemSketch.20" ShapeID="_x0000_s1589" DrawAspect="Content" ObjectID="_1501677893" r:id="rId102"/>
        </w:pict>
      </w:r>
      <w:r w:rsidR="00B3239D">
        <w:t xml:space="preserve">Displayed </w:t>
      </w:r>
      <w:r w:rsidR="00B3239D" w:rsidRPr="005D2F7C">
        <w:t>equation</w:t>
      </w:r>
      <w:r w:rsidR="00B3239D">
        <w:t xml:space="preserve"> for </w:t>
      </w:r>
      <w:r w:rsidR="00B3239D">
        <w:rPr>
          <w:b/>
        </w:rPr>
        <w:t>2-iodopropane</w:t>
      </w:r>
      <w:r w:rsidR="00B3239D">
        <w:t xml:space="preserve"> and water</w:t>
      </w:r>
    </w:p>
    <w:p w:rsidR="00B3239D" w:rsidRDefault="00B3239D" w:rsidP="00B3239D">
      <w:pPr>
        <w:rPr>
          <w:rFonts w:ascii="Arial" w:hAnsi="Arial" w:cs="Arial"/>
          <w:color w:val="000080"/>
        </w:rPr>
      </w:pPr>
    </w:p>
    <w:p w:rsidR="00B3239D" w:rsidRPr="00F4416A" w:rsidRDefault="00D86D4D" w:rsidP="00B3239D">
      <w:pPr>
        <w:rPr>
          <w:rFonts w:ascii="Arial" w:hAnsi="Arial" w:cs="Arial"/>
          <w:color w:val="000080"/>
        </w:rPr>
      </w:pPr>
      <w:r>
        <w:rPr>
          <w:rFonts w:ascii="Arial" w:hAnsi="Arial" w:cs="Arial"/>
          <w:noProof/>
          <w:color w:val="000080"/>
        </w:rPr>
        <w:pict>
          <v:line id="_x0000_s1590" style="position:absolute;z-index:251645952" from="393.05pt,13pt" to="418.75pt,30.35pt" strokecolor="navy">
            <v:stroke endarrow="open"/>
          </v:line>
        </w:pict>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t>+</w:t>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sidRPr="00F4416A">
        <w:rPr>
          <w:rFonts w:ascii="Arial" w:hAnsi="Arial" w:cs="Arial"/>
          <w:color w:val="000080"/>
        </w:rPr>
        <w:sym w:font="Wingdings" w:char="F0E0"/>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t xml:space="preserve">+     </w:t>
      </w:r>
      <w:r w:rsidR="00B3239D" w:rsidRPr="00F4416A">
        <w:rPr>
          <w:rFonts w:ascii="Arial" w:hAnsi="Arial" w:cs="Arial"/>
          <w:color w:val="000080"/>
        </w:rPr>
        <w:t>H</w:t>
      </w:r>
      <w:r w:rsidR="00B3239D">
        <w:rPr>
          <w:rFonts w:ascii="Arial" w:hAnsi="Arial" w:cs="Arial"/>
          <w:color w:val="000080"/>
        </w:rPr>
        <w:t>I</w:t>
      </w:r>
    </w:p>
    <w:p w:rsidR="00B3239D" w:rsidRPr="00F4416A" w:rsidRDefault="00B3239D" w:rsidP="00B3239D">
      <w:pPr>
        <w:rPr>
          <w:rFonts w:ascii="Arial" w:hAnsi="Arial" w:cs="Arial"/>
          <w:color w:val="000080"/>
        </w:rPr>
      </w:pPr>
    </w:p>
    <w:p w:rsidR="00B3239D" w:rsidRPr="00F4416A" w:rsidRDefault="00B3239D" w:rsidP="00B3239D">
      <w:pPr>
        <w:rPr>
          <w:rFonts w:ascii="Arial" w:hAnsi="Arial" w:cs="Arial"/>
          <w:color w:val="000080"/>
        </w:rPr>
      </w:pP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 xml:space="preserve">       yellow </w:t>
      </w:r>
      <w:proofErr w:type="spellStart"/>
      <w:r>
        <w:rPr>
          <w:rFonts w:ascii="Arial" w:hAnsi="Arial" w:cs="Arial"/>
          <w:color w:val="000080"/>
        </w:rPr>
        <w:t>ppt</w:t>
      </w:r>
      <w:proofErr w:type="spellEnd"/>
      <w:r>
        <w:rPr>
          <w:rFonts w:ascii="Arial" w:hAnsi="Arial" w:cs="Arial"/>
          <w:color w:val="000080"/>
        </w:rPr>
        <w:t xml:space="preserve"> + AgNO</w:t>
      </w:r>
      <w:r>
        <w:rPr>
          <w:rFonts w:ascii="Arial" w:hAnsi="Arial" w:cs="Arial"/>
          <w:color w:val="000080"/>
          <w:vertAlign w:val="subscript"/>
        </w:rPr>
        <w:t>3</w:t>
      </w:r>
    </w:p>
    <w:p w:rsidR="00B3239D" w:rsidRPr="005D2F7C" w:rsidRDefault="00B3239D" w:rsidP="00B3239D">
      <w:pPr>
        <w:widowControl w:val="0"/>
        <w:tabs>
          <w:tab w:val="left" w:pos="2961"/>
        </w:tabs>
        <w:autoSpaceDE w:val="0"/>
        <w:autoSpaceDN w:val="0"/>
        <w:adjustRightInd w:val="0"/>
        <w:rPr>
          <w:b/>
        </w:rPr>
      </w:pPr>
      <w:r w:rsidRPr="002D1F9A">
        <w:rPr>
          <w:b/>
          <w:sz w:val="28"/>
          <w:szCs w:val="28"/>
          <w:highlight w:val="yellow"/>
        </w:rPr>
        <w:t>E</w:t>
      </w:r>
      <w:r w:rsidRPr="005D2F7C">
        <w:rPr>
          <w:b/>
          <w:sz w:val="28"/>
          <w:szCs w:val="28"/>
        </w:rPr>
        <w:t xml:space="preserve">LIMINATION REACTION  </w:t>
      </w:r>
      <w:r w:rsidRPr="005D2F7C">
        <w:rPr>
          <w:b/>
          <w:sz w:val="28"/>
          <w:szCs w:val="28"/>
        </w:rPr>
        <w:sym w:font="Wingdings" w:char="F0E0"/>
      </w:r>
      <w:r w:rsidRPr="005D2F7C">
        <w:rPr>
          <w:b/>
          <w:sz w:val="28"/>
          <w:szCs w:val="28"/>
        </w:rPr>
        <w:t xml:space="preserve"> ALK</w:t>
      </w:r>
      <w:r w:rsidRPr="002D1F9A">
        <w:rPr>
          <w:b/>
          <w:sz w:val="28"/>
          <w:szCs w:val="28"/>
          <w:highlight w:val="yellow"/>
        </w:rPr>
        <w:t>E</w:t>
      </w:r>
      <w:r w:rsidRPr="005D2F7C">
        <w:rPr>
          <w:b/>
          <w:sz w:val="28"/>
          <w:szCs w:val="28"/>
        </w:rPr>
        <w:t>NE</w:t>
      </w:r>
    </w:p>
    <w:p w:rsidR="00B3239D" w:rsidRPr="005D2F7C" w:rsidRDefault="00B3239D" w:rsidP="00B3239D">
      <w:pPr>
        <w:widowControl w:val="0"/>
        <w:tabs>
          <w:tab w:val="left" w:pos="2961"/>
        </w:tabs>
        <w:autoSpaceDE w:val="0"/>
        <w:autoSpaceDN w:val="0"/>
        <w:adjustRightInd w:val="0"/>
      </w:pPr>
      <w:r w:rsidRPr="005D2F7C">
        <w:t>Refer to Facer AS Chemistry p273-274</w:t>
      </w:r>
    </w:p>
    <w:p w:rsidR="00B3239D" w:rsidRPr="005D2F7C" w:rsidRDefault="00B3239D" w:rsidP="00B3239D">
      <w:pPr>
        <w:widowControl w:val="0"/>
        <w:tabs>
          <w:tab w:val="left" w:pos="2961"/>
        </w:tabs>
        <w:autoSpaceDE w:val="0"/>
        <w:autoSpaceDN w:val="0"/>
        <w:adjustRightInd w:val="0"/>
        <w:spacing w:before="120"/>
      </w:pPr>
      <w:r w:rsidRPr="005D2F7C">
        <w:t xml:space="preserve">If a </w:t>
      </w:r>
      <w:proofErr w:type="spellStart"/>
      <w:r w:rsidRPr="005D2F7C">
        <w:t>halogenoalkane</w:t>
      </w:r>
      <w:proofErr w:type="spellEnd"/>
      <w:r w:rsidRPr="005D2F7C">
        <w:t xml:space="preserve"> is </w:t>
      </w:r>
      <w:r>
        <w:rPr>
          <w:b/>
        </w:rPr>
        <w:t xml:space="preserve">strongly </w:t>
      </w:r>
      <w:r w:rsidRPr="005D2F7C">
        <w:t xml:space="preserve">heated with </w:t>
      </w:r>
      <w:r w:rsidRPr="00766AB9">
        <w:rPr>
          <w:b/>
        </w:rPr>
        <w:t xml:space="preserve">excess concentrated alkali dissolved in ethanol </w:t>
      </w:r>
      <w:r>
        <w:rPr>
          <w:b/>
        </w:rPr>
        <w:t xml:space="preserve">(not water) </w:t>
      </w:r>
      <w:r w:rsidRPr="005D2F7C">
        <w:t xml:space="preserve">as a solvent then an </w:t>
      </w:r>
      <w:r w:rsidRPr="00766AB9">
        <w:rPr>
          <w:b/>
        </w:rPr>
        <w:t xml:space="preserve">elimination </w:t>
      </w:r>
      <w:r w:rsidRPr="005D2F7C">
        <w:t xml:space="preserve">reaction occurs and an </w:t>
      </w:r>
      <w:r w:rsidRPr="00766AB9">
        <w:rPr>
          <w:b/>
        </w:rPr>
        <w:t>alkene</w:t>
      </w:r>
      <w:r w:rsidRPr="005D2F7C">
        <w:t xml:space="preserve"> is formed.</w:t>
      </w:r>
    </w:p>
    <w:p w:rsidR="00B3239D" w:rsidRPr="005D2F7C" w:rsidRDefault="00D86D4D" w:rsidP="00B3239D">
      <w:pPr>
        <w:widowControl w:val="0"/>
        <w:tabs>
          <w:tab w:val="left" w:pos="2961"/>
        </w:tabs>
        <w:autoSpaceDE w:val="0"/>
        <w:autoSpaceDN w:val="0"/>
        <w:adjustRightInd w:val="0"/>
      </w:pPr>
      <w:r>
        <w:rPr>
          <w:noProof/>
        </w:rPr>
        <w:pict>
          <v:shape id="_x0000_s1596" type="#_x0000_t202" style="position:absolute;margin-left:1.35pt;margin-top:3pt;width:507.5pt;height:43.95pt;z-index:251652096">
            <v:textbox>
              <w:txbxContent>
                <w:p w:rsidR="007E4F36" w:rsidRDefault="007E4F36" w:rsidP="00B3239D">
                  <w:r>
                    <w:t xml:space="preserve">Elimination reaction </w:t>
                  </w:r>
                </w:p>
                <w:p w:rsidR="007E4F36" w:rsidRPr="00D45591" w:rsidRDefault="007E4F36" w:rsidP="00B3239D">
                  <w:pPr>
                    <w:rPr>
                      <w:rFonts w:ascii="Arial" w:hAnsi="Arial" w:cs="Arial"/>
                      <w:color w:val="000080"/>
                    </w:rPr>
                  </w:pPr>
                  <w:proofErr w:type="gramStart"/>
                  <w:r w:rsidRPr="00561973">
                    <w:rPr>
                      <w:rFonts w:ascii="Arial" w:hAnsi="Arial" w:cs="Arial"/>
                      <w:color w:val="000080"/>
                    </w:rPr>
                    <w:t>is</w:t>
                  </w:r>
                  <w:proofErr w:type="gramEnd"/>
                  <w:r w:rsidRPr="00561973">
                    <w:rPr>
                      <w:rFonts w:ascii="Arial" w:hAnsi="Arial" w:cs="Arial"/>
                      <w:color w:val="000080"/>
                    </w:rPr>
                    <w:t xml:space="preserve"> the </w:t>
                  </w:r>
                  <w:r>
                    <w:rPr>
                      <w:rFonts w:ascii="Arial" w:hAnsi="Arial" w:cs="Arial"/>
                      <w:color w:val="000080"/>
                    </w:rPr>
                    <w:t>removal of one or more groups or atoms from adjacent C atoms forming an unsaturated molecule.</w:t>
                  </w:r>
                </w:p>
                <w:p w:rsidR="007E4F36" w:rsidRDefault="007E4F36" w:rsidP="00B3239D"/>
                <w:p w:rsidR="007E4F36" w:rsidRDefault="007E4F36" w:rsidP="00B3239D"/>
                <w:p w:rsidR="007E4F36" w:rsidRDefault="007E4F36" w:rsidP="00B3239D"/>
                <w:p w:rsidR="007E4F36" w:rsidRDefault="007E4F36" w:rsidP="00B3239D"/>
              </w:txbxContent>
            </v:textbox>
          </v:shape>
        </w:pict>
      </w:r>
    </w:p>
    <w:p w:rsidR="00B3239D" w:rsidRPr="005D2F7C" w:rsidRDefault="00B3239D" w:rsidP="00B3239D">
      <w:pPr>
        <w:widowControl w:val="0"/>
        <w:tabs>
          <w:tab w:val="left" w:pos="2961"/>
        </w:tabs>
        <w:autoSpaceDE w:val="0"/>
        <w:autoSpaceDN w:val="0"/>
        <w:adjustRightInd w:val="0"/>
      </w:pPr>
    </w:p>
    <w:p w:rsidR="00B3239D" w:rsidRPr="005D2F7C" w:rsidRDefault="00B3239D" w:rsidP="00B3239D">
      <w:pPr>
        <w:widowControl w:val="0"/>
        <w:tabs>
          <w:tab w:val="left" w:pos="2961"/>
        </w:tabs>
        <w:autoSpaceDE w:val="0"/>
        <w:autoSpaceDN w:val="0"/>
        <w:adjustRightInd w:val="0"/>
      </w:pPr>
    </w:p>
    <w:p w:rsidR="00B3239D" w:rsidRPr="005D2F7C" w:rsidRDefault="00B3239D" w:rsidP="00B3239D">
      <w:pPr>
        <w:widowControl w:val="0"/>
        <w:tabs>
          <w:tab w:val="left" w:pos="2961"/>
        </w:tabs>
        <w:autoSpaceDE w:val="0"/>
        <w:autoSpaceDN w:val="0"/>
        <w:adjustRightInd w:val="0"/>
      </w:pPr>
      <w:r w:rsidRPr="005D2F7C">
        <w:t xml:space="preserve">Reagent: Conc. KOH dissolved in </w:t>
      </w:r>
      <w:r w:rsidRPr="002D1F9A">
        <w:rPr>
          <w:highlight w:val="yellow"/>
        </w:rPr>
        <w:t>e</w:t>
      </w:r>
      <w:r w:rsidRPr="005D2F7C">
        <w:t>thanol</w:t>
      </w:r>
    </w:p>
    <w:p w:rsidR="00B3239D" w:rsidRPr="005D2F7C" w:rsidRDefault="00D86D4D" w:rsidP="00B3239D">
      <w:pPr>
        <w:widowControl w:val="0"/>
        <w:tabs>
          <w:tab w:val="left" w:pos="2961"/>
        </w:tabs>
        <w:autoSpaceDE w:val="0"/>
        <w:autoSpaceDN w:val="0"/>
        <w:adjustRightInd w:val="0"/>
      </w:pPr>
      <w:r>
        <w:rPr>
          <w:noProof/>
        </w:rPr>
        <w:pict>
          <v:shape id="_x0000_s1598" type="#_x0000_t75" style="position:absolute;margin-left:238.35pt;margin-top:2.75pt;width:63.65pt;height:62.35pt;z-index:251654144">
            <v:imagedata r:id="rId103" o:title=""/>
          </v:shape>
          <o:OLEObject Type="Embed" ProgID="ACD.ChemSketch.20" ShapeID="_x0000_s1598" DrawAspect="Content" ObjectID="_1501677894" r:id="rId104"/>
        </w:pict>
      </w:r>
      <w:r w:rsidR="00B3239D" w:rsidRPr="005D2F7C">
        <w:t xml:space="preserve">Conditions: Heat under reflux </w:t>
      </w:r>
    </w:p>
    <w:p w:rsidR="00B3239D" w:rsidRPr="005D2F7C" w:rsidRDefault="00D86D4D" w:rsidP="00B3239D">
      <w:pPr>
        <w:widowControl w:val="0"/>
        <w:tabs>
          <w:tab w:val="left" w:pos="2961"/>
        </w:tabs>
        <w:autoSpaceDE w:val="0"/>
        <w:autoSpaceDN w:val="0"/>
        <w:adjustRightInd w:val="0"/>
      </w:pPr>
      <w:r>
        <w:rPr>
          <w:noProof/>
        </w:rPr>
        <w:pict>
          <v:shape id="_x0000_s1597" type="#_x0000_t75" style="position:absolute;margin-left:34.65pt;margin-top:1.5pt;width:86.8pt;height:49.5pt;z-index:251653120">
            <v:imagedata r:id="rId105" o:title=""/>
          </v:shape>
          <o:OLEObject Type="Embed" ProgID="ACD.ChemSketch.20" ShapeID="_x0000_s1597" DrawAspect="Content" ObjectID="_1501677895" r:id="rId106"/>
        </w:pict>
      </w:r>
    </w:p>
    <w:p w:rsidR="00B3239D" w:rsidRPr="005D2F7C" w:rsidRDefault="00D86D4D" w:rsidP="00B3239D">
      <w:pPr>
        <w:widowControl w:val="0"/>
        <w:tabs>
          <w:tab w:val="left" w:pos="2961"/>
        </w:tabs>
        <w:autoSpaceDE w:val="0"/>
        <w:autoSpaceDN w:val="0"/>
        <w:adjustRightInd w:val="0"/>
      </w:pPr>
      <w:r>
        <w:rPr>
          <w:noProof/>
        </w:rPr>
        <w:pict>
          <v:oval id="_x0000_s1594" style="position:absolute;margin-left:365.85pt;margin-top:11.85pt;width:41.15pt;height:19.25pt;z-index:251650048" strokecolor="red"/>
        </w:pict>
      </w:r>
    </w:p>
    <w:p w:rsidR="00B3239D" w:rsidRPr="005D2F7C" w:rsidRDefault="00D86D4D" w:rsidP="00B3239D">
      <w:pPr>
        <w:widowControl w:val="0"/>
        <w:tabs>
          <w:tab w:val="left" w:pos="2961"/>
        </w:tabs>
        <w:autoSpaceDE w:val="0"/>
        <w:autoSpaceDN w:val="0"/>
        <w:adjustRightInd w:val="0"/>
      </w:pPr>
      <w:r>
        <w:rPr>
          <w:noProof/>
        </w:rPr>
        <w:pict>
          <v:oval id="_x0000_s1595" style="position:absolute;margin-left:48.5pt;margin-top:9.2pt;width:41.15pt;height:19.25pt;z-index:251651072" strokecolor="red"/>
        </w:pict>
      </w:r>
      <w:r>
        <w:rPr>
          <w:noProof/>
        </w:rPr>
        <w:pict>
          <v:shape id="_x0000_s1599" type="#_x0000_t75" style="position:absolute;margin-left:371.45pt;margin-top:4pt;width:28.95pt;height:9.65pt;z-index:251655168">
            <v:imagedata r:id="rId107" o:title=""/>
          </v:shape>
          <o:OLEObject Type="Embed" ProgID="ACD.ChemSketch.20" ShapeID="_x0000_s1599" DrawAspect="Content" ObjectID="_1501677896" r:id="rId108"/>
        </w:pict>
      </w:r>
      <w:r w:rsidR="00B3239D" w:rsidRPr="005D2F7C">
        <w:tab/>
      </w:r>
      <w:r w:rsidR="00B3239D" w:rsidRPr="005D2F7C">
        <w:tab/>
      </w:r>
      <w:r w:rsidR="00B3239D" w:rsidRPr="005D2F7C">
        <w:sym w:font="Wingdings" w:char="F0E0"/>
      </w:r>
      <w:r w:rsidR="00B3239D" w:rsidRPr="005D2F7C">
        <w:tab/>
      </w:r>
      <w:r w:rsidR="00B3239D" w:rsidRPr="005D2F7C">
        <w:tab/>
      </w:r>
      <w:r w:rsidR="00B3239D" w:rsidRPr="005D2F7C">
        <w:tab/>
      </w:r>
      <w:r w:rsidR="00B3239D" w:rsidRPr="005D2F7C">
        <w:tab/>
        <w:t>+</w:t>
      </w:r>
      <w:r w:rsidR="00B3239D" w:rsidRPr="005D2F7C">
        <w:tab/>
      </w:r>
      <w:r w:rsidR="00B3239D" w:rsidRPr="005D2F7C">
        <w:tab/>
      </w:r>
    </w:p>
    <w:p w:rsidR="00B3239D" w:rsidRPr="005D2F7C" w:rsidRDefault="00B3239D" w:rsidP="00B3239D">
      <w:pPr>
        <w:widowControl w:val="0"/>
        <w:tabs>
          <w:tab w:val="left" w:pos="2961"/>
        </w:tabs>
        <w:autoSpaceDE w:val="0"/>
        <w:autoSpaceDN w:val="0"/>
        <w:adjustRightInd w:val="0"/>
      </w:pPr>
    </w:p>
    <w:p w:rsidR="00B3239D" w:rsidRPr="005D2F7C" w:rsidRDefault="00B3239D" w:rsidP="00B3239D">
      <w:pPr>
        <w:widowControl w:val="0"/>
        <w:tabs>
          <w:tab w:val="left" w:pos="2961"/>
        </w:tabs>
        <w:autoSpaceDE w:val="0"/>
        <w:autoSpaceDN w:val="0"/>
        <w:adjustRightInd w:val="0"/>
      </w:pPr>
      <w:r w:rsidRPr="005D2F7C">
        <w:t xml:space="preserve">In this case the </w:t>
      </w:r>
      <w:smartTag w:uri="urn:schemas-microsoft-com:office:smarttags" w:element="place">
        <w:smartTag w:uri="urn:schemas-microsoft-com:office:smarttags" w:element="State">
          <w:r w:rsidRPr="005D2F7C">
            <w:t>OH</w:t>
          </w:r>
          <w:r w:rsidRPr="005D2F7C">
            <w:rPr>
              <w:vertAlign w:val="superscript"/>
            </w:rPr>
            <w:t>-</w:t>
          </w:r>
        </w:smartTag>
      </w:smartTag>
      <w:r w:rsidRPr="005D2F7C">
        <w:t xml:space="preserve"> ions act as a </w:t>
      </w:r>
      <w:r w:rsidRPr="002D1F9A">
        <w:rPr>
          <w:highlight w:val="yellow"/>
        </w:rPr>
        <w:t>base</w:t>
      </w:r>
      <w:r w:rsidRPr="005D2F7C">
        <w:t xml:space="preserve"> removing H</w:t>
      </w:r>
      <w:r w:rsidRPr="005D2F7C">
        <w:rPr>
          <w:vertAlign w:val="superscript"/>
        </w:rPr>
        <w:t>+</w:t>
      </w:r>
      <w:r w:rsidRPr="005D2F7C">
        <w:t>.</w:t>
      </w:r>
    </w:p>
    <w:p w:rsidR="00B3239D" w:rsidRPr="005D2F7C" w:rsidRDefault="00B3239D" w:rsidP="00B3239D">
      <w:pPr>
        <w:widowControl w:val="0"/>
        <w:tabs>
          <w:tab w:val="left" w:pos="2961"/>
        </w:tabs>
        <w:autoSpaceDE w:val="0"/>
        <w:autoSpaceDN w:val="0"/>
        <w:adjustRightInd w:val="0"/>
      </w:pPr>
      <w:r w:rsidRPr="005D2F7C">
        <w:t>(KOH is the reagent of choice as it is more soluble in ethanol.)</w:t>
      </w:r>
    </w:p>
    <w:p w:rsidR="00B3239D" w:rsidRPr="005D2F7C" w:rsidRDefault="00B3239D" w:rsidP="00B3239D">
      <w:pPr>
        <w:widowControl w:val="0"/>
        <w:tabs>
          <w:tab w:val="left" w:pos="2961"/>
        </w:tabs>
        <w:autoSpaceDE w:val="0"/>
        <w:autoSpaceDN w:val="0"/>
        <w:adjustRightInd w:val="0"/>
      </w:pPr>
      <w:r w:rsidRPr="005D2F7C">
        <w:t>Circle the two atoms removed from 2-bromopropane</w:t>
      </w:r>
    </w:p>
    <w:p w:rsidR="00B3239D" w:rsidRPr="005D2F7C" w:rsidRDefault="00B3239D" w:rsidP="00B3239D">
      <w:pPr>
        <w:widowControl w:val="0"/>
        <w:tabs>
          <w:tab w:val="left" w:pos="2961"/>
        </w:tabs>
        <w:autoSpaceDE w:val="0"/>
        <w:autoSpaceDN w:val="0"/>
        <w:adjustRightInd w:val="0"/>
      </w:pPr>
      <w:r w:rsidRPr="005D2F7C">
        <w:t>Would 1-bromopropane give the same product? ……</w:t>
      </w:r>
      <w:r>
        <w:rPr>
          <w:rFonts w:ascii="Arial" w:hAnsi="Arial" w:cs="Arial"/>
          <w:color w:val="000080"/>
        </w:rPr>
        <w:t>Yes</w:t>
      </w:r>
      <w:r w:rsidRPr="005D2F7C">
        <w:t>. Can you see why?</w:t>
      </w:r>
    </w:p>
    <w:p w:rsidR="00B3239D" w:rsidRPr="005D2F7C" w:rsidRDefault="00D86D4D" w:rsidP="00B3239D">
      <w:pPr>
        <w:widowControl w:val="0"/>
        <w:tabs>
          <w:tab w:val="left" w:pos="2961"/>
        </w:tabs>
        <w:autoSpaceDE w:val="0"/>
        <w:autoSpaceDN w:val="0"/>
        <w:adjustRightInd w:val="0"/>
        <w:spacing w:before="120"/>
      </w:pPr>
      <w:r>
        <w:rPr>
          <w:noProof/>
        </w:rPr>
        <w:pict>
          <v:shape id="_x0000_s1602" type="#_x0000_t75" style="position:absolute;margin-left:172.25pt;margin-top:21.4pt;width:64.95pt;height:45.65pt;z-index:251658240">
            <v:imagedata r:id="rId109" o:title=""/>
          </v:shape>
          <o:OLEObject Type="Embed" ProgID="ACD.ChemSketch.20" ShapeID="_x0000_s1602" DrawAspect="Content" ObjectID="_1501677897" r:id="rId110"/>
        </w:pict>
      </w:r>
      <w:r>
        <w:rPr>
          <w:noProof/>
        </w:rPr>
        <w:pict>
          <v:shape id="_x0000_s1603" type="#_x0000_t75" style="position:absolute;margin-left:236.15pt;margin-top:29.45pt;width:64.95pt;height:46.3pt;z-index:251659264">
            <v:imagedata r:id="rId111" o:title=""/>
          </v:shape>
          <o:OLEObject Type="Embed" ProgID="ACD.ChemSketch.20" ShapeID="_x0000_s1603" DrawAspect="Content" ObjectID="_1501677898" r:id="rId112"/>
        </w:pict>
      </w:r>
      <w:r w:rsidR="00B3239D" w:rsidRPr="005D2F7C">
        <w:t xml:space="preserve">Write out the reaction for 2-bromobutane with conc. KOH in ethanol using displayed formulae.  Name the </w:t>
      </w:r>
      <w:r w:rsidR="00B3239D" w:rsidRPr="005D2F7C">
        <w:rPr>
          <w:i/>
        </w:rPr>
        <w:t>three</w:t>
      </w:r>
      <w:r w:rsidR="00B3239D" w:rsidRPr="005D2F7C">
        <w:t xml:space="preserve"> possible products</w:t>
      </w:r>
      <w:r w:rsidR="00B3239D">
        <w:t xml:space="preserve"> (hint – 2 geometric isomers + 1 structural isomer)</w:t>
      </w:r>
      <w:r w:rsidR="00B3239D" w:rsidRPr="00451D05">
        <w:t xml:space="preserve"> </w:t>
      </w:r>
    </w:p>
    <w:p w:rsidR="00B3239D" w:rsidRPr="00451D05" w:rsidRDefault="00D86D4D" w:rsidP="00B3239D">
      <w:pPr>
        <w:widowControl w:val="0"/>
        <w:tabs>
          <w:tab w:val="left" w:pos="2961"/>
        </w:tabs>
        <w:autoSpaceDE w:val="0"/>
        <w:autoSpaceDN w:val="0"/>
        <w:adjustRightInd w:val="0"/>
        <w:rPr>
          <w:rFonts w:ascii="Arial" w:hAnsi="Arial" w:cs="Arial"/>
          <w:color w:val="000080"/>
        </w:rPr>
      </w:pPr>
      <w:r>
        <w:rPr>
          <w:b/>
          <w:bCs/>
          <w:noProof/>
          <w:sz w:val="28"/>
          <w:szCs w:val="28"/>
        </w:rPr>
        <w:pict>
          <v:shape id="_x0000_s1605" type="#_x0000_t202" style="position:absolute;margin-left:299.7pt;margin-top:4.8pt;width:133.7pt;height:14.8pt;z-index:251661312" stroked="f">
            <v:textbox inset="0,0,0,0">
              <w:txbxContent>
                <w:p w:rsidR="007E4F36" w:rsidRPr="00CB3238" w:rsidRDefault="007E4F36" w:rsidP="00B3239D">
                  <w:pPr>
                    <w:rPr>
                      <w:rFonts w:ascii="Arial" w:hAnsi="Arial" w:cs="Arial"/>
                      <w:color w:val="000080"/>
                    </w:rPr>
                  </w:pPr>
                  <w:proofErr w:type="gramStart"/>
                  <w:r>
                    <w:rPr>
                      <w:rFonts w:ascii="Arial" w:hAnsi="Arial" w:cs="Arial"/>
                      <w:color w:val="000080"/>
                    </w:rPr>
                    <w:t>cis</w:t>
                  </w:r>
                  <w:proofErr w:type="gramEnd"/>
                  <w:r>
                    <w:rPr>
                      <w:rFonts w:ascii="Arial" w:hAnsi="Arial" w:cs="Arial"/>
                      <w:color w:val="000080"/>
                    </w:rPr>
                    <w:t xml:space="preserve"> and trans but-2-ene</w:t>
                  </w:r>
                </w:p>
              </w:txbxContent>
            </v:textbox>
          </v:shape>
        </w:pict>
      </w:r>
      <w:r>
        <w:rPr>
          <w:noProof/>
        </w:rPr>
        <w:pict>
          <v:shape id="_x0000_s1601" type="#_x0000_t75" style="position:absolute;margin-left:5.7pt;margin-top:13.15pt;width:106.7pt;height:49.5pt;z-index:251657216">
            <v:imagedata r:id="rId113" o:title=""/>
          </v:shape>
          <o:OLEObject Type="Embed" ProgID="ACD.ChemSketch.20" ShapeID="_x0000_s1601" DrawAspect="Content" ObjectID="_1501677899" r:id="rId114"/>
        </w:pict>
      </w:r>
    </w:p>
    <w:p w:rsidR="00B3239D" w:rsidRPr="00451D05" w:rsidRDefault="00B3239D" w:rsidP="00B3239D">
      <w:pPr>
        <w:widowControl w:val="0"/>
        <w:tabs>
          <w:tab w:val="left" w:pos="2961"/>
        </w:tabs>
        <w:autoSpaceDE w:val="0"/>
        <w:autoSpaceDN w:val="0"/>
        <w:adjustRightInd w:val="0"/>
        <w:rPr>
          <w:rFonts w:ascii="Arial" w:hAnsi="Arial" w:cs="Arial"/>
          <w:color w:val="000080"/>
        </w:rPr>
      </w:pPr>
    </w:p>
    <w:p w:rsidR="00B3239D" w:rsidRPr="00451D05" w:rsidRDefault="00D86D4D" w:rsidP="00B3239D">
      <w:pPr>
        <w:widowControl w:val="0"/>
        <w:tabs>
          <w:tab w:val="left" w:pos="2552"/>
        </w:tabs>
        <w:autoSpaceDE w:val="0"/>
        <w:autoSpaceDN w:val="0"/>
        <w:adjustRightInd w:val="0"/>
        <w:spacing w:before="60"/>
        <w:rPr>
          <w:rFonts w:ascii="Arial" w:hAnsi="Arial" w:cs="Arial"/>
          <w:color w:val="000080"/>
        </w:rPr>
      </w:pPr>
      <w:r>
        <w:rPr>
          <w:rFonts w:ascii="Arial" w:hAnsi="Arial" w:cs="Arial"/>
          <w:noProof/>
          <w:color w:val="000080"/>
        </w:rPr>
        <w:pict>
          <v:shape id="_x0000_s1600" style="position:absolute;margin-left:491.8pt;margin-top:10pt;width:.05pt;height:.55pt;z-index:251656192" coordorigin="19850,26435" coordsize="1,20" path="m19850,26435r,em19850,26435r,em19850,26435v,6,,13,,19e" filled="f" strokecolor="red" strokeweight="1pt">
            <v:stroke endcap="round"/>
            <v:path shadowok="f" o:extrusionok="f" fillok="f" insetpenok="f"/>
            <o:lock v:ext="edit" rotation="t" aspectratio="t" verticies="t" text="t" shapetype="t"/>
            <o:ink i="ALcBHQICBAEgAGgMAAAAAADAAAAAAAAARljPVIrml8VPjwb4utLhmyIDIWQGPoBED/AAAEgVRP8B&#10;RSMbAjmLAEYjGwI5iwBXDQAAAAUCC2UZFDIIAMAMAgAAyEEzCACwCQIAAMhBFb2ElkG9hJZBAACc&#10;OAAAwDkKEwEMQfAMV9AKABEgsNZdl1qpyQEKFQIMQfQfDFfVfQoAESBgsoGXWqnJAQoVAgxB9B8M&#10;V9V+CgARIPCSrJdaqckB&#10;" annotation="t"/>
          </v:shape>
        </w:pict>
      </w:r>
      <w:r w:rsidR="00B3239D">
        <w:rPr>
          <w:rFonts w:ascii="Arial" w:hAnsi="Arial" w:cs="Arial"/>
          <w:color w:val="000080"/>
        </w:rPr>
        <w:tab/>
      </w:r>
      <w:r w:rsidR="00B3239D" w:rsidRPr="00451D05">
        <w:rPr>
          <w:rFonts w:ascii="Arial" w:hAnsi="Arial" w:cs="Arial"/>
          <w:color w:val="000080"/>
        </w:rPr>
        <w:sym w:font="Wingdings" w:char="F0E0"/>
      </w:r>
      <w:r w:rsidR="00B3239D">
        <w:rPr>
          <w:rFonts w:ascii="Arial" w:hAnsi="Arial" w:cs="Arial"/>
          <w:color w:val="000080"/>
        </w:rPr>
        <w:tab/>
        <w:t xml:space="preserve">or       </w:t>
      </w:r>
      <w:r w:rsidR="00B3239D" w:rsidRPr="00CB3238">
        <w:rPr>
          <w:rFonts w:ascii="Arial" w:hAnsi="Arial" w:cs="Arial"/>
          <w:color w:val="000080"/>
          <w:sz w:val="20"/>
          <w:szCs w:val="20"/>
        </w:rPr>
        <w:t>cis / Z</w:t>
      </w:r>
      <w:r w:rsidR="00B3239D">
        <w:rPr>
          <w:rFonts w:ascii="Arial" w:hAnsi="Arial" w:cs="Arial"/>
          <w:color w:val="000080"/>
          <w:sz w:val="20"/>
          <w:szCs w:val="20"/>
        </w:rPr>
        <w:tab/>
      </w:r>
      <w:r w:rsidR="00B3239D">
        <w:rPr>
          <w:rFonts w:ascii="Arial" w:hAnsi="Arial" w:cs="Arial"/>
          <w:color w:val="000080"/>
        </w:rPr>
        <w:tab/>
      </w:r>
      <w:r w:rsidR="00B3239D" w:rsidRPr="00CB3238">
        <w:rPr>
          <w:rFonts w:ascii="Arial" w:hAnsi="Arial" w:cs="Arial"/>
          <w:color w:val="000080"/>
          <w:sz w:val="20"/>
          <w:szCs w:val="20"/>
        </w:rPr>
        <w:t>trans / E</w:t>
      </w:r>
      <w:r w:rsidR="00B3239D">
        <w:rPr>
          <w:rFonts w:ascii="Arial" w:hAnsi="Arial" w:cs="Arial"/>
          <w:color w:val="000080"/>
          <w:sz w:val="22"/>
          <w:szCs w:val="22"/>
        </w:rPr>
        <w:tab/>
      </w:r>
      <w:r w:rsidR="00B3239D">
        <w:rPr>
          <w:rFonts w:ascii="Arial" w:hAnsi="Arial" w:cs="Arial"/>
          <w:color w:val="000080"/>
        </w:rPr>
        <w:t xml:space="preserve">+  </w:t>
      </w:r>
      <w:proofErr w:type="spellStart"/>
      <w:r w:rsidR="00B3239D">
        <w:rPr>
          <w:rFonts w:ascii="Arial" w:hAnsi="Arial" w:cs="Arial"/>
          <w:color w:val="000080"/>
        </w:rPr>
        <w:t>HBr</w:t>
      </w:r>
      <w:proofErr w:type="spellEnd"/>
      <w:r w:rsidR="00B3239D">
        <w:rPr>
          <w:rFonts w:ascii="Arial" w:hAnsi="Arial" w:cs="Arial"/>
          <w:color w:val="000080"/>
        </w:rPr>
        <w:t xml:space="preserve"> (</w:t>
      </w:r>
      <w:r w:rsidR="00B3239D" w:rsidRPr="00CB3238">
        <w:rPr>
          <w:rFonts w:ascii="Arial" w:hAnsi="Arial" w:cs="Arial"/>
          <w:color w:val="000080"/>
        </w:rPr>
        <w:sym w:font="Wingdings" w:char="F0E0"/>
      </w:r>
      <w:r w:rsidR="00B3239D">
        <w:rPr>
          <w:rFonts w:ascii="Arial" w:hAnsi="Arial" w:cs="Arial"/>
          <w:color w:val="000080"/>
        </w:rPr>
        <w:t xml:space="preserve"> </w:t>
      </w:r>
      <w:proofErr w:type="spellStart"/>
      <w:r w:rsidR="00B3239D">
        <w:rPr>
          <w:rFonts w:ascii="Arial" w:hAnsi="Arial" w:cs="Arial"/>
          <w:color w:val="000080"/>
        </w:rPr>
        <w:t>KBr</w:t>
      </w:r>
      <w:proofErr w:type="spellEnd"/>
      <w:r w:rsidR="00B3239D">
        <w:rPr>
          <w:rFonts w:ascii="Arial" w:hAnsi="Arial" w:cs="Arial"/>
          <w:color w:val="000080"/>
        </w:rPr>
        <w:t xml:space="preserve"> + H</w:t>
      </w:r>
      <w:r w:rsidR="00B3239D">
        <w:rPr>
          <w:rFonts w:ascii="Arial" w:hAnsi="Arial" w:cs="Arial"/>
          <w:color w:val="000080"/>
          <w:vertAlign w:val="subscript"/>
        </w:rPr>
        <w:t>2</w:t>
      </w:r>
      <w:r w:rsidR="00B3239D">
        <w:rPr>
          <w:rFonts w:ascii="Arial" w:hAnsi="Arial" w:cs="Arial"/>
          <w:color w:val="000080"/>
        </w:rPr>
        <w:t>O)</w:t>
      </w:r>
    </w:p>
    <w:p w:rsidR="00B3239D" w:rsidRPr="005D2F7C" w:rsidRDefault="00D86D4D" w:rsidP="00B3239D">
      <w:pPr>
        <w:widowControl w:val="0"/>
        <w:tabs>
          <w:tab w:val="left" w:pos="2961"/>
        </w:tabs>
        <w:autoSpaceDE w:val="0"/>
        <w:autoSpaceDN w:val="0"/>
        <w:adjustRightInd w:val="0"/>
      </w:pPr>
      <w:r>
        <w:rPr>
          <w:noProof/>
        </w:rPr>
        <w:pict>
          <v:shape id="_x0000_s1604" type="#_x0000_t75" style="position:absolute;margin-left:232.05pt;margin-top:1.4pt;width:55.3pt;height:46.3pt;z-index:251660288">
            <v:imagedata r:id="rId115" o:title=""/>
          </v:shape>
          <o:OLEObject Type="Embed" ProgID="ACD.ChemSketch.20" ShapeID="_x0000_s1604" DrawAspect="Content" ObjectID="_1501677900" r:id="rId116"/>
        </w:pict>
      </w:r>
      <w:r>
        <w:rPr>
          <w:b/>
          <w:bCs/>
          <w:noProof/>
          <w:sz w:val="28"/>
          <w:szCs w:val="28"/>
        </w:rPr>
        <w:pict>
          <v:shape id="_x0000_s1606" type="#_x0000_t202" style="position:absolute;margin-left:303.95pt;margin-top:24.7pt;width:96.4pt;height:14.8pt;z-index:251662336" stroked="f">
            <v:textbox inset="0,0,0,0">
              <w:txbxContent>
                <w:p w:rsidR="007E4F36" w:rsidRPr="00540591" w:rsidRDefault="007E4F36" w:rsidP="00B3239D">
                  <w:pPr>
                    <w:rPr>
                      <w:rFonts w:ascii="Arial" w:hAnsi="Arial" w:cs="Arial"/>
                      <w:color w:val="000080"/>
                    </w:rPr>
                  </w:pPr>
                  <w:r w:rsidRPr="00540591">
                    <w:rPr>
                      <w:rFonts w:ascii="Arial" w:hAnsi="Arial" w:cs="Arial"/>
                      <w:color w:val="000080"/>
                    </w:rPr>
                    <w:t>2-methylpropene</w:t>
                  </w:r>
                </w:p>
              </w:txbxContent>
            </v:textbox>
          </v:shape>
        </w:pict>
      </w:r>
      <w:r>
        <w:rPr>
          <w:rFonts w:ascii="Arial" w:hAnsi="Arial" w:cs="Arial"/>
          <w:noProof/>
          <w:color w:val="000080"/>
        </w:rPr>
        <w:pict>
          <v:oval id="_x0000_s1593" style="position:absolute;margin-left:42.85pt;margin-top:8.7pt;width:41.15pt;height:19.25pt;z-index:251649024" strokecolor="navy"/>
        </w:pict>
      </w:r>
    </w:p>
    <w:p w:rsidR="00297178" w:rsidRPr="005D2F7C" w:rsidRDefault="00297178" w:rsidP="00297178">
      <w:pPr>
        <w:spacing w:after="120"/>
        <w:rPr>
          <w:b/>
          <w:sz w:val="28"/>
          <w:szCs w:val="28"/>
        </w:rPr>
        <w:sectPr w:rsidR="00297178" w:rsidRPr="005D2F7C" w:rsidSect="008A1843">
          <w:footerReference w:type="default" r:id="rId117"/>
          <w:type w:val="continuous"/>
          <w:pgSz w:w="11907" w:h="16840" w:code="9"/>
          <w:pgMar w:top="1134" w:right="708" w:bottom="1134" w:left="1418" w:header="720" w:footer="720" w:gutter="0"/>
          <w:cols w:space="708"/>
          <w:noEndnote/>
          <w:docGrid w:linePitch="326"/>
        </w:sectPr>
      </w:pPr>
    </w:p>
    <w:p w:rsidR="0052043D" w:rsidRDefault="0052043D">
      <w:pPr>
        <w:rPr>
          <w:b/>
          <w:bCs/>
          <w:sz w:val="28"/>
          <w:szCs w:val="28"/>
        </w:rPr>
      </w:pPr>
      <w:r>
        <w:rPr>
          <w:b/>
          <w:bCs/>
          <w:sz w:val="28"/>
          <w:szCs w:val="28"/>
        </w:rPr>
        <w:lastRenderedPageBreak/>
        <w:br w:type="page"/>
      </w:r>
    </w:p>
    <w:p w:rsidR="00B3239D" w:rsidRPr="00C83A4E" w:rsidRDefault="00D86D4D" w:rsidP="00B3239D">
      <w:pPr>
        <w:widowControl w:val="0"/>
        <w:autoSpaceDE w:val="0"/>
        <w:autoSpaceDN w:val="0"/>
        <w:adjustRightInd w:val="0"/>
        <w:ind w:right="-23"/>
        <w:rPr>
          <w:b/>
          <w:bCs/>
          <w:sz w:val="28"/>
          <w:szCs w:val="28"/>
        </w:rPr>
      </w:pPr>
      <w:r>
        <w:rPr>
          <w:b/>
          <w:bCs/>
          <w:noProof/>
          <w:sz w:val="28"/>
          <w:szCs w:val="28"/>
        </w:rPr>
        <w:lastRenderedPageBreak/>
        <w:pict>
          <v:shape id="_x0000_s1651" type="#_x0000_t75" style="position:absolute;margin-left:412.9pt;margin-top:3.25pt;width:54pt;height:46.3pt;z-index:251679744">
            <v:imagedata r:id="rId75" o:title="New experiment"/>
          </v:shape>
        </w:pict>
      </w:r>
      <w:r w:rsidR="00B3239D" w:rsidRPr="00C83A4E">
        <w:rPr>
          <w:b/>
          <w:bCs/>
          <w:sz w:val="28"/>
          <w:szCs w:val="28"/>
        </w:rPr>
        <w:t xml:space="preserve">Reaction with </w:t>
      </w:r>
      <w:r w:rsidR="00B3239D">
        <w:rPr>
          <w:b/>
          <w:bCs/>
          <w:sz w:val="28"/>
          <w:szCs w:val="28"/>
        </w:rPr>
        <w:t>concentrated</w:t>
      </w:r>
      <w:r w:rsidR="00B3239D" w:rsidRPr="00C83A4E">
        <w:rPr>
          <w:b/>
          <w:bCs/>
          <w:sz w:val="28"/>
          <w:szCs w:val="28"/>
        </w:rPr>
        <w:t xml:space="preserve"> alkali</w:t>
      </w:r>
      <w:r w:rsidR="00B3239D">
        <w:rPr>
          <w:b/>
          <w:bCs/>
          <w:sz w:val="28"/>
          <w:szCs w:val="28"/>
        </w:rPr>
        <w:t xml:space="preserve"> in ethanol</w:t>
      </w:r>
    </w:p>
    <w:p w:rsidR="00B3239D" w:rsidRPr="00C83A4E" w:rsidRDefault="00B3239D" w:rsidP="00B3239D">
      <w:pPr>
        <w:widowControl w:val="0"/>
        <w:autoSpaceDE w:val="0"/>
        <w:autoSpaceDN w:val="0"/>
        <w:adjustRightInd w:val="0"/>
        <w:ind w:right="-23"/>
        <w:rPr>
          <w:bCs/>
        </w:rPr>
      </w:pPr>
    </w:p>
    <w:p w:rsidR="00B3239D" w:rsidRPr="00C83A4E" w:rsidRDefault="00D86D4D" w:rsidP="00B3239D">
      <w:pPr>
        <w:widowControl w:val="0"/>
        <w:autoSpaceDE w:val="0"/>
        <w:autoSpaceDN w:val="0"/>
        <w:adjustRightInd w:val="0"/>
        <w:rPr>
          <w:bCs/>
        </w:rPr>
      </w:pPr>
      <w:r>
        <w:rPr>
          <w:noProof/>
        </w:rPr>
        <w:pict>
          <v:group id="_x0000_s1621" style="position:absolute;margin-left:144.1pt;margin-top:120.85pt;width:269.6pt;height:103.2pt;z-index:251673600;mso-position-horizontal-relative:page;mso-position-vertical-relative:page" coordorigin="2994,7258" coordsize="7660,3459">
            <v:shape id="_x0000_s1622" style="position:absolute;left:3001;top:7315;width:807;height:575" coordsize="807,575" o:allowincell="f" path="m802,521l792,509,781,487r,-1l786,475r8,-22l797,424r,-8l791,403r-10,-7l768,388,755,373r-6,-17l752,342r8,-14l768,310r,-2l769,292r-5,-14l757,262r-5,-19l751,217r,-3l749,192r-7,-17l729,161,712,150r-19,-9l671,132r-12,-5l645,117r-7,-13l636,89,635,71,633,48r-2,-9l625,13,614,2,591,,288,,265,1,241,3,219,8r-22,6l176,22,156,32,136,43,118,55,100,69,84,84,69,100,55,118,43,136,32,155,22,176r-8,21l8,219,3,241,,264r,24l,312r3,23l8,357r6,22l22,400r10,20l43,440r12,18l69,475r15,16l100,506r18,14l136,532r20,11l176,552r21,8l219,567r22,4l265,574r23,1l772,575r6,-5l793,556r13,-17l806,525r-4,-4e" fillcolor="#96989a" stroked="f">
              <v:path arrowok="t"/>
            </v:shape>
            <v:shape id="_x0000_s1623" style="position:absolute;left:3001;top:7315;width:807;height:575" coordsize="807,575" o:allowincell="f" path="m772,575r-484,l265,574r-24,-3l219,567r-22,-7l176,552r-20,-9l136,532,118,520,100,506,84,491,69,475,55,458,43,440,32,420,22,400,14,379,8,357,3,335,,312,,288,,264,3,241,8,219r6,-22l22,176,32,155,43,136,55,118,69,100,84,84,100,69,118,55,136,43,156,32,176,22r21,-8l219,8,241,3,265,1,288,,591,r23,2l625,13r6,26l633,48r2,23l636,89r2,15l645,117r14,10l671,132r22,9l712,150r17,11l742,175r7,17l751,214r,3l752,243r5,19l764,278r5,14l768,308r,2l760,328r-8,14l749,356r6,17l768,388r13,8l791,403r6,13l797,424r-3,29l786,475r-5,11l781,487r11,22l802,521r4,4l806,539r-13,17l778,570r-6,5xe" filled="f" strokecolor="#363435" strokeweight=".14675mm">
              <v:path arrowok="t"/>
            </v:shape>
            <v:shape id="_x0000_s1624" style="position:absolute;left:5805;top:7312;width:531;height:582" coordsize="531,582" o:allowincell="f" path="m,290r,l,530r530,51l530,290,530,,,50,,290e" fillcolor="#96989a" stroked="f">
              <v:path arrowok="t"/>
            </v:shape>
            <v:shape id="_x0000_s1625" style="position:absolute;left:5805;top:7312;width:531;height:582" coordsize="531,582" o:allowincell="f" path="m,290l,530r530,51l530,290,530,,,50,,290xe" filled="f" strokecolor="#363435" strokeweight=".14675mm">
              <v:path arrowok="t"/>
            </v:shape>
            <v:shape id="_x0000_s1626" style="position:absolute;left:3001;top:7264;width:3218;height:677" coordsize="3218,677" o:allowincell="f" path="m3216,r-14,14l3186,27r-18,10l3149,44r-21,4l3117,48,288,50r-23,1l241,54r-22,4l197,64r-21,8l156,82,136,93r-18,12l100,119,84,134,69,150,55,168,43,186,32,205,22,226r-8,21l8,269,3,291,,314r,24l,362r3,23l8,407r6,22l22,450r10,20l43,490r12,18l69,525r15,16l100,556r18,14l136,582r20,11l176,603r21,8l219,617r22,4l265,624r23,1l3117,627r22,2l3159,634r19,8l3195,654r15,13l3217,676e" filled="f" strokecolor="#363435" strokeweight=".24447mm">
              <v:path arrowok="t"/>
            </v:shape>
            <v:shape id="_x0000_s1627" style="position:absolute;left:7371;top:8993;width:3153;height:1513" coordsize="3153,1513" o:allowincell="f" path="m4,424l,402r1,939l1,1345r3,23l8,1390r8,21l26,1430r13,18l53,1464r17,14l88,1490r20,10l129,1507r22,4l174,1513r2803,l2981,1513r23,-2l3026,1506r21,-8l3066,1488r18,-12l3100,1461r15,-16l3127,1427r10,-20l3144,1386r4,-22l3150,1341r2,-941l3151,404r-6,21l3132,443r-19,11l3092,459r-822,l2270,459r-22,-5l2230,442r-12,-18l2213,402,2207,r,1l2202,22r-13,18l2171,52r-22,4l1794,56r-1,l1771,52,1753,39,1741,21,1736,r-2,402l1734,403r-5,22l1716,442r-18,12l1676,459,57,459r-1,l34,454,16,442,4,424e" fillcolor="#dbdcde" stroked="f">
              <v:path arrowok="t"/>
            </v:shape>
            <v:shape id="_x0000_s1628" style="position:absolute;left:9585;top:9395;width:939;height:57" coordsize="939,57" o:allowincell="f" path="m938,r-5,21l921,39,903,51r-22,5l880,56,57,56,35,52,17,40,4,22,,,,e" filled="f" strokecolor="#363435" strokeweight=".14675mm">
              <v:path arrowok="t"/>
            </v:shape>
            <v:shape id="_x0000_s1629" style="position:absolute;left:7371;top:9395;width:1735;height:57" coordsize="1735,57" o:allowincell="f" path="m1734,r-5,21l1717,39r-18,12l1677,56r-1,l57,56,35,52,17,40,4,22,,,,e" filled="f" strokecolor="#363435" strokeweight=".14675mm">
              <v:path arrowok="t"/>
            </v:shape>
            <v:shape id="_x0000_s1630" style="position:absolute;left:9108;top:8993;width:471;height:57" coordsize="471,57" o:allowincell="f" path="m470,r-5,21l453,39,435,51r-22,5l412,56,57,56,35,52,17,40,4,22,,,,e" filled="f" strokecolor="#363435" strokeweight=".14675mm">
              <v:path arrowok="t"/>
            </v:shape>
            <v:shape id="_x0000_s1631" style="position:absolute;left:7248;top:9159;width:3399;height:1347" coordsize="3399,1347" o:allowincell="f" path="m3399,r-22,4l3357,13r-19,10l3322,37r-15,15l3295,70r-9,19l3279,110r-3,22l3275,144r-2,1031l3272,1198r-5,22l3260,1241r-10,20l3238,1279r-14,16l3208,1310r-18,12l3171,1332r-21,8l3128,1345r-23,2l3101,1347r-2803,l275,1345r-23,-4l232,1334r-20,-10l194,1312r-17,-14l163,1282r-13,-18l140,1245r-8,-21l127,1202r-2,-23l125,1175,123,144r-2,-23l116,100,108,80,98,61,84,44,69,30,51,18,32,8,11,2,,e" filled="f" strokecolor="#363435" strokeweight=".24447mm">
              <v:path arrowok="t"/>
            </v:shape>
            <v:shape id="_x0000_s1632" style="position:absolute;left:9066;top:7705;width:557;height:2471" coordsize="557,2471" o:allowincell="f" path="m556,2470r-14,-14l530,2439r-8,-19l517,2400r-1,-11l515,237r-1,-23l511,191r-6,-21l498,149r-9,-20l478,110,466,92,452,75,436,60,419,46,401,34,382,24,362,15,341,8,319,3,296,,278,,255,1,232,4,210,9r-21,8l170,26,151,37,133,49,116,63,101,79,88,96,76,114,65,133r-8,21l50,175r-5,22l42,220r,17l40,2389r-2,21l32,2430r-10,18l9,2463r-9,8e" filled="f" strokecolor="#363435" strokeweight=".24447mm">
              <v:path arrowok="t"/>
            </v:shape>
            <v:shape id="_x0000_s1633" style="position:absolute;left:5288;top:7599;width:4487;height:2753" coordsize="4487,2753" o:allowincell="f" path="m4486,2750r-697,l3762,2752r-19,l3728,2749r-13,-7l3701,2729r-17,-19l3678,2702,1542,48,1520,26,1496,12,1473,4,1453,1,1439,r-8,l1431,,,e" filled="f" strokecolor="#363435" strokeweight="1.46647mm">
              <v:path arrowok="t"/>
            </v:shape>
            <v:shape id="_x0000_s1634" style="position:absolute;left:5288;top:7599;width:4487;height:2753" coordsize="4487,2753" o:allowincell="f" path="m4486,2750r-697,l3762,2752r-19,l3728,2749r-13,-7l3701,2729r-17,-19l3678,2702,1542,48,1520,26,1496,12,1473,4,1453,1,1439,r-8,l1431,,,e" filled="f" strokecolor="#fdfdfd" strokeweight="1.07525mm">
              <v:path arrowok="t"/>
            </v:shape>
            <v:shape id="_x0000_s1635" style="position:absolute;left:9234;top:10235;width:220;height:220" coordsize="220,220" o:allowincell="f" path="m220,154r,l220,65,218,50,210,30,195,14,176,3,154,,65,,50,1,30,10,14,24,3,43,,65r,89l1,169r9,20l24,205r19,11l65,220r89,l169,218r20,-8l205,195r11,-19l220,154e" fillcolor="#96989a" stroked="f">
              <v:path arrowok="t"/>
            </v:shape>
            <v:shape id="_x0000_s1636" style="position:absolute;left:9234;top:10235;width:220;height:220" coordsize="220,220" o:allowincell="f" path="m220,154r-4,22l205,195r-16,15l169,218r-15,2l65,220,43,216,24,205,10,189,1,169,,154,,65,3,43,14,24,30,10,50,1,65,r89,l176,3r19,11l210,30r8,20l220,65r,89xe" filled="f" strokecolor="#363435" strokeweight=".14675mm">
              <v:path arrowok="t"/>
            </v:shape>
            <v:shape id="_x0000_s1637" style="position:absolute;left:9269;top:10350;width:75;height:0" coordsize="75,0" o:allowincell="f" path="m,l75,e" filled="f" strokecolor="#363435" strokeweight=".19542mm">
              <v:path arrowok="t"/>
            </v:shape>
            <v:shape id="_x0000_s1638" style="position:absolute;left:9344;top:10350;width:75;height:0" coordsize="75,0" o:allowincell="f" path="m75,l,e" filled="f" strokecolor="#363435" strokeweight=".19542mm">
              <v:path arrowok="t"/>
            </v:shape>
            <v:shape id="_x0000_s1639" style="position:absolute;left:9342;top:10449;width:0;height:263" coordsize="0,263" o:allowincell="f" path="m,263l,e" filled="f" strokecolor="#363435" strokeweight=".1725mm">
              <v:path arrowok="t"/>
            </v:shape>
            <w10:wrap anchorx="page" anchory="page"/>
          </v:group>
        </w:pict>
      </w:r>
    </w:p>
    <w:p w:rsidR="00B3239D" w:rsidRPr="00C83A4E" w:rsidRDefault="00726852" w:rsidP="00B3239D">
      <w:pPr>
        <w:widowControl w:val="0"/>
        <w:autoSpaceDE w:val="0"/>
        <w:autoSpaceDN w:val="0"/>
        <w:adjustRightInd w:val="0"/>
        <w:rPr>
          <w:bCs/>
        </w:rPr>
      </w:pPr>
      <w:r>
        <w:rPr>
          <w:bCs/>
          <w:noProof/>
        </w:rPr>
        <mc:AlternateContent>
          <mc:Choice Requires="wpg">
            <w:drawing>
              <wp:anchor distT="0" distB="0" distL="114300" distR="114300" simplePos="0" relativeHeight="251677696" behindDoc="0" locked="0" layoutInCell="1" allowOverlap="1">
                <wp:simplePos x="0" y="0"/>
                <wp:positionH relativeFrom="column">
                  <wp:posOffset>4733290</wp:posOffset>
                </wp:positionH>
                <wp:positionV relativeFrom="paragraph">
                  <wp:posOffset>45720</wp:posOffset>
                </wp:positionV>
                <wp:extent cx="901065" cy="375920"/>
                <wp:effectExtent l="0" t="0" r="4445" b="0"/>
                <wp:wrapNone/>
                <wp:docPr id="586"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375920"/>
                          <a:chOff x="7592" y="5047"/>
                          <a:chExt cx="1419" cy="592"/>
                        </a:xfrm>
                      </wpg:grpSpPr>
                      <pic:pic xmlns:pic="http://schemas.openxmlformats.org/drawingml/2006/picture">
                        <pic:nvPicPr>
                          <pic:cNvPr id="587" name="Picture 6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592" y="5047"/>
                            <a:ext cx="62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Text Box 623"/>
                        <wps:cNvSpPr txBox="1">
                          <a:spLocks noChangeArrowheads="1"/>
                        </wps:cNvSpPr>
                        <wps:spPr bwMode="auto">
                          <a:xfrm>
                            <a:off x="8226" y="5272"/>
                            <a:ext cx="785" cy="2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4F36" w:rsidRPr="00ED6CF8" w:rsidRDefault="007E4F36" w:rsidP="00B3239D">
                              <w:pPr>
                                <w:rPr>
                                  <w:rFonts w:ascii="Arial" w:hAnsi="Arial" w:cs="Arial"/>
                                  <w:sz w:val="16"/>
                                  <w:szCs w:val="16"/>
                                </w:rPr>
                              </w:pPr>
                              <w:r>
                                <w:rPr>
                                  <w:rFonts w:ascii="Arial" w:hAnsi="Arial" w:cs="Arial"/>
                                  <w:sz w:val="16"/>
                                  <w:szCs w:val="16"/>
                                </w:rPr>
                                <w:t>HARMFUL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027" style="position:absolute;margin-left:372.7pt;margin-top:3.6pt;width:70.95pt;height:29.6pt;z-index:251677696" coordorigin="7592,5047" coordsize="1419,5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">
                <v:shape id="Picture 622" o:spid="_x0000_s1028" type="#_x0000_t75" style="position:absolute;left:7592;top:5047;width:624;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NbPFAAAA3AAAAA8AAABkcnMvZG93bnJldi54bWxEj0FrwkAUhO8F/8PyhN7qRkErqasUMeCl&#10;EtNSenxkn8m22bchu5r4712h4HGYmW+Y1WawjbhQ541jBdNJAoK4dNpwpeDrM3tZgvABWWPjmBRc&#10;ycNmPXpaYapdz0e6FKESEcI+RQV1CG0qpS9rsugnriWO3sl1FkOUXSV1h32E20bOkmQhLRqOCzW2&#10;tK2p/CvOVsEP9sXe7L5/T/lHb3I6ZMd8kSn1PB7e30AEGsIj/N/eawXz5Svcz8Qj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4TWzxQAAANwAAAAPAAAAAAAAAAAAAAAA&#10;AJ8CAABkcnMvZG93bnJldi54bWxQSwUGAAAAAAQABAD3AAAAkQMAAAAA&#10;">
                  <v:imagedata r:id="rId123" o:title=""/>
                </v:shape>
                <v:shape id="Text Box 623" o:spid="_x0000_s1029" type="#_x0000_t202" style="position:absolute;left:8226;top:5272;width:785;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TsIA&#10;AADcAAAADwAAAGRycy9kb3ducmV2LnhtbERPz2vCMBS+D/Y/hDfwMmaqs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RVOwgAAANwAAAAPAAAAAAAAAAAAAAAAAJgCAABkcnMvZG93&#10;bnJldi54bWxQSwUGAAAAAAQABAD1AAAAhwMAAAAA&#10;" stroked="f">
                  <v:textbox inset="0,0,0,0">
                    <w:txbxContent>
                      <w:p w:rsidR="007E4F36" w:rsidRPr="00ED6CF8" w:rsidRDefault="007E4F36" w:rsidP="00B3239D">
                        <w:pPr>
                          <w:rPr>
                            <w:rFonts w:ascii="Arial" w:hAnsi="Arial" w:cs="Arial"/>
                            <w:sz w:val="16"/>
                            <w:szCs w:val="16"/>
                          </w:rPr>
                        </w:pPr>
                        <w:r>
                          <w:rPr>
                            <w:rFonts w:ascii="Arial" w:hAnsi="Arial" w:cs="Arial"/>
                            <w:sz w:val="16"/>
                            <w:szCs w:val="16"/>
                          </w:rPr>
                          <w:t>HARMFUL</w:t>
                        </w:r>
                      </w:p>
                    </w:txbxContent>
                  </v:textbox>
                </v:shape>
              </v:group>
            </w:pict>
          </mc:Fallback>
        </mc:AlternateContent>
      </w:r>
    </w:p>
    <w:p w:rsidR="00B3239D" w:rsidRPr="00C83A4E" w:rsidRDefault="00726852" w:rsidP="00B3239D">
      <w:pPr>
        <w:widowControl w:val="0"/>
        <w:autoSpaceDE w:val="0"/>
        <w:autoSpaceDN w:val="0"/>
        <w:adjustRightInd w:val="0"/>
        <w:rPr>
          <w:bCs/>
        </w:rPr>
      </w:pPr>
      <w:r>
        <w:rPr>
          <w:bCs/>
          <w:noProof/>
        </w:rPr>
        <mc:AlternateContent>
          <mc:Choice Requires="wps">
            <w:drawing>
              <wp:anchor distT="0" distB="0" distL="114300" distR="114300" simplePos="0" relativeHeight="251680768" behindDoc="0" locked="0" layoutInCell="1" allowOverlap="1">
                <wp:simplePos x="0" y="0"/>
                <wp:positionH relativeFrom="column">
                  <wp:posOffset>5118735</wp:posOffset>
                </wp:positionH>
                <wp:positionV relativeFrom="paragraph">
                  <wp:posOffset>158115</wp:posOffset>
                </wp:positionV>
                <wp:extent cx="939800" cy="149860"/>
                <wp:effectExtent l="3810" t="0" r="0" b="0"/>
                <wp:wrapNone/>
                <wp:docPr id="58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3015A4" w:rsidRDefault="007E4F36" w:rsidP="00B3239D">
                            <w:pPr>
                              <w:rPr>
                                <w:rFonts w:ascii="Arial" w:hAnsi="Arial" w:cs="Arial"/>
                                <w:color w:val="000080"/>
                                <w:sz w:val="20"/>
                                <w:szCs w:val="20"/>
                              </w:rPr>
                            </w:pPr>
                            <w:proofErr w:type="spellStart"/>
                            <w:proofErr w:type="gramStart"/>
                            <w:r>
                              <w:rPr>
                                <w:rFonts w:ascii="Arial" w:hAnsi="Arial" w:cs="Arial"/>
                                <w:color w:val="000080"/>
                                <w:sz w:val="20"/>
                                <w:szCs w:val="20"/>
                              </w:rPr>
                              <w:t>halogenoalkane</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30" type="#_x0000_t202" style="position:absolute;margin-left:403.05pt;margin-top:12.45pt;width:74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YgAIAAAo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" stroked="f">
                <v:textbox inset="0,0,0,0">
                  <w:txbxContent>
                    <w:p w:rsidR="007E4F36" w:rsidRPr="003015A4" w:rsidRDefault="007E4F36" w:rsidP="00B3239D">
                      <w:pPr>
                        <w:rPr>
                          <w:rFonts w:ascii="Arial" w:hAnsi="Arial" w:cs="Arial"/>
                          <w:color w:val="000080"/>
                          <w:sz w:val="20"/>
                          <w:szCs w:val="20"/>
                        </w:rPr>
                      </w:pPr>
                      <w:proofErr w:type="spellStart"/>
                      <w:proofErr w:type="gramStart"/>
                      <w:r>
                        <w:rPr>
                          <w:rFonts w:ascii="Arial" w:hAnsi="Arial" w:cs="Arial"/>
                          <w:color w:val="000080"/>
                          <w:sz w:val="20"/>
                          <w:szCs w:val="20"/>
                        </w:rPr>
                        <w:t>halogenoalkane</w:t>
                      </w:r>
                      <w:proofErr w:type="spellEnd"/>
                      <w:proofErr w:type="gramEnd"/>
                    </w:p>
                  </w:txbxContent>
                </v:textbox>
              </v:shape>
            </w:pict>
          </mc:Fallback>
        </mc:AlternateContent>
      </w:r>
    </w:p>
    <w:p w:rsidR="00B3239D" w:rsidRPr="00C83A4E" w:rsidRDefault="00B3239D" w:rsidP="00B3239D">
      <w:pPr>
        <w:widowControl w:val="0"/>
        <w:autoSpaceDE w:val="0"/>
        <w:autoSpaceDN w:val="0"/>
        <w:adjustRightInd w:val="0"/>
        <w:rPr>
          <w:bCs/>
        </w:rPr>
      </w:pPr>
    </w:p>
    <w:p w:rsidR="00B3239D" w:rsidRPr="00C83A4E" w:rsidRDefault="00726852" w:rsidP="00B3239D">
      <w:pPr>
        <w:widowControl w:val="0"/>
        <w:autoSpaceDE w:val="0"/>
        <w:autoSpaceDN w:val="0"/>
        <w:adjustRightInd w:val="0"/>
        <w:rPr>
          <w:bCs/>
        </w:rPr>
      </w:pPr>
      <w:r>
        <w:rPr>
          <w:bCs/>
          <w:noProof/>
        </w:rPr>
        <mc:AlternateContent>
          <mc:Choice Requires="wpg">
            <w:drawing>
              <wp:anchor distT="0" distB="0" distL="114300" distR="114300" simplePos="0" relativeHeight="251678720" behindDoc="0" locked="0" layoutInCell="1" allowOverlap="1">
                <wp:simplePos x="0" y="0"/>
                <wp:positionH relativeFrom="column">
                  <wp:posOffset>4758690</wp:posOffset>
                </wp:positionH>
                <wp:positionV relativeFrom="paragraph">
                  <wp:posOffset>24130</wp:posOffset>
                </wp:positionV>
                <wp:extent cx="1018540" cy="391160"/>
                <wp:effectExtent l="0" t="0" r="4445" b="3810"/>
                <wp:wrapNone/>
                <wp:docPr id="582"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391160"/>
                          <a:chOff x="3795" y="3601"/>
                          <a:chExt cx="1604" cy="616"/>
                        </a:xfrm>
                      </wpg:grpSpPr>
                      <pic:pic xmlns:pic="http://schemas.openxmlformats.org/drawingml/2006/picture">
                        <pic:nvPicPr>
                          <pic:cNvPr id="583" name="Picture 6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795" y="3601"/>
                            <a:ext cx="59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Text Box 626"/>
                        <wps:cNvSpPr txBox="1">
                          <a:spLocks noChangeArrowheads="1"/>
                        </wps:cNvSpPr>
                        <wps:spPr bwMode="auto">
                          <a:xfrm>
                            <a:off x="4396" y="3798"/>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4F36" w:rsidRPr="00ED6CF8" w:rsidRDefault="007E4F36" w:rsidP="00B3239D">
                              <w:pPr>
                                <w:rPr>
                                  <w:rFonts w:ascii="Arial" w:hAnsi="Arial" w:cs="Arial"/>
                                  <w:sz w:val="16"/>
                                  <w:szCs w:val="16"/>
                                </w:rPr>
                              </w:pPr>
                              <w:r>
                                <w:rPr>
                                  <w:rFonts w:ascii="Arial" w:hAnsi="Arial" w:cs="Arial"/>
                                  <w:sz w:val="16"/>
                                  <w:szCs w:val="16"/>
                                </w:rPr>
                                <w:t>FLAMMABLE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31" style="position:absolute;margin-left:374.7pt;margin-top:1.9pt;width:80.2pt;height:30.8pt;z-index:251678720" coordorigin="3795,3601" coordsize="1604,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">
                <v:shape id="Picture 625" o:spid="_x0000_s1032" type="#_x0000_t75" style="position:absolute;left:3795;top:3601;width:590;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aDDAAAA3AAAAA8AAABkcnMvZG93bnJldi54bWxEj1uLwjAQhd8X/A9hFnxbUytK6RplFQQF&#10;Qbzg89jMNsVmUpqo9d8bYWEfD+fycabzztbiTq2vHCsYDhIQxIXTFZcKTsfVVwbCB2SNtWNS8CQP&#10;81nvY4q5dg/e0/0QShFH2OeowITQ5FL6wpBFP3ANcfR+XWsxRNmWUrf4iOO2lmmSTKTFiiPBYENL&#10;Q8X1cLOROzwmvDun5WJ32Y5vMs2uG1Mo1f/sfr5BBOrCf/ivvdYKxtkI3mfiE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4JoMMAAADcAAAADwAAAAAAAAAAAAAAAACf&#10;AgAAZHJzL2Rvd25yZXYueG1sUEsFBgAAAAAEAAQA9wAAAI8DAAAAAA==&#10;">
                  <v:imagedata r:id="rId125" o:title=""/>
                </v:shape>
                <v:shape id="Text Box 626" o:spid="_x0000_s1033" type="#_x0000_t202" style="position:absolute;left:4396;top:3798;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fS8QA&#10;AADcAAAADwAAAGRycy9kb3ducmV2LnhtbESPT4vCMBTE78J+h/AWvMiaKirSNcr6DzzoQVc8P5q3&#10;bdnmpSTR1m9vBMHjMDO/YWaL1lTiRs6XlhUM+gkI4szqknMF59/t1xSED8gaK8uk4E4eFvOPzgxT&#10;bRs+0u0UchEh7FNUUIRQp1L6rCCDvm9r4uj9WWcwROlyqR02EW4qOUySiTRYclwosKZVQdn/6WoU&#10;TNbu2hx51VufN3s81PnwsrxflOp+tj/fIAK14R1+tXdawXg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H0vEAAAA3AAAAA8AAAAAAAAAAAAAAAAAmAIAAGRycy9k&#10;b3ducmV2LnhtbFBLBQYAAAAABAAEAPUAAACJAwAAAAA=&#10;" stroked="f">
                  <v:textbox inset="0,0,0,0">
                    <w:txbxContent>
                      <w:p w:rsidR="007E4F36" w:rsidRPr="00ED6CF8" w:rsidRDefault="007E4F36" w:rsidP="00B3239D">
                        <w:pPr>
                          <w:rPr>
                            <w:rFonts w:ascii="Arial" w:hAnsi="Arial" w:cs="Arial"/>
                            <w:sz w:val="16"/>
                            <w:szCs w:val="16"/>
                          </w:rPr>
                        </w:pPr>
                        <w:r>
                          <w:rPr>
                            <w:rFonts w:ascii="Arial" w:hAnsi="Arial" w:cs="Arial"/>
                            <w:sz w:val="16"/>
                            <w:szCs w:val="16"/>
                          </w:rPr>
                          <w:t>FLAMMABLE</w:t>
                        </w:r>
                      </w:p>
                    </w:txbxContent>
                  </v:textbox>
                </v:shape>
              </v:group>
            </w:pict>
          </mc:Fallback>
        </mc:AlternateContent>
      </w:r>
      <w:r>
        <w:rPr>
          <w:bCs/>
          <w:noProof/>
        </w:rPr>
        <mc:AlternateContent>
          <mc:Choice Requires="wps">
            <w:drawing>
              <wp:anchor distT="0" distB="0" distL="114300" distR="114300" simplePos="0" relativeHeight="251674624" behindDoc="0" locked="0" layoutInCell="1" allowOverlap="1">
                <wp:simplePos x="0" y="0"/>
                <wp:positionH relativeFrom="column">
                  <wp:posOffset>1083310</wp:posOffset>
                </wp:positionH>
                <wp:positionV relativeFrom="paragraph">
                  <wp:posOffset>68580</wp:posOffset>
                </wp:positionV>
                <wp:extent cx="0" cy="367665"/>
                <wp:effectExtent l="92710" t="20955" r="97790" b="11430"/>
                <wp:wrapNone/>
                <wp:docPr id="58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7665"/>
                        </a:xfrm>
                        <a:prstGeom prst="line">
                          <a:avLst/>
                        </a:prstGeom>
                        <a:noFill/>
                        <a:ln w="12700">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5.4pt" to="85.3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" strokeweight="1pt">
                <v:stroke endarrow="open" endarrowwidth="wide" endarrowlength="short"/>
              </v:line>
            </w:pict>
          </mc:Fallback>
        </mc:AlternateContent>
      </w:r>
    </w:p>
    <w:p w:rsidR="00B3239D" w:rsidRPr="00C83A4E" w:rsidRDefault="00726852" w:rsidP="00B3239D">
      <w:pPr>
        <w:widowControl w:val="0"/>
        <w:autoSpaceDE w:val="0"/>
        <w:autoSpaceDN w:val="0"/>
        <w:adjustRightInd w:val="0"/>
        <w:rPr>
          <w:bCs/>
        </w:rPr>
      </w:pPr>
      <w:r>
        <w:rPr>
          <w:bCs/>
          <w:noProof/>
        </w:rPr>
        <mc:AlternateContent>
          <mc:Choice Requires="wps">
            <w:drawing>
              <wp:anchor distT="0" distB="0" distL="114300" distR="114300" simplePos="0" relativeHeight="251681792" behindDoc="0" locked="0" layoutInCell="1" allowOverlap="1">
                <wp:simplePos x="0" y="0"/>
                <wp:positionH relativeFrom="column">
                  <wp:posOffset>5135245</wp:posOffset>
                </wp:positionH>
                <wp:positionV relativeFrom="paragraph">
                  <wp:posOffset>135890</wp:posOffset>
                </wp:positionV>
                <wp:extent cx="939800" cy="283845"/>
                <wp:effectExtent l="1270" t="2540" r="1905" b="0"/>
                <wp:wrapNone/>
                <wp:docPr id="58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Default="007E4F36" w:rsidP="00B3239D">
                            <w:pPr>
                              <w:rPr>
                                <w:rFonts w:ascii="Arial" w:hAnsi="Arial" w:cs="Arial"/>
                                <w:color w:val="000080"/>
                                <w:sz w:val="20"/>
                                <w:szCs w:val="20"/>
                              </w:rPr>
                            </w:pPr>
                            <w:proofErr w:type="spellStart"/>
                            <w:proofErr w:type="gramStart"/>
                            <w:r>
                              <w:rPr>
                                <w:rFonts w:ascii="Arial" w:hAnsi="Arial" w:cs="Arial"/>
                                <w:color w:val="000080"/>
                                <w:sz w:val="20"/>
                                <w:szCs w:val="20"/>
                              </w:rPr>
                              <w:t>halogenoalkane</w:t>
                            </w:r>
                            <w:proofErr w:type="spellEnd"/>
                            <w:proofErr w:type="gramEnd"/>
                          </w:p>
                          <w:p w:rsidR="007E4F36" w:rsidRPr="003015A4" w:rsidRDefault="007E4F36" w:rsidP="00B3239D">
                            <w:pPr>
                              <w:rPr>
                                <w:rFonts w:ascii="Arial" w:hAnsi="Arial" w:cs="Arial"/>
                                <w:color w:val="000080"/>
                                <w:sz w:val="20"/>
                                <w:szCs w:val="20"/>
                              </w:rPr>
                            </w:pPr>
                            <w:proofErr w:type="gramStart"/>
                            <w:r>
                              <w:rPr>
                                <w:rFonts w:ascii="Arial" w:hAnsi="Arial" w:cs="Arial"/>
                                <w:color w:val="000080"/>
                                <w:sz w:val="20"/>
                                <w:szCs w:val="20"/>
                              </w:rPr>
                              <w:t>ethanol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034" type="#_x0000_t202" style="position:absolute;margin-left:404.35pt;margin-top:10.7pt;width:74pt;height:2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" stroked="f">
                <v:textbox inset="0,0,0,0">
                  <w:txbxContent>
                    <w:p w:rsidR="007E4F36" w:rsidRDefault="007E4F36" w:rsidP="00B3239D">
                      <w:pPr>
                        <w:rPr>
                          <w:rFonts w:ascii="Arial" w:hAnsi="Arial" w:cs="Arial"/>
                          <w:color w:val="000080"/>
                          <w:sz w:val="20"/>
                          <w:szCs w:val="20"/>
                        </w:rPr>
                      </w:pPr>
                      <w:proofErr w:type="spellStart"/>
                      <w:proofErr w:type="gramStart"/>
                      <w:r>
                        <w:rPr>
                          <w:rFonts w:ascii="Arial" w:hAnsi="Arial" w:cs="Arial"/>
                          <w:color w:val="000080"/>
                          <w:sz w:val="20"/>
                          <w:szCs w:val="20"/>
                        </w:rPr>
                        <w:t>halogenoalkane</w:t>
                      </w:r>
                      <w:proofErr w:type="spellEnd"/>
                      <w:proofErr w:type="gramEnd"/>
                    </w:p>
                    <w:p w:rsidR="007E4F36" w:rsidRPr="003015A4" w:rsidRDefault="007E4F36" w:rsidP="00B3239D">
                      <w:pPr>
                        <w:rPr>
                          <w:rFonts w:ascii="Arial" w:hAnsi="Arial" w:cs="Arial"/>
                          <w:color w:val="000080"/>
                          <w:sz w:val="20"/>
                          <w:szCs w:val="20"/>
                        </w:rPr>
                      </w:pPr>
                      <w:proofErr w:type="gramStart"/>
                      <w:r>
                        <w:rPr>
                          <w:rFonts w:ascii="Arial" w:hAnsi="Arial" w:cs="Arial"/>
                          <w:color w:val="000080"/>
                          <w:sz w:val="20"/>
                          <w:szCs w:val="20"/>
                        </w:rPr>
                        <w:t>ethanol</w:t>
                      </w:r>
                      <w:proofErr w:type="gramEnd"/>
                    </w:p>
                  </w:txbxContent>
                </v:textbox>
              </v:shape>
            </w:pict>
          </mc:Fallback>
        </mc:AlternateContent>
      </w:r>
    </w:p>
    <w:p w:rsidR="00B3239D" w:rsidRPr="00C83A4E" w:rsidRDefault="00726852" w:rsidP="00B3239D">
      <w:pPr>
        <w:widowControl w:val="0"/>
        <w:autoSpaceDE w:val="0"/>
        <w:autoSpaceDN w:val="0"/>
        <w:adjustRightInd w:val="0"/>
        <w:rPr>
          <w:bCs/>
        </w:rPr>
      </w:pPr>
      <w:r>
        <w:rPr>
          <w:bCs/>
          <w:noProof/>
        </w:rPr>
        <mc:AlternateContent>
          <mc:Choice Requires="wps">
            <w:drawing>
              <wp:anchor distT="0" distB="0" distL="114300" distR="114300" simplePos="0" relativeHeight="251675648" behindDoc="0" locked="0" layoutInCell="1" allowOverlap="1">
                <wp:simplePos x="0" y="0"/>
                <wp:positionH relativeFrom="column">
                  <wp:posOffset>699770</wp:posOffset>
                </wp:positionH>
                <wp:positionV relativeFrom="paragraph">
                  <wp:posOffset>102235</wp:posOffset>
                </wp:positionV>
                <wp:extent cx="751205" cy="179070"/>
                <wp:effectExtent l="4445" t="0" r="0" b="4445"/>
                <wp:wrapNone/>
                <wp:docPr id="579"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Default="007E4F36" w:rsidP="00B3239D">
                            <w:r>
                              <w:t>Gentle heat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035" type="#_x0000_t202" style="position:absolute;margin-left:55.1pt;margin-top:8.05pt;width:59.15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" stroked="f">
                <v:textbox inset="0,0,0,0">
                  <w:txbxContent>
                    <w:p w:rsidR="007E4F36" w:rsidRDefault="007E4F36" w:rsidP="00B3239D">
                      <w:r>
                        <w:t>Gentle heat</w:t>
                      </w:r>
                    </w:p>
                  </w:txbxContent>
                </v:textbox>
              </v:shape>
            </w:pict>
          </mc:Fallback>
        </mc:AlternateContent>
      </w:r>
    </w:p>
    <w:p w:rsidR="00B3239D" w:rsidRDefault="00726852" w:rsidP="00B3239D">
      <w:pPr>
        <w:widowControl w:val="0"/>
        <w:autoSpaceDE w:val="0"/>
        <w:autoSpaceDN w:val="0"/>
        <w:adjustRightInd w:val="0"/>
        <w:rPr>
          <w:bCs/>
        </w:rPr>
      </w:pPr>
      <w:r>
        <w:rPr>
          <w:bCs/>
          <w:noProof/>
        </w:rPr>
        <mc:AlternateContent>
          <mc:Choice Requires="wpg">
            <w:drawing>
              <wp:anchor distT="0" distB="0" distL="114300" distR="114300" simplePos="0" relativeHeight="251676672" behindDoc="0" locked="0" layoutInCell="1" allowOverlap="1">
                <wp:simplePos x="0" y="0"/>
                <wp:positionH relativeFrom="column">
                  <wp:posOffset>4756150</wp:posOffset>
                </wp:positionH>
                <wp:positionV relativeFrom="paragraph">
                  <wp:posOffset>55245</wp:posOffset>
                </wp:positionV>
                <wp:extent cx="1036320" cy="374650"/>
                <wp:effectExtent l="3175" t="0" r="0" b="0"/>
                <wp:wrapNone/>
                <wp:docPr id="576"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374650"/>
                          <a:chOff x="4001" y="4901"/>
                          <a:chExt cx="1632" cy="590"/>
                        </a:xfrm>
                      </wpg:grpSpPr>
                      <pic:pic xmlns:pic="http://schemas.openxmlformats.org/drawingml/2006/picture">
                        <pic:nvPicPr>
                          <pic:cNvPr id="577" name="Picture 6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001" y="4901"/>
                            <a:ext cx="62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620"/>
                        <wps:cNvSpPr txBox="1">
                          <a:spLocks noChangeArrowheads="1"/>
                        </wps:cNvSpPr>
                        <wps:spPr bwMode="auto">
                          <a:xfrm>
                            <a:off x="4630" y="5096"/>
                            <a:ext cx="100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4F36" w:rsidRPr="00ED6CF8" w:rsidRDefault="007E4F36" w:rsidP="00B3239D">
                              <w:pPr>
                                <w:rPr>
                                  <w:rFonts w:ascii="Arial" w:hAnsi="Arial" w:cs="Arial"/>
                                  <w:sz w:val="16"/>
                                  <w:szCs w:val="16"/>
                                </w:rPr>
                              </w:pPr>
                              <w:r>
                                <w:rPr>
                                  <w:rFonts w:ascii="Arial" w:hAnsi="Arial" w:cs="Arial"/>
                                  <w:sz w:val="16"/>
                                  <w:szCs w:val="16"/>
                                </w:rPr>
                                <w:t>CORROSIVE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36" style="position:absolute;margin-left:374.5pt;margin-top:4.35pt;width:81.6pt;height:29.5pt;z-index:251676672" coordorigin="4001,4901" coordsize="1632,5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">
                <v:shape id="Picture 619" o:spid="_x0000_s1037" type="#_x0000_t75" style="position:absolute;left:4001;top:4901;width:626;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KTLFAAAA3AAAAA8AAABkcnMvZG93bnJldi54bWxEj8FqwzAQRO+F/IPYQm61nELq4EYJJdCQ&#10;Qw6u24OPG2tjm1orI8mJ/fdVodDjMDNvmO1+Mr24kfOdZQWrJAVBXFvdcaPg6/P9aQPCB2SNvWVS&#10;MJOH/W7xsMVc2zt/0K0MjYgQ9jkqaEMYcil93ZJBn9iBOHpX6wyGKF0jtcN7hJtePqfpizTYcVxo&#10;caBDS/V3ORoF5XjGo1uVY+EuVeHlqbrOhVVq+Ti9vYIINIX/8F/7pBWsswx+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ykyxQAAANwAAAAPAAAAAAAAAAAAAAAA&#10;AJ8CAABkcnMvZG93bnJldi54bWxQSwUGAAAAAAQABAD3AAAAkQMAAAAA&#10;">
                  <v:imagedata r:id="rId127" o:title=""/>
                </v:shape>
                <v:shape id="Text Box 620" o:spid="_x0000_s1038" type="#_x0000_t202" style="position:absolute;left:4630;top:5096;width:100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lacMA&#10;AADcAAAADwAAAGRycy9kb3ducmV2LnhtbERPz2vCMBS+D/wfwhN2GZpOmJ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lacMAAADcAAAADwAAAAAAAAAAAAAAAACYAgAAZHJzL2Rv&#10;d25yZXYueG1sUEsFBgAAAAAEAAQA9QAAAIgDAAAAAA==&#10;" stroked="f">
                  <v:textbox inset="0,0,0,0">
                    <w:txbxContent>
                      <w:p w:rsidR="007E4F36" w:rsidRPr="00ED6CF8" w:rsidRDefault="007E4F36" w:rsidP="00B3239D">
                        <w:pPr>
                          <w:rPr>
                            <w:rFonts w:ascii="Arial" w:hAnsi="Arial" w:cs="Arial"/>
                            <w:sz w:val="16"/>
                            <w:szCs w:val="16"/>
                          </w:rPr>
                        </w:pPr>
                        <w:r>
                          <w:rPr>
                            <w:rFonts w:ascii="Arial" w:hAnsi="Arial" w:cs="Arial"/>
                            <w:sz w:val="16"/>
                            <w:szCs w:val="16"/>
                          </w:rPr>
                          <w:t>CORROSIVE</w:t>
                        </w:r>
                      </w:p>
                    </w:txbxContent>
                  </v:textbox>
                </v:shape>
              </v:group>
            </w:pict>
          </mc:Fallback>
        </mc:AlternateContent>
      </w:r>
    </w:p>
    <w:p w:rsidR="00B3239D" w:rsidRDefault="00B3239D" w:rsidP="00B3239D">
      <w:pPr>
        <w:widowControl w:val="0"/>
        <w:autoSpaceDE w:val="0"/>
        <w:autoSpaceDN w:val="0"/>
        <w:adjustRightInd w:val="0"/>
        <w:rPr>
          <w:bCs/>
        </w:rPr>
      </w:pPr>
    </w:p>
    <w:p w:rsidR="00B3239D" w:rsidRPr="0026035D" w:rsidRDefault="00726852" w:rsidP="00B3239D">
      <w:pPr>
        <w:widowControl w:val="0"/>
        <w:tabs>
          <w:tab w:val="left" w:pos="0"/>
        </w:tabs>
        <w:autoSpaceDE w:val="0"/>
        <w:autoSpaceDN w:val="0"/>
        <w:adjustRightInd w:val="0"/>
        <w:ind w:right="-23"/>
        <w:rPr>
          <w:b/>
        </w:rPr>
      </w:pPr>
      <w:r>
        <w:rPr>
          <w:bCs/>
          <w:noProof/>
        </w:rPr>
        <mc:AlternateContent>
          <mc:Choice Requires="wps">
            <w:drawing>
              <wp:anchor distT="0" distB="0" distL="114300" distR="114300" simplePos="0" relativeHeight="251682816" behindDoc="0" locked="0" layoutInCell="1" allowOverlap="1">
                <wp:simplePos x="0" y="0"/>
                <wp:positionH relativeFrom="column">
                  <wp:posOffset>5177155</wp:posOffset>
                </wp:positionH>
                <wp:positionV relativeFrom="paragraph">
                  <wp:posOffset>-3175</wp:posOffset>
                </wp:positionV>
                <wp:extent cx="344170" cy="149860"/>
                <wp:effectExtent l="0" t="0" r="3175" b="0"/>
                <wp:wrapNone/>
                <wp:docPr id="12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3015A4" w:rsidRDefault="007E4F36" w:rsidP="00B3239D">
                            <w:pPr>
                              <w:rPr>
                                <w:rFonts w:ascii="Arial" w:hAnsi="Arial" w:cs="Arial"/>
                                <w:color w:val="000080"/>
                                <w:sz w:val="20"/>
                                <w:szCs w:val="20"/>
                              </w:rPr>
                            </w:pPr>
                            <w:r>
                              <w:rPr>
                                <w:rFonts w:ascii="Arial" w:hAnsi="Arial" w:cs="Arial"/>
                                <w:color w:val="000080"/>
                                <w:sz w:val="20"/>
                                <w:szCs w:val="20"/>
                              </w:rPr>
                              <w:t>KOH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39" type="#_x0000_t202" style="position:absolute;margin-left:407.65pt;margin-top:-.25pt;width:27.1pt;height:1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" stroked="f">
                <v:textbox inset="0,0,0,0">
                  <w:txbxContent>
                    <w:p w:rsidR="007E4F36" w:rsidRPr="003015A4" w:rsidRDefault="007E4F36" w:rsidP="00B3239D">
                      <w:pPr>
                        <w:rPr>
                          <w:rFonts w:ascii="Arial" w:hAnsi="Arial" w:cs="Arial"/>
                          <w:color w:val="000080"/>
                          <w:sz w:val="20"/>
                          <w:szCs w:val="20"/>
                        </w:rPr>
                      </w:pPr>
                      <w:r>
                        <w:rPr>
                          <w:rFonts w:ascii="Arial" w:hAnsi="Arial" w:cs="Arial"/>
                          <w:color w:val="000080"/>
                          <w:sz w:val="20"/>
                          <w:szCs w:val="20"/>
                        </w:rPr>
                        <w:t>KOH</w:t>
                      </w:r>
                    </w:p>
                  </w:txbxContent>
                </v:textbox>
              </v:shape>
            </w:pict>
          </mc:Fallback>
        </mc:AlternateContent>
      </w:r>
      <w:r w:rsidR="00B3239D" w:rsidRPr="0026035D">
        <w:rPr>
          <w:b/>
        </w:rPr>
        <w:t>Method</w:t>
      </w:r>
    </w:p>
    <w:p w:rsidR="00B3239D" w:rsidRPr="00C83A4E" w:rsidRDefault="00B3239D" w:rsidP="00B3239D">
      <w:pPr>
        <w:widowControl w:val="0"/>
        <w:numPr>
          <w:ilvl w:val="0"/>
          <w:numId w:val="15"/>
        </w:numPr>
        <w:tabs>
          <w:tab w:val="clear" w:pos="720"/>
        </w:tabs>
        <w:autoSpaceDE w:val="0"/>
        <w:autoSpaceDN w:val="0"/>
        <w:adjustRightInd w:val="0"/>
        <w:spacing w:before="120"/>
        <w:ind w:left="426" w:right="-20" w:hanging="426"/>
      </w:pPr>
      <w:r w:rsidRPr="00C83A4E">
        <w:t>Put 2 cm</w:t>
      </w:r>
      <w:r w:rsidRPr="00C83A4E">
        <w:rPr>
          <w:vertAlign w:val="superscript"/>
        </w:rPr>
        <w:t>3</w:t>
      </w:r>
      <w:r w:rsidRPr="00C83A4E">
        <w:t xml:space="preserve"> of 20% potassium hydroxide in ethanol into a boiling tube</w:t>
      </w:r>
    </w:p>
    <w:p w:rsidR="00B3239D" w:rsidRPr="00C83A4E" w:rsidRDefault="00B3239D" w:rsidP="00B3239D">
      <w:pPr>
        <w:widowControl w:val="0"/>
        <w:numPr>
          <w:ilvl w:val="0"/>
          <w:numId w:val="15"/>
        </w:numPr>
        <w:tabs>
          <w:tab w:val="clear" w:pos="720"/>
          <w:tab w:val="left" w:pos="0"/>
          <w:tab w:val="num" w:pos="426"/>
        </w:tabs>
        <w:autoSpaceDE w:val="0"/>
        <w:autoSpaceDN w:val="0"/>
        <w:adjustRightInd w:val="0"/>
        <w:spacing w:before="120"/>
        <w:ind w:left="426" w:right="-20" w:hanging="426"/>
      </w:pPr>
      <w:r w:rsidRPr="00C83A4E">
        <w:t>Add 0.5 cm</w:t>
      </w:r>
      <w:r w:rsidRPr="00C83A4E">
        <w:rPr>
          <w:vertAlign w:val="superscript"/>
        </w:rPr>
        <w:t>3</w:t>
      </w:r>
      <w:r w:rsidRPr="00C83A4E">
        <w:t xml:space="preserve"> of 2-</w:t>
      </w:r>
      <w:r w:rsidRPr="00DF498C">
        <w:rPr>
          <w:highlight w:val="yellow"/>
        </w:rPr>
        <w:t>bromo</w:t>
      </w:r>
      <w:r w:rsidRPr="00C83A4E">
        <w:t>-2-methylpropane and push a loose plug of ceramic fibres into the mixture.</w:t>
      </w:r>
    </w:p>
    <w:p w:rsidR="00B3239D" w:rsidRPr="00C83A4E" w:rsidRDefault="00B3239D" w:rsidP="00B3239D">
      <w:pPr>
        <w:widowControl w:val="0"/>
        <w:numPr>
          <w:ilvl w:val="0"/>
          <w:numId w:val="15"/>
        </w:numPr>
        <w:tabs>
          <w:tab w:val="clear" w:pos="720"/>
          <w:tab w:val="left" w:pos="0"/>
          <w:tab w:val="num" w:pos="426"/>
        </w:tabs>
        <w:autoSpaceDE w:val="0"/>
        <w:autoSpaceDN w:val="0"/>
        <w:adjustRightInd w:val="0"/>
        <w:spacing w:before="120"/>
        <w:ind w:right="-20" w:hanging="720"/>
      </w:pPr>
      <w:r w:rsidRPr="00C83A4E">
        <w:t xml:space="preserve">Arrange the apparatus for collection of gas. </w:t>
      </w:r>
    </w:p>
    <w:p w:rsidR="00B3239D" w:rsidRPr="00C83A4E" w:rsidRDefault="00B3239D" w:rsidP="00B3239D">
      <w:pPr>
        <w:widowControl w:val="0"/>
        <w:numPr>
          <w:ilvl w:val="0"/>
          <w:numId w:val="15"/>
        </w:numPr>
        <w:tabs>
          <w:tab w:val="clear" w:pos="720"/>
          <w:tab w:val="left" w:pos="0"/>
          <w:tab w:val="num" w:pos="426"/>
        </w:tabs>
        <w:autoSpaceDE w:val="0"/>
        <w:autoSpaceDN w:val="0"/>
        <w:adjustRightInd w:val="0"/>
        <w:spacing w:before="120"/>
        <w:ind w:right="-20" w:hanging="720"/>
      </w:pPr>
      <w:r w:rsidRPr="00C83A4E">
        <w:rPr>
          <w:u w:val="single"/>
        </w:rPr>
        <w:t>Heat gently</w:t>
      </w:r>
      <w:r w:rsidRPr="00C83A4E">
        <w:t xml:space="preserve"> and collect two to three test tubes of gas. </w:t>
      </w:r>
    </w:p>
    <w:p w:rsidR="00B3239D" w:rsidRPr="00063FF3" w:rsidRDefault="00B3239D" w:rsidP="00B3239D">
      <w:pPr>
        <w:widowControl w:val="0"/>
        <w:numPr>
          <w:ilvl w:val="0"/>
          <w:numId w:val="15"/>
        </w:numPr>
        <w:tabs>
          <w:tab w:val="clear" w:pos="720"/>
          <w:tab w:val="left" w:pos="0"/>
          <w:tab w:val="num" w:pos="426"/>
        </w:tabs>
        <w:autoSpaceDE w:val="0"/>
        <w:autoSpaceDN w:val="0"/>
        <w:adjustRightInd w:val="0"/>
        <w:spacing w:before="120"/>
        <w:ind w:right="-20" w:hanging="720"/>
        <w:rPr>
          <w:rFonts w:ascii="Arial" w:hAnsi="Arial" w:cs="Arial"/>
          <w:color w:val="000080"/>
        </w:rPr>
      </w:pPr>
      <w:r w:rsidRPr="00C83A4E">
        <w:t xml:space="preserve">Prevent suck-back by </w:t>
      </w:r>
      <w:r>
        <w:rPr>
          <w:rFonts w:ascii="Arial" w:hAnsi="Arial" w:cs="Arial"/>
          <w:color w:val="000080"/>
        </w:rPr>
        <w:t xml:space="preserve">remove delivery tube from water </w:t>
      </w:r>
      <w:r w:rsidRPr="00063FF3">
        <w:rPr>
          <w:rFonts w:ascii="Arial" w:hAnsi="Arial" w:cs="Arial"/>
          <w:b/>
          <w:color w:val="000080"/>
        </w:rPr>
        <w:t>before</w:t>
      </w:r>
      <w:r>
        <w:rPr>
          <w:rFonts w:ascii="Arial" w:hAnsi="Arial" w:cs="Arial"/>
          <w:color w:val="000080"/>
        </w:rPr>
        <w:t xml:space="preserve"> stopping heating.</w:t>
      </w:r>
    </w:p>
    <w:p w:rsidR="00B3239D" w:rsidRPr="00C83A4E" w:rsidRDefault="00B3239D" w:rsidP="00B3239D">
      <w:pPr>
        <w:widowControl w:val="0"/>
        <w:numPr>
          <w:ilvl w:val="0"/>
          <w:numId w:val="15"/>
        </w:numPr>
        <w:tabs>
          <w:tab w:val="clear" w:pos="720"/>
          <w:tab w:val="left" w:pos="0"/>
          <w:tab w:val="num" w:pos="426"/>
        </w:tabs>
        <w:autoSpaceDE w:val="0"/>
        <w:autoSpaceDN w:val="0"/>
        <w:adjustRightInd w:val="0"/>
        <w:spacing w:before="120"/>
        <w:ind w:left="426" w:right="-23" w:hanging="426"/>
      </w:pPr>
      <w:r w:rsidRPr="00C83A4E">
        <w:t xml:space="preserve">Test the gas for flammability; observation </w:t>
      </w:r>
      <w:r>
        <w:rPr>
          <w:rFonts w:ascii="Arial" w:hAnsi="Arial" w:cs="Arial"/>
          <w:color w:val="000080"/>
        </w:rPr>
        <w:t>yellow flame at mouth of test tube</w:t>
      </w:r>
    </w:p>
    <w:p w:rsidR="00B3239D" w:rsidRPr="00B92819" w:rsidRDefault="00B3239D" w:rsidP="00B3239D">
      <w:pPr>
        <w:widowControl w:val="0"/>
        <w:numPr>
          <w:ilvl w:val="0"/>
          <w:numId w:val="15"/>
        </w:numPr>
        <w:tabs>
          <w:tab w:val="clear" w:pos="720"/>
          <w:tab w:val="left" w:pos="0"/>
          <w:tab w:val="num" w:pos="426"/>
        </w:tabs>
        <w:autoSpaceDE w:val="0"/>
        <w:autoSpaceDN w:val="0"/>
        <w:adjustRightInd w:val="0"/>
        <w:spacing w:before="120"/>
        <w:ind w:left="1440" w:right="-23" w:hanging="1440"/>
        <w:rPr>
          <w:rFonts w:ascii="Arial" w:hAnsi="Arial" w:cs="Arial"/>
          <w:color w:val="000080"/>
        </w:rPr>
      </w:pPr>
      <w:r w:rsidRPr="00C83A4E">
        <w:t xml:space="preserve">Test it with bromine water, observation </w:t>
      </w:r>
      <w:r>
        <w:rPr>
          <w:rFonts w:ascii="Arial" w:hAnsi="Arial" w:cs="Arial"/>
          <w:color w:val="000080"/>
        </w:rPr>
        <w:t>orange bromine water decolourised on shaking</w:t>
      </w:r>
    </w:p>
    <w:p w:rsidR="00B3239D" w:rsidRPr="00C83A4E" w:rsidRDefault="00B3239D" w:rsidP="00B3239D">
      <w:pPr>
        <w:widowControl w:val="0"/>
        <w:numPr>
          <w:ilvl w:val="0"/>
          <w:numId w:val="15"/>
        </w:numPr>
        <w:tabs>
          <w:tab w:val="clear" w:pos="720"/>
          <w:tab w:val="left" w:pos="0"/>
          <w:tab w:val="num" w:pos="426"/>
        </w:tabs>
        <w:autoSpaceDE w:val="0"/>
        <w:autoSpaceDN w:val="0"/>
        <w:adjustRightInd w:val="0"/>
        <w:spacing w:before="120"/>
        <w:ind w:left="1440" w:right="-23" w:hanging="1440"/>
      </w:pPr>
      <w:r>
        <w:t>Test it with KMnO</w:t>
      </w:r>
      <w:r>
        <w:rPr>
          <w:vertAlign w:val="subscript"/>
        </w:rPr>
        <w:t>4</w:t>
      </w:r>
      <w:r>
        <w:t xml:space="preserve"> + H</w:t>
      </w:r>
      <w:r>
        <w:rPr>
          <w:vertAlign w:val="subscript"/>
        </w:rPr>
        <w:t>2</w:t>
      </w:r>
      <w:r>
        <w:t>SO</w:t>
      </w:r>
      <w:r>
        <w:rPr>
          <w:vertAlign w:val="subscript"/>
        </w:rPr>
        <w:t>4</w:t>
      </w:r>
      <w:r w:rsidRPr="00C83A4E">
        <w:t xml:space="preserve">, observation </w:t>
      </w:r>
      <w:r>
        <w:rPr>
          <w:rFonts w:ascii="Arial" w:hAnsi="Arial" w:cs="Arial"/>
          <w:color w:val="000080"/>
        </w:rPr>
        <w:t xml:space="preserve">purple </w:t>
      </w:r>
      <w:proofErr w:type="spellStart"/>
      <w:r>
        <w:rPr>
          <w:rFonts w:ascii="Arial" w:hAnsi="Arial" w:cs="Arial"/>
          <w:color w:val="000080"/>
        </w:rPr>
        <w:t>manganate</w:t>
      </w:r>
      <w:proofErr w:type="spellEnd"/>
      <w:r>
        <w:rPr>
          <w:rFonts w:ascii="Arial" w:hAnsi="Arial" w:cs="Arial"/>
          <w:color w:val="000080"/>
        </w:rPr>
        <w:t>(VI) decolourised on shaking</w:t>
      </w:r>
    </w:p>
    <w:p w:rsidR="00B3239D" w:rsidRPr="0072327C" w:rsidRDefault="0072327C" w:rsidP="0072327C">
      <w:pPr>
        <w:ind w:left="6480"/>
        <w:rPr>
          <w:rFonts w:ascii="Arial" w:hAnsi="Arial" w:cs="Arial"/>
          <w:color w:val="000080"/>
        </w:rPr>
      </w:pPr>
      <w:r>
        <w:rPr>
          <w:rFonts w:ascii="Arial" w:hAnsi="Arial" w:cs="Arial"/>
          <w:color w:val="000080"/>
        </w:rPr>
        <w:t>So &gt;C=C&lt; functional group</w:t>
      </w:r>
    </w:p>
    <w:p w:rsidR="00B3239D" w:rsidRPr="00B92819" w:rsidRDefault="00B3239D" w:rsidP="00B3239D">
      <w:pPr>
        <w:rPr>
          <w:rFonts w:ascii="Arial" w:hAnsi="Arial" w:cs="Arial"/>
          <w:color w:val="000080"/>
        </w:rPr>
      </w:pPr>
      <w:r w:rsidRPr="00C83A4E">
        <w:t xml:space="preserve">What new gaseous compound has been formed? </w:t>
      </w:r>
      <w:r>
        <w:rPr>
          <w:rFonts w:ascii="Arial" w:hAnsi="Arial" w:cs="Arial"/>
          <w:color w:val="000080"/>
        </w:rPr>
        <w:t>alkene</w:t>
      </w:r>
    </w:p>
    <w:p w:rsidR="00B3239D" w:rsidRPr="00C83A4E" w:rsidRDefault="00B3239D" w:rsidP="00B3239D"/>
    <w:p w:rsidR="00B3239D" w:rsidRPr="00B92819" w:rsidRDefault="00B3239D" w:rsidP="00B3239D">
      <w:pPr>
        <w:widowControl w:val="0"/>
        <w:autoSpaceDE w:val="0"/>
        <w:autoSpaceDN w:val="0"/>
        <w:adjustRightInd w:val="0"/>
        <w:ind w:right="-87"/>
        <w:rPr>
          <w:rFonts w:ascii="Arial" w:hAnsi="Arial" w:cs="Arial"/>
          <w:color w:val="000080"/>
        </w:rPr>
      </w:pPr>
      <w:r w:rsidRPr="00C83A4E">
        <w:t xml:space="preserve">What type of reaction has taken place? </w:t>
      </w:r>
      <w:r>
        <w:rPr>
          <w:rFonts w:ascii="Arial" w:hAnsi="Arial" w:cs="Arial"/>
          <w:color w:val="000080"/>
        </w:rPr>
        <w:t xml:space="preserve">Elimination of </w:t>
      </w:r>
      <w:proofErr w:type="spellStart"/>
      <w:r>
        <w:rPr>
          <w:rFonts w:ascii="Arial" w:hAnsi="Arial" w:cs="Arial"/>
          <w:color w:val="000080"/>
        </w:rPr>
        <w:t>HBr</w:t>
      </w:r>
      <w:proofErr w:type="spellEnd"/>
      <w:r>
        <w:rPr>
          <w:rFonts w:ascii="Arial" w:hAnsi="Arial" w:cs="Arial"/>
          <w:color w:val="000080"/>
        </w:rPr>
        <w:t xml:space="preserve"> from </w:t>
      </w:r>
      <w:proofErr w:type="spellStart"/>
      <w:r>
        <w:rPr>
          <w:rFonts w:ascii="Arial" w:hAnsi="Arial" w:cs="Arial"/>
          <w:color w:val="000080"/>
        </w:rPr>
        <w:t>bromoalkane</w:t>
      </w:r>
      <w:proofErr w:type="spellEnd"/>
    </w:p>
    <w:p w:rsidR="00B3239D" w:rsidRPr="00C83A4E" w:rsidRDefault="00B3239D" w:rsidP="00B3239D"/>
    <w:p w:rsidR="00B3239D" w:rsidRPr="00C83A4E" w:rsidRDefault="00B3239D" w:rsidP="00B3239D">
      <w:r w:rsidRPr="00C83A4E">
        <w:t>An oily film may appear on the water surface, suggest what it is and how it got there.</w:t>
      </w:r>
    </w:p>
    <w:p w:rsidR="00B3239D" w:rsidRPr="00C83A4E" w:rsidRDefault="00B3239D" w:rsidP="00B3239D"/>
    <w:p w:rsidR="00B3239D" w:rsidRPr="00B92819" w:rsidRDefault="00B3239D" w:rsidP="00B3239D">
      <w:pPr>
        <w:tabs>
          <w:tab w:val="left" w:pos="9072"/>
        </w:tabs>
        <w:rPr>
          <w:rFonts w:ascii="Arial" w:hAnsi="Arial" w:cs="Arial"/>
          <w:color w:val="000080"/>
        </w:rPr>
      </w:pPr>
      <w:r>
        <w:rPr>
          <w:rFonts w:ascii="Arial" w:hAnsi="Arial" w:cs="Arial"/>
          <w:color w:val="000080"/>
        </w:rPr>
        <w:t xml:space="preserve">unreacted </w:t>
      </w:r>
      <w:proofErr w:type="spellStart"/>
      <w:r>
        <w:rPr>
          <w:rFonts w:ascii="Arial" w:hAnsi="Arial" w:cs="Arial"/>
          <w:color w:val="000080"/>
        </w:rPr>
        <w:t>halogenoalkane</w:t>
      </w:r>
      <w:proofErr w:type="spellEnd"/>
      <w:r>
        <w:rPr>
          <w:rFonts w:ascii="Arial" w:hAnsi="Arial" w:cs="Arial"/>
          <w:color w:val="000080"/>
        </w:rPr>
        <w:t xml:space="preserve"> which has </w:t>
      </w:r>
      <w:proofErr w:type="spellStart"/>
      <w:r>
        <w:rPr>
          <w:rFonts w:ascii="Arial" w:hAnsi="Arial" w:cs="Arial"/>
          <w:color w:val="000080"/>
        </w:rPr>
        <w:t>vapourised</w:t>
      </w:r>
      <w:proofErr w:type="spellEnd"/>
      <w:r>
        <w:rPr>
          <w:rFonts w:ascii="Arial" w:hAnsi="Arial" w:cs="Arial"/>
          <w:color w:val="000080"/>
        </w:rPr>
        <w:t xml:space="preserve"> and passed down the delivery tube.</w:t>
      </w:r>
    </w:p>
    <w:p w:rsidR="00B3239D" w:rsidRPr="00C83A4E" w:rsidRDefault="00B3239D" w:rsidP="00B3239D"/>
    <w:p w:rsidR="00B3239D" w:rsidRPr="00C83A4E" w:rsidRDefault="00B3239D" w:rsidP="00B3239D">
      <w:r w:rsidRPr="00C83A4E">
        <w:t>Write an equation for the reaction using displayed formulae</w:t>
      </w:r>
    </w:p>
    <w:p w:rsidR="00B3239D" w:rsidRPr="00C83A4E" w:rsidRDefault="00726852" w:rsidP="00B3239D">
      <w:r>
        <w:rPr>
          <w:noProof/>
        </w:rPr>
        <mc:AlternateContent>
          <mc:Choice Requires="wps">
            <w:drawing>
              <wp:anchor distT="0" distB="0" distL="114300" distR="114300" simplePos="0" relativeHeight="251668480" behindDoc="0" locked="0" layoutInCell="1" allowOverlap="1">
                <wp:simplePos x="0" y="0"/>
                <wp:positionH relativeFrom="column">
                  <wp:posOffset>4527550</wp:posOffset>
                </wp:positionH>
                <wp:positionV relativeFrom="paragraph">
                  <wp:posOffset>50165</wp:posOffset>
                </wp:positionV>
                <wp:extent cx="1425575" cy="452755"/>
                <wp:effectExtent l="12700" t="12065" r="9525" b="11430"/>
                <wp:wrapNone/>
                <wp:docPr id="12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452755"/>
                        </a:xfrm>
                        <a:prstGeom prst="rect">
                          <a:avLst/>
                        </a:prstGeom>
                        <a:solidFill>
                          <a:srgbClr val="FFFFFF"/>
                        </a:solidFill>
                        <a:ln w="9525">
                          <a:solidFill>
                            <a:srgbClr val="000000"/>
                          </a:solidFill>
                          <a:miter lim="800000"/>
                          <a:headEnd/>
                          <a:tailEnd/>
                        </a:ln>
                      </wps:spPr>
                      <wps:txbx>
                        <w:txbxContent>
                          <w:p w:rsidR="007E4F36" w:rsidRDefault="007E4F36" w:rsidP="00B3239D">
                            <w:proofErr w:type="gramStart"/>
                            <w:r w:rsidRPr="00A1010E">
                              <w:rPr>
                                <w:rFonts w:ascii="Arial" w:hAnsi="Arial" w:cs="Arial"/>
                                <w:color w:val="000080"/>
                                <w:sz w:val="22"/>
                                <w:szCs w:val="22"/>
                              </w:rPr>
                              <w:t>will</w:t>
                            </w:r>
                            <w:proofErr w:type="gramEnd"/>
                            <w:r w:rsidRPr="00A1010E">
                              <w:rPr>
                                <w:rFonts w:ascii="Arial" w:hAnsi="Arial" w:cs="Arial"/>
                                <w:color w:val="000080"/>
                                <w:sz w:val="22"/>
                                <w:szCs w:val="22"/>
                              </w:rPr>
                              <w:t xml:space="preserve"> react with KOH</w:t>
                            </w:r>
                            <w:r>
                              <w:rPr>
                                <w:rFonts w:ascii="Arial" w:hAnsi="Arial" w:cs="Arial"/>
                                <w:color w:val="000080"/>
                                <w:sz w:val="22"/>
                                <w:szCs w:val="22"/>
                              </w:rPr>
                              <w:t xml:space="preserve"> </w:t>
                            </w:r>
                            <w:r w:rsidRPr="00A1010E">
                              <w:rPr>
                                <w:rFonts w:ascii="Arial" w:hAnsi="Arial" w:cs="Arial"/>
                                <w:color w:val="000080"/>
                                <w:sz w:val="22"/>
                                <w:szCs w:val="22"/>
                              </w:rPr>
                              <w:t xml:space="preserve">to form </w:t>
                            </w:r>
                            <w:proofErr w:type="spellStart"/>
                            <w:r w:rsidRPr="00A1010E">
                              <w:rPr>
                                <w:rFonts w:ascii="Arial" w:hAnsi="Arial" w:cs="Arial"/>
                                <w:color w:val="000080"/>
                                <w:sz w:val="22"/>
                                <w:szCs w:val="22"/>
                              </w:rPr>
                              <w:t>KBr</w:t>
                            </w:r>
                            <w:proofErr w:type="spellEnd"/>
                            <w:r w:rsidRPr="00A1010E">
                              <w:rPr>
                                <w:rFonts w:ascii="Arial" w:hAnsi="Arial" w:cs="Arial"/>
                                <w:color w:val="000080"/>
                                <w:sz w:val="22"/>
                                <w:szCs w:val="22"/>
                              </w:rPr>
                              <w:t xml:space="preserve"> + H</w:t>
                            </w:r>
                            <w:r w:rsidRPr="00A1010E">
                              <w:rPr>
                                <w:rFonts w:ascii="Arial" w:hAnsi="Arial" w:cs="Arial"/>
                                <w:color w:val="000080"/>
                                <w:sz w:val="22"/>
                                <w:szCs w:val="22"/>
                                <w:vertAlign w:val="subscript"/>
                              </w:rPr>
                              <w:t>2</w:t>
                            </w:r>
                            <w:r w:rsidRPr="00A1010E">
                              <w:rPr>
                                <w:rFonts w:ascii="Arial" w:hAnsi="Arial" w:cs="Arial"/>
                                <w:color w:val="000080"/>
                                <w:sz w:val="22"/>
                                <w:szCs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40" type="#_x0000_t202" style="position:absolute;margin-left:356.5pt;margin-top:3.95pt;width:112.25pt;height:3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">
                <v:textbox>
                  <w:txbxContent>
                    <w:p w:rsidR="007E4F36" w:rsidRDefault="007E4F36" w:rsidP="00B3239D">
                      <w:proofErr w:type="gramStart"/>
                      <w:r w:rsidRPr="00A1010E">
                        <w:rPr>
                          <w:rFonts w:ascii="Arial" w:hAnsi="Arial" w:cs="Arial"/>
                          <w:color w:val="000080"/>
                          <w:sz w:val="22"/>
                          <w:szCs w:val="22"/>
                        </w:rPr>
                        <w:t>will</w:t>
                      </w:r>
                      <w:proofErr w:type="gramEnd"/>
                      <w:r w:rsidRPr="00A1010E">
                        <w:rPr>
                          <w:rFonts w:ascii="Arial" w:hAnsi="Arial" w:cs="Arial"/>
                          <w:color w:val="000080"/>
                          <w:sz w:val="22"/>
                          <w:szCs w:val="22"/>
                        </w:rPr>
                        <w:t xml:space="preserve"> react with KOH</w:t>
                      </w:r>
                      <w:r>
                        <w:rPr>
                          <w:rFonts w:ascii="Arial" w:hAnsi="Arial" w:cs="Arial"/>
                          <w:color w:val="000080"/>
                          <w:sz w:val="22"/>
                          <w:szCs w:val="22"/>
                        </w:rPr>
                        <w:t xml:space="preserve"> </w:t>
                      </w:r>
                      <w:r w:rsidRPr="00A1010E">
                        <w:rPr>
                          <w:rFonts w:ascii="Arial" w:hAnsi="Arial" w:cs="Arial"/>
                          <w:color w:val="000080"/>
                          <w:sz w:val="22"/>
                          <w:szCs w:val="22"/>
                        </w:rPr>
                        <w:t xml:space="preserve">to form </w:t>
                      </w:r>
                      <w:proofErr w:type="spellStart"/>
                      <w:r w:rsidRPr="00A1010E">
                        <w:rPr>
                          <w:rFonts w:ascii="Arial" w:hAnsi="Arial" w:cs="Arial"/>
                          <w:color w:val="000080"/>
                          <w:sz w:val="22"/>
                          <w:szCs w:val="22"/>
                        </w:rPr>
                        <w:t>KBr</w:t>
                      </w:r>
                      <w:proofErr w:type="spellEnd"/>
                      <w:r w:rsidRPr="00A1010E">
                        <w:rPr>
                          <w:rFonts w:ascii="Arial" w:hAnsi="Arial" w:cs="Arial"/>
                          <w:color w:val="000080"/>
                          <w:sz w:val="22"/>
                          <w:szCs w:val="22"/>
                        </w:rPr>
                        <w:t xml:space="preserve"> + H</w:t>
                      </w:r>
                      <w:r w:rsidRPr="00A1010E">
                        <w:rPr>
                          <w:rFonts w:ascii="Arial" w:hAnsi="Arial" w:cs="Arial"/>
                          <w:color w:val="000080"/>
                          <w:sz w:val="22"/>
                          <w:szCs w:val="22"/>
                          <w:vertAlign w:val="subscript"/>
                        </w:rPr>
                        <w:t>2</w:t>
                      </w:r>
                      <w:r w:rsidRPr="00A1010E">
                        <w:rPr>
                          <w:rFonts w:ascii="Arial" w:hAnsi="Arial" w:cs="Arial"/>
                          <w:color w:val="000080"/>
                          <w:sz w:val="22"/>
                          <w:szCs w:val="22"/>
                        </w:rPr>
                        <w:t>O</w:t>
                      </w:r>
                    </w:p>
                  </w:txbxContent>
                </v:textbox>
              </v:shape>
            </w:pict>
          </mc:Fallback>
        </mc:AlternateContent>
      </w:r>
      <w:r w:rsidR="00D86D4D">
        <w:rPr>
          <w:noProof/>
        </w:rPr>
        <w:pict>
          <v:shape id="_x0000_s1610" type="#_x0000_t75" style="position:absolute;margin-left:31.5pt;margin-top:1.4pt;width:86.8pt;height:69.45pt;z-index:251666432;mso-position-horizontal-relative:text;mso-position-vertical-relative:text">
            <v:imagedata r:id="rId128" o:title=""/>
          </v:shape>
          <o:OLEObject Type="Embed" ProgID="ACD.ChemSketch.20" ShapeID="_x0000_s1610" DrawAspect="Content" ObjectID="_1501677901" r:id="rId129"/>
        </w:pict>
      </w:r>
      <w:r w:rsidR="00D86D4D">
        <w:rPr>
          <w:noProof/>
        </w:rPr>
        <w:pict>
          <v:shape id="_x0000_s1611" type="#_x0000_t75" style="position:absolute;margin-left:230.75pt;margin-top:7.85pt;width:55.3pt;height:46.3pt;z-index:251667456;mso-position-horizontal-relative:text;mso-position-vertical-relative:text">
            <v:imagedata r:id="rId130" o:title=""/>
          </v:shape>
          <o:OLEObject Type="Embed" ProgID="ACD.ChemSketch.20" ShapeID="_x0000_s1611" DrawAspect="Content" ObjectID="_1501677902" r:id="rId131"/>
        </w:pict>
      </w:r>
    </w:p>
    <w:p w:rsidR="00B3239D" w:rsidRPr="00C83A4E" w:rsidRDefault="00B3239D" w:rsidP="00B3239D"/>
    <w:p w:rsidR="00B3239D" w:rsidRPr="00C83A4E" w:rsidRDefault="00B3239D" w:rsidP="00B3239D"/>
    <w:p w:rsidR="00B3239D" w:rsidRPr="00A3096B" w:rsidRDefault="00726852" w:rsidP="00B3239D">
      <w:pPr>
        <w:rPr>
          <w:rFonts w:ascii="Arial" w:hAnsi="Arial" w:cs="Arial"/>
          <w:color w:val="000080"/>
        </w:rPr>
      </w:pPr>
      <w:r>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403860</wp:posOffset>
                </wp:positionH>
                <wp:positionV relativeFrom="paragraph">
                  <wp:posOffset>133985</wp:posOffset>
                </wp:positionV>
                <wp:extent cx="212090" cy="203835"/>
                <wp:effectExtent l="13335" t="10160" r="12700" b="5080"/>
                <wp:wrapNone/>
                <wp:docPr id="125"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03835"/>
                        </a:xfrm>
                        <a:prstGeom prst="ellipse">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4" o:spid="_x0000_s1026" style="position:absolute;margin-left:31.8pt;margin-top:10.55pt;width:16.7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" strokecolor="navy"/>
            </w:pict>
          </mc:Fallback>
        </mc:AlternateContent>
      </w:r>
      <w:r w:rsidR="00B3239D" w:rsidRPr="00A3096B">
        <w:rPr>
          <w:rFonts w:ascii="Arial" w:hAnsi="Arial" w:cs="Arial"/>
          <w:color w:val="000080"/>
        </w:rPr>
        <w:tab/>
      </w:r>
      <w:r w:rsidR="00B3239D" w:rsidRPr="00A3096B">
        <w:rPr>
          <w:rFonts w:ascii="Arial" w:hAnsi="Arial" w:cs="Arial"/>
          <w:color w:val="000080"/>
        </w:rPr>
        <w:tab/>
      </w:r>
      <w:r w:rsidR="00B3239D" w:rsidRPr="00A3096B">
        <w:rPr>
          <w:rFonts w:ascii="Arial" w:hAnsi="Arial" w:cs="Arial"/>
          <w:color w:val="000080"/>
        </w:rPr>
        <w:tab/>
      </w:r>
      <w:r w:rsidR="00B3239D" w:rsidRPr="00A3096B">
        <w:rPr>
          <w:rFonts w:ascii="Arial" w:hAnsi="Arial" w:cs="Arial"/>
          <w:color w:val="000080"/>
        </w:rPr>
        <w:tab/>
      </w:r>
      <w:r w:rsidR="00B3239D" w:rsidRPr="00A3096B">
        <w:rPr>
          <w:rFonts w:ascii="Arial" w:hAnsi="Arial" w:cs="Arial"/>
          <w:color w:val="000080"/>
        </w:rPr>
        <w:tab/>
      </w:r>
      <w:r w:rsidR="00B3239D" w:rsidRPr="00A3096B">
        <w:rPr>
          <w:rFonts w:ascii="Arial" w:hAnsi="Arial" w:cs="Arial"/>
          <w:color w:val="000080"/>
        </w:rPr>
        <w:sym w:font="Wingdings" w:char="F0E0"/>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t>+</w:t>
      </w:r>
      <w:r w:rsidR="00B3239D">
        <w:rPr>
          <w:rFonts w:ascii="Arial" w:hAnsi="Arial" w:cs="Arial"/>
          <w:color w:val="000080"/>
        </w:rPr>
        <w:tab/>
      </w:r>
      <w:proofErr w:type="spellStart"/>
      <w:r w:rsidR="00B3239D">
        <w:rPr>
          <w:rFonts w:ascii="Arial" w:hAnsi="Arial" w:cs="Arial"/>
          <w:color w:val="000080"/>
        </w:rPr>
        <w:t>HBr</w:t>
      </w:r>
      <w:proofErr w:type="spellEnd"/>
    </w:p>
    <w:p w:rsidR="00B3239D" w:rsidRDefault="00726852" w:rsidP="00B3239D">
      <w:pPr>
        <w:rPr>
          <w:rFonts w:ascii="Arial" w:hAnsi="Arial" w:cs="Arial"/>
          <w:color w:val="000080"/>
        </w:rPr>
      </w:pPr>
      <w:r>
        <w:rPr>
          <w:rFonts w:ascii="Arial" w:hAnsi="Arial" w:cs="Arial"/>
          <w:noProof/>
          <w:color w:val="000080"/>
          <w:sz w:val="22"/>
          <w:szCs w:val="22"/>
        </w:rPr>
        <mc:AlternateContent>
          <mc:Choice Requires="wps">
            <w:drawing>
              <wp:anchor distT="0" distB="0" distL="114300" distR="114300" simplePos="0" relativeHeight="251665408" behindDoc="0" locked="0" layoutInCell="1" allowOverlap="1">
                <wp:simplePos x="0" y="0"/>
                <wp:positionH relativeFrom="column">
                  <wp:posOffset>838835</wp:posOffset>
                </wp:positionH>
                <wp:positionV relativeFrom="paragraph">
                  <wp:posOffset>28575</wp:posOffset>
                </wp:positionV>
                <wp:extent cx="212090" cy="203835"/>
                <wp:effectExtent l="10160" t="9525" r="6350" b="5715"/>
                <wp:wrapNone/>
                <wp:docPr id="124"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203835"/>
                        </a:xfrm>
                        <a:prstGeom prst="ellipse">
                          <a:avLst/>
                        </a:prstGeom>
                        <a:solidFill>
                          <a:srgbClr val="FFFF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5" o:spid="_x0000_s1026" style="position:absolute;margin-left:66.05pt;margin-top:2.25pt;width:16.7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" strokecolor="navy"/>
            </w:pict>
          </mc:Fallback>
        </mc:AlternateContent>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t>2-methylpropene</w:t>
      </w:r>
    </w:p>
    <w:p w:rsidR="00B3239D" w:rsidRDefault="00B3239D" w:rsidP="00B3239D"/>
    <w:p w:rsidR="00B3239D" w:rsidRDefault="00D86D4D" w:rsidP="00B3239D">
      <w:r>
        <w:rPr>
          <w:noProof/>
        </w:rPr>
        <w:pict>
          <v:shape id="_x0000_s1615" type="#_x0000_t75" style="position:absolute;margin-left:222.2pt;margin-top:13.05pt;width:75.4pt;height:64.1pt;z-index:251671552">
            <v:imagedata r:id="rId132" o:title=""/>
          </v:shape>
          <o:OLEObject Type="Embed" ProgID="ACD.ChemSketch.20" ShapeID="_x0000_s1615" DrawAspect="Content" ObjectID="_1501677903" r:id="rId133"/>
        </w:pict>
      </w:r>
      <w:r w:rsidR="00B3239D">
        <w:t>Write equations for the reactions of the product with bromine and with acidified KMnO</w:t>
      </w:r>
      <w:r w:rsidR="00B3239D">
        <w:rPr>
          <w:vertAlign w:val="subscript"/>
        </w:rPr>
        <w:t>4</w:t>
      </w:r>
    </w:p>
    <w:p w:rsidR="00B3239D" w:rsidRDefault="00D86D4D" w:rsidP="00B3239D">
      <w:pPr>
        <w:rPr>
          <w:rFonts w:ascii="Arial" w:hAnsi="Arial" w:cs="Arial"/>
          <w:color w:val="000080"/>
        </w:rPr>
      </w:pPr>
      <w:r>
        <w:rPr>
          <w:noProof/>
        </w:rPr>
        <w:pict>
          <v:shape id="_x0000_s1613" type="#_x0000_t75" style="position:absolute;margin-left:32.05pt;margin-top:2.9pt;width:55.3pt;height:46.3pt;z-index:251669504">
            <v:imagedata r:id="rId130" o:title=""/>
          </v:shape>
          <o:OLEObject Type="Embed" ProgID="ACD.ChemSketch.20" ShapeID="_x0000_s1613" DrawAspect="Content" ObjectID="_1501677904" r:id="rId134"/>
        </w:pict>
      </w:r>
      <w:r w:rsidR="00B3239D">
        <w:rPr>
          <w:rFonts w:ascii="Arial" w:hAnsi="Arial" w:cs="Arial"/>
          <w:color w:val="000080"/>
        </w:rPr>
        <w:tab/>
      </w:r>
      <w:r w:rsidR="00B3239D">
        <w:rPr>
          <w:rFonts w:ascii="Arial" w:hAnsi="Arial" w:cs="Arial"/>
          <w:color w:val="000080"/>
        </w:rPr>
        <w:tab/>
      </w:r>
      <w:r w:rsidR="00B3239D">
        <w:rPr>
          <w:rFonts w:ascii="Arial" w:hAnsi="Arial" w:cs="Arial"/>
          <w:color w:val="000080"/>
        </w:rPr>
        <w:tab/>
        <w:t>bromine water</w:t>
      </w:r>
    </w:p>
    <w:p w:rsidR="00B3239D" w:rsidRDefault="00B3239D" w:rsidP="00B3239D">
      <w:pPr>
        <w:rPr>
          <w:rFonts w:ascii="Arial" w:hAnsi="Arial" w:cs="Arial"/>
          <w:color w:val="000080"/>
        </w:rPr>
      </w:pPr>
      <w:r>
        <w:rPr>
          <w:rFonts w:ascii="Arial" w:hAnsi="Arial" w:cs="Arial"/>
          <w:color w:val="000080"/>
        </w:rPr>
        <w:tab/>
      </w:r>
      <w:r>
        <w:rPr>
          <w:rFonts w:ascii="Arial" w:hAnsi="Arial" w:cs="Arial"/>
          <w:color w:val="000080"/>
        </w:rPr>
        <w:tab/>
      </w:r>
      <w:r>
        <w:rPr>
          <w:rFonts w:ascii="Arial" w:hAnsi="Arial" w:cs="Arial"/>
          <w:color w:val="000080"/>
        </w:rPr>
        <w:tab/>
        <w:t>+</w:t>
      </w:r>
      <w:r>
        <w:rPr>
          <w:rFonts w:ascii="Arial" w:hAnsi="Arial" w:cs="Arial"/>
          <w:color w:val="000080"/>
        </w:rPr>
        <w:tab/>
        <w:t>HO-Br</w:t>
      </w:r>
      <w:r>
        <w:rPr>
          <w:rFonts w:ascii="Arial" w:hAnsi="Arial" w:cs="Arial"/>
          <w:color w:val="000080"/>
        </w:rPr>
        <w:tab/>
      </w:r>
      <w:r w:rsidRPr="001E7746">
        <w:rPr>
          <w:rFonts w:ascii="Arial" w:hAnsi="Arial" w:cs="Arial"/>
          <w:color w:val="000080"/>
        </w:rPr>
        <w:sym w:font="Wingdings" w:char="F0E0"/>
      </w:r>
      <w:r>
        <w:rPr>
          <w:rFonts w:ascii="Arial" w:hAnsi="Arial" w:cs="Arial"/>
          <w:color w:val="000080"/>
        </w:rPr>
        <w:tab/>
      </w:r>
      <w:r>
        <w:rPr>
          <w:rFonts w:ascii="Arial" w:hAnsi="Arial" w:cs="Arial"/>
          <w:color w:val="000080"/>
        </w:rPr>
        <w:tab/>
      </w:r>
      <w:r>
        <w:rPr>
          <w:rFonts w:ascii="Arial" w:hAnsi="Arial" w:cs="Arial"/>
          <w:color w:val="000080"/>
        </w:rPr>
        <w:tab/>
      </w:r>
      <w:r>
        <w:rPr>
          <w:rFonts w:ascii="Arial" w:hAnsi="Arial" w:cs="Arial"/>
          <w:color w:val="000080"/>
        </w:rPr>
        <w:tab/>
        <w:t>1-bromo-2-methylpropan-2-ol</w:t>
      </w:r>
    </w:p>
    <w:p w:rsidR="00B3239D" w:rsidRDefault="00B3239D" w:rsidP="00B3239D">
      <w:pPr>
        <w:rPr>
          <w:rFonts w:ascii="Arial" w:hAnsi="Arial" w:cs="Arial"/>
          <w:color w:val="000080"/>
        </w:rPr>
      </w:pPr>
    </w:p>
    <w:p w:rsidR="00B3239D" w:rsidRDefault="00B3239D" w:rsidP="00B3239D">
      <w:pPr>
        <w:rPr>
          <w:rFonts w:ascii="Arial" w:hAnsi="Arial" w:cs="Arial"/>
          <w:color w:val="000080"/>
        </w:rPr>
      </w:pPr>
    </w:p>
    <w:p w:rsidR="00B3239D" w:rsidRDefault="00D86D4D" w:rsidP="00B3239D">
      <w:pPr>
        <w:rPr>
          <w:rFonts w:ascii="Arial" w:hAnsi="Arial" w:cs="Arial"/>
          <w:color w:val="000080"/>
        </w:rPr>
      </w:pPr>
      <w:r>
        <w:rPr>
          <w:noProof/>
        </w:rPr>
        <w:pict>
          <v:shape id="_x0000_s1616" type="#_x0000_t75" style="position:absolute;margin-left:278.55pt;margin-top:9.8pt;width:75.95pt;height:64.05pt;z-index:251672576">
            <v:imagedata r:id="rId135" o:title=""/>
          </v:shape>
          <o:OLEObject Type="Embed" ProgID="ACD.ChemSketch.20" ShapeID="_x0000_s1616" DrawAspect="Content" ObjectID="_1501677905" r:id="rId136"/>
        </w:pict>
      </w:r>
      <w:r>
        <w:rPr>
          <w:noProof/>
        </w:rPr>
        <w:pict>
          <v:shape id="_x0000_s1614" type="#_x0000_t75" style="position:absolute;margin-left:35.45pt;margin-top:12.3pt;width:55.3pt;height:46.3pt;z-index:251670528">
            <v:imagedata r:id="rId130" o:title=""/>
          </v:shape>
          <o:OLEObject Type="Embed" ProgID="ACD.ChemSketch.20" ShapeID="_x0000_s1614" DrawAspect="Content" ObjectID="_1501677906" r:id="rId137"/>
        </w:pict>
      </w:r>
    </w:p>
    <w:p w:rsidR="00B3239D" w:rsidRDefault="00B3239D" w:rsidP="00B3239D">
      <w:pPr>
        <w:rPr>
          <w:rFonts w:ascii="Arial" w:hAnsi="Arial" w:cs="Arial"/>
          <w:color w:val="000080"/>
        </w:rPr>
      </w:pPr>
    </w:p>
    <w:p w:rsidR="00B3239D" w:rsidRPr="00C31BDF" w:rsidRDefault="00B3239D" w:rsidP="00B3239D">
      <w:pPr>
        <w:rPr>
          <w:rFonts w:ascii="Arial" w:hAnsi="Arial" w:cs="Arial"/>
          <w:color w:val="000080"/>
          <w:vertAlign w:val="subscript"/>
        </w:rPr>
      </w:pPr>
      <w:r>
        <w:rPr>
          <w:rFonts w:ascii="Arial" w:hAnsi="Arial" w:cs="Arial"/>
          <w:color w:val="000080"/>
        </w:rPr>
        <w:tab/>
      </w:r>
      <w:r>
        <w:rPr>
          <w:rFonts w:ascii="Arial" w:hAnsi="Arial" w:cs="Arial"/>
          <w:color w:val="000080"/>
        </w:rPr>
        <w:tab/>
      </w:r>
      <w:r>
        <w:rPr>
          <w:rFonts w:ascii="Arial" w:hAnsi="Arial" w:cs="Arial"/>
          <w:color w:val="000080"/>
        </w:rPr>
        <w:tab/>
        <w:t>KMnO</w:t>
      </w:r>
      <w:r>
        <w:rPr>
          <w:rFonts w:ascii="Arial" w:hAnsi="Arial" w:cs="Arial"/>
          <w:color w:val="000080"/>
          <w:vertAlign w:val="subscript"/>
        </w:rPr>
        <w:t>4</w:t>
      </w:r>
      <w:r>
        <w:rPr>
          <w:rFonts w:ascii="Arial" w:hAnsi="Arial" w:cs="Arial"/>
          <w:color w:val="000080"/>
        </w:rPr>
        <w:t>/dilH</w:t>
      </w:r>
      <w:r>
        <w:rPr>
          <w:rFonts w:ascii="Arial" w:hAnsi="Arial" w:cs="Arial"/>
          <w:color w:val="000080"/>
          <w:vertAlign w:val="subscript"/>
        </w:rPr>
        <w:t>2</w:t>
      </w:r>
      <w:r>
        <w:rPr>
          <w:rFonts w:ascii="Arial" w:hAnsi="Arial" w:cs="Arial"/>
          <w:color w:val="000080"/>
        </w:rPr>
        <w:t>SO</w:t>
      </w:r>
      <w:r>
        <w:rPr>
          <w:rFonts w:ascii="Arial" w:hAnsi="Arial" w:cs="Arial"/>
          <w:color w:val="000080"/>
          <w:vertAlign w:val="subscript"/>
        </w:rPr>
        <w:t>4</w:t>
      </w:r>
    </w:p>
    <w:p w:rsidR="00B3239D" w:rsidRPr="001B1EFD" w:rsidRDefault="00B3239D" w:rsidP="00B3239D">
      <w:r>
        <w:rPr>
          <w:rFonts w:ascii="Arial" w:hAnsi="Arial" w:cs="Arial"/>
          <w:color w:val="000080"/>
        </w:rPr>
        <w:tab/>
      </w:r>
      <w:r>
        <w:rPr>
          <w:rFonts w:ascii="Arial" w:hAnsi="Arial" w:cs="Arial"/>
          <w:color w:val="000080"/>
        </w:rPr>
        <w:tab/>
      </w:r>
      <w:r>
        <w:rPr>
          <w:rFonts w:ascii="Arial" w:hAnsi="Arial" w:cs="Arial"/>
          <w:color w:val="000080"/>
        </w:rPr>
        <w:tab/>
        <w:t>+</w:t>
      </w:r>
      <w:r>
        <w:rPr>
          <w:rFonts w:ascii="Arial" w:hAnsi="Arial" w:cs="Arial"/>
          <w:color w:val="000080"/>
        </w:rPr>
        <w:tab/>
        <w:t>[O]</w:t>
      </w:r>
      <w:r>
        <w:rPr>
          <w:rFonts w:ascii="Arial" w:hAnsi="Arial" w:cs="Arial"/>
          <w:color w:val="000080"/>
        </w:rPr>
        <w:tab/>
        <w:t>+</w:t>
      </w:r>
      <w:r>
        <w:rPr>
          <w:rFonts w:ascii="Arial" w:hAnsi="Arial" w:cs="Arial"/>
          <w:color w:val="000080"/>
        </w:rPr>
        <w:tab/>
        <w:t>H</w:t>
      </w:r>
      <w:r>
        <w:rPr>
          <w:rFonts w:ascii="Arial" w:hAnsi="Arial" w:cs="Arial"/>
          <w:color w:val="000080"/>
          <w:vertAlign w:val="subscript"/>
        </w:rPr>
        <w:t>2</w:t>
      </w:r>
      <w:r>
        <w:rPr>
          <w:rFonts w:ascii="Arial" w:hAnsi="Arial" w:cs="Arial"/>
          <w:color w:val="000080"/>
        </w:rPr>
        <w:t>O</w:t>
      </w:r>
      <w:r>
        <w:rPr>
          <w:rFonts w:ascii="Arial" w:hAnsi="Arial" w:cs="Arial"/>
          <w:color w:val="000080"/>
        </w:rPr>
        <w:tab/>
      </w:r>
      <w:r w:rsidRPr="002F1BC1">
        <w:rPr>
          <w:rFonts w:ascii="Arial" w:hAnsi="Arial" w:cs="Arial"/>
          <w:color w:val="000080"/>
        </w:rPr>
        <w:sym w:font="Wingdings" w:char="F0E0"/>
      </w:r>
      <w:r>
        <w:rPr>
          <w:rFonts w:ascii="Arial" w:hAnsi="Arial" w:cs="Arial"/>
          <w:color w:val="000080"/>
        </w:rPr>
        <w:tab/>
      </w:r>
      <w:r>
        <w:rPr>
          <w:rFonts w:ascii="Arial" w:hAnsi="Arial" w:cs="Arial"/>
          <w:color w:val="000080"/>
        </w:rPr>
        <w:tab/>
      </w:r>
      <w:r>
        <w:rPr>
          <w:rFonts w:ascii="Arial" w:hAnsi="Arial" w:cs="Arial"/>
          <w:color w:val="000080"/>
        </w:rPr>
        <w:tab/>
        <w:t>2-methylpropan-1,2-diol</w:t>
      </w:r>
    </w:p>
    <w:p w:rsidR="00F72705" w:rsidRDefault="00C3426B" w:rsidP="0052043D">
      <w:pPr>
        <w:widowControl w:val="0"/>
        <w:tabs>
          <w:tab w:val="left" w:pos="2961"/>
        </w:tabs>
        <w:autoSpaceDE w:val="0"/>
        <w:autoSpaceDN w:val="0"/>
        <w:adjustRightInd w:val="0"/>
        <w:spacing w:line="302" w:lineRule="exact"/>
        <w:ind w:left="360" w:hanging="360"/>
      </w:pPr>
      <w:r w:rsidRPr="005D2F7C">
        <w:rPr>
          <w:b/>
          <w:sz w:val="28"/>
          <w:szCs w:val="28"/>
        </w:rPr>
        <w:br w:type="page"/>
      </w:r>
    </w:p>
    <w:p w:rsidR="007B56C4" w:rsidRDefault="007B56C4" w:rsidP="007B56C4">
      <w:pPr>
        <w:widowControl w:val="0"/>
        <w:autoSpaceDE w:val="0"/>
        <w:autoSpaceDN w:val="0"/>
        <w:adjustRightInd w:val="0"/>
        <w:spacing w:line="360" w:lineRule="auto"/>
        <w:ind w:left="720" w:right="108" w:hanging="720"/>
        <w:sectPr w:rsidR="007B56C4" w:rsidSect="00297178">
          <w:type w:val="continuous"/>
          <w:pgSz w:w="11907" w:h="16840" w:code="9"/>
          <w:pgMar w:top="1134" w:right="708" w:bottom="1134" w:left="1418" w:header="720" w:footer="720" w:gutter="0"/>
          <w:cols w:space="708"/>
          <w:noEndnote/>
          <w:docGrid w:linePitch="326"/>
        </w:sectPr>
      </w:pPr>
    </w:p>
    <w:p w:rsidR="0052043D" w:rsidRPr="00B17271" w:rsidRDefault="0052043D" w:rsidP="0052043D">
      <w:pPr>
        <w:widowControl w:val="0"/>
        <w:autoSpaceDE w:val="0"/>
        <w:autoSpaceDN w:val="0"/>
        <w:adjustRightInd w:val="0"/>
        <w:spacing w:line="360" w:lineRule="auto"/>
        <w:ind w:right="567"/>
      </w:pPr>
      <w:r w:rsidRPr="00C83A4E">
        <w:rPr>
          <w:b/>
        </w:rPr>
        <w:lastRenderedPageBreak/>
        <w:t xml:space="preserve">NUCLEOPHILIC </w:t>
      </w:r>
      <w:r>
        <w:rPr>
          <w:b/>
        </w:rPr>
        <w:t xml:space="preserve">ADDITION </w:t>
      </w:r>
      <w:r w:rsidRPr="00C83A4E">
        <w:rPr>
          <w:b/>
        </w:rPr>
        <w:t>REACTION</w:t>
      </w:r>
      <w:r>
        <w:rPr>
          <w:b/>
        </w:rPr>
        <w:t xml:space="preserve"> (and increasing the carbon chain length)</w:t>
      </w:r>
    </w:p>
    <w:p w:rsidR="0052043D" w:rsidRPr="005D2F7C" w:rsidRDefault="0052043D" w:rsidP="0052043D">
      <w:pPr>
        <w:spacing w:line="360" w:lineRule="auto"/>
        <w:rPr>
          <w:b/>
        </w:rPr>
      </w:pPr>
      <w:r w:rsidRPr="005D2F7C">
        <w:rPr>
          <w:b/>
        </w:rPr>
        <w:t xml:space="preserve">Reaction with </w:t>
      </w:r>
      <w:r>
        <w:rPr>
          <w:b/>
        </w:rPr>
        <w:t>potassium cyanide</w:t>
      </w:r>
    </w:p>
    <w:p w:rsidR="0052043D" w:rsidRPr="005D2F7C" w:rsidRDefault="0052043D" w:rsidP="0052043D">
      <w:pPr>
        <w:spacing w:line="360" w:lineRule="auto"/>
      </w:pPr>
      <w:r w:rsidRPr="005D2F7C">
        <w:t>Reagent:</w:t>
      </w:r>
      <w:r w:rsidRPr="005D2F7C">
        <w:tab/>
      </w:r>
      <w:r>
        <w:t>KCN</w:t>
      </w:r>
      <w:r w:rsidRPr="005D2F7C">
        <w:t xml:space="preserve"> and </w:t>
      </w:r>
      <w:proofErr w:type="spellStart"/>
      <w:r w:rsidRPr="005D2F7C">
        <w:t>halogenoalkane</w:t>
      </w:r>
      <w:proofErr w:type="spellEnd"/>
    </w:p>
    <w:p w:rsidR="0052043D" w:rsidRPr="005D2F7C" w:rsidRDefault="0052043D" w:rsidP="0052043D">
      <w:pPr>
        <w:spacing w:line="360" w:lineRule="auto"/>
      </w:pPr>
      <w:r>
        <w:t>Conditions:</w:t>
      </w:r>
      <w:r>
        <w:tab/>
      </w:r>
      <w:r w:rsidRPr="003E380B">
        <w:rPr>
          <w:b/>
        </w:rPr>
        <w:t>alcoholic</w:t>
      </w:r>
      <w:r w:rsidRPr="005D2F7C">
        <w:t xml:space="preserve"> </w:t>
      </w:r>
      <w:r>
        <w:t>KCN (</w:t>
      </w:r>
      <w:proofErr w:type="spellStart"/>
      <w:r>
        <w:t>i.e</w:t>
      </w:r>
      <w:proofErr w:type="spellEnd"/>
      <w:r>
        <w:t xml:space="preserve"> potassium hydroxide dissolved in ethanol) heated under reflux</w:t>
      </w:r>
    </w:p>
    <w:p w:rsidR="0052043D" w:rsidRPr="005D2F7C" w:rsidRDefault="0052043D" w:rsidP="0052043D">
      <w:pPr>
        <w:spacing w:line="360" w:lineRule="auto"/>
      </w:pPr>
      <w:r>
        <w:t>General</w:t>
      </w:r>
      <w:r w:rsidRPr="005D2F7C">
        <w:t xml:space="preserve"> equation</w:t>
      </w:r>
    </w:p>
    <w:p w:rsidR="0052043D" w:rsidRPr="003E380B" w:rsidRDefault="0052043D" w:rsidP="0052043D">
      <w:pPr>
        <w:spacing w:line="360" w:lineRule="auto"/>
        <w:ind w:firstLine="720"/>
      </w:pPr>
      <w:r>
        <w:t>R-X</w:t>
      </w:r>
      <w:r>
        <w:tab/>
      </w:r>
      <w:r>
        <w:tab/>
        <w:t>+</w:t>
      </w:r>
      <w:r>
        <w:tab/>
        <w:t>KCN</w:t>
      </w:r>
      <w:r>
        <w:tab/>
      </w:r>
      <w:r>
        <w:tab/>
      </w:r>
      <w:r>
        <w:sym w:font="Wingdings" w:char="F0E0"/>
      </w:r>
      <w:r>
        <w:tab/>
        <w:t xml:space="preserve">R-CN </w:t>
      </w:r>
      <w:r>
        <w:tab/>
      </w:r>
      <w:r>
        <w:tab/>
        <w:t>+</w:t>
      </w:r>
      <w:r>
        <w:tab/>
        <w:t>KX</w:t>
      </w:r>
    </w:p>
    <w:p w:rsidR="0052043D" w:rsidRDefault="0052043D" w:rsidP="0052043D">
      <w:pPr>
        <w:spacing w:line="360" w:lineRule="auto"/>
        <w:ind w:left="3600" w:firstLine="720"/>
      </w:pPr>
      <w:r>
        <w:t>Makes a ‘nitrile’ group</w:t>
      </w:r>
    </w:p>
    <w:p w:rsidR="0052043D" w:rsidRDefault="0052043D" w:rsidP="0052043D">
      <w:pPr>
        <w:spacing w:line="360" w:lineRule="auto"/>
      </w:pPr>
      <w:r>
        <w:t xml:space="preserve">Complete the reaction between </w:t>
      </w:r>
      <w:proofErr w:type="spellStart"/>
      <w:r>
        <w:t>bromoethane</w:t>
      </w:r>
      <w:proofErr w:type="spellEnd"/>
      <w:r>
        <w:t xml:space="preserve"> and potassium cyanide in ethanol:</w:t>
      </w:r>
    </w:p>
    <w:p w:rsidR="0052043D" w:rsidRDefault="0052043D" w:rsidP="0052043D">
      <w:pPr>
        <w:spacing w:line="360" w:lineRule="auto"/>
      </w:pPr>
      <w:r>
        <w:object w:dxaOrig="8130" w:dyaOrig="1740">
          <v:shape id="_x0000_i1071" type="#_x0000_t75" style="width:406.35pt;height:87.05pt" o:ole="">
            <v:imagedata r:id="rId138" o:title=""/>
          </v:shape>
          <o:OLEObject Type="Embed" ProgID="ACD.ChemSketch.20" ShapeID="_x0000_i1071" DrawAspect="Content" ObjectID="_1501677862" r:id="rId139"/>
        </w:object>
      </w:r>
    </w:p>
    <w:p w:rsidR="0052043D" w:rsidRDefault="00D86D4D" w:rsidP="0052043D">
      <w:pPr>
        <w:widowControl w:val="0"/>
        <w:tabs>
          <w:tab w:val="left" w:pos="2961"/>
        </w:tabs>
        <w:autoSpaceDE w:val="0"/>
        <w:autoSpaceDN w:val="0"/>
        <w:adjustRightInd w:val="0"/>
        <w:spacing w:line="302" w:lineRule="exact"/>
        <w:ind w:left="360" w:hanging="360"/>
      </w:pPr>
      <w:r>
        <w:rPr>
          <w:noProof/>
        </w:rPr>
        <w:pict>
          <v:shape id="_x0000_s1720" type="#_x0000_t75" style="position:absolute;left:0;text-align:left;margin-left:18pt;margin-top:51.5pt;width:428.25pt;height:38.8pt;z-index:251834368;mso-position-horizontal-relative:text;mso-position-vertical-relative:text">
            <v:imagedata r:id="rId140" o:title=""/>
            <w10:wrap type="square"/>
          </v:shape>
          <o:OLEObject Type="Embed" ProgID="ACD.ChemSketch.20" ShapeID="_x0000_s1720" DrawAspect="Content" ObjectID="_1501677907" r:id="rId141">
            <o:FieldCodes>\s</o:FieldCodes>
          </o:OLEObject>
        </w:pict>
      </w:r>
      <w:r w:rsidR="0052043D">
        <w:t xml:space="preserve">The product would be called </w:t>
      </w:r>
      <w:proofErr w:type="spellStart"/>
      <w:r w:rsidR="0052043D">
        <w:t>propanenitrile</w:t>
      </w:r>
      <w:proofErr w:type="spellEnd"/>
      <w:r w:rsidR="0052043D">
        <w:t xml:space="preserve"> – this is an example of where </w:t>
      </w:r>
      <w:r w:rsidR="0052043D" w:rsidRPr="002F3B23">
        <w:rPr>
          <w:b/>
        </w:rPr>
        <w:t xml:space="preserve">the carbon chain length has increased </w:t>
      </w:r>
      <w:r w:rsidR="0052043D">
        <w:t>– from 2 carbons to 3.</w:t>
      </w:r>
    </w:p>
    <w:p w:rsidR="0052043D" w:rsidRDefault="0052043D" w:rsidP="0052043D">
      <w:pPr>
        <w:widowControl w:val="0"/>
        <w:tabs>
          <w:tab w:val="left" w:pos="2961"/>
        </w:tabs>
        <w:autoSpaceDE w:val="0"/>
        <w:autoSpaceDN w:val="0"/>
        <w:adjustRightInd w:val="0"/>
        <w:spacing w:line="302" w:lineRule="exact"/>
        <w:ind w:left="360" w:hanging="360"/>
      </w:pPr>
      <w:r>
        <w:t>Draw the reaction between 1-chlorobutane and potassium cyanide in ethanol, and name the product:</w:t>
      </w:r>
    </w:p>
    <w:p w:rsidR="0052043D" w:rsidRDefault="0052043D" w:rsidP="0052043D">
      <w:pPr>
        <w:widowControl w:val="0"/>
        <w:tabs>
          <w:tab w:val="left" w:pos="2961"/>
        </w:tabs>
        <w:autoSpaceDE w:val="0"/>
        <w:autoSpaceDN w:val="0"/>
        <w:adjustRightInd w:val="0"/>
        <w:spacing w:line="302" w:lineRule="exact"/>
        <w:ind w:left="360" w:hanging="360"/>
      </w:pPr>
    </w:p>
    <w:p w:rsidR="004C5D09" w:rsidRDefault="004C5D09" w:rsidP="0052043D">
      <w:pPr>
        <w:widowControl w:val="0"/>
        <w:tabs>
          <w:tab w:val="left" w:pos="2961"/>
        </w:tabs>
        <w:autoSpaceDE w:val="0"/>
        <w:autoSpaceDN w:val="0"/>
        <w:adjustRightInd w:val="0"/>
        <w:spacing w:line="302" w:lineRule="exact"/>
        <w:ind w:left="360" w:hanging="360"/>
      </w:pPr>
    </w:p>
    <w:p w:rsidR="004C5D09" w:rsidRDefault="004C5D09" w:rsidP="0052043D">
      <w:pPr>
        <w:widowControl w:val="0"/>
        <w:tabs>
          <w:tab w:val="left" w:pos="2961"/>
        </w:tabs>
        <w:autoSpaceDE w:val="0"/>
        <w:autoSpaceDN w:val="0"/>
        <w:adjustRightInd w:val="0"/>
        <w:spacing w:line="302" w:lineRule="exact"/>
        <w:ind w:left="360" w:hanging="360"/>
      </w:pPr>
    </w:p>
    <w:p w:rsidR="004C5D09" w:rsidRDefault="004C5D09" w:rsidP="0052043D">
      <w:pPr>
        <w:widowControl w:val="0"/>
        <w:tabs>
          <w:tab w:val="left" w:pos="2961"/>
        </w:tabs>
        <w:autoSpaceDE w:val="0"/>
        <w:autoSpaceDN w:val="0"/>
        <w:adjustRightInd w:val="0"/>
        <w:spacing w:line="302" w:lineRule="exact"/>
        <w:ind w:left="360" w:hanging="360"/>
      </w:pPr>
    </w:p>
    <w:p w:rsidR="004C5D09" w:rsidRPr="006B0755" w:rsidRDefault="006B0755" w:rsidP="0052043D">
      <w:pPr>
        <w:widowControl w:val="0"/>
        <w:tabs>
          <w:tab w:val="left" w:pos="2961"/>
        </w:tabs>
        <w:autoSpaceDE w:val="0"/>
        <w:autoSpaceDN w:val="0"/>
        <w:adjustRightInd w:val="0"/>
        <w:spacing w:line="302" w:lineRule="exact"/>
        <w:ind w:left="360" w:hanging="360"/>
        <w:rPr>
          <w:b/>
        </w:rPr>
      </w:pPr>
      <w:r>
        <w:rPr>
          <w:b/>
        </w:rPr>
        <w:tab/>
      </w:r>
      <w:r>
        <w:rPr>
          <w:b/>
        </w:rPr>
        <w:tab/>
      </w:r>
      <w:r>
        <w:rPr>
          <w:b/>
        </w:rPr>
        <w:tab/>
      </w:r>
      <w:r>
        <w:rPr>
          <w:b/>
        </w:rPr>
        <w:tab/>
      </w:r>
      <w:r>
        <w:rPr>
          <w:b/>
        </w:rPr>
        <w:tab/>
      </w:r>
      <w:r w:rsidRPr="006B0755">
        <w:rPr>
          <w:b/>
          <w:color w:val="0070C0"/>
        </w:rPr>
        <w:tab/>
      </w:r>
      <w:proofErr w:type="spellStart"/>
      <w:proofErr w:type="gramStart"/>
      <w:r w:rsidRPr="006B0755">
        <w:rPr>
          <w:b/>
          <w:color w:val="0070C0"/>
        </w:rPr>
        <w:t>pentanenitirle</w:t>
      </w:r>
      <w:proofErr w:type="spellEnd"/>
      <w:proofErr w:type="gramEnd"/>
    </w:p>
    <w:p w:rsidR="0052043D" w:rsidRDefault="00D86D4D" w:rsidP="0052043D">
      <w:pPr>
        <w:widowControl w:val="0"/>
        <w:tabs>
          <w:tab w:val="left" w:pos="2961"/>
        </w:tabs>
        <w:autoSpaceDE w:val="0"/>
        <w:autoSpaceDN w:val="0"/>
        <w:adjustRightInd w:val="0"/>
        <w:spacing w:line="302" w:lineRule="exact"/>
        <w:ind w:left="360" w:hanging="360"/>
      </w:pPr>
      <w:r>
        <w:rPr>
          <w:noProof/>
        </w:rPr>
        <w:pict>
          <v:shape id="_x0000_s1721" type="#_x0000_t75" style="position:absolute;left:0;text-align:left;margin-left:18pt;margin-top:20.2pt;width:399.45pt;height:114.55pt;z-index:251836416;mso-position-horizontal-relative:text;mso-position-vertical-relative:text">
            <v:imagedata r:id="rId142" o:title=""/>
            <w10:wrap type="square"/>
          </v:shape>
          <o:OLEObject Type="Embed" ProgID="ACD.ChemSketch.20" ShapeID="_x0000_s1721" DrawAspect="Content" ObjectID="_1501677908" r:id="rId143">
            <o:FieldCodes>\s</o:FieldCodes>
          </o:OLEObject>
        </w:pict>
      </w:r>
      <w:r w:rsidR="0052043D">
        <w:t>Draw the reaction between 2-iodopropan</w:t>
      </w:r>
      <w:r w:rsidR="004C5D09">
        <w:t>e</w:t>
      </w:r>
      <w:r w:rsidR="0052043D">
        <w:t xml:space="preserve"> and potassium cyanide in ethanol and name the product: </w:t>
      </w:r>
    </w:p>
    <w:p w:rsidR="0052043D" w:rsidRDefault="0052043D" w:rsidP="0052043D">
      <w:pPr>
        <w:widowControl w:val="0"/>
        <w:tabs>
          <w:tab w:val="left" w:pos="2961"/>
        </w:tabs>
        <w:autoSpaceDE w:val="0"/>
        <w:autoSpaceDN w:val="0"/>
        <w:adjustRightInd w:val="0"/>
        <w:spacing w:line="302" w:lineRule="exact"/>
        <w:ind w:left="360" w:hanging="360"/>
      </w:pPr>
    </w:p>
    <w:p w:rsidR="0052043D" w:rsidRDefault="0052043D" w:rsidP="0052043D">
      <w:pPr>
        <w:widowControl w:val="0"/>
        <w:tabs>
          <w:tab w:val="left" w:pos="2961"/>
        </w:tabs>
        <w:autoSpaceDE w:val="0"/>
        <w:autoSpaceDN w:val="0"/>
        <w:adjustRightInd w:val="0"/>
        <w:spacing w:line="302" w:lineRule="exact"/>
        <w:ind w:left="360" w:hanging="360"/>
      </w:pPr>
    </w:p>
    <w:p w:rsidR="0052043D" w:rsidRDefault="0052043D" w:rsidP="0052043D">
      <w:pPr>
        <w:widowControl w:val="0"/>
        <w:autoSpaceDE w:val="0"/>
        <w:autoSpaceDN w:val="0"/>
        <w:adjustRightInd w:val="0"/>
        <w:spacing w:line="360" w:lineRule="auto"/>
        <w:ind w:left="720" w:right="108" w:hanging="720"/>
        <w:rPr>
          <w:b/>
        </w:rPr>
      </w:pPr>
      <w:r>
        <w:rPr>
          <w:noProof/>
        </w:rPr>
        <w:drawing>
          <wp:anchor distT="0" distB="0" distL="114300" distR="114300" simplePos="0" relativeHeight="251832320" behindDoc="0" locked="0" layoutInCell="1" allowOverlap="1" wp14:anchorId="41787ECF" wp14:editId="46A5AD35">
            <wp:simplePos x="0" y="0"/>
            <wp:positionH relativeFrom="column">
              <wp:posOffset>5149850</wp:posOffset>
            </wp:positionH>
            <wp:positionV relativeFrom="paragraph">
              <wp:posOffset>-61595</wp:posOffset>
            </wp:positionV>
            <wp:extent cx="832485" cy="334645"/>
            <wp:effectExtent l="0" t="0" r="5715" b="8255"/>
            <wp:wrapNone/>
            <wp:docPr id="637" name="Picture 63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ew exercis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755" w:rsidRDefault="006B0755" w:rsidP="0052043D">
      <w:pPr>
        <w:widowControl w:val="0"/>
        <w:autoSpaceDE w:val="0"/>
        <w:autoSpaceDN w:val="0"/>
        <w:adjustRightInd w:val="0"/>
        <w:spacing w:line="360" w:lineRule="auto"/>
        <w:ind w:left="720" w:right="108" w:hanging="720"/>
        <w:rPr>
          <w:b/>
        </w:rPr>
      </w:pPr>
    </w:p>
    <w:p w:rsidR="006B0755" w:rsidRDefault="006B0755" w:rsidP="0052043D">
      <w:pPr>
        <w:widowControl w:val="0"/>
        <w:autoSpaceDE w:val="0"/>
        <w:autoSpaceDN w:val="0"/>
        <w:adjustRightInd w:val="0"/>
        <w:spacing w:line="360" w:lineRule="auto"/>
        <w:ind w:left="720" w:right="108" w:hanging="720"/>
        <w:rPr>
          <w:b/>
        </w:rPr>
      </w:pPr>
    </w:p>
    <w:p w:rsidR="006B0755" w:rsidRDefault="006B0755" w:rsidP="0052043D">
      <w:pPr>
        <w:widowControl w:val="0"/>
        <w:autoSpaceDE w:val="0"/>
        <w:autoSpaceDN w:val="0"/>
        <w:adjustRightInd w:val="0"/>
        <w:spacing w:line="360" w:lineRule="auto"/>
        <w:ind w:left="720" w:right="108" w:hanging="720"/>
        <w:rPr>
          <w:b/>
        </w:rPr>
      </w:pPr>
    </w:p>
    <w:p w:rsidR="006B0755" w:rsidRDefault="006B0755" w:rsidP="0052043D">
      <w:pPr>
        <w:widowControl w:val="0"/>
        <w:autoSpaceDE w:val="0"/>
        <w:autoSpaceDN w:val="0"/>
        <w:adjustRightInd w:val="0"/>
        <w:spacing w:line="360" w:lineRule="auto"/>
        <w:ind w:left="720" w:right="108" w:hanging="720"/>
        <w:rPr>
          <w:b/>
        </w:rPr>
      </w:pPr>
    </w:p>
    <w:p w:rsidR="006B0755" w:rsidRDefault="006B0755" w:rsidP="0052043D">
      <w:pPr>
        <w:widowControl w:val="0"/>
        <w:autoSpaceDE w:val="0"/>
        <w:autoSpaceDN w:val="0"/>
        <w:adjustRightInd w:val="0"/>
        <w:spacing w:line="360" w:lineRule="auto"/>
        <w:ind w:left="720" w:right="108" w:hanging="720"/>
        <w:rPr>
          <w:b/>
        </w:rPr>
      </w:pPr>
      <w:r>
        <w:rPr>
          <w:b/>
        </w:rPr>
        <w:tab/>
      </w:r>
      <w:r>
        <w:rPr>
          <w:b/>
        </w:rPr>
        <w:tab/>
      </w:r>
      <w:r>
        <w:rPr>
          <w:b/>
        </w:rPr>
        <w:tab/>
      </w:r>
      <w:r>
        <w:rPr>
          <w:b/>
        </w:rPr>
        <w:tab/>
      </w:r>
      <w:r>
        <w:rPr>
          <w:b/>
        </w:rPr>
        <w:tab/>
      </w:r>
      <w:r>
        <w:rPr>
          <w:b/>
        </w:rPr>
        <w:tab/>
      </w:r>
      <w:r>
        <w:rPr>
          <w:b/>
        </w:rPr>
        <w:tab/>
      </w:r>
      <w:r w:rsidRPr="006B0755">
        <w:rPr>
          <w:b/>
          <w:color w:val="0070C0"/>
        </w:rPr>
        <w:t>2-methylpropanenitrile</w:t>
      </w:r>
    </w:p>
    <w:p w:rsidR="0052043D" w:rsidRDefault="0052043D" w:rsidP="0052043D">
      <w:pPr>
        <w:widowControl w:val="0"/>
        <w:autoSpaceDE w:val="0"/>
        <w:autoSpaceDN w:val="0"/>
        <w:adjustRightInd w:val="0"/>
        <w:spacing w:line="360" w:lineRule="auto"/>
        <w:ind w:left="720" w:right="108" w:hanging="720"/>
        <w:rPr>
          <w:b/>
        </w:rPr>
      </w:pPr>
      <w:r>
        <w:rPr>
          <w:b/>
        </w:rPr>
        <w:br w:type="page"/>
      </w:r>
    </w:p>
    <w:p w:rsidR="00E565F9" w:rsidRPr="009C6F8B" w:rsidRDefault="00726852" w:rsidP="007B56C4">
      <w:pPr>
        <w:widowControl w:val="0"/>
        <w:autoSpaceDE w:val="0"/>
        <w:autoSpaceDN w:val="0"/>
        <w:adjustRightInd w:val="0"/>
        <w:spacing w:line="360" w:lineRule="auto"/>
        <w:ind w:left="720" w:right="108" w:hanging="720"/>
      </w:pPr>
      <w:r>
        <w:rPr>
          <w:noProof/>
        </w:rPr>
        <w:lastRenderedPageBreak/>
        <w:drawing>
          <wp:anchor distT="0" distB="0" distL="114300" distR="114300" simplePos="0" relativeHeight="251541504" behindDoc="0" locked="0" layoutInCell="1" allowOverlap="1">
            <wp:simplePos x="0" y="0"/>
            <wp:positionH relativeFrom="column">
              <wp:posOffset>5149850</wp:posOffset>
            </wp:positionH>
            <wp:positionV relativeFrom="paragraph">
              <wp:posOffset>-61595</wp:posOffset>
            </wp:positionV>
            <wp:extent cx="832485" cy="334645"/>
            <wp:effectExtent l="0" t="0" r="5715" b="8255"/>
            <wp:wrapNone/>
            <wp:docPr id="355" name="Picture 35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ew exercis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540480" behindDoc="0" locked="0" layoutInCell="1" allowOverlap="1">
            <wp:simplePos x="0" y="0"/>
            <wp:positionH relativeFrom="column">
              <wp:posOffset>3457575</wp:posOffset>
            </wp:positionH>
            <wp:positionV relativeFrom="paragraph">
              <wp:posOffset>-273685</wp:posOffset>
            </wp:positionV>
            <wp:extent cx="546735" cy="546735"/>
            <wp:effectExtent l="0" t="0" r="5715" b="5715"/>
            <wp:wrapNone/>
            <wp:docPr id="349" name="Picture 349"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New Refer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257">
        <w:rPr>
          <w:b/>
        </w:rPr>
        <w:t>REVISION/</w:t>
      </w:r>
      <w:r w:rsidR="00E565F9" w:rsidRPr="00F4233A">
        <w:rPr>
          <w:b/>
        </w:rPr>
        <w:t xml:space="preserve">SUMMARY </w:t>
      </w:r>
      <w:r w:rsidR="00E565F9">
        <w:rPr>
          <w:b/>
        </w:rPr>
        <w:t>PAGE</w:t>
      </w:r>
      <w:r w:rsidR="00E565F9">
        <w:rPr>
          <w:b/>
        </w:rPr>
        <w:tab/>
      </w:r>
      <w:r w:rsidR="00E565F9">
        <w:t>Facer p186</w:t>
      </w:r>
    </w:p>
    <w:p w:rsidR="00E565F9" w:rsidRDefault="00E565F9" w:rsidP="00F109CF">
      <w:pPr>
        <w:widowControl w:val="0"/>
        <w:tabs>
          <w:tab w:val="left" w:pos="2961"/>
        </w:tabs>
        <w:autoSpaceDE w:val="0"/>
        <w:autoSpaceDN w:val="0"/>
        <w:adjustRightInd w:val="0"/>
        <w:spacing w:line="302" w:lineRule="exact"/>
        <w:ind w:left="360" w:hanging="360"/>
      </w:pPr>
      <w:r>
        <w:t xml:space="preserve">Write out a summary of the key points either as bullet points/mind map/spider diagram </w:t>
      </w:r>
      <w:proofErr w:type="spellStart"/>
      <w:r>
        <w:t>etc</w:t>
      </w:r>
      <w:proofErr w:type="spellEnd"/>
      <w:r w:rsidR="00F109CF">
        <w:t>:-</w:t>
      </w:r>
      <w:r>
        <w:t>.</w:t>
      </w:r>
    </w:p>
    <w:p w:rsidR="00301C4A" w:rsidRDefault="00E565F9" w:rsidP="00F109CF">
      <w:pPr>
        <w:widowControl w:val="0"/>
        <w:tabs>
          <w:tab w:val="left" w:pos="2961"/>
        </w:tabs>
        <w:autoSpaceDE w:val="0"/>
        <w:autoSpaceDN w:val="0"/>
        <w:adjustRightInd w:val="0"/>
        <w:spacing w:line="302" w:lineRule="exact"/>
        <w:ind w:left="360" w:hanging="360"/>
      </w:pPr>
      <w:r>
        <w:t>Physical properties</w:t>
      </w:r>
      <w:r w:rsidR="00301C4A" w:rsidRPr="00301C4A">
        <w:t xml:space="preserve"> </w:t>
      </w:r>
    </w:p>
    <w:p w:rsidR="00301C4A" w:rsidRDefault="00301C4A" w:rsidP="00F109CF">
      <w:pPr>
        <w:widowControl w:val="0"/>
        <w:tabs>
          <w:tab w:val="left" w:pos="2961"/>
        </w:tabs>
        <w:autoSpaceDE w:val="0"/>
        <w:autoSpaceDN w:val="0"/>
        <w:adjustRightInd w:val="0"/>
        <w:spacing w:line="302" w:lineRule="exact"/>
        <w:ind w:left="360" w:hanging="360"/>
      </w:pPr>
      <w:r>
        <w:t>Equation</w:t>
      </w:r>
      <w:r w:rsidR="00F109CF">
        <w:t>s</w:t>
      </w:r>
      <w:r>
        <w:t xml:space="preserve"> and brief outline for preparation of </w:t>
      </w:r>
      <w:proofErr w:type="spellStart"/>
      <w:r>
        <w:t>halogenoalkanes</w:t>
      </w:r>
      <w:proofErr w:type="spellEnd"/>
      <w:r>
        <w:t>.</w:t>
      </w:r>
    </w:p>
    <w:p w:rsidR="00E565F9" w:rsidRDefault="00E565F9" w:rsidP="00F109CF">
      <w:pPr>
        <w:widowControl w:val="0"/>
        <w:tabs>
          <w:tab w:val="left" w:pos="1710"/>
        </w:tabs>
        <w:autoSpaceDE w:val="0"/>
        <w:autoSpaceDN w:val="0"/>
        <w:adjustRightInd w:val="0"/>
        <w:spacing w:line="302" w:lineRule="exact"/>
        <w:ind w:left="360" w:hanging="360"/>
      </w:pPr>
      <w:r>
        <w:t>Reactions(reagents and conditions)</w:t>
      </w:r>
      <w:r>
        <w:tab/>
        <w:t>Nucleophilic Substitution</w:t>
      </w:r>
      <w:r>
        <w:tab/>
      </w:r>
      <w:proofErr w:type="spellStart"/>
      <w:r>
        <w:t>NaOH</w:t>
      </w:r>
      <w:proofErr w:type="spellEnd"/>
      <w:r>
        <w:t>(</w:t>
      </w:r>
      <w:proofErr w:type="spellStart"/>
      <w:r>
        <w:t>aq</w:t>
      </w:r>
      <w:proofErr w:type="spellEnd"/>
      <w:r>
        <w:t>)</w:t>
      </w:r>
    </w:p>
    <w:p w:rsidR="00E565F9" w:rsidRDefault="00E565F9" w:rsidP="00F109CF">
      <w:pPr>
        <w:widowControl w:val="0"/>
        <w:tabs>
          <w:tab w:val="left" w:pos="1710"/>
        </w:tabs>
        <w:autoSpaceDE w:val="0"/>
        <w:autoSpaceDN w:val="0"/>
        <w:adjustRightInd w:val="0"/>
        <w:spacing w:line="302" w:lineRule="exact"/>
        <w:ind w:left="360" w:hanging="360"/>
      </w:pPr>
      <w:r>
        <w:tab/>
      </w:r>
      <w:r>
        <w:tab/>
      </w:r>
      <w:r>
        <w:tab/>
      </w:r>
      <w:r>
        <w:tab/>
      </w:r>
      <w:r>
        <w:tab/>
      </w:r>
      <w:r>
        <w:tab/>
      </w:r>
      <w:r>
        <w:tab/>
      </w:r>
      <w:r>
        <w:tab/>
      </w:r>
      <w:r>
        <w:tab/>
        <w:t>NH</w:t>
      </w:r>
      <w:r>
        <w:rPr>
          <w:vertAlign w:val="subscript"/>
        </w:rPr>
        <w:t>3</w:t>
      </w:r>
    </w:p>
    <w:p w:rsidR="00E565F9" w:rsidRDefault="00E565F9" w:rsidP="00F109CF">
      <w:pPr>
        <w:widowControl w:val="0"/>
        <w:tabs>
          <w:tab w:val="left" w:pos="1710"/>
        </w:tabs>
        <w:autoSpaceDE w:val="0"/>
        <w:autoSpaceDN w:val="0"/>
        <w:adjustRightInd w:val="0"/>
        <w:spacing w:line="302" w:lineRule="exact"/>
        <w:ind w:left="360" w:hanging="360"/>
      </w:pPr>
      <w:r>
        <w:tab/>
      </w:r>
      <w:r>
        <w:tab/>
      </w:r>
      <w:r>
        <w:tab/>
      </w:r>
      <w:r>
        <w:tab/>
      </w:r>
      <w:r>
        <w:tab/>
      </w:r>
      <w:r>
        <w:tab/>
      </w:r>
      <w:r>
        <w:tab/>
      </w:r>
      <w:r>
        <w:tab/>
      </w:r>
      <w:r>
        <w:tab/>
        <w:t>Hydrolysis</w:t>
      </w:r>
    </w:p>
    <w:p w:rsidR="00F109CF" w:rsidRPr="004D7EBF" w:rsidRDefault="00F109CF" w:rsidP="00F109CF">
      <w:pPr>
        <w:widowControl w:val="0"/>
        <w:tabs>
          <w:tab w:val="left" w:pos="1710"/>
        </w:tabs>
        <w:autoSpaceDE w:val="0"/>
        <w:autoSpaceDN w:val="0"/>
        <w:adjustRightInd w:val="0"/>
        <w:spacing w:line="302" w:lineRule="exact"/>
        <w:ind w:left="360" w:hanging="360"/>
      </w:pPr>
      <w:r>
        <w:tab/>
      </w:r>
      <w:r>
        <w:tab/>
      </w:r>
      <w:r>
        <w:tab/>
      </w:r>
      <w:r>
        <w:tab/>
      </w:r>
      <w:r>
        <w:tab/>
      </w:r>
      <w:r>
        <w:tab/>
      </w:r>
      <w:r>
        <w:tab/>
      </w:r>
      <w:r>
        <w:tab/>
      </w:r>
      <w:r>
        <w:tab/>
        <w:t>Mechanism</w:t>
      </w:r>
    </w:p>
    <w:p w:rsidR="00E565F9" w:rsidRDefault="00E565F9" w:rsidP="00F109CF">
      <w:pPr>
        <w:widowControl w:val="0"/>
        <w:tabs>
          <w:tab w:val="left" w:pos="2961"/>
        </w:tabs>
        <w:autoSpaceDE w:val="0"/>
        <w:autoSpaceDN w:val="0"/>
        <w:adjustRightInd w:val="0"/>
        <w:spacing w:line="302" w:lineRule="exact"/>
        <w:ind w:left="360" w:hanging="360"/>
      </w:pPr>
      <w:r>
        <w:tab/>
      </w:r>
      <w:r>
        <w:tab/>
      </w:r>
      <w:r>
        <w:tab/>
        <w:t>Elimination</w:t>
      </w:r>
      <w:r>
        <w:tab/>
        <w:t>conc. KOH(ethanol)</w:t>
      </w:r>
    </w:p>
    <w:p w:rsidR="00E565F9" w:rsidRDefault="00E565F9" w:rsidP="00F109CF">
      <w:pPr>
        <w:widowControl w:val="0"/>
        <w:tabs>
          <w:tab w:val="left" w:pos="2961"/>
        </w:tabs>
        <w:autoSpaceDE w:val="0"/>
        <w:autoSpaceDN w:val="0"/>
        <w:adjustRightInd w:val="0"/>
        <w:spacing w:line="302" w:lineRule="exact"/>
        <w:ind w:left="360" w:hanging="360"/>
      </w:pPr>
      <w:r>
        <w:t xml:space="preserve">Uses and drawbacks of </w:t>
      </w:r>
      <w:proofErr w:type="spellStart"/>
      <w:r>
        <w:t>halogenoalkanes</w:t>
      </w:r>
      <w:proofErr w:type="spellEnd"/>
    </w:p>
    <w:p w:rsidR="00C619EB" w:rsidRDefault="00726852" w:rsidP="00F109CF">
      <w:pPr>
        <w:widowControl w:val="0"/>
        <w:tabs>
          <w:tab w:val="left" w:pos="2961"/>
        </w:tabs>
        <w:autoSpaceDE w:val="0"/>
        <w:autoSpaceDN w:val="0"/>
        <w:adjustRightInd w:val="0"/>
        <w:spacing w:before="120" w:line="240" w:lineRule="exact"/>
        <w:ind w:left="357" w:hanging="360"/>
      </w:pPr>
      <w:r>
        <w:rPr>
          <w:b/>
          <w:noProof/>
        </w:rPr>
        <w:drawing>
          <wp:anchor distT="0" distB="0" distL="114300" distR="114300" simplePos="0" relativeHeight="251539456" behindDoc="0" locked="0" layoutInCell="1" allowOverlap="1">
            <wp:simplePos x="0" y="0"/>
            <wp:positionH relativeFrom="column">
              <wp:posOffset>5438775</wp:posOffset>
            </wp:positionH>
            <wp:positionV relativeFrom="paragraph">
              <wp:posOffset>53975</wp:posOffset>
            </wp:positionV>
            <wp:extent cx="661035" cy="653415"/>
            <wp:effectExtent l="0" t="0" r="5715" b="0"/>
            <wp:wrapNone/>
            <wp:docPr id="348" name="Picture 34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Lapto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5F9" w:rsidRDefault="00D86D4D" w:rsidP="00F109CF">
      <w:pPr>
        <w:widowControl w:val="0"/>
        <w:tabs>
          <w:tab w:val="left" w:pos="2961"/>
        </w:tabs>
        <w:autoSpaceDE w:val="0"/>
        <w:autoSpaceDN w:val="0"/>
        <w:adjustRightInd w:val="0"/>
        <w:spacing w:before="120" w:line="240" w:lineRule="exact"/>
        <w:ind w:left="357" w:hanging="360"/>
      </w:pPr>
      <w:hyperlink r:id="rId147" w:history="1">
        <w:r w:rsidR="00E565F9" w:rsidRPr="00301C4A">
          <w:rPr>
            <w:rStyle w:val="Hyperlink"/>
          </w:rPr>
          <w:t xml:space="preserve">Test yourself </w:t>
        </w:r>
        <w:r w:rsidR="00301C4A" w:rsidRPr="00301C4A">
          <w:rPr>
            <w:rStyle w:val="Hyperlink"/>
          </w:rPr>
          <w:t>website</w:t>
        </w:r>
      </w:hyperlink>
    </w:p>
    <w:p w:rsidR="0080740C" w:rsidRDefault="0080740C" w:rsidP="0080740C">
      <w:pPr>
        <w:widowControl w:val="0"/>
        <w:autoSpaceDE w:val="0"/>
        <w:autoSpaceDN w:val="0"/>
        <w:adjustRightInd w:val="0"/>
        <w:ind w:left="720" w:right="108" w:hanging="720"/>
      </w:pPr>
    </w:p>
    <w:p w:rsidR="00937722" w:rsidRDefault="00937722">
      <w:pPr>
        <w:rPr>
          <w:bCs/>
        </w:rPr>
      </w:pPr>
      <w:r>
        <w:rPr>
          <w:bCs/>
        </w:rPr>
        <w:br w:type="page"/>
      </w:r>
    </w:p>
    <w:p w:rsidR="00C619EB" w:rsidRDefault="00C619EB" w:rsidP="00CA625F">
      <w:pPr>
        <w:widowControl w:val="0"/>
        <w:autoSpaceDE w:val="0"/>
        <w:autoSpaceDN w:val="0"/>
        <w:adjustRightInd w:val="0"/>
        <w:ind w:right="-1"/>
        <w:rPr>
          <w:bCs/>
        </w:rPr>
      </w:pPr>
    </w:p>
    <w:p w:rsidR="00C619EB" w:rsidRPr="00191AE4" w:rsidRDefault="00C619EB" w:rsidP="00CA625F">
      <w:pPr>
        <w:widowControl w:val="0"/>
        <w:autoSpaceDE w:val="0"/>
        <w:autoSpaceDN w:val="0"/>
        <w:adjustRightInd w:val="0"/>
        <w:ind w:right="-1"/>
        <w:rPr>
          <w:bCs/>
        </w:rPr>
      </w:pPr>
    </w:p>
    <w:p w:rsidR="007B56C4" w:rsidRDefault="007B56C4" w:rsidP="00CA625F">
      <w:pPr>
        <w:widowControl w:val="0"/>
        <w:autoSpaceDE w:val="0"/>
        <w:autoSpaceDN w:val="0"/>
        <w:adjustRightInd w:val="0"/>
        <w:ind w:right="-1"/>
        <w:rPr>
          <w:b/>
          <w:bCs/>
        </w:rPr>
        <w:sectPr w:rsidR="007B56C4" w:rsidSect="007B56C4">
          <w:pgSz w:w="11907" w:h="16840" w:code="9"/>
          <w:pgMar w:top="1134" w:right="284" w:bottom="1134" w:left="1418" w:header="720" w:footer="720" w:gutter="0"/>
          <w:cols w:sep="1" w:space="0"/>
          <w:noEndnote/>
          <w:docGrid w:linePitch="326"/>
        </w:sectPr>
      </w:pPr>
    </w:p>
    <w:p w:rsidR="00CA625F" w:rsidRPr="00B920F1" w:rsidRDefault="00CA625F" w:rsidP="00CA625F">
      <w:pPr>
        <w:widowControl w:val="0"/>
        <w:autoSpaceDE w:val="0"/>
        <w:autoSpaceDN w:val="0"/>
        <w:adjustRightInd w:val="0"/>
        <w:ind w:right="-1"/>
        <w:rPr>
          <w:b/>
          <w:bCs/>
          <w:sz w:val="28"/>
          <w:szCs w:val="28"/>
        </w:rPr>
      </w:pPr>
      <w:r>
        <w:rPr>
          <w:b/>
          <w:bCs/>
          <w:sz w:val="28"/>
          <w:szCs w:val="28"/>
        </w:rPr>
        <w:lastRenderedPageBreak/>
        <w:t>Multiple Choice Exam Questions</w:t>
      </w:r>
    </w:p>
    <w:p w:rsidR="00191AE4" w:rsidRPr="00365C5D"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65C5D">
        <w:rPr>
          <w:b/>
          <w:bCs/>
          <w:sz w:val="24"/>
          <w:szCs w:val="24"/>
        </w:rPr>
        <w:t>1.</w:t>
      </w:r>
      <w:r w:rsidRPr="00365C5D">
        <w:rPr>
          <w:sz w:val="24"/>
          <w:szCs w:val="24"/>
        </w:rPr>
        <w:tab/>
        <w:t xml:space="preserve">Which of these compounds is a secondary </w:t>
      </w:r>
      <w:proofErr w:type="spellStart"/>
      <w:r w:rsidRPr="00365C5D">
        <w:rPr>
          <w:sz w:val="24"/>
          <w:szCs w:val="24"/>
        </w:rPr>
        <w:t>halogenoalkane</w:t>
      </w:r>
      <w:proofErr w:type="spellEnd"/>
      <w:r w:rsidRPr="00365C5D">
        <w:rPr>
          <w:sz w:val="24"/>
          <w:szCs w:val="24"/>
        </w:rPr>
        <w:t>?</w:t>
      </w:r>
    </w:p>
    <w:p w:rsidR="00191AE4" w:rsidRPr="00365C5D" w:rsidRDefault="00726852"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547648" behindDoc="0" locked="0" layoutInCell="1" allowOverlap="1">
                <wp:simplePos x="0" y="0"/>
                <wp:positionH relativeFrom="column">
                  <wp:posOffset>-96520</wp:posOffset>
                </wp:positionH>
                <wp:positionV relativeFrom="paragraph">
                  <wp:posOffset>80010</wp:posOffset>
                </wp:positionV>
                <wp:extent cx="309880" cy="781685"/>
                <wp:effectExtent l="0" t="3810" r="0" b="0"/>
                <wp:wrapNone/>
                <wp:docPr id="12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C619EB">
                            <w:pPr>
                              <w:rPr>
                                <w:color w:val="FFFFFF"/>
                              </w:rPr>
                            </w:pPr>
                            <w:r w:rsidRPr="00A35AF3">
                              <w:rPr>
                                <w:color w:val="FFFFFF"/>
                              </w:rPr>
                              <w:t>W09 2 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41" type="#_x0000_t202" style="position:absolute;left:0;text-align:left;margin-left:-7.6pt;margin-top:6.3pt;width:24.4pt;height:61.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" stroked="f">
                <v:textbox style="layout-flow:vertical;mso-layout-flow-alt:bottom-to-top" inset="0,0,0,0">
                  <w:txbxContent>
                    <w:p w:rsidR="007E4F36" w:rsidRPr="00A35AF3" w:rsidRDefault="007E4F36" w:rsidP="00C619EB">
                      <w:pPr>
                        <w:rPr>
                          <w:color w:val="FFFFFF"/>
                        </w:rPr>
                      </w:pPr>
                      <w:r w:rsidRPr="00A35AF3">
                        <w:rPr>
                          <w:color w:val="FFFFFF"/>
                        </w:rPr>
                        <w:t>W09 2 12</w:t>
                      </w:r>
                    </w:p>
                  </w:txbxContent>
                </v:textbox>
              </v:shape>
            </w:pict>
          </mc:Fallback>
        </mc:AlternateContent>
      </w:r>
      <w:r w:rsidR="00191AE4" w:rsidRPr="00365C5D">
        <w:rPr>
          <w:b/>
          <w:bCs/>
          <w:sz w:val="24"/>
          <w:szCs w:val="24"/>
        </w:rPr>
        <w:t>A</w:t>
      </w:r>
      <w:r w:rsidR="00191AE4" w:rsidRPr="00365C5D">
        <w:rPr>
          <w:sz w:val="24"/>
          <w:szCs w:val="24"/>
        </w:rPr>
        <w:tab/>
        <w:t>CH</w:t>
      </w:r>
      <w:r w:rsidR="00191AE4" w:rsidRPr="00365C5D">
        <w:rPr>
          <w:position w:val="-4"/>
          <w:sz w:val="24"/>
          <w:szCs w:val="24"/>
        </w:rPr>
        <w:t>3</w:t>
      </w:r>
      <w:r w:rsidR="00191AE4" w:rsidRPr="00365C5D">
        <w:rPr>
          <w:sz w:val="24"/>
          <w:szCs w:val="24"/>
        </w:rPr>
        <w:t>CH(OH)CH</w:t>
      </w:r>
      <w:r w:rsidR="00191AE4" w:rsidRPr="00365C5D">
        <w:rPr>
          <w:position w:val="-4"/>
          <w:sz w:val="24"/>
          <w:szCs w:val="24"/>
        </w:rPr>
        <w:t>3</w:t>
      </w:r>
    </w:p>
    <w:p w:rsidR="00191AE4" w:rsidRPr="00365C5D" w:rsidRDefault="00191AE4"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b/>
          <w:bCs/>
          <w:sz w:val="24"/>
          <w:szCs w:val="24"/>
        </w:rPr>
        <w:t>B</w:t>
      </w:r>
      <w:r w:rsidRPr="00365C5D">
        <w:rPr>
          <w:sz w:val="24"/>
          <w:szCs w:val="24"/>
        </w:rPr>
        <w:tab/>
        <w:t>CH</w:t>
      </w:r>
      <w:r w:rsidRPr="00365C5D">
        <w:rPr>
          <w:position w:val="-4"/>
          <w:sz w:val="24"/>
          <w:szCs w:val="24"/>
        </w:rPr>
        <w:t>3</w:t>
      </w:r>
      <w:proofErr w:type="spellStart"/>
      <w:r w:rsidRPr="00365C5D">
        <w:rPr>
          <w:sz w:val="24"/>
          <w:szCs w:val="24"/>
        </w:rPr>
        <w:t>CCl</w:t>
      </w:r>
      <w:proofErr w:type="spellEnd"/>
      <w:r w:rsidRPr="00365C5D">
        <w:rPr>
          <w:sz w:val="24"/>
          <w:szCs w:val="24"/>
        </w:rPr>
        <w:t>(CH</w:t>
      </w:r>
      <w:r w:rsidRPr="00365C5D">
        <w:rPr>
          <w:position w:val="-4"/>
          <w:sz w:val="24"/>
          <w:szCs w:val="24"/>
        </w:rPr>
        <w:t>3</w:t>
      </w:r>
      <w:r w:rsidRPr="00365C5D">
        <w:rPr>
          <w:sz w:val="24"/>
          <w:szCs w:val="24"/>
        </w:rPr>
        <w:t>)CH</w:t>
      </w:r>
      <w:r w:rsidRPr="00365C5D">
        <w:rPr>
          <w:position w:val="-4"/>
          <w:sz w:val="24"/>
          <w:szCs w:val="24"/>
        </w:rPr>
        <w:t>3</w:t>
      </w:r>
    </w:p>
    <w:p w:rsidR="00191AE4" w:rsidRPr="00365C5D" w:rsidRDefault="00726852"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bCs/>
          <w:noProof/>
          <w:sz w:val="24"/>
          <w:szCs w:val="24"/>
        </w:rPr>
        <mc:AlternateContent>
          <mc:Choice Requires="wps">
            <w:drawing>
              <wp:anchor distT="0" distB="0" distL="114300" distR="114300" simplePos="0" relativeHeight="251685888" behindDoc="1" locked="0" layoutInCell="1" allowOverlap="1">
                <wp:simplePos x="0" y="0"/>
                <wp:positionH relativeFrom="column">
                  <wp:posOffset>354330</wp:posOffset>
                </wp:positionH>
                <wp:positionV relativeFrom="paragraph">
                  <wp:posOffset>155575</wp:posOffset>
                </wp:positionV>
                <wp:extent cx="159385" cy="184785"/>
                <wp:effectExtent l="11430" t="12700" r="10160" b="12065"/>
                <wp:wrapNone/>
                <wp:docPr id="121" name="Oval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8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3" o:spid="_x0000_s1026" style="position:absolute;margin-left:27.9pt;margin-top:12.25pt;width:12.55pt;height:14.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"/>
            </w:pict>
          </mc:Fallback>
        </mc:AlternateContent>
      </w:r>
      <w:r w:rsidR="00191AE4" w:rsidRPr="00365C5D">
        <w:rPr>
          <w:b/>
          <w:bCs/>
          <w:sz w:val="24"/>
          <w:szCs w:val="24"/>
        </w:rPr>
        <w:t>C</w:t>
      </w:r>
      <w:r w:rsidR="00191AE4" w:rsidRPr="00365C5D">
        <w:rPr>
          <w:sz w:val="24"/>
          <w:szCs w:val="24"/>
        </w:rPr>
        <w:tab/>
        <w:t>CH</w:t>
      </w:r>
      <w:r w:rsidR="00191AE4" w:rsidRPr="00365C5D">
        <w:rPr>
          <w:position w:val="-4"/>
          <w:sz w:val="24"/>
          <w:szCs w:val="24"/>
        </w:rPr>
        <w:t>3</w:t>
      </w:r>
      <w:proofErr w:type="spellStart"/>
      <w:r w:rsidR="00191AE4" w:rsidRPr="00365C5D">
        <w:rPr>
          <w:sz w:val="24"/>
          <w:szCs w:val="24"/>
        </w:rPr>
        <w:t>CHClCH</w:t>
      </w:r>
      <w:proofErr w:type="spellEnd"/>
      <w:r w:rsidR="00191AE4" w:rsidRPr="00365C5D">
        <w:rPr>
          <w:position w:val="-4"/>
          <w:sz w:val="24"/>
          <w:szCs w:val="24"/>
        </w:rPr>
        <w:t>3</w:t>
      </w:r>
    </w:p>
    <w:p w:rsidR="00191AE4" w:rsidRDefault="00191AE4"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b/>
          <w:bCs/>
          <w:sz w:val="24"/>
          <w:szCs w:val="24"/>
        </w:rPr>
        <w:t>D</w:t>
      </w:r>
      <w:r w:rsidRPr="00365C5D">
        <w:rPr>
          <w:sz w:val="24"/>
          <w:szCs w:val="24"/>
        </w:rPr>
        <w:tab/>
        <w:t>CH</w:t>
      </w:r>
      <w:r w:rsidRPr="00365C5D">
        <w:rPr>
          <w:position w:val="-4"/>
          <w:sz w:val="24"/>
          <w:szCs w:val="24"/>
        </w:rPr>
        <w:t>3</w:t>
      </w:r>
      <w:r w:rsidRPr="00365C5D">
        <w:rPr>
          <w:sz w:val="24"/>
          <w:szCs w:val="24"/>
        </w:rPr>
        <w:t>CH</w:t>
      </w:r>
      <w:r w:rsidRPr="00365C5D">
        <w:rPr>
          <w:position w:val="-4"/>
          <w:sz w:val="24"/>
          <w:szCs w:val="24"/>
        </w:rPr>
        <w:t>2</w:t>
      </w:r>
      <w:r w:rsidRPr="00365C5D">
        <w:rPr>
          <w:sz w:val="24"/>
          <w:szCs w:val="24"/>
        </w:rPr>
        <w:t>CH</w:t>
      </w:r>
      <w:r w:rsidRPr="00365C5D">
        <w:rPr>
          <w:position w:val="-4"/>
          <w:sz w:val="24"/>
          <w:szCs w:val="24"/>
        </w:rPr>
        <w:t>2</w:t>
      </w:r>
      <w:r w:rsidRPr="00365C5D">
        <w:rPr>
          <w:sz w:val="24"/>
          <w:szCs w:val="24"/>
        </w:rPr>
        <w:t>Cl</w:t>
      </w:r>
    </w:p>
    <w:p w:rsidR="00C619EB" w:rsidRPr="00C619EB" w:rsidRDefault="00C619EB" w:rsidP="00C619E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2"/>
        <w:jc w:val="right"/>
        <w:rPr>
          <w:b/>
          <w:bCs/>
        </w:rPr>
      </w:pPr>
      <w:r w:rsidRPr="00C619EB">
        <w:rPr>
          <w:b/>
        </w:rPr>
        <w:t>(Total 1 mark</w:t>
      </w:r>
      <w:r w:rsidRPr="00C619EB">
        <w:rPr>
          <w:b/>
          <w:bCs/>
        </w:rPr>
        <w:t>)</w:t>
      </w: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w:t>
      </w:r>
      <w:r>
        <w:tab/>
        <w:t>The best method of converting ethanol, C</w:t>
      </w:r>
      <w:r>
        <w:rPr>
          <w:position w:val="-4"/>
          <w:sz w:val="16"/>
          <w:szCs w:val="16"/>
        </w:rPr>
        <w:t>2</w:t>
      </w:r>
      <w:r>
        <w:t>H</w:t>
      </w:r>
      <w:r>
        <w:rPr>
          <w:position w:val="-4"/>
          <w:sz w:val="16"/>
          <w:szCs w:val="16"/>
        </w:rPr>
        <w:t>5</w:t>
      </w:r>
      <w:r>
        <w:t xml:space="preserve">OH, into </w:t>
      </w:r>
      <w:proofErr w:type="spellStart"/>
      <w:r>
        <w:t>iodoethane</w:t>
      </w:r>
      <w:proofErr w:type="spellEnd"/>
      <w:r>
        <w:t>, C</w:t>
      </w:r>
      <w:r>
        <w:rPr>
          <w:position w:val="-4"/>
          <w:sz w:val="16"/>
          <w:szCs w:val="16"/>
        </w:rPr>
        <w:t>2</w:t>
      </w:r>
      <w:r>
        <w:t>H</w:t>
      </w:r>
      <w:r>
        <w:rPr>
          <w:position w:val="-4"/>
          <w:sz w:val="16"/>
          <w:szCs w:val="16"/>
        </w:rPr>
        <w:t>5</w:t>
      </w:r>
      <w:r>
        <w:t>I, is to</w:t>
      </w:r>
    </w:p>
    <w:p w:rsidR="00191AE4" w:rsidRDefault="00726852" w:rsidP="00191AE4">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noProof/>
        </w:rPr>
        <mc:AlternateContent>
          <mc:Choice Requires="wps">
            <w:drawing>
              <wp:anchor distT="0" distB="0" distL="114300" distR="114300" simplePos="0" relativeHeight="251548672" behindDoc="0" locked="0" layoutInCell="1" allowOverlap="1">
                <wp:simplePos x="0" y="0"/>
                <wp:positionH relativeFrom="column">
                  <wp:posOffset>-153035</wp:posOffset>
                </wp:positionH>
                <wp:positionV relativeFrom="paragraph">
                  <wp:posOffset>141605</wp:posOffset>
                </wp:positionV>
                <wp:extent cx="309880" cy="781685"/>
                <wp:effectExtent l="0" t="0" r="0" b="635"/>
                <wp:wrapNone/>
                <wp:docPr id="12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C619EB">
                            <w:pPr>
                              <w:rPr>
                                <w:color w:val="FFFFFF"/>
                              </w:rPr>
                            </w:pPr>
                            <w:r w:rsidRPr="00A35AF3">
                              <w:rPr>
                                <w:color w:val="FFFFFF"/>
                              </w:rPr>
                              <w:t>S10 2 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42" type="#_x0000_t202" style="position:absolute;left:0;text-align:left;margin-left:-12.05pt;margin-top:11.15pt;width:24.4pt;height:61.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" stroked="f">
                <v:textbox style="layout-flow:vertical;mso-layout-flow-alt:bottom-to-top" inset="0,0,0,0">
                  <w:txbxContent>
                    <w:p w:rsidR="007E4F36" w:rsidRPr="00A35AF3" w:rsidRDefault="007E4F36" w:rsidP="00C619EB">
                      <w:pPr>
                        <w:rPr>
                          <w:color w:val="FFFFFF"/>
                        </w:rPr>
                      </w:pPr>
                      <w:r w:rsidRPr="00A35AF3">
                        <w:rPr>
                          <w:color w:val="FFFFFF"/>
                        </w:rPr>
                        <w:t>S10 2 14</w:t>
                      </w:r>
                    </w:p>
                  </w:txbxContent>
                </v:textbox>
              </v:shape>
            </w:pict>
          </mc:Fallback>
        </mc:AlternateContent>
      </w:r>
      <w:r w:rsidR="00191AE4">
        <w:rPr>
          <w:b/>
          <w:bCs/>
        </w:rPr>
        <w:t>A</w:t>
      </w:r>
      <w:r w:rsidR="00191AE4">
        <w:tab/>
        <w:t>heat iodine and ethanol under reflux.</w:t>
      </w:r>
    </w:p>
    <w:p w:rsidR="00191AE4" w:rsidRDefault="00191AE4" w:rsidP="00191AE4">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w:t>
      </w:r>
      <w:r>
        <w:tab/>
        <w:t>react ethanol and potassium iodide in the presence of dilute acid.</w:t>
      </w:r>
    </w:p>
    <w:p w:rsidR="00191AE4" w:rsidRDefault="00191AE4" w:rsidP="00191AE4">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w:t>
      </w:r>
      <w:r>
        <w:tab/>
        <w:t xml:space="preserve">heat potassium iodide and ethanol with concentrated </w:t>
      </w:r>
      <w:proofErr w:type="spellStart"/>
      <w:r>
        <w:t>sulfuric</w:t>
      </w:r>
      <w:proofErr w:type="spellEnd"/>
      <w:r>
        <w:t xml:space="preserve"> acid.</w:t>
      </w:r>
    </w:p>
    <w:p w:rsidR="00191AE4" w:rsidRDefault="00726852" w:rsidP="00191AE4">
      <w:pPr>
        <w:pStyle w:val="indent1"/>
        <w:tabs>
          <w:tab w:val="left" w:pos="1134"/>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noProof/>
        </w:rPr>
        <mc:AlternateContent>
          <mc:Choice Requires="wps">
            <w:drawing>
              <wp:anchor distT="0" distB="0" distL="114300" distR="114300" simplePos="0" relativeHeight="251686912" behindDoc="1" locked="0" layoutInCell="1" allowOverlap="1">
                <wp:simplePos x="0" y="0"/>
                <wp:positionH relativeFrom="column">
                  <wp:posOffset>309245</wp:posOffset>
                </wp:positionH>
                <wp:positionV relativeFrom="paragraph">
                  <wp:posOffset>139700</wp:posOffset>
                </wp:positionV>
                <wp:extent cx="159385" cy="184785"/>
                <wp:effectExtent l="13970" t="6350" r="7620" b="8890"/>
                <wp:wrapNone/>
                <wp:docPr id="119"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8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4" o:spid="_x0000_s1026" style="position:absolute;margin-left:24.35pt;margin-top:11pt;width:12.55pt;height:1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"/>
            </w:pict>
          </mc:Fallback>
        </mc:AlternateContent>
      </w:r>
      <w:r w:rsidR="00191AE4">
        <w:rPr>
          <w:b/>
          <w:bCs/>
        </w:rPr>
        <w:t>D</w:t>
      </w:r>
      <w:r w:rsidR="00191AE4">
        <w:tab/>
        <w:t>heat red phosphorus, ethanol and iodine under reflux.</w:t>
      </w:r>
    </w:p>
    <w:p w:rsidR="00191AE4" w:rsidRDefault="00191AE4" w:rsidP="00191AE4">
      <w:pPr>
        <w:pStyle w:val="mark"/>
        <w:tabs>
          <w:tab w:val="right" w:pos="9638"/>
        </w:tabs>
        <w:rPr>
          <w:b w:val="0"/>
          <w:bCs w:val="0"/>
        </w:rPr>
      </w:pPr>
      <w:r>
        <w:t>(Total 1 mark)</w:t>
      </w:r>
    </w:p>
    <w:p w:rsidR="00A861B3" w:rsidRDefault="00AF6EF7" w:rsidP="00A861B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br w:type="column"/>
      </w:r>
      <w:r w:rsidR="00A861B3" w:rsidRPr="000072E7">
        <w:rPr>
          <w:b w:val="0"/>
        </w:rPr>
        <w:lastRenderedPageBreak/>
        <w:t>Do not write in the margin</w:t>
      </w:r>
    </w:p>
    <w:p w:rsidR="00113B41" w:rsidRDefault="00113B41"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Default="00AF6EF7" w:rsidP="00AF6EF7">
      <w:pPr>
        <w:tabs>
          <w:tab w:val="left" w:pos="284"/>
        </w:tabs>
        <w:jc w:val="center"/>
        <w:rPr>
          <w:sz w:val="20"/>
          <w:szCs w:val="20"/>
        </w:rPr>
      </w:pPr>
    </w:p>
    <w:p w:rsidR="00AF6EF7" w:rsidRPr="00E81233" w:rsidRDefault="00AF6EF7" w:rsidP="00E81233">
      <w:pPr>
        <w:tabs>
          <w:tab w:val="left" w:pos="284"/>
        </w:tabs>
        <w:ind w:left="284" w:hanging="284"/>
        <w:jc w:val="right"/>
        <w:rPr>
          <w:b/>
        </w:rPr>
      </w:pPr>
      <w:r>
        <w:br w:type="page"/>
      </w:r>
    </w:p>
    <w:p w:rsidR="00191AE4" w:rsidRPr="00365C5D" w:rsidRDefault="00726852"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sz w:val="24"/>
          <w:szCs w:val="24"/>
        </w:rPr>
      </w:pPr>
      <w:r>
        <w:rPr>
          <w:noProof/>
          <w:sz w:val="24"/>
          <w:szCs w:val="24"/>
        </w:rPr>
        <w:lastRenderedPageBreak/>
        <mc:AlternateContent>
          <mc:Choice Requires="wps">
            <w:drawing>
              <wp:anchor distT="0" distB="0" distL="114300" distR="114300" simplePos="0" relativeHeight="251549696" behindDoc="0" locked="0" layoutInCell="1" allowOverlap="1">
                <wp:simplePos x="0" y="0"/>
                <wp:positionH relativeFrom="column">
                  <wp:posOffset>-47625</wp:posOffset>
                </wp:positionH>
                <wp:positionV relativeFrom="paragraph">
                  <wp:posOffset>543560</wp:posOffset>
                </wp:positionV>
                <wp:extent cx="309880" cy="781685"/>
                <wp:effectExtent l="0" t="635" r="4445" b="0"/>
                <wp:wrapNone/>
                <wp:docPr id="11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C619EB">
                            <w:pPr>
                              <w:rPr>
                                <w:color w:val="FFFFFF"/>
                              </w:rPr>
                            </w:pPr>
                            <w:r w:rsidRPr="00A35AF3">
                              <w:rPr>
                                <w:color w:val="FFFFFF"/>
                              </w:rPr>
                              <w:t>SP 2 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43" type="#_x0000_t202" style="position:absolute;left:0;text-align:left;margin-left:-3.75pt;margin-top:42.8pt;width:24.4pt;height:61.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" stroked="f">
                <v:textbox style="layout-flow:vertical;mso-layout-flow-alt:bottom-to-top" inset="0,0,0,0">
                  <w:txbxContent>
                    <w:p w:rsidR="007E4F36" w:rsidRPr="00A35AF3" w:rsidRDefault="007E4F36" w:rsidP="00C619EB">
                      <w:pPr>
                        <w:rPr>
                          <w:color w:val="FFFFFF"/>
                        </w:rPr>
                      </w:pPr>
                      <w:r w:rsidRPr="00A35AF3">
                        <w:rPr>
                          <w:color w:val="FFFFFF"/>
                        </w:rPr>
                        <w:t>SP 2 22</w:t>
                      </w:r>
                    </w:p>
                  </w:txbxContent>
                </v:textbox>
              </v:shape>
            </w:pict>
          </mc:Fallback>
        </mc:AlternateContent>
      </w:r>
      <w:r w:rsidR="00191AE4">
        <w:rPr>
          <w:b/>
          <w:bCs/>
          <w:sz w:val="24"/>
          <w:szCs w:val="24"/>
        </w:rPr>
        <w:t>3</w:t>
      </w:r>
      <w:r w:rsidR="00191AE4" w:rsidRPr="00365C5D">
        <w:rPr>
          <w:b/>
          <w:bCs/>
          <w:sz w:val="24"/>
          <w:szCs w:val="24"/>
        </w:rPr>
        <w:t>.</w:t>
      </w:r>
      <w:r w:rsidR="00191AE4" w:rsidRPr="00365C5D">
        <w:rPr>
          <w:sz w:val="24"/>
          <w:szCs w:val="24"/>
        </w:rPr>
        <w:tab/>
        <w:t xml:space="preserve">This question concerns the preparation of 1-bromobutane from butan-1-ol, 50% </w:t>
      </w:r>
      <w:proofErr w:type="spellStart"/>
      <w:r w:rsidR="00191AE4" w:rsidRPr="00365C5D">
        <w:rPr>
          <w:sz w:val="24"/>
          <w:szCs w:val="24"/>
        </w:rPr>
        <w:t>sulfuric</w:t>
      </w:r>
      <w:proofErr w:type="spellEnd"/>
      <w:r w:rsidR="00191AE4" w:rsidRPr="00365C5D">
        <w:rPr>
          <w:sz w:val="24"/>
          <w:szCs w:val="24"/>
        </w:rPr>
        <w:t xml:space="preserve"> acid and sodium bromide. The mixture was placed in a flask and heated under reflux for ten minutes.</w:t>
      </w:r>
    </w:p>
    <w:tbl>
      <w:tblPr>
        <w:tblW w:w="0" w:type="auto"/>
        <w:tblInd w:w="2268" w:type="dxa"/>
        <w:tblLayout w:type="fixed"/>
        <w:tblLook w:val="0000" w:firstRow="0" w:lastRow="0" w:firstColumn="0" w:lastColumn="0" w:noHBand="0" w:noVBand="0"/>
      </w:tblPr>
      <w:tblGrid>
        <w:gridCol w:w="1990"/>
        <w:gridCol w:w="2703"/>
      </w:tblGrid>
      <w:tr w:rsidR="00191AE4" w:rsidRPr="00365C5D" w:rsidTr="00E90C8E">
        <w:tc>
          <w:tcPr>
            <w:tcW w:w="1990" w:type="dxa"/>
            <w:tcBorders>
              <w:top w:val="single" w:sz="4" w:space="0" w:color="auto"/>
              <w:left w:val="single" w:sz="4" w:space="0" w:color="auto"/>
              <w:bottom w:val="single" w:sz="4" w:space="0" w:color="auto"/>
              <w:right w:val="single" w:sz="4" w:space="0" w:color="auto"/>
            </w:tcBorders>
          </w:tcPr>
          <w:p w:rsidR="00191AE4" w:rsidRPr="00365C5D" w:rsidRDefault="00191AE4" w:rsidP="00E90C8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tc>
        <w:tc>
          <w:tcPr>
            <w:tcW w:w="2703" w:type="dxa"/>
            <w:tcBorders>
              <w:top w:val="single" w:sz="4" w:space="0" w:color="auto"/>
              <w:left w:val="single" w:sz="4" w:space="0" w:color="auto"/>
              <w:bottom w:val="single" w:sz="4" w:space="0" w:color="auto"/>
              <w:right w:val="single" w:sz="4" w:space="0" w:color="auto"/>
            </w:tcBorders>
            <w:vAlign w:val="center"/>
          </w:tcPr>
          <w:p w:rsidR="00191AE4" w:rsidRPr="00365C5D" w:rsidRDefault="00191AE4" w:rsidP="00E90C8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Boiling temperature / °C</w:t>
            </w:r>
          </w:p>
        </w:tc>
      </w:tr>
      <w:tr w:rsidR="00191AE4" w:rsidRPr="00365C5D" w:rsidTr="00E90C8E">
        <w:tc>
          <w:tcPr>
            <w:tcW w:w="1990" w:type="dxa"/>
            <w:tcBorders>
              <w:top w:val="single" w:sz="4" w:space="0" w:color="auto"/>
              <w:left w:val="single" w:sz="4" w:space="0" w:color="auto"/>
              <w:bottom w:val="single" w:sz="4" w:space="0" w:color="auto"/>
              <w:right w:val="single" w:sz="4" w:space="0" w:color="auto"/>
            </w:tcBorders>
            <w:vAlign w:val="center"/>
          </w:tcPr>
          <w:p w:rsidR="00191AE4" w:rsidRPr="00365C5D" w:rsidRDefault="00191AE4" w:rsidP="00E90C8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1-bromobutane</w:t>
            </w:r>
          </w:p>
        </w:tc>
        <w:tc>
          <w:tcPr>
            <w:tcW w:w="2703" w:type="dxa"/>
            <w:tcBorders>
              <w:top w:val="single" w:sz="4" w:space="0" w:color="auto"/>
              <w:left w:val="single" w:sz="4" w:space="0" w:color="auto"/>
              <w:bottom w:val="single" w:sz="4" w:space="0" w:color="auto"/>
              <w:right w:val="single" w:sz="4" w:space="0" w:color="auto"/>
            </w:tcBorders>
            <w:vAlign w:val="center"/>
          </w:tcPr>
          <w:p w:rsidR="00191AE4" w:rsidRPr="00365C5D" w:rsidRDefault="00191AE4" w:rsidP="00E90C8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100</w:t>
            </w:r>
          </w:p>
        </w:tc>
      </w:tr>
      <w:tr w:rsidR="00191AE4" w:rsidRPr="00365C5D" w:rsidTr="00E90C8E">
        <w:tc>
          <w:tcPr>
            <w:tcW w:w="1990" w:type="dxa"/>
            <w:tcBorders>
              <w:top w:val="single" w:sz="4" w:space="0" w:color="auto"/>
              <w:left w:val="single" w:sz="4" w:space="0" w:color="auto"/>
              <w:bottom w:val="single" w:sz="4" w:space="0" w:color="auto"/>
              <w:right w:val="single" w:sz="4" w:space="0" w:color="auto"/>
            </w:tcBorders>
            <w:vAlign w:val="center"/>
          </w:tcPr>
          <w:p w:rsidR="00191AE4" w:rsidRPr="00365C5D" w:rsidRDefault="00191AE4" w:rsidP="00E90C8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butan-1-ol</w:t>
            </w:r>
          </w:p>
        </w:tc>
        <w:tc>
          <w:tcPr>
            <w:tcW w:w="2703" w:type="dxa"/>
            <w:tcBorders>
              <w:top w:val="single" w:sz="4" w:space="0" w:color="auto"/>
              <w:left w:val="single" w:sz="4" w:space="0" w:color="auto"/>
              <w:bottom w:val="single" w:sz="4" w:space="0" w:color="auto"/>
              <w:right w:val="single" w:sz="4" w:space="0" w:color="auto"/>
            </w:tcBorders>
            <w:vAlign w:val="center"/>
          </w:tcPr>
          <w:p w:rsidR="00191AE4" w:rsidRPr="00365C5D" w:rsidRDefault="00191AE4" w:rsidP="00E90C8E">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118</w:t>
            </w:r>
          </w:p>
        </w:tc>
      </w:tr>
    </w:tbl>
    <w:p w:rsidR="00191AE4" w:rsidRPr="00365C5D" w:rsidRDefault="00191AE4" w:rsidP="00191AE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(a)</w:t>
      </w:r>
      <w:r w:rsidRPr="00365C5D">
        <w:rPr>
          <w:sz w:val="24"/>
          <w:szCs w:val="24"/>
        </w:rPr>
        <w:tab/>
        <w:t xml:space="preserve">The reason that 50% </w:t>
      </w:r>
      <w:proofErr w:type="spellStart"/>
      <w:r w:rsidRPr="00365C5D">
        <w:rPr>
          <w:sz w:val="24"/>
          <w:szCs w:val="24"/>
        </w:rPr>
        <w:t>sulfuric</w:t>
      </w:r>
      <w:proofErr w:type="spellEnd"/>
      <w:r w:rsidRPr="00365C5D">
        <w:rPr>
          <w:sz w:val="24"/>
          <w:szCs w:val="24"/>
        </w:rPr>
        <w:t xml:space="preserve"> acid was used rather than concentrated </w:t>
      </w:r>
      <w:proofErr w:type="spellStart"/>
      <w:r w:rsidRPr="00365C5D">
        <w:rPr>
          <w:sz w:val="24"/>
          <w:szCs w:val="24"/>
        </w:rPr>
        <w:t>sulfuric</w:t>
      </w:r>
      <w:proofErr w:type="spellEnd"/>
      <w:r w:rsidRPr="00365C5D">
        <w:rPr>
          <w:sz w:val="24"/>
          <w:szCs w:val="24"/>
        </w:rPr>
        <w:t xml:space="preserve"> acid is because concentrated </w:t>
      </w:r>
      <w:proofErr w:type="spellStart"/>
      <w:r w:rsidRPr="00365C5D">
        <w:rPr>
          <w:sz w:val="24"/>
          <w:szCs w:val="24"/>
        </w:rPr>
        <w:t>sulfuric</w:t>
      </w:r>
      <w:proofErr w:type="spellEnd"/>
      <w:r w:rsidRPr="00365C5D">
        <w:rPr>
          <w:sz w:val="24"/>
          <w:szCs w:val="24"/>
        </w:rPr>
        <w:t xml:space="preserve"> acid</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Pr>
          <w:b/>
          <w:bCs/>
          <w:noProof/>
          <w:sz w:val="24"/>
          <w:szCs w:val="24"/>
        </w:rPr>
        <mc:AlternateContent>
          <mc:Choice Requires="wps">
            <w:drawing>
              <wp:anchor distT="0" distB="0" distL="114300" distR="114300" simplePos="0" relativeHeight="251687936" behindDoc="1" locked="0" layoutInCell="1" allowOverlap="1">
                <wp:simplePos x="0" y="0"/>
                <wp:positionH relativeFrom="column">
                  <wp:posOffset>678180</wp:posOffset>
                </wp:positionH>
                <wp:positionV relativeFrom="paragraph">
                  <wp:posOffset>62230</wp:posOffset>
                </wp:positionV>
                <wp:extent cx="172720" cy="189865"/>
                <wp:effectExtent l="11430" t="5080" r="6350" b="5080"/>
                <wp:wrapNone/>
                <wp:docPr id="117" name="Oval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5" o:spid="_x0000_s1026" style="position:absolute;margin-left:53.4pt;margin-top:4.9pt;width:13.6pt;height:14.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"/>
            </w:pict>
          </mc:Fallback>
        </mc:AlternateContent>
      </w:r>
      <w:r w:rsidR="00191AE4" w:rsidRPr="00365C5D">
        <w:rPr>
          <w:b/>
          <w:bCs/>
          <w:sz w:val="24"/>
          <w:szCs w:val="24"/>
        </w:rPr>
        <w:t>A</w:t>
      </w:r>
      <w:r w:rsidR="00191AE4" w:rsidRPr="00365C5D">
        <w:rPr>
          <w:sz w:val="24"/>
          <w:szCs w:val="24"/>
        </w:rPr>
        <w:tab/>
        <w:t>would oxidise some of the bromide ions to bromine.</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B</w:t>
      </w:r>
      <w:r w:rsidRPr="00365C5D">
        <w:rPr>
          <w:sz w:val="24"/>
          <w:szCs w:val="24"/>
        </w:rPr>
        <w:tab/>
        <w:t>would cause the reaction to go too fast.</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C</w:t>
      </w:r>
      <w:r w:rsidRPr="00365C5D">
        <w:rPr>
          <w:sz w:val="24"/>
          <w:szCs w:val="24"/>
        </w:rPr>
        <w:tab/>
        <w:t>would react with the bromide ions to produce hydrogen bromide.</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D</w:t>
      </w:r>
      <w:r w:rsidRPr="00365C5D">
        <w:rPr>
          <w:sz w:val="24"/>
          <w:szCs w:val="24"/>
        </w:rPr>
        <w:tab/>
        <w:t>is too hazardous a chemical.</w:t>
      </w:r>
    </w:p>
    <w:p w:rsidR="00191AE4" w:rsidRPr="00365C5D" w:rsidRDefault="00191AE4" w:rsidP="00191AE4">
      <w:pPr>
        <w:pStyle w:val="mark"/>
        <w:tabs>
          <w:tab w:val="right" w:pos="9638"/>
        </w:tabs>
        <w:rPr>
          <w:sz w:val="24"/>
          <w:szCs w:val="24"/>
        </w:rPr>
      </w:pPr>
      <w:r w:rsidRPr="00365C5D">
        <w:rPr>
          <w:sz w:val="24"/>
          <w:szCs w:val="24"/>
        </w:rPr>
        <w:t>(1)</w:t>
      </w:r>
    </w:p>
    <w:p w:rsidR="00191AE4" w:rsidRPr="00365C5D" w:rsidRDefault="00191AE4" w:rsidP="00191AE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(b)</w:t>
      </w:r>
      <w:r w:rsidRPr="00365C5D">
        <w:rPr>
          <w:sz w:val="24"/>
          <w:szCs w:val="24"/>
        </w:rPr>
        <w:tab/>
        <w:t xml:space="preserve">The reaction mixture was distilled. The impure distillate did </w:t>
      </w:r>
      <w:r w:rsidRPr="00365C5D">
        <w:rPr>
          <w:b/>
          <w:bCs/>
          <w:sz w:val="24"/>
          <w:szCs w:val="24"/>
        </w:rPr>
        <w:t>not</w:t>
      </w:r>
      <w:r w:rsidRPr="00365C5D">
        <w:rPr>
          <w:sz w:val="24"/>
          <w:szCs w:val="24"/>
        </w:rPr>
        <w:t xml:space="preserve"> contain</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A</w:t>
      </w:r>
      <w:r w:rsidRPr="00365C5D">
        <w:rPr>
          <w:sz w:val="24"/>
          <w:szCs w:val="24"/>
        </w:rPr>
        <w:tab/>
        <w:t>butan-1-ol</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B</w:t>
      </w:r>
      <w:r w:rsidRPr="00365C5D">
        <w:rPr>
          <w:sz w:val="24"/>
          <w:szCs w:val="24"/>
        </w:rPr>
        <w:tab/>
        <w:t>1-bromobutane</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Pr>
          <w:b/>
          <w:bCs/>
          <w:noProof/>
          <w:sz w:val="24"/>
          <w:szCs w:val="24"/>
        </w:rPr>
        <mc:AlternateContent>
          <mc:Choice Requires="wps">
            <w:drawing>
              <wp:anchor distT="0" distB="0" distL="114300" distR="114300" simplePos="0" relativeHeight="251688960" behindDoc="1" locked="0" layoutInCell="1" allowOverlap="1">
                <wp:simplePos x="0" y="0"/>
                <wp:positionH relativeFrom="column">
                  <wp:posOffset>678180</wp:posOffset>
                </wp:positionH>
                <wp:positionV relativeFrom="paragraph">
                  <wp:posOffset>66040</wp:posOffset>
                </wp:positionV>
                <wp:extent cx="172720" cy="189865"/>
                <wp:effectExtent l="11430" t="8890" r="6350" b="10795"/>
                <wp:wrapNone/>
                <wp:docPr id="116" name="Oval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6" o:spid="_x0000_s1026" style="position:absolute;margin-left:53.4pt;margin-top:5.2pt;width:13.6pt;height:14.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"/>
            </w:pict>
          </mc:Fallback>
        </mc:AlternateContent>
      </w:r>
      <w:r w:rsidR="00191AE4" w:rsidRPr="00365C5D">
        <w:rPr>
          <w:b/>
          <w:bCs/>
          <w:sz w:val="24"/>
          <w:szCs w:val="24"/>
        </w:rPr>
        <w:t>C</w:t>
      </w:r>
      <w:r w:rsidR="00191AE4" w:rsidRPr="00365C5D">
        <w:rPr>
          <w:sz w:val="24"/>
          <w:szCs w:val="24"/>
        </w:rPr>
        <w:tab/>
        <w:t>sodium bromide</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D</w:t>
      </w:r>
      <w:r w:rsidRPr="00365C5D">
        <w:rPr>
          <w:sz w:val="24"/>
          <w:szCs w:val="24"/>
        </w:rPr>
        <w:tab/>
        <w:t>hydrogen bromide</w:t>
      </w:r>
    </w:p>
    <w:p w:rsidR="00191AE4" w:rsidRPr="00365C5D" w:rsidRDefault="00191AE4" w:rsidP="00191AE4">
      <w:pPr>
        <w:pStyle w:val="mark"/>
        <w:tabs>
          <w:tab w:val="right" w:pos="9638"/>
        </w:tabs>
        <w:rPr>
          <w:sz w:val="24"/>
          <w:szCs w:val="24"/>
        </w:rPr>
      </w:pPr>
      <w:r w:rsidRPr="00365C5D">
        <w:rPr>
          <w:sz w:val="24"/>
          <w:szCs w:val="24"/>
        </w:rPr>
        <w:t>(1)</w:t>
      </w:r>
    </w:p>
    <w:p w:rsidR="00191AE4" w:rsidRPr="00365C5D" w:rsidRDefault="00191AE4" w:rsidP="00191AE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(c)</w:t>
      </w:r>
      <w:r w:rsidRPr="00365C5D">
        <w:rPr>
          <w:sz w:val="24"/>
          <w:szCs w:val="24"/>
        </w:rPr>
        <w:tab/>
        <w:t>The impure 1-bromobutane was washed with concentrated hydrochloric acid and shaken in a tap funnel with a base to remove acidic impurities. Which of the following would remove acidic impurities without reacting with the 1-bromobutane.</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A</w:t>
      </w:r>
      <w:r w:rsidRPr="00365C5D">
        <w:rPr>
          <w:sz w:val="24"/>
          <w:szCs w:val="24"/>
        </w:rPr>
        <w:tab/>
        <w:t>calcium hydroxide solution</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B</w:t>
      </w:r>
      <w:r w:rsidRPr="00365C5D">
        <w:rPr>
          <w:sz w:val="24"/>
          <w:szCs w:val="24"/>
        </w:rPr>
        <w:tab/>
        <w:t>sodium hydroxide solution</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C</w:t>
      </w:r>
      <w:r w:rsidRPr="00365C5D">
        <w:rPr>
          <w:sz w:val="24"/>
          <w:szCs w:val="24"/>
        </w:rPr>
        <w:tab/>
        <w:t>calcium chloride solution</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Pr>
          <w:b/>
          <w:bCs/>
          <w:noProof/>
          <w:sz w:val="24"/>
          <w:szCs w:val="24"/>
        </w:rPr>
        <mc:AlternateContent>
          <mc:Choice Requires="wps">
            <w:drawing>
              <wp:anchor distT="0" distB="0" distL="114300" distR="114300" simplePos="0" relativeHeight="251689984" behindDoc="1" locked="0" layoutInCell="1" allowOverlap="1">
                <wp:simplePos x="0" y="0"/>
                <wp:positionH relativeFrom="column">
                  <wp:posOffset>678180</wp:posOffset>
                </wp:positionH>
                <wp:positionV relativeFrom="paragraph">
                  <wp:posOffset>86995</wp:posOffset>
                </wp:positionV>
                <wp:extent cx="172720" cy="189865"/>
                <wp:effectExtent l="11430" t="10795" r="6350" b="8890"/>
                <wp:wrapNone/>
                <wp:docPr id="115" name="Oval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7" o:spid="_x0000_s1026" style="position:absolute;margin-left:53.4pt;margin-top:6.85pt;width:13.6pt;height:14.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"/>
            </w:pict>
          </mc:Fallback>
        </mc:AlternateContent>
      </w:r>
      <w:r w:rsidR="00191AE4" w:rsidRPr="00365C5D">
        <w:rPr>
          <w:b/>
          <w:bCs/>
          <w:sz w:val="24"/>
          <w:szCs w:val="24"/>
        </w:rPr>
        <w:t>D</w:t>
      </w:r>
      <w:r w:rsidR="00191AE4" w:rsidRPr="00365C5D">
        <w:rPr>
          <w:sz w:val="24"/>
          <w:szCs w:val="24"/>
        </w:rPr>
        <w:tab/>
        <w:t xml:space="preserve">sodium </w:t>
      </w:r>
      <w:proofErr w:type="spellStart"/>
      <w:r w:rsidR="00191AE4" w:rsidRPr="00365C5D">
        <w:rPr>
          <w:sz w:val="24"/>
          <w:szCs w:val="24"/>
        </w:rPr>
        <w:t>hydrogencarbonate</w:t>
      </w:r>
      <w:proofErr w:type="spellEnd"/>
      <w:r w:rsidR="00191AE4" w:rsidRPr="00365C5D">
        <w:rPr>
          <w:sz w:val="24"/>
          <w:szCs w:val="24"/>
        </w:rPr>
        <w:t xml:space="preserve"> solution</w:t>
      </w:r>
    </w:p>
    <w:p w:rsidR="00191AE4" w:rsidRPr="00365C5D" w:rsidRDefault="00191AE4" w:rsidP="00191AE4">
      <w:pPr>
        <w:pStyle w:val="mark"/>
        <w:tabs>
          <w:tab w:val="right" w:pos="9638"/>
        </w:tabs>
        <w:rPr>
          <w:sz w:val="24"/>
          <w:szCs w:val="24"/>
        </w:rPr>
      </w:pPr>
      <w:r w:rsidRPr="00365C5D">
        <w:rPr>
          <w:sz w:val="24"/>
          <w:szCs w:val="24"/>
        </w:rPr>
        <w:t>(1)</w:t>
      </w:r>
    </w:p>
    <w:p w:rsidR="00191AE4" w:rsidRPr="00365C5D" w:rsidRDefault="00191AE4" w:rsidP="00191AE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C5D">
        <w:rPr>
          <w:sz w:val="24"/>
          <w:szCs w:val="24"/>
        </w:rPr>
        <w:t>(d)</w:t>
      </w:r>
      <w:r w:rsidRPr="00365C5D">
        <w:rPr>
          <w:sz w:val="24"/>
          <w:szCs w:val="24"/>
        </w:rPr>
        <w:tab/>
        <w:t>The 1-bromobutane was washed with water, dried and distilled. Which of the following is the correct procedure?</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spacing w:before="120"/>
        <w:ind w:right="130"/>
        <w:rPr>
          <w:sz w:val="24"/>
          <w:szCs w:val="24"/>
        </w:rPr>
      </w:pPr>
      <w:r w:rsidRPr="00365C5D">
        <w:rPr>
          <w:b/>
          <w:bCs/>
          <w:sz w:val="24"/>
          <w:szCs w:val="24"/>
        </w:rPr>
        <w:t>A</w:t>
      </w:r>
      <w:r w:rsidRPr="00365C5D">
        <w:rPr>
          <w:sz w:val="24"/>
          <w:szCs w:val="24"/>
        </w:rPr>
        <w:tab/>
        <w:t>heat the liquid to 118 °C and collect the substance given off</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spacing w:before="120"/>
        <w:ind w:right="130"/>
        <w:rPr>
          <w:sz w:val="24"/>
          <w:szCs w:val="24"/>
        </w:rPr>
      </w:pPr>
      <w:r w:rsidRPr="00365C5D">
        <w:rPr>
          <w:b/>
          <w:bCs/>
          <w:sz w:val="24"/>
          <w:szCs w:val="24"/>
        </w:rPr>
        <w:t>B</w:t>
      </w:r>
      <w:r w:rsidRPr="00365C5D">
        <w:rPr>
          <w:sz w:val="24"/>
          <w:szCs w:val="24"/>
        </w:rPr>
        <w:tab/>
        <w:t>heat the liquid to 100 °C and collect the substance given off</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spacing w:before="120"/>
        <w:ind w:right="130"/>
        <w:rPr>
          <w:sz w:val="24"/>
          <w:szCs w:val="24"/>
        </w:rPr>
      </w:pPr>
      <w:r w:rsidRPr="00365C5D">
        <w:rPr>
          <w:b/>
          <w:bCs/>
          <w:sz w:val="24"/>
          <w:szCs w:val="24"/>
        </w:rPr>
        <w:t>C</w:t>
      </w:r>
      <w:r w:rsidRPr="00365C5D">
        <w:rPr>
          <w:sz w:val="24"/>
          <w:szCs w:val="24"/>
        </w:rPr>
        <w:tab/>
        <w:t>boil the liquid and collect the fraction that boils off between 116 and 120 °C</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spacing w:before="120"/>
        <w:ind w:right="130"/>
        <w:rPr>
          <w:sz w:val="24"/>
          <w:szCs w:val="24"/>
        </w:rPr>
      </w:pPr>
      <w:r>
        <w:rPr>
          <w:noProof/>
          <w:sz w:val="24"/>
          <w:szCs w:val="24"/>
        </w:rPr>
        <mc:AlternateContent>
          <mc:Choice Requires="wps">
            <w:drawing>
              <wp:anchor distT="0" distB="0" distL="114300" distR="114300" simplePos="0" relativeHeight="251691008" behindDoc="1" locked="0" layoutInCell="1" allowOverlap="1">
                <wp:simplePos x="0" y="0"/>
                <wp:positionH relativeFrom="column">
                  <wp:posOffset>678180</wp:posOffset>
                </wp:positionH>
                <wp:positionV relativeFrom="paragraph">
                  <wp:posOffset>76835</wp:posOffset>
                </wp:positionV>
                <wp:extent cx="172720" cy="189865"/>
                <wp:effectExtent l="11430" t="10160" r="6350" b="9525"/>
                <wp:wrapNone/>
                <wp:docPr id="114"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8" o:spid="_x0000_s1026" style="position:absolute;margin-left:53.4pt;margin-top:6.05pt;width:13.6pt;height:14.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"/>
            </w:pict>
          </mc:Fallback>
        </mc:AlternateContent>
      </w:r>
      <w:r w:rsidR="00191AE4" w:rsidRPr="00365C5D">
        <w:rPr>
          <w:b/>
          <w:bCs/>
          <w:sz w:val="24"/>
          <w:szCs w:val="24"/>
        </w:rPr>
        <w:t>D</w:t>
      </w:r>
      <w:r w:rsidR="00191AE4" w:rsidRPr="00365C5D">
        <w:rPr>
          <w:sz w:val="24"/>
          <w:szCs w:val="24"/>
        </w:rPr>
        <w:tab/>
        <w:t>boil the liquid and collect the fraction that boils off between 98 and 102 °C</w:t>
      </w:r>
    </w:p>
    <w:p w:rsidR="00191AE4" w:rsidRPr="00365C5D" w:rsidRDefault="00191AE4" w:rsidP="00191AE4">
      <w:pPr>
        <w:pStyle w:val="mark"/>
        <w:tabs>
          <w:tab w:val="right" w:pos="9638"/>
        </w:tabs>
        <w:rPr>
          <w:sz w:val="24"/>
          <w:szCs w:val="24"/>
        </w:rPr>
      </w:pPr>
      <w:r w:rsidRPr="00365C5D">
        <w:rPr>
          <w:sz w:val="24"/>
          <w:szCs w:val="24"/>
        </w:rPr>
        <w:t>(1)</w:t>
      </w:r>
    </w:p>
    <w:p w:rsidR="00191AE4" w:rsidRPr="00365C5D" w:rsidRDefault="00191AE4" w:rsidP="00191AE4">
      <w:pPr>
        <w:pStyle w:val="mark"/>
        <w:tabs>
          <w:tab w:val="right" w:pos="9638"/>
        </w:tabs>
        <w:rPr>
          <w:sz w:val="24"/>
          <w:szCs w:val="24"/>
        </w:rPr>
      </w:pPr>
      <w:r w:rsidRPr="00365C5D">
        <w:rPr>
          <w:sz w:val="24"/>
          <w:szCs w:val="24"/>
        </w:rPr>
        <w:t>(Total 4 marks)</w:t>
      </w:r>
    </w:p>
    <w:p w:rsidR="00CD3A8A" w:rsidRDefault="00CD3A8A" w:rsidP="00F416D6">
      <w:pPr>
        <w:ind w:left="284" w:hanging="284"/>
        <w:jc w:val="right"/>
        <w:rPr>
          <w:b/>
        </w:rPr>
      </w:pPr>
    </w:p>
    <w:p w:rsidR="00A861B3" w:rsidRDefault="00CD3A8A" w:rsidP="00A861B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rPr>
        <w:br w:type="column"/>
      </w:r>
      <w:r w:rsidR="00A861B3" w:rsidRPr="000072E7">
        <w:rPr>
          <w:b w:val="0"/>
        </w:rPr>
        <w:lastRenderedPageBreak/>
        <w:t>Do not write in the margin</w:t>
      </w:r>
    </w:p>
    <w:p w:rsidR="00C602DD" w:rsidRDefault="00C602DD"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Default="00CD3A8A" w:rsidP="00CD3A8A">
      <w:pPr>
        <w:ind w:left="284" w:hanging="284"/>
        <w:jc w:val="center"/>
        <w:rPr>
          <w:sz w:val="20"/>
          <w:szCs w:val="20"/>
        </w:rPr>
      </w:pPr>
    </w:p>
    <w:p w:rsidR="00CD3A8A" w:rsidRPr="00CD3A8A" w:rsidRDefault="00CD3A8A" w:rsidP="00CD3A8A">
      <w:pPr>
        <w:ind w:left="284" w:hanging="284"/>
        <w:jc w:val="center"/>
        <w:rPr>
          <w:sz w:val="20"/>
          <w:szCs w:val="20"/>
        </w:rPr>
      </w:pPr>
    </w:p>
    <w:p w:rsidR="00191AE4" w:rsidRPr="00365C5D" w:rsidRDefault="00486826"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b/>
          <w:bCs/>
        </w:rPr>
        <w:br w:type="page"/>
      </w:r>
      <w:r w:rsidR="00191AE4" w:rsidRPr="00365C5D">
        <w:rPr>
          <w:b/>
          <w:bCs/>
          <w:sz w:val="24"/>
          <w:szCs w:val="24"/>
        </w:rPr>
        <w:lastRenderedPageBreak/>
        <w:t>4.</w:t>
      </w:r>
      <w:r w:rsidR="00191AE4" w:rsidRPr="00365C5D">
        <w:rPr>
          <w:sz w:val="24"/>
          <w:szCs w:val="24"/>
        </w:rPr>
        <w:tab/>
      </w:r>
      <w:proofErr w:type="spellStart"/>
      <w:r w:rsidR="00191AE4" w:rsidRPr="00365C5D">
        <w:rPr>
          <w:sz w:val="24"/>
          <w:szCs w:val="24"/>
        </w:rPr>
        <w:t>Chloroethane</w:t>
      </w:r>
      <w:proofErr w:type="spellEnd"/>
      <w:r w:rsidR="00191AE4" w:rsidRPr="00365C5D">
        <w:rPr>
          <w:sz w:val="24"/>
          <w:szCs w:val="24"/>
        </w:rPr>
        <w:t xml:space="preserve"> reacts with </w:t>
      </w:r>
      <w:r w:rsidR="00191AE4" w:rsidRPr="00365C5D">
        <w:rPr>
          <w:b/>
          <w:bCs/>
          <w:sz w:val="24"/>
          <w:szCs w:val="24"/>
        </w:rPr>
        <w:t>aqueous</w:t>
      </w:r>
      <w:r w:rsidR="00191AE4" w:rsidRPr="00365C5D">
        <w:rPr>
          <w:sz w:val="24"/>
          <w:szCs w:val="24"/>
        </w:rPr>
        <w:t xml:space="preserve"> potassium hydroxide solution, producing ethanol as the organic product.</w:t>
      </w:r>
    </w:p>
    <w:p w:rsidR="00191AE4" w:rsidRPr="00365C5D" w:rsidRDefault="00191AE4" w:rsidP="00191AE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365C5D">
        <w:rPr>
          <w:sz w:val="24"/>
          <w:szCs w:val="24"/>
        </w:rPr>
        <w:t>(a)</w:t>
      </w:r>
      <w:r w:rsidRPr="00365C5D">
        <w:rPr>
          <w:sz w:val="24"/>
          <w:szCs w:val="24"/>
        </w:rPr>
        <w:tab/>
        <w:t>The hydroxide ion is acting as</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Pr>
          <w:noProof/>
          <w:sz w:val="24"/>
          <w:szCs w:val="24"/>
        </w:rPr>
        <mc:AlternateContent>
          <mc:Choice Requires="wps">
            <w:drawing>
              <wp:anchor distT="0" distB="0" distL="114300" distR="114300" simplePos="0" relativeHeight="251544576" behindDoc="0" locked="0" layoutInCell="1" allowOverlap="1">
                <wp:simplePos x="0" y="0"/>
                <wp:positionH relativeFrom="column">
                  <wp:posOffset>-28575</wp:posOffset>
                </wp:positionH>
                <wp:positionV relativeFrom="paragraph">
                  <wp:posOffset>83820</wp:posOffset>
                </wp:positionV>
                <wp:extent cx="309880" cy="754380"/>
                <wp:effectExtent l="0" t="0" r="4445" b="0"/>
                <wp:wrapNone/>
                <wp:docPr id="11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C619EB">
                            <w:pPr>
                              <w:rPr>
                                <w:color w:val="FFFFFF"/>
                              </w:rPr>
                            </w:pPr>
                            <w:r w:rsidRPr="00A35AF3">
                              <w:rPr>
                                <w:color w:val="FFFFFF"/>
                              </w:rPr>
                              <w:t>W10 2 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4" type="#_x0000_t202" style="position:absolute;left:0;text-align:left;margin-left:-2.25pt;margin-top:6.6pt;width:24.4pt;height:59.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" stroked="f">
                <v:textbox style="layout-flow:vertical;mso-layout-flow-alt:bottom-to-top" inset="0,0,0,0">
                  <w:txbxContent>
                    <w:p w:rsidR="007E4F36" w:rsidRPr="00A35AF3" w:rsidRDefault="007E4F36" w:rsidP="00C619EB">
                      <w:pPr>
                        <w:rPr>
                          <w:color w:val="FFFFFF"/>
                        </w:rPr>
                      </w:pPr>
                      <w:r w:rsidRPr="00A35AF3">
                        <w:rPr>
                          <w:color w:val="FFFFFF"/>
                        </w:rPr>
                        <w:t>W10 2 15</w:t>
                      </w:r>
                    </w:p>
                  </w:txbxContent>
                </v:textbox>
              </v:shape>
            </w:pict>
          </mc:Fallback>
        </mc:AlternateContent>
      </w:r>
      <w:r w:rsidR="00191AE4" w:rsidRPr="00365C5D">
        <w:rPr>
          <w:b/>
          <w:bCs/>
          <w:sz w:val="24"/>
          <w:szCs w:val="24"/>
        </w:rPr>
        <w:t>A</w:t>
      </w:r>
      <w:r w:rsidR="00191AE4" w:rsidRPr="00365C5D">
        <w:rPr>
          <w:sz w:val="24"/>
          <w:szCs w:val="24"/>
        </w:rPr>
        <w:tab/>
        <w:t>an electrophile.</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Pr>
          <w:noProof/>
          <w:sz w:val="24"/>
          <w:szCs w:val="24"/>
        </w:rPr>
        <mc:AlternateContent>
          <mc:Choice Requires="wps">
            <w:drawing>
              <wp:anchor distT="0" distB="0" distL="114300" distR="114300" simplePos="0" relativeHeight="251692032" behindDoc="1" locked="0" layoutInCell="1" allowOverlap="1">
                <wp:simplePos x="0" y="0"/>
                <wp:positionH relativeFrom="column">
                  <wp:posOffset>657860</wp:posOffset>
                </wp:positionH>
                <wp:positionV relativeFrom="paragraph">
                  <wp:posOffset>76835</wp:posOffset>
                </wp:positionV>
                <wp:extent cx="172720" cy="189865"/>
                <wp:effectExtent l="10160" t="10160" r="7620" b="9525"/>
                <wp:wrapNone/>
                <wp:docPr id="112"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9" o:spid="_x0000_s1026" style="position:absolute;margin-left:51.8pt;margin-top:6.05pt;width:13.6pt;height:1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"/>
            </w:pict>
          </mc:Fallback>
        </mc:AlternateContent>
      </w:r>
      <w:r w:rsidR="00191AE4" w:rsidRPr="00365C5D">
        <w:rPr>
          <w:b/>
          <w:bCs/>
          <w:sz w:val="24"/>
          <w:szCs w:val="24"/>
        </w:rPr>
        <w:t>B</w:t>
      </w:r>
      <w:r w:rsidR="00191AE4" w:rsidRPr="00365C5D">
        <w:rPr>
          <w:sz w:val="24"/>
          <w:szCs w:val="24"/>
        </w:rPr>
        <w:tab/>
        <w:t>a nucleophile.</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proofErr w:type="spellStart"/>
      <w:r w:rsidRPr="00365C5D">
        <w:rPr>
          <w:b/>
          <w:bCs/>
          <w:sz w:val="24"/>
          <w:szCs w:val="24"/>
        </w:rPr>
        <w:t>C</w:t>
      </w:r>
      <w:r w:rsidRPr="00365C5D">
        <w:rPr>
          <w:sz w:val="24"/>
          <w:szCs w:val="24"/>
        </w:rPr>
        <w:tab/>
        <w:t>an</w:t>
      </w:r>
      <w:proofErr w:type="spellEnd"/>
      <w:r w:rsidRPr="00365C5D">
        <w:rPr>
          <w:sz w:val="24"/>
          <w:szCs w:val="24"/>
        </w:rPr>
        <w:t xml:space="preserve"> oxidizing agent.</w:t>
      </w:r>
    </w:p>
    <w:p w:rsidR="00191AE4" w:rsidRPr="00365C5D" w:rsidRDefault="00191AE4"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65C5D">
        <w:rPr>
          <w:b/>
          <w:bCs/>
          <w:sz w:val="24"/>
          <w:szCs w:val="24"/>
        </w:rPr>
        <w:t>D</w:t>
      </w:r>
      <w:r w:rsidRPr="00365C5D">
        <w:rPr>
          <w:sz w:val="24"/>
          <w:szCs w:val="24"/>
        </w:rPr>
        <w:tab/>
        <w:t>a reducing agent.</w:t>
      </w:r>
    </w:p>
    <w:p w:rsidR="00191AE4" w:rsidRPr="00365C5D" w:rsidRDefault="00191AE4" w:rsidP="00191AE4">
      <w:pPr>
        <w:pStyle w:val="mark"/>
        <w:tabs>
          <w:tab w:val="right" w:pos="9638"/>
        </w:tabs>
        <w:rPr>
          <w:b w:val="0"/>
          <w:bCs w:val="0"/>
          <w:sz w:val="24"/>
          <w:szCs w:val="24"/>
        </w:rPr>
      </w:pPr>
      <w:r w:rsidRPr="00365C5D">
        <w:rPr>
          <w:sz w:val="24"/>
          <w:szCs w:val="24"/>
        </w:rPr>
        <w:t>(1)</w:t>
      </w:r>
    </w:p>
    <w:p w:rsidR="00191AE4" w:rsidRPr="00365C5D" w:rsidRDefault="00191AE4" w:rsidP="00191AE4">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365C5D">
        <w:rPr>
          <w:sz w:val="24"/>
          <w:szCs w:val="24"/>
        </w:rPr>
        <w:t>(b)</w:t>
      </w:r>
      <w:r w:rsidRPr="00365C5D">
        <w:rPr>
          <w:sz w:val="24"/>
          <w:szCs w:val="24"/>
        </w:rPr>
        <w:tab/>
        <w:t>Which of the following shows the correct electron-pair movements in this reaction?</w:t>
      </w:r>
    </w:p>
    <w:p w:rsidR="00191AE4" w:rsidRPr="00365C5D" w:rsidRDefault="00726852" w:rsidP="00191AE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b/>
          <w:bCs/>
          <w:noProof/>
          <w:sz w:val="24"/>
          <w:szCs w:val="24"/>
        </w:rPr>
        <w:drawing>
          <wp:anchor distT="0" distB="0" distL="114300" distR="114300" simplePos="0" relativeHeight="251543552" behindDoc="0" locked="0" layoutInCell="1" allowOverlap="1">
            <wp:simplePos x="0" y="0"/>
            <wp:positionH relativeFrom="column">
              <wp:posOffset>3168015</wp:posOffset>
            </wp:positionH>
            <wp:positionV relativeFrom="paragraph">
              <wp:posOffset>92710</wp:posOffset>
            </wp:positionV>
            <wp:extent cx="1893570" cy="2873375"/>
            <wp:effectExtent l="0" t="0" r="0" b="317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8">
                      <a:extLst>
                        <a:ext uri="{28A0092B-C50C-407E-A947-70E740481C1C}">
                          <a14:useLocalDpi xmlns:a14="http://schemas.microsoft.com/office/drawing/2010/main" val="0"/>
                        </a:ext>
                      </a:extLst>
                    </a:blip>
                    <a:srcRect t="51559"/>
                    <a:stretch>
                      <a:fillRect/>
                    </a:stretch>
                  </pic:blipFill>
                  <pic:spPr bwMode="auto">
                    <a:xfrm>
                      <a:off x="0" y="0"/>
                      <a:ext cx="1893570"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2528" behindDoc="0" locked="0" layoutInCell="1" allowOverlap="1">
            <wp:simplePos x="0" y="0"/>
            <wp:positionH relativeFrom="column">
              <wp:posOffset>448945</wp:posOffset>
            </wp:positionH>
            <wp:positionV relativeFrom="paragraph">
              <wp:posOffset>27940</wp:posOffset>
            </wp:positionV>
            <wp:extent cx="1893570" cy="2872740"/>
            <wp:effectExtent l="0" t="0" r="0" b="381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8">
                      <a:extLst>
                        <a:ext uri="{28A0092B-C50C-407E-A947-70E740481C1C}">
                          <a14:useLocalDpi xmlns:a14="http://schemas.microsoft.com/office/drawing/2010/main" val="0"/>
                        </a:ext>
                      </a:extLst>
                    </a:blip>
                    <a:srcRect b="51559"/>
                    <a:stretch>
                      <a:fillRect/>
                    </a:stretch>
                  </pic:blipFill>
                  <pic:spPr bwMode="auto">
                    <a:xfrm>
                      <a:off x="0" y="0"/>
                      <a:ext cx="1893570"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191AE4" w:rsidRDefault="00726852"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r>
        <w:rPr>
          <w:b/>
          <w:bCs/>
          <w:noProof/>
          <w:sz w:val="24"/>
          <w:szCs w:val="24"/>
        </w:rPr>
        <mc:AlternateContent>
          <mc:Choice Requires="wps">
            <w:drawing>
              <wp:anchor distT="0" distB="0" distL="114300" distR="114300" simplePos="0" relativeHeight="251693056" behindDoc="0" locked="0" layoutInCell="1" allowOverlap="1">
                <wp:simplePos x="0" y="0"/>
                <wp:positionH relativeFrom="column">
                  <wp:posOffset>3214370</wp:posOffset>
                </wp:positionH>
                <wp:positionV relativeFrom="paragraph">
                  <wp:posOffset>64135</wp:posOffset>
                </wp:positionV>
                <wp:extent cx="172720" cy="189865"/>
                <wp:effectExtent l="13970" t="6985" r="13335" b="12700"/>
                <wp:wrapNone/>
                <wp:docPr id="111"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0" o:spid="_x0000_s1026" style="position:absolute;margin-left:253.1pt;margin-top:5.05pt;width:13.6pt;height:1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"/>
            </w:pict>
          </mc:Fallback>
        </mc:AlternateContent>
      </w:r>
      <w:r>
        <w:rPr>
          <w:bCs/>
          <w:noProof/>
          <w:sz w:val="24"/>
          <w:szCs w:val="24"/>
        </w:rPr>
        <mc:AlternateContent>
          <mc:Choice Requires="wpi">
            <w:drawing>
              <wp:anchor distT="0" distB="0" distL="114300" distR="114300" simplePos="0" relativeHeight="251822080" behindDoc="0" locked="0" layoutInCell="1" allowOverlap="1">
                <wp:simplePos x="0" y="0"/>
                <wp:positionH relativeFrom="column">
                  <wp:posOffset>3482975</wp:posOffset>
                </wp:positionH>
                <wp:positionV relativeFrom="paragraph">
                  <wp:posOffset>52705</wp:posOffset>
                </wp:positionV>
                <wp:extent cx="217805" cy="234315"/>
                <wp:effectExtent l="15875" t="14605" r="13970" b="8255"/>
                <wp:wrapNone/>
                <wp:docPr id="110" name="Ink 7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217805" cy="234315"/>
                      </w14:xfrm>
                    </w14:contentPart>
                  </a:graphicData>
                </a:graphic>
                <wp14:sizeRelH relativeFrom="page">
                  <wp14:pctWidth>0</wp14:pctWidth>
                </wp14:sizeRelH>
                <wp14:sizeRelV relativeFrom="page">
                  <wp14:pctHeight>0</wp14:pctHeight>
                </wp14:sizeRelV>
              </wp:anchor>
            </w:drawing>
          </mc:Choice>
          <mc:Fallback>
            <w:pict>
              <v:shape id="Ink 798" o:spid="_x0000_s1026" type="#_x0000_t75" style="position:absolute;margin-left:273.75pt;margin-top:3.65pt;width:18.15pt;height:1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">
                <v:imagedata r:id="rId155" o:title=""/>
                <o:lock v:ext="edit" rotation="t" verticies="t" shapetype="t"/>
              </v:shape>
            </w:pict>
          </mc:Fallback>
        </mc:AlternateContent>
      </w: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191AE4"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191AE4" w:rsidRPr="00365C5D" w:rsidRDefault="00191AE4" w:rsidP="00191AE4">
      <w:pPr>
        <w:pStyle w:val="mark"/>
        <w:tabs>
          <w:tab w:val="right" w:pos="9638"/>
        </w:tabs>
        <w:rPr>
          <w:sz w:val="24"/>
          <w:szCs w:val="24"/>
        </w:rPr>
      </w:pPr>
      <w:r w:rsidRPr="00365C5D">
        <w:rPr>
          <w:sz w:val="24"/>
          <w:szCs w:val="24"/>
        </w:rPr>
        <w:t xml:space="preserve"> (1)</w:t>
      </w:r>
    </w:p>
    <w:p w:rsidR="00191AE4" w:rsidRPr="00365C5D" w:rsidRDefault="00191AE4" w:rsidP="00191AE4">
      <w:pPr>
        <w:pStyle w:val="mark"/>
        <w:tabs>
          <w:tab w:val="right" w:pos="9638"/>
        </w:tabs>
        <w:rPr>
          <w:b w:val="0"/>
          <w:bCs w:val="0"/>
          <w:sz w:val="24"/>
          <w:szCs w:val="24"/>
        </w:rPr>
      </w:pPr>
      <w:r w:rsidRPr="00365C5D">
        <w:rPr>
          <w:sz w:val="24"/>
          <w:szCs w:val="24"/>
        </w:rPr>
        <w:t>(Total 2 marks)</w:t>
      </w:r>
    </w:p>
    <w:p w:rsidR="00191AE4" w:rsidRPr="00365C5D"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65C5D">
        <w:rPr>
          <w:b/>
          <w:bCs/>
          <w:sz w:val="24"/>
          <w:szCs w:val="24"/>
        </w:rPr>
        <w:t>5.</w:t>
      </w:r>
      <w:r w:rsidRPr="00365C5D">
        <w:rPr>
          <w:sz w:val="24"/>
          <w:szCs w:val="24"/>
        </w:rPr>
        <w:tab/>
        <w:t xml:space="preserve">When </w:t>
      </w:r>
      <w:proofErr w:type="spellStart"/>
      <w:r w:rsidRPr="00365C5D">
        <w:rPr>
          <w:sz w:val="24"/>
          <w:szCs w:val="24"/>
        </w:rPr>
        <w:t>chloroethane</w:t>
      </w:r>
      <w:proofErr w:type="spellEnd"/>
      <w:r w:rsidRPr="00365C5D">
        <w:rPr>
          <w:sz w:val="24"/>
          <w:szCs w:val="24"/>
        </w:rPr>
        <w:t xml:space="preserve"> is heated with a concentrated solution of potassium hydroxide in </w:t>
      </w:r>
      <w:r w:rsidRPr="00365C5D">
        <w:rPr>
          <w:b/>
          <w:bCs/>
          <w:sz w:val="24"/>
          <w:szCs w:val="24"/>
        </w:rPr>
        <w:t>ethanol</w:t>
      </w:r>
      <w:r w:rsidRPr="00365C5D">
        <w:rPr>
          <w:sz w:val="24"/>
          <w:szCs w:val="24"/>
        </w:rPr>
        <w:t>, the reaction which occurs is</w:t>
      </w:r>
    </w:p>
    <w:p w:rsidR="00191AE4" w:rsidRPr="00365C5D" w:rsidRDefault="00726852"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Pr>
          <w:b/>
          <w:bCs/>
          <w:noProof/>
          <w:sz w:val="24"/>
          <w:szCs w:val="24"/>
        </w:rPr>
        <mc:AlternateContent>
          <mc:Choice Requires="wps">
            <w:drawing>
              <wp:anchor distT="0" distB="0" distL="114300" distR="114300" simplePos="0" relativeHeight="251545600" behindDoc="0" locked="0" layoutInCell="1" allowOverlap="1">
                <wp:simplePos x="0" y="0"/>
                <wp:positionH relativeFrom="column">
                  <wp:posOffset>-186055</wp:posOffset>
                </wp:positionH>
                <wp:positionV relativeFrom="paragraph">
                  <wp:posOffset>1905</wp:posOffset>
                </wp:positionV>
                <wp:extent cx="309880" cy="781685"/>
                <wp:effectExtent l="4445" t="1905" r="0" b="0"/>
                <wp:wrapNone/>
                <wp:docPr id="10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C619EB">
                            <w:pPr>
                              <w:rPr>
                                <w:color w:val="FFFFFF"/>
                              </w:rPr>
                            </w:pPr>
                            <w:r w:rsidRPr="00A35AF3">
                              <w:rPr>
                                <w:color w:val="FFFFFF"/>
                              </w:rPr>
                              <w:t>W10 2 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45" type="#_x0000_t202" style="position:absolute;left:0;text-align:left;margin-left:-14.65pt;margin-top:.15pt;width:24.4pt;height:61.5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" stroked="f">
                <v:textbox style="layout-flow:vertical;mso-layout-flow-alt:bottom-to-top" inset="0,0,0,0">
                  <w:txbxContent>
                    <w:p w:rsidR="007E4F36" w:rsidRPr="00A35AF3" w:rsidRDefault="007E4F36" w:rsidP="00C619EB">
                      <w:pPr>
                        <w:rPr>
                          <w:color w:val="FFFFFF"/>
                        </w:rPr>
                      </w:pPr>
                      <w:r w:rsidRPr="00A35AF3">
                        <w:rPr>
                          <w:color w:val="FFFFFF"/>
                        </w:rPr>
                        <w:t>W10 2 14</w:t>
                      </w:r>
                    </w:p>
                  </w:txbxContent>
                </v:textbox>
              </v:shape>
            </w:pict>
          </mc:Fallback>
        </mc:AlternateContent>
      </w:r>
      <w:r w:rsidR="00191AE4" w:rsidRPr="00365C5D">
        <w:rPr>
          <w:b/>
          <w:bCs/>
          <w:sz w:val="24"/>
          <w:szCs w:val="24"/>
        </w:rPr>
        <w:t>A</w:t>
      </w:r>
      <w:r w:rsidR="00191AE4" w:rsidRPr="00365C5D">
        <w:rPr>
          <w:sz w:val="24"/>
          <w:szCs w:val="24"/>
        </w:rPr>
        <w:tab/>
        <w:t>substitution.</w:t>
      </w:r>
    </w:p>
    <w:p w:rsidR="00191AE4" w:rsidRPr="00365C5D" w:rsidRDefault="00726852"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Pr>
          <w:b/>
          <w:bCs/>
          <w:noProof/>
          <w:sz w:val="24"/>
          <w:szCs w:val="24"/>
        </w:rPr>
        <mc:AlternateContent>
          <mc:Choice Requires="wps">
            <w:drawing>
              <wp:anchor distT="0" distB="0" distL="114300" distR="114300" simplePos="0" relativeHeight="251694080" behindDoc="1" locked="0" layoutInCell="1" allowOverlap="1">
                <wp:simplePos x="0" y="0"/>
                <wp:positionH relativeFrom="column">
                  <wp:posOffset>330835</wp:posOffset>
                </wp:positionH>
                <wp:positionV relativeFrom="paragraph">
                  <wp:posOffset>91440</wp:posOffset>
                </wp:positionV>
                <wp:extent cx="172720" cy="189865"/>
                <wp:effectExtent l="6985" t="5715" r="10795" b="13970"/>
                <wp:wrapNone/>
                <wp:docPr id="108"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1" o:spid="_x0000_s1026" style="position:absolute;margin-left:26.05pt;margin-top:7.2pt;width:13.6pt;height:14.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"/>
            </w:pict>
          </mc:Fallback>
        </mc:AlternateContent>
      </w:r>
      <w:r w:rsidR="00191AE4" w:rsidRPr="00365C5D">
        <w:rPr>
          <w:b/>
          <w:bCs/>
          <w:sz w:val="24"/>
          <w:szCs w:val="24"/>
        </w:rPr>
        <w:t>B</w:t>
      </w:r>
      <w:r w:rsidR="00191AE4" w:rsidRPr="00365C5D">
        <w:rPr>
          <w:sz w:val="24"/>
          <w:szCs w:val="24"/>
        </w:rPr>
        <w:tab/>
        <w:t>elimination.</w:t>
      </w:r>
    </w:p>
    <w:p w:rsidR="00191AE4" w:rsidRPr="00365C5D" w:rsidRDefault="00191AE4"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365C5D">
        <w:rPr>
          <w:b/>
          <w:bCs/>
          <w:sz w:val="24"/>
          <w:szCs w:val="24"/>
        </w:rPr>
        <w:t>C</w:t>
      </w:r>
      <w:r w:rsidRPr="00365C5D">
        <w:rPr>
          <w:sz w:val="24"/>
          <w:szCs w:val="24"/>
        </w:rPr>
        <w:tab/>
        <w:t>hydrolysis.</w:t>
      </w:r>
    </w:p>
    <w:p w:rsidR="00191AE4" w:rsidRPr="00365C5D" w:rsidRDefault="00191AE4"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365C5D">
        <w:rPr>
          <w:b/>
          <w:bCs/>
          <w:sz w:val="24"/>
          <w:szCs w:val="24"/>
        </w:rPr>
        <w:t>D</w:t>
      </w:r>
      <w:r w:rsidRPr="00365C5D">
        <w:rPr>
          <w:sz w:val="24"/>
          <w:szCs w:val="24"/>
        </w:rPr>
        <w:tab/>
        <w:t>redox.</w:t>
      </w:r>
    </w:p>
    <w:p w:rsidR="00191AE4" w:rsidRPr="00365C5D" w:rsidRDefault="00191AE4" w:rsidP="00191AE4">
      <w:pPr>
        <w:pStyle w:val="mark"/>
        <w:tabs>
          <w:tab w:val="right" w:pos="9638"/>
        </w:tabs>
        <w:rPr>
          <w:b w:val="0"/>
          <w:bCs w:val="0"/>
          <w:sz w:val="24"/>
          <w:szCs w:val="24"/>
        </w:rPr>
      </w:pPr>
      <w:r w:rsidRPr="00365C5D">
        <w:rPr>
          <w:sz w:val="24"/>
          <w:szCs w:val="24"/>
        </w:rPr>
        <w:t>(Total 1 mark)</w:t>
      </w:r>
    </w:p>
    <w:p w:rsidR="00191AE4" w:rsidRPr="00365C5D" w:rsidRDefault="00191AE4" w:rsidP="00191AE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sidRPr="00365C5D">
        <w:rPr>
          <w:b/>
          <w:bCs/>
          <w:sz w:val="24"/>
          <w:szCs w:val="24"/>
        </w:rPr>
        <w:t>6.</w:t>
      </w:r>
      <w:r w:rsidRPr="00365C5D">
        <w:rPr>
          <w:sz w:val="24"/>
          <w:szCs w:val="24"/>
        </w:rPr>
        <w:tab/>
        <w:t>What colour precipitate would you expect to see if 1-bromopropane was heated with a solution of silver nitrate?</w:t>
      </w:r>
    </w:p>
    <w:p w:rsidR="00191AE4" w:rsidRPr="00365C5D" w:rsidRDefault="00726852"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Pr>
          <w:b/>
          <w:bCs/>
          <w:noProof/>
          <w:sz w:val="24"/>
          <w:szCs w:val="24"/>
        </w:rPr>
        <mc:AlternateContent>
          <mc:Choice Requires="wps">
            <w:drawing>
              <wp:anchor distT="0" distB="0" distL="114300" distR="114300" simplePos="0" relativeHeight="251546624" behindDoc="0" locked="0" layoutInCell="1" allowOverlap="1">
                <wp:simplePos x="0" y="0"/>
                <wp:positionH relativeFrom="column">
                  <wp:posOffset>-186055</wp:posOffset>
                </wp:positionH>
                <wp:positionV relativeFrom="paragraph">
                  <wp:posOffset>100330</wp:posOffset>
                </wp:positionV>
                <wp:extent cx="309880" cy="781685"/>
                <wp:effectExtent l="4445" t="0" r="0" b="3810"/>
                <wp:wrapNone/>
                <wp:docPr id="10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C619EB">
                            <w:pPr>
                              <w:rPr>
                                <w:color w:val="FFFFFF"/>
                              </w:rPr>
                            </w:pPr>
                            <w:r w:rsidRPr="00A35AF3">
                              <w:rPr>
                                <w:color w:val="FFFFFF"/>
                              </w:rPr>
                              <w:t>S09 2 04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46" type="#_x0000_t202" style="position:absolute;left:0;text-align:left;margin-left:-14.65pt;margin-top:7.9pt;width:24.4pt;height:61.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" stroked="f">
                <v:textbox style="layout-flow:vertical;mso-layout-flow-alt:bottom-to-top" inset="0,0,0,0">
                  <w:txbxContent>
                    <w:p w:rsidR="007E4F36" w:rsidRPr="00A35AF3" w:rsidRDefault="007E4F36" w:rsidP="00C619EB">
                      <w:pPr>
                        <w:rPr>
                          <w:color w:val="FFFFFF"/>
                        </w:rPr>
                      </w:pPr>
                      <w:r w:rsidRPr="00A35AF3">
                        <w:rPr>
                          <w:color w:val="FFFFFF"/>
                        </w:rPr>
                        <w:t>S09 2 04</w:t>
                      </w:r>
                    </w:p>
                  </w:txbxContent>
                </v:textbox>
              </v:shape>
            </w:pict>
          </mc:Fallback>
        </mc:AlternateContent>
      </w:r>
      <w:r w:rsidR="00191AE4" w:rsidRPr="00365C5D">
        <w:rPr>
          <w:b/>
          <w:bCs/>
          <w:sz w:val="24"/>
          <w:szCs w:val="24"/>
        </w:rPr>
        <w:t>A</w:t>
      </w:r>
      <w:r w:rsidR="00191AE4" w:rsidRPr="00365C5D">
        <w:rPr>
          <w:sz w:val="24"/>
          <w:szCs w:val="24"/>
        </w:rPr>
        <w:tab/>
        <w:t>Orange</w:t>
      </w:r>
    </w:p>
    <w:p w:rsidR="00191AE4" w:rsidRPr="00365C5D" w:rsidRDefault="00191AE4"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365C5D">
        <w:rPr>
          <w:b/>
          <w:bCs/>
          <w:sz w:val="24"/>
          <w:szCs w:val="24"/>
        </w:rPr>
        <w:t>B</w:t>
      </w:r>
      <w:r w:rsidRPr="00365C5D">
        <w:rPr>
          <w:sz w:val="24"/>
          <w:szCs w:val="24"/>
        </w:rPr>
        <w:tab/>
        <w:t>White</w:t>
      </w:r>
    </w:p>
    <w:p w:rsidR="00191AE4" w:rsidRPr="00365C5D" w:rsidRDefault="00191AE4"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365C5D">
        <w:rPr>
          <w:b/>
          <w:bCs/>
          <w:sz w:val="24"/>
          <w:szCs w:val="24"/>
        </w:rPr>
        <w:t>C</w:t>
      </w:r>
      <w:r w:rsidRPr="00365C5D">
        <w:rPr>
          <w:sz w:val="24"/>
          <w:szCs w:val="24"/>
        </w:rPr>
        <w:tab/>
        <w:t>Yellow</w:t>
      </w:r>
    </w:p>
    <w:p w:rsidR="00191AE4" w:rsidRPr="00365C5D" w:rsidRDefault="00726852" w:rsidP="00191AE4">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Pr>
          <w:b/>
          <w:bCs/>
          <w:noProof/>
          <w:sz w:val="24"/>
          <w:szCs w:val="24"/>
        </w:rPr>
        <mc:AlternateContent>
          <mc:Choice Requires="wps">
            <w:drawing>
              <wp:anchor distT="0" distB="0" distL="114300" distR="114300" simplePos="0" relativeHeight="251695104" behindDoc="1" locked="0" layoutInCell="1" allowOverlap="1">
                <wp:simplePos x="0" y="0"/>
                <wp:positionH relativeFrom="column">
                  <wp:posOffset>330835</wp:posOffset>
                </wp:positionH>
                <wp:positionV relativeFrom="paragraph">
                  <wp:posOffset>55245</wp:posOffset>
                </wp:positionV>
                <wp:extent cx="172720" cy="189865"/>
                <wp:effectExtent l="6985" t="7620" r="10795" b="12065"/>
                <wp:wrapNone/>
                <wp:docPr id="106" name="Oval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2" o:spid="_x0000_s1026" style="position:absolute;margin-left:26.05pt;margin-top:4.35pt;width:13.6pt;height:14.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"/>
            </w:pict>
          </mc:Fallback>
        </mc:AlternateContent>
      </w:r>
      <w:r w:rsidR="00191AE4" w:rsidRPr="00365C5D">
        <w:rPr>
          <w:b/>
          <w:bCs/>
          <w:sz w:val="24"/>
          <w:szCs w:val="24"/>
        </w:rPr>
        <w:t>D</w:t>
      </w:r>
      <w:r w:rsidR="00191AE4" w:rsidRPr="00365C5D">
        <w:rPr>
          <w:sz w:val="24"/>
          <w:szCs w:val="24"/>
        </w:rPr>
        <w:tab/>
        <w:t>Cream</w:t>
      </w:r>
    </w:p>
    <w:p w:rsidR="00191AE4" w:rsidRPr="00365C5D" w:rsidRDefault="00191AE4" w:rsidP="00191AE4">
      <w:pPr>
        <w:pStyle w:val="mark"/>
        <w:tabs>
          <w:tab w:val="right" w:pos="9638"/>
        </w:tabs>
        <w:rPr>
          <w:b w:val="0"/>
          <w:bCs w:val="0"/>
          <w:sz w:val="24"/>
          <w:szCs w:val="24"/>
        </w:rPr>
      </w:pPr>
      <w:r w:rsidRPr="00365C5D">
        <w:rPr>
          <w:sz w:val="24"/>
          <w:szCs w:val="24"/>
        </w:rPr>
        <w:t>(Total 1 mark)</w:t>
      </w:r>
    </w:p>
    <w:p w:rsidR="00A861B3" w:rsidRDefault="00AE1518" w:rsidP="00A861B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rPr>
        <w:br w:type="column"/>
      </w:r>
      <w:r w:rsidR="00A861B3" w:rsidRPr="000072E7">
        <w:rPr>
          <w:b w:val="0"/>
        </w:rPr>
        <w:lastRenderedPageBreak/>
        <w:t>Do not write in the margin</w:t>
      </w: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Default="00AE1518" w:rsidP="00AE1518">
      <w:pPr>
        <w:ind w:firstLine="284"/>
        <w:jc w:val="center"/>
        <w:rPr>
          <w:sz w:val="20"/>
          <w:szCs w:val="20"/>
        </w:rPr>
      </w:pPr>
    </w:p>
    <w:p w:rsidR="00AE1518" w:rsidRPr="00AE1518" w:rsidRDefault="00AE1518" w:rsidP="00AE1518">
      <w:pPr>
        <w:ind w:firstLine="284"/>
        <w:jc w:val="center"/>
        <w:rPr>
          <w:sz w:val="20"/>
          <w:szCs w:val="20"/>
        </w:rPr>
      </w:pPr>
    </w:p>
    <w:p w:rsidR="0037417E" w:rsidRPr="00A466D5" w:rsidRDefault="0008562E" w:rsidP="00C619EB">
      <w:pPr>
        <w:ind w:left="284" w:hanging="284"/>
        <w:rPr>
          <w:b/>
          <w:sz w:val="28"/>
          <w:szCs w:val="28"/>
        </w:rPr>
      </w:pPr>
      <w:r>
        <w:rPr>
          <w:b/>
          <w:bCs/>
        </w:rPr>
        <w:br w:type="page"/>
      </w:r>
      <w:r w:rsidR="00CA59D2">
        <w:rPr>
          <w:b/>
          <w:sz w:val="28"/>
          <w:szCs w:val="28"/>
        </w:rPr>
        <w:lastRenderedPageBreak/>
        <w:t>Structured q</w:t>
      </w:r>
      <w:r w:rsidR="0037417E" w:rsidRPr="00A466D5">
        <w:rPr>
          <w:b/>
          <w:sz w:val="28"/>
          <w:szCs w:val="28"/>
        </w:rPr>
        <w:t>uestions</w:t>
      </w:r>
    </w:p>
    <w:p w:rsidR="00F50AEF" w:rsidRPr="00F50AEF" w:rsidRDefault="00F50AEF" w:rsidP="00F50AE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F50AEF">
        <w:rPr>
          <w:b/>
          <w:bCs/>
          <w:sz w:val="24"/>
          <w:szCs w:val="24"/>
        </w:rPr>
        <w:t>1.</w:t>
      </w:r>
      <w:r w:rsidRPr="00F50AEF">
        <w:rPr>
          <w:sz w:val="24"/>
          <w:szCs w:val="24"/>
        </w:rPr>
        <w:tab/>
        <w:t>1-bromopropane may be prepared from propan-1-ol using the following method:</w:t>
      </w:r>
    </w:p>
    <w:p w:rsidR="00F50AEF" w:rsidRPr="00F50AEF" w:rsidRDefault="00726852" w:rsidP="00F50AE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noProof/>
        </w:rPr>
        <mc:AlternateContent>
          <mc:Choice Requires="wps">
            <w:drawing>
              <wp:anchor distT="0" distB="0" distL="114300" distR="114300" simplePos="0" relativeHeight="251511808" behindDoc="0" locked="0" layoutInCell="1" allowOverlap="1">
                <wp:simplePos x="0" y="0"/>
                <wp:positionH relativeFrom="column">
                  <wp:posOffset>-180975</wp:posOffset>
                </wp:positionH>
                <wp:positionV relativeFrom="paragraph">
                  <wp:posOffset>10795</wp:posOffset>
                </wp:positionV>
                <wp:extent cx="309880" cy="897255"/>
                <wp:effectExtent l="0" t="1270" r="4445" b="0"/>
                <wp:wrapNone/>
                <wp:docPr id="10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pPr>
                              <w:rPr>
                                <w:color w:val="FFFFFF"/>
                              </w:rPr>
                            </w:pPr>
                            <w:r w:rsidRPr="00A35AF3">
                              <w:rPr>
                                <w:color w:val="FFFFFF"/>
                              </w:rPr>
                              <w:t>W08C.3B.03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7" type="#_x0000_t202" style="position:absolute;left:0;text-align:left;margin-left:-14.25pt;margin-top:.85pt;width:24.4pt;height:70.6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AfgIAAA4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" stroked="f">
                <v:textbox style="layout-flow:vertical;mso-layout-flow-alt:bottom-to-top" inset="0,0,0,0">
                  <w:txbxContent>
                    <w:p w:rsidR="007E4F36" w:rsidRPr="00A35AF3" w:rsidRDefault="007E4F36">
                      <w:pPr>
                        <w:rPr>
                          <w:color w:val="FFFFFF"/>
                        </w:rPr>
                      </w:pPr>
                      <w:r w:rsidRPr="00A35AF3">
                        <w:rPr>
                          <w:color w:val="FFFFFF"/>
                        </w:rPr>
                        <w:t>W08C.3B.03</w:t>
                      </w:r>
                    </w:p>
                  </w:txbxContent>
                </v:textbox>
              </v:shape>
            </w:pict>
          </mc:Fallback>
        </mc:AlternateContent>
      </w:r>
      <w:r w:rsidR="00F50AEF" w:rsidRPr="00F50AEF">
        <w:rPr>
          <w:sz w:val="24"/>
          <w:szCs w:val="24"/>
        </w:rPr>
        <w:t>•</w:t>
      </w:r>
      <w:r w:rsidR="00F50AEF" w:rsidRPr="00F50AEF">
        <w:rPr>
          <w:sz w:val="24"/>
          <w:szCs w:val="24"/>
        </w:rPr>
        <w:tab/>
        <w:t xml:space="preserve">Propan-1-ol, water and solid sodium bromide are mixed in a flask and 50 % </w:t>
      </w:r>
      <w:proofErr w:type="spellStart"/>
      <w:r w:rsidR="00F50AEF" w:rsidRPr="00F50AEF">
        <w:rPr>
          <w:sz w:val="24"/>
          <w:szCs w:val="24"/>
        </w:rPr>
        <w:t>sul</w:t>
      </w:r>
      <w:r w:rsidR="00A35F2A">
        <w:rPr>
          <w:sz w:val="24"/>
          <w:szCs w:val="24"/>
        </w:rPr>
        <w:t>f</w:t>
      </w:r>
      <w:r w:rsidR="00F50AEF" w:rsidRPr="00F50AEF">
        <w:rPr>
          <w:sz w:val="24"/>
          <w:szCs w:val="24"/>
        </w:rPr>
        <w:t>uric</w:t>
      </w:r>
      <w:proofErr w:type="spellEnd"/>
      <w:r w:rsidR="00F50AEF" w:rsidRPr="00F50AEF">
        <w:rPr>
          <w:sz w:val="24"/>
          <w:szCs w:val="24"/>
        </w:rPr>
        <w:t xml:space="preserve"> acid is added, a little at a time, with cooling.</w:t>
      </w:r>
    </w:p>
    <w:p w:rsidR="00F50AEF" w:rsidRPr="00F50AEF" w:rsidRDefault="00F50AEF" w:rsidP="00F50AE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w:t>
      </w:r>
      <w:r w:rsidRPr="00F50AEF">
        <w:rPr>
          <w:sz w:val="24"/>
          <w:szCs w:val="24"/>
        </w:rPr>
        <w:tab/>
        <w:t>The mixture is heated under reflux and then distilled.</w:t>
      </w:r>
    </w:p>
    <w:p w:rsidR="00F50AEF" w:rsidRPr="00F50AEF" w:rsidRDefault="00F50AEF" w:rsidP="00F50AE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w:t>
      </w:r>
      <w:r w:rsidRPr="00F50AEF">
        <w:rPr>
          <w:sz w:val="24"/>
          <w:szCs w:val="24"/>
        </w:rPr>
        <w:tab/>
        <w:t>The distillate is mixed with sodium carbonate solution in a separating funnel and the lower organic layer removed.</w:t>
      </w:r>
    </w:p>
    <w:p w:rsidR="00F50AEF" w:rsidRPr="00F50AEF" w:rsidRDefault="00F50AEF" w:rsidP="00F50AEF">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w:t>
      </w:r>
      <w:r w:rsidRPr="00F50AEF">
        <w:rPr>
          <w:sz w:val="24"/>
          <w:szCs w:val="24"/>
        </w:rPr>
        <w:tab/>
        <w:t>Solid anhydrous calcium chloride is added to the organic layer, which is finally distilled. The distillate boiling in the range 70–72°C is collected.</w:t>
      </w:r>
    </w:p>
    <w:p w:rsidR="00F50AEF" w:rsidRPr="00F50AEF" w:rsidRDefault="00F50AEF" w:rsidP="00F50AE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F50AEF">
        <w:rPr>
          <w:sz w:val="24"/>
          <w:szCs w:val="24"/>
        </w:rPr>
        <w:tab/>
        <w:t>The reaction may be represented by the following equation:</w:t>
      </w:r>
    </w:p>
    <w:p w:rsidR="00F50AEF" w:rsidRPr="00F50AEF" w:rsidRDefault="00F50AEF" w:rsidP="00F50AEF">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rPr>
          <w:sz w:val="24"/>
          <w:szCs w:val="24"/>
        </w:rPr>
      </w:pPr>
      <w:r w:rsidRPr="00F50AEF">
        <w:rPr>
          <w:sz w:val="24"/>
          <w:szCs w:val="24"/>
        </w:rPr>
        <w:tab/>
        <w:t>CH</w:t>
      </w:r>
      <w:r w:rsidRPr="00F50AEF">
        <w:rPr>
          <w:position w:val="-4"/>
          <w:sz w:val="24"/>
          <w:szCs w:val="24"/>
        </w:rPr>
        <w:t>3</w:t>
      </w:r>
      <w:r w:rsidRPr="00F50AEF">
        <w:rPr>
          <w:sz w:val="24"/>
          <w:szCs w:val="24"/>
        </w:rPr>
        <w:t>CH</w:t>
      </w:r>
      <w:r w:rsidRPr="00F50AEF">
        <w:rPr>
          <w:position w:val="-4"/>
          <w:sz w:val="24"/>
          <w:szCs w:val="24"/>
        </w:rPr>
        <w:t>2</w:t>
      </w:r>
      <w:r w:rsidRPr="00F50AEF">
        <w:rPr>
          <w:sz w:val="24"/>
          <w:szCs w:val="24"/>
        </w:rPr>
        <w:t>CH</w:t>
      </w:r>
      <w:r w:rsidRPr="00F50AEF">
        <w:rPr>
          <w:position w:val="-4"/>
          <w:sz w:val="24"/>
          <w:szCs w:val="24"/>
        </w:rPr>
        <w:t>2</w:t>
      </w:r>
      <w:r w:rsidRPr="00F50AEF">
        <w:rPr>
          <w:sz w:val="24"/>
          <w:szCs w:val="24"/>
        </w:rPr>
        <w:t xml:space="preserve">OH + </w:t>
      </w:r>
      <w:proofErr w:type="spellStart"/>
      <w:r w:rsidRPr="00F50AEF">
        <w:rPr>
          <w:sz w:val="24"/>
          <w:szCs w:val="24"/>
        </w:rPr>
        <w:t>HBr</w:t>
      </w:r>
      <w:proofErr w:type="spellEnd"/>
      <w:r w:rsidRPr="00F50AEF">
        <w:rPr>
          <w:sz w:val="24"/>
          <w:szCs w:val="24"/>
        </w:rPr>
        <w:t xml:space="preserve"> → CH</w:t>
      </w:r>
      <w:r w:rsidRPr="00F50AEF">
        <w:rPr>
          <w:position w:val="-4"/>
          <w:sz w:val="24"/>
          <w:szCs w:val="24"/>
        </w:rPr>
        <w:t>3</w:t>
      </w:r>
      <w:r w:rsidRPr="00F50AEF">
        <w:rPr>
          <w:sz w:val="24"/>
          <w:szCs w:val="24"/>
        </w:rPr>
        <w:t>CH</w:t>
      </w:r>
      <w:r w:rsidRPr="00F50AEF">
        <w:rPr>
          <w:position w:val="-4"/>
          <w:sz w:val="24"/>
          <w:szCs w:val="24"/>
        </w:rPr>
        <w:t>2</w:t>
      </w:r>
      <w:r w:rsidRPr="00F50AEF">
        <w:rPr>
          <w:sz w:val="24"/>
          <w:szCs w:val="24"/>
        </w:rPr>
        <w:t>CH</w:t>
      </w:r>
      <w:r w:rsidRPr="00F50AEF">
        <w:rPr>
          <w:position w:val="-4"/>
          <w:sz w:val="24"/>
          <w:szCs w:val="24"/>
        </w:rPr>
        <w:t>2</w:t>
      </w:r>
      <w:r w:rsidRPr="00F50AEF">
        <w:rPr>
          <w:sz w:val="24"/>
          <w:szCs w:val="24"/>
        </w:rPr>
        <w:t>Br + H</w:t>
      </w:r>
      <w:r w:rsidRPr="00F50AEF">
        <w:rPr>
          <w:position w:val="-4"/>
          <w:sz w:val="24"/>
          <w:szCs w:val="24"/>
        </w:rPr>
        <w:t>2</w:t>
      </w:r>
      <w:r w:rsidRPr="00F50AEF">
        <w:rPr>
          <w:sz w:val="24"/>
          <w:szCs w:val="24"/>
        </w:rPr>
        <w:t>O</w:t>
      </w:r>
    </w:p>
    <w:tbl>
      <w:tblPr>
        <w:tblW w:w="4899" w:type="dxa"/>
        <w:tblInd w:w="2376" w:type="dxa"/>
        <w:tblLayout w:type="fixed"/>
        <w:tblLook w:val="0000" w:firstRow="0" w:lastRow="0" w:firstColumn="0" w:lastColumn="0" w:noHBand="0" w:noVBand="0"/>
      </w:tblPr>
      <w:tblGrid>
        <w:gridCol w:w="4899"/>
      </w:tblGrid>
      <w:tr w:rsidR="00F50AEF" w:rsidRPr="00F50AEF">
        <w:trPr>
          <w:trHeight w:val="1194"/>
        </w:trPr>
        <w:tc>
          <w:tcPr>
            <w:tcW w:w="4899" w:type="dxa"/>
            <w:tcBorders>
              <w:top w:val="single" w:sz="4" w:space="0" w:color="auto"/>
              <w:left w:val="single" w:sz="4" w:space="0" w:color="auto"/>
              <w:bottom w:val="single" w:sz="4" w:space="0" w:color="auto"/>
              <w:right w:val="single" w:sz="4" w:space="0" w:color="auto"/>
            </w:tcBorders>
          </w:tcPr>
          <w:p w:rsidR="00F50AEF" w:rsidRPr="00F50AEF" w:rsidRDefault="00F50AEF"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left"/>
              <w:rPr>
                <w:sz w:val="24"/>
                <w:szCs w:val="24"/>
              </w:rPr>
            </w:pPr>
            <w:r w:rsidRPr="00F50AEF">
              <w:rPr>
                <w:sz w:val="24"/>
                <w:szCs w:val="24"/>
              </w:rPr>
              <w:t>Hazard information about 1-bromopropane</w:t>
            </w:r>
          </w:p>
          <w:p w:rsidR="00F50AEF" w:rsidRPr="00F50AEF" w:rsidRDefault="00F50AEF" w:rsidP="00510040">
            <w:pPr>
              <w:pStyle w:val="Box"/>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18" w:hanging="318"/>
              <w:jc w:val="left"/>
              <w:rPr>
                <w:sz w:val="24"/>
                <w:szCs w:val="24"/>
              </w:rPr>
            </w:pPr>
            <w:r w:rsidRPr="00F50AEF">
              <w:rPr>
                <w:sz w:val="24"/>
                <w:szCs w:val="24"/>
              </w:rPr>
              <w:t>•</w:t>
            </w:r>
            <w:r w:rsidRPr="00F50AEF">
              <w:rPr>
                <w:sz w:val="24"/>
                <w:szCs w:val="24"/>
              </w:rPr>
              <w:tab/>
              <w:t>flammable</w:t>
            </w:r>
          </w:p>
          <w:p w:rsidR="00F50AEF" w:rsidRPr="00F50AEF" w:rsidRDefault="00F50AEF" w:rsidP="00510040">
            <w:pPr>
              <w:pStyle w:val="Box"/>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120"/>
              <w:ind w:left="318" w:hanging="318"/>
              <w:jc w:val="left"/>
              <w:rPr>
                <w:sz w:val="24"/>
                <w:szCs w:val="24"/>
              </w:rPr>
            </w:pPr>
            <w:r w:rsidRPr="00F50AEF">
              <w:rPr>
                <w:sz w:val="24"/>
                <w:szCs w:val="24"/>
              </w:rPr>
              <w:t>•</w:t>
            </w:r>
            <w:r w:rsidRPr="00F50AEF">
              <w:rPr>
                <w:sz w:val="24"/>
                <w:szCs w:val="24"/>
              </w:rPr>
              <w:tab/>
              <w:t>harmful by skin absorption</w:t>
            </w:r>
          </w:p>
        </w:tc>
      </w:tr>
    </w:tbl>
    <w:p w:rsidR="00F50AEF" w:rsidRPr="00F50AEF" w:rsidRDefault="00F50AEF" w:rsidP="00F50AEF">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(a)</w:t>
      </w:r>
      <w:r w:rsidRPr="00F50AEF">
        <w:rPr>
          <w:sz w:val="24"/>
          <w:szCs w:val="24"/>
        </w:rPr>
        <w:tab/>
        <w:t>(i)</w:t>
      </w:r>
      <w:r w:rsidRPr="00F50AEF">
        <w:rPr>
          <w:sz w:val="24"/>
          <w:szCs w:val="24"/>
        </w:rPr>
        <w:tab/>
        <w:t xml:space="preserve">Why is the mixture cooled while the </w:t>
      </w:r>
      <w:proofErr w:type="spellStart"/>
      <w:r w:rsidRPr="00F50AEF">
        <w:rPr>
          <w:sz w:val="24"/>
          <w:szCs w:val="24"/>
        </w:rPr>
        <w:t>sul</w:t>
      </w:r>
      <w:r w:rsidR="00A35F2A">
        <w:rPr>
          <w:sz w:val="24"/>
          <w:szCs w:val="24"/>
        </w:rPr>
        <w:t>f</w:t>
      </w:r>
      <w:r w:rsidRPr="00F50AEF">
        <w:rPr>
          <w:sz w:val="24"/>
          <w:szCs w:val="24"/>
        </w:rPr>
        <w:t>uric</w:t>
      </w:r>
      <w:proofErr w:type="spellEnd"/>
      <w:r w:rsidRPr="00F50AEF">
        <w:rPr>
          <w:sz w:val="24"/>
          <w:szCs w:val="24"/>
        </w:rPr>
        <w:t xml:space="preserve"> acid is added?</w:t>
      </w:r>
    </w:p>
    <w:p w:rsidR="00655136" w:rsidRPr="004C38A8" w:rsidRDefault="00655136" w:rsidP="00655136">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sidRPr="004C38A8">
        <w:rPr>
          <w:rFonts w:ascii="Arial" w:hAnsi="Arial" w:cs="Arial"/>
          <w:color w:val="333399"/>
          <w:sz w:val="24"/>
          <w:szCs w:val="24"/>
        </w:rPr>
        <w:t>Reaction exothermic or Reactants might evaporate</w:t>
      </w:r>
      <w:r w:rsidRPr="004C38A8">
        <w:rPr>
          <w:rFonts w:ascii="Arial" w:hAnsi="Arial" w:cs="Arial"/>
          <w:color w:val="333399"/>
          <w:sz w:val="24"/>
          <w:szCs w:val="24"/>
        </w:rPr>
        <w:tab/>
        <w:t>1</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130"/>
        <w:rPr>
          <w:rFonts w:ascii="Arial" w:hAnsi="Arial" w:cs="Arial"/>
          <w:color w:val="333399"/>
        </w:rPr>
      </w:pPr>
      <w:r w:rsidRPr="00655136">
        <w:rPr>
          <w:rFonts w:ascii="Arial" w:hAnsi="Arial" w:cs="Arial"/>
          <w:color w:val="333399"/>
        </w:rPr>
        <w:t xml:space="preserve">Accept prevent oxidation of </w:t>
      </w:r>
      <w:proofErr w:type="spellStart"/>
      <w:r w:rsidRPr="00655136">
        <w:rPr>
          <w:rFonts w:ascii="Arial" w:hAnsi="Arial" w:cs="Arial"/>
          <w:color w:val="333399"/>
        </w:rPr>
        <w:t>HBr</w:t>
      </w:r>
      <w:proofErr w:type="spellEnd"/>
      <w:r w:rsidRPr="00655136">
        <w:rPr>
          <w:rFonts w:ascii="Arial" w:hAnsi="Arial" w:cs="Arial"/>
          <w:color w:val="333399"/>
        </w:rPr>
        <w:t xml:space="preserve"> or Br</w:t>
      </w:r>
      <w:r w:rsidRPr="00655136">
        <w:rPr>
          <w:rFonts w:ascii="Arial" w:hAnsi="Arial" w:cs="Arial"/>
          <w:color w:val="333399"/>
          <w:position w:val="10"/>
        </w:rPr>
        <w:t>–</w:t>
      </w:r>
      <w:r w:rsidRPr="00655136">
        <w:rPr>
          <w:rFonts w:ascii="Arial" w:hAnsi="Arial" w:cs="Arial"/>
          <w:color w:val="333399"/>
        </w:rPr>
        <w:t xml:space="preserve"> (to bromine or Br</w:t>
      </w:r>
      <w:r w:rsidRPr="00655136">
        <w:rPr>
          <w:rFonts w:ascii="Arial" w:hAnsi="Arial" w:cs="Arial"/>
          <w:color w:val="333399"/>
          <w:position w:val="-4"/>
        </w:rPr>
        <w:t>2</w:t>
      </w:r>
      <w:r w:rsidRPr="00655136">
        <w:rPr>
          <w:rFonts w:ascii="Arial" w:hAnsi="Arial" w:cs="Arial"/>
          <w:color w:val="333399"/>
        </w:rPr>
        <w:t>)</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130"/>
        <w:rPr>
          <w:rFonts w:ascii="Arial" w:hAnsi="Arial" w:cs="Arial"/>
          <w:color w:val="333399"/>
        </w:rPr>
      </w:pPr>
      <w:r w:rsidRPr="00655136">
        <w:rPr>
          <w:rFonts w:ascii="Arial" w:hAnsi="Arial" w:cs="Arial"/>
          <w:color w:val="333399"/>
        </w:rPr>
        <w:t>Reject vigorous or violent or</w:t>
      </w:r>
      <w:r>
        <w:rPr>
          <w:rFonts w:ascii="Arial" w:hAnsi="Arial" w:cs="Arial"/>
          <w:color w:val="333399"/>
        </w:rPr>
        <w:t xml:space="preserve"> </w:t>
      </w:r>
      <w:r w:rsidRPr="00655136">
        <w:rPr>
          <w:rFonts w:ascii="Arial" w:hAnsi="Arial" w:cs="Arial"/>
          <w:color w:val="333399"/>
        </w:rPr>
        <w:t>Side reactions occur</w:t>
      </w:r>
    </w:p>
    <w:p w:rsidR="00F50AEF" w:rsidRP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(1)</w:t>
      </w:r>
    </w:p>
    <w:p w:rsidR="00F50AEF" w:rsidRPr="00F50AEF" w:rsidRDefault="00F50AEF" w:rsidP="00F50AEF">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F50AEF">
        <w:rPr>
          <w:sz w:val="24"/>
          <w:szCs w:val="24"/>
        </w:rPr>
        <w:t>(ii)</w:t>
      </w:r>
      <w:r w:rsidRPr="00F50AEF">
        <w:rPr>
          <w:sz w:val="24"/>
          <w:szCs w:val="24"/>
        </w:rPr>
        <w:tab/>
        <w:t>Draw a labelled diagram of the apparatus used for heating under reflux.</w:t>
      </w:r>
    </w:p>
    <w:p w:rsidR="00655136" w:rsidRPr="004C38A8" w:rsidRDefault="00726852" w:rsidP="00655136">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333399"/>
          <w:sz w:val="24"/>
          <w:szCs w:val="24"/>
        </w:rPr>
      </w:pPr>
      <w:r>
        <w:rPr>
          <w:b/>
          <w:noProof/>
        </w:rPr>
        <mc:AlternateContent>
          <mc:Choice Requires="wps">
            <w:drawing>
              <wp:anchor distT="0" distB="0" distL="114300" distR="114300" simplePos="0" relativeHeight="251726848" behindDoc="0" locked="0" layoutInCell="1" allowOverlap="1">
                <wp:simplePos x="0" y="0"/>
                <wp:positionH relativeFrom="column">
                  <wp:posOffset>635</wp:posOffset>
                </wp:positionH>
                <wp:positionV relativeFrom="paragraph">
                  <wp:posOffset>201295</wp:posOffset>
                </wp:positionV>
                <wp:extent cx="532765" cy="212090"/>
                <wp:effectExtent l="635" t="1270" r="0" b="0"/>
                <wp:wrapNone/>
                <wp:docPr id="10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62E26">
                            <w:pPr>
                              <w:rPr>
                                <w:color w:val="FF0000"/>
                              </w:rPr>
                            </w:pPr>
                            <w:r w:rsidRPr="00162E26">
                              <w:rPr>
                                <w:color w:val="FF0000"/>
                              </w:rPr>
                              <w:t>See p5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48" type="#_x0000_t202" style="position:absolute;left:0;text-align:left;margin-left:.05pt;margin-top:15.85pt;width:41.95pt;height:1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9KgA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" stroked="f">
                <v:textbox inset="0,0,0,0">
                  <w:txbxContent>
                    <w:p w:rsidR="007E4F36" w:rsidRPr="00162E26" w:rsidRDefault="007E4F36" w:rsidP="00162E26">
                      <w:pPr>
                        <w:rPr>
                          <w:color w:val="FF0000"/>
                        </w:rPr>
                      </w:pPr>
                      <w:r w:rsidRPr="00162E26">
                        <w:rPr>
                          <w:color w:val="FF0000"/>
                        </w:rPr>
                        <w:t>See p5</w:t>
                      </w:r>
                    </w:p>
                  </w:txbxContent>
                </v:textbox>
              </v:shape>
            </w:pict>
          </mc:Fallback>
        </mc:AlternateContent>
      </w:r>
      <w:r w:rsidR="00655136" w:rsidRPr="004C38A8">
        <w:rPr>
          <w:rFonts w:ascii="Arial" w:hAnsi="Arial" w:cs="Arial"/>
          <w:color w:val="333399"/>
          <w:sz w:val="24"/>
          <w:szCs w:val="24"/>
        </w:rPr>
        <w:t xml:space="preserve">Heated round or pear-shaped flask </w:t>
      </w:r>
      <w:r w:rsidR="00655136" w:rsidRPr="004C38A8">
        <w:rPr>
          <w:rFonts w:ascii="Arial" w:hAnsi="Arial" w:cs="Arial"/>
          <w:b/>
          <w:bCs/>
          <w:color w:val="333399"/>
          <w:sz w:val="24"/>
          <w:szCs w:val="24"/>
        </w:rPr>
        <w:t>(1)</w:t>
      </w:r>
      <w:r w:rsidR="00655136" w:rsidRPr="004C38A8">
        <w:rPr>
          <w:rFonts w:ascii="Arial" w:hAnsi="Arial" w:cs="Arial"/>
          <w:color w:val="333399"/>
          <w:sz w:val="24"/>
          <w:szCs w:val="24"/>
        </w:rPr>
        <w:br/>
        <w:t xml:space="preserve">Correct vertical condenser </w:t>
      </w:r>
      <w:proofErr w:type="spellStart"/>
      <w:r w:rsidR="00655136" w:rsidRPr="004C38A8">
        <w:rPr>
          <w:rFonts w:ascii="Arial" w:hAnsi="Arial" w:cs="Arial"/>
          <w:color w:val="333399"/>
          <w:sz w:val="24"/>
          <w:szCs w:val="24"/>
        </w:rPr>
        <w:t>inc.</w:t>
      </w:r>
      <w:proofErr w:type="spellEnd"/>
      <w:r w:rsidR="00655136" w:rsidRPr="004C38A8">
        <w:rPr>
          <w:rFonts w:ascii="Arial" w:hAnsi="Arial" w:cs="Arial"/>
          <w:color w:val="333399"/>
          <w:sz w:val="24"/>
          <w:szCs w:val="24"/>
        </w:rPr>
        <w:t xml:space="preserve"> water direction </w:t>
      </w:r>
      <w:r w:rsidR="00655136" w:rsidRPr="004C38A8">
        <w:rPr>
          <w:rFonts w:ascii="Arial" w:hAnsi="Arial" w:cs="Arial"/>
          <w:b/>
          <w:bCs/>
          <w:color w:val="333399"/>
          <w:sz w:val="24"/>
          <w:szCs w:val="24"/>
        </w:rPr>
        <w:t>(1)</w:t>
      </w:r>
      <w:r w:rsidR="00655136" w:rsidRPr="004C38A8">
        <w:rPr>
          <w:rFonts w:ascii="Arial" w:hAnsi="Arial" w:cs="Arial"/>
          <w:color w:val="333399"/>
          <w:sz w:val="24"/>
          <w:szCs w:val="24"/>
        </w:rPr>
        <w:br/>
        <w:t xml:space="preserve">Gas-tight joint &amp; open apparatus </w:t>
      </w:r>
      <w:r w:rsidR="00655136" w:rsidRPr="004C38A8">
        <w:rPr>
          <w:rFonts w:ascii="Arial" w:hAnsi="Arial" w:cs="Arial"/>
          <w:b/>
          <w:bCs/>
          <w:color w:val="333399"/>
          <w:sz w:val="24"/>
          <w:szCs w:val="24"/>
        </w:rPr>
        <w:t>(1)</w:t>
      </w:r>
      <w:r w:rsidR="00655136" w:rsidRPr="004C38A8">
        <w:rPr>
          <w:rFonts w:ascii="Arial" w:hAnsi="Arial" w:cs="Arial"/>
          <w:color w:val="333399"/>
          <w:sz w:val="24"/>
          <w:szCs w:val="24"/>
        </w:rPr>
        <w:tab/>
        <w:t>3</w:t>
      </w:r>
    </w:p>
    <w:p w:rsidR="00655136" w:rsidRPr="00655136" w:rsidRDefault="00655136" w:rsidP="00655136">
      <w:pPr>
        <w:pStyle w:val="accept"/>
        <w:tabs>
          <w:tab w:val="clear" w:pos="2693"/>
          <w:tab w:val="left" w:pos="2268"/>
          <w:tab w:val="left" w:pos="3119"/>
          <w:tab w:val="left" w:pos="3600"/>
          <w:tab w:val="left" w:pos="4320"/>
          <w:tab w:val="left" w:pos="5040"/>
          <w:tab w:val="left" w:pos="5760"/>
          <w:tab w:val="left" w:pos="6480"/>
          <w:tab w:val="left" w:pos="7200"/>
          <w:tab w:val="left" w:pos="8640"/>
          <w:tab w:val="left" w:pos="9360"/>
          <w:tab w:val="left" w:pos="10080"/>
          <w:tab w:val="left" w:pos="10800"/>
          <w:tab w:val="left" w:pos="11520"/>
        </w:tabs>
        <w:spacing w:before="0"/>
        <w:ind w:right="272"/>
        <w:rPr>
          <w:rFonts w:ascii="Arial" w:hAnsi="Arial" w:cs="Arial"/>
          <w:color w:val="333399"/>
          <w:sz w:val="20"/>
          <w:szCs w:val="20"/>
        </w:rPr>
      </w:pPr>
      <w:r w:rsidRPr="00655136">
        <w:rPr>
          <w:rFonts w:ascii="Arial" w:hAnsi="Arial" w:cs="Arial"/>
          <w:i w:val="0"/>
          <w:iCs w:val="0"/>
          <w:color w:val="333399"/>
          <w:sz w:val="20"/>
          <w:szCs w:val="20"/>
        </w:rPr>
        <w:tab/>
      </w:r>
      <w:r w:rsidRPr="00655136">
        <w:rPr>
          <w:rFonts w:ascii="Symbol" w:hAnsi="Symbol" w:cs="Arial"/>
          <w:color w:val="333399"/>
          <w:sz w:val="20"/>
          <w:szCs w:val="20"/>
        </w:rPr>
        <w:t></w:t>
      </w:r>
      <w:r w:rsidRPr="00655136">
        <w:rPr>
          <w:rFonts w:ascii="Arial" w:hAnsi="Arial" w:cs="Arial"/>
          <w:color w:val="333399"/>
          <w:sz w:val="20"/>
          <w:szCs w:val="20"/>
        </w:rPr>
        <w:br/>
        <w:t>Accept Heat</w:t>
      </w:r>
      <w:r w:rsidRPr="00655136">
        <w:rPr>
          <w:rFonts w:ascii="Arial" w:hAnsi="Arial" w:cs="Arial"/>
          <w:color w:val="333399"/>
          <w:sz w:val="20"/>
          <w:szCs w:val="20"/>
        </w:rPr>
        <w:br/>
        <w:t>Accept horizontal lines on flask (at joint)</w:t>
      </w:r>
      <w:r>
        <w:rPr>
          <w:rFonts w:ascii="Arial" w:hAnsi="Arial" w:cs="Arial"/>
          <w:color w:val="333399"/>
          <w:sz w:val="20"/>
          <w:szCs w:val="20"/>
        </w:rPr>
        <w:t xml:space="preserve"> </w:t>
      </w:r>
      <w:r w:rsidRPr="00655136">
        <w:rPr>
          <w:rFonts w:ascii="Arial" w:hAnsi="Arial" w:cs="Arial"/>
          <w:color w:val="333399"/>
          <w:sz w:val="20"/>
          <w:szCs w:val="20"/>
        </w:rPr>
        <w:t>Accept just arrows to indicate water direction</w:t>
      </w:r>
    </w:p>
    <w:p w:rsidR="00655136" w:rsidRPr="00655136" w:rsidRDefault="00726852" w:rsidP="00655136">
      <w:pPr>
        <w:pStyle w:val="accept"/>
        <w:tabs>
          <w:tab w:val="clear" w:pos="2693"/>
          <w:tab w:val="left" w:pos="2268"/>
          <w:tab w:val="left" w:pos="3119"/>
          <w:tab w:val="left" w:pos="3600"/>
          <w:tab w:val="left" w:pos="4320"/>
          <w:tab w:val="left" w:pos="5040"/>
          <w:tab w:val="left" w:pos="5760"/>
          <w:tab w:val="left" w:pos="6480"/>
          <w:tab w:val="left" w:pos="7200"/>
          <w:tab w:val="left" w:pos="8640"/>
          <w:tab w:val="left" w:pos="9360"/>
          <w:tab w:val="left" w:pos="10080"/>
          <w:tab w:val="left" w:pos="10800"/>
          <w:tab w:val="left" w:pos="11520"/>
        </w:tabs>
        <w:spacing w:before="0"/>
        <w:ind w:right="272"/>
        <w:rPr>
          <w:rFonts w:ascii="Arial" w:hAnsi="Arial" w:cs="Arial"/>
          <w:color w:val="333399"/>
          <w:sz w:val="20"/>
          <w:szCs w:val="20"/>
        </w:rPr>
      </w:pPr>
      <w:r>
        <w:rPr>
          <w:rFonts w:ascii="Arial" w:hAnsi="Arial" w:cs="Arial"/>
          <w:noProof/>
          <w:color w:val="333399"/>
          <w:sz w:val="20"/>
          <w:szCs w:val="20"/>
        </w:rPr>
        <mc:AlternateContent>
          <mc:Choice Requires="wpi">
            <w:drawing>
              <wp:anchor distT="0" distB="0" distL="114300" distR="114300" simplePos="0" relativeHeight="251727872" behindDoc="0" locked="0" layoutInCell="1" allowOverlap="1">
                <wp:simplePos x="0" y="0"/>
                <wp:positionH relativeFrom="column">
                  <wp:posOffset>505460</wp:posOffset>
                </wp:positionH>
                <wp:positionV relativeFrom="paragraph">
                  <wp:posOffset>287020</wp:posOffset>
                </wp:positionV>
                <wp:extent cx="550545" cy="2026920"/>
                <wp:effectExtent l="10160" t="10795" r="10795" b="19685"/>
                <wp:wrapNone/>
                <wp:docPr id="103" name="Ink 6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6">
                      <w14:nvContentPartPr>
                        <w14:cNvContentPartPr>
                          <a14:cpLocks xmlns:a14="http://schemas.microsoft.com/office/drawing/2010/main" noRot="1" noChangeAspect="1" noEditPoints="1" noChangeArrowheads="1" noChangeShapeType="1"/>
                        </w14:cNvContentPartPr>
                      </w14:nvContentPartPr>
                      <w14:xfrm>
                        <a:off x="0" y="0"/>
                        <a:ext cx="550545" cy="2026920"/>
                      </w14:xfrm>
                    </w14:contentPart>
                  </a:graphicData>
                </a:graphic>
                <wp14:sizeRelH relativeFrom="page">
                  <wp14:pctWidth>0</wp14:pctWidth>
                </wp14:sizeRelH>
                <wp14:sizeRelV relativeFrom="page">
                  <wp14:pctHeight>0</wp14:pctHeight>
                </wp14:sizeRelV>
              </wp:anchor>
            </w:drawing>
          </mc:Choice>
          <mc:Fallback>
            <w:pict>
              <v:shape id="Ink 692" o:spid="_x0000_s1026" type="#_x0000_t75" style="position:absolute;margin-left:39.3pt;margin-top:22.1pt;width:44.35pt;height:16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">
                <v:imagedata r:id="rId157" o:title=""/>
                <o:lock v:ext="edit" rotation="t" verticies="t" shapetype="t"/>
              </v:shape>
            </w:pict>
          </mc:Fallback>
        </mc:AlternateContent>
      </w:r>
      <w:r w:rsidR="00655136" w:rsidRPr="00655136">
        <w:rPr>
          <w:rFonts w:ascii="Arial" w:hAnsi="Arial" w:cs="Arial"/>
          <w:color w:val="333399"/>
          <w:sz w:val="20"/>
          <w:szCs w:val="20"/>
        </w:rPr>
        <w:t xml:space="preserve">Reject just </w:t>
      </w:r>
      <w:r w:rsidR="00655136" w:rsidRPr="00655136">
        <w:rPr>
          <w:rFonts w:ascii="Symbol" w:hAnsi="Symbol" w:cs="Arial"/>
          <w:color w:val="333399"/>
          <w:sz w:val="20"/>
          <w:szCs w:val="20"/>
        </w:rPr>
        <w:t></w:t>
      </w:r>
      <w:r w:rsidR="00655136" w:rsidRPr="00655136">
        <w:rPr>
          <w:rFonts w:ascii="Arial" w:hAnsi="Arial" w:cs="Arial"/>
          <w:color w:val="333399"/>
          <w:sz w:val="20"/>
          <w:szCs w:val="20"/>
        </w:rPr>
        <w:t xml:space="preserve"> or just ‘heat’ or direct heating with a Bunsen or conical flask</w:t>
      </w:r>
      <w:r w:rsidR="00655136" w:rsidRPr="00655136">
        <w:rPr>
          <w:rFonts w:ascii="Arial" w:hAnsi="Arial" w:cs="Arial"/>
          <w:color w:val="333399"/>
          <w:sz w:val="20"/>
          <w:szCs w:val="20"/>
        </w:rPr>
        <w:br/>
        <w:t>Reject horizontal lines at the top of condenser</w:t>
      </w:r>
    </w:p>
    <w:p w:rsidR="00655136" w:rsidRPr="00655136" w:rsidRDefault="00655136" w:rsidP="00655136">
      <w:pPr>
        <w:pStyle w:val="accept"/>
        <w:tabs>
          <w:tab w:val="clear" w:pos="2693"/>
          <w:tab w:val="left" w:pos="2268"/>
          <w:tab w:val="left" w:pos="3119"/>
          <w:tab w:val="left" w:pos="3600"/>
          <w:tab w:val="left" w:pos="4320"/>
          <w:tab w:val="left" w:pos="5040"/>
          <w:tab w:val="left" w:pos="5760"/>
          <w:tab w:val="left" w:pos="6480"/>
          <w:tab w:val="left" w:pos="7200"/>
          <w:tab w:val="left" w:pos="8640"/>
          <w:tab w:val="left" w:pos="9360"/>
          <w:tab w:val="left" w:pos="10080"/>
          <w:tab w:val="left" w:pos="10800"/>
          <w:tab w:val="left" w:pos="11520"/>
        </w:tabs>
        <w:spacing w:before="0"/>
        <w:ind w:right="272"/>
        <w:rPr>
          <w:rFonts w:ascii="Arial" w:hAnsi="Arial" w:cs="Arial"/>
          <w:color w:val="333399"/>
          <w:sz w:val="20"/>
          <w:szCs w:val="20"/>
        </w:rPr>
      </w:pPr>
      <w:r w:rsidRPr="00655136">
        <w:rPr>
          <w:rFonts w:ascii="Arial" w:hAnsi="Arial" w:cs="Arial"/>
          <w:color w:val="333399"/>
          <w:sz w:val="20"/>
          <w:szCs w:val="20"/>
        </w:rPr>
        <w:t>Reject distillation</w:t>
      </w:r>
    </w:p>
    <w:p w:rsidR="00A35F2A" w:rsidRPr="00F50AEF" w:rsidRDefault="00726852" w:rsidP="0065513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Pr>
          <w:noProof/>
          <w:sz w:val="24"/>
          <w:szCs w:val="24"/>
        </w:rPr>
        <mc:AlternateContent>
          <mc:Choice Requires="wpi">
            <w:drawing>
              <wp:anchor distT="0" distB="0" distL="114300" distR="114300" simplePos="0" relativeHeight="251729920" behindDoc="0" locked="0" layoutInCell="1" allowOverlap="1">
                <wp:simplePos x="0" y="0"/>
                <wp:positionH relativeFrom="column">
                  <wp:posOffset>1069975</wp:posOffset>
                </wp:positionH>
                <wp:positionV relativeFrom="paragraph">
                  <wp:posOffset>4445</wp:posOffset>
                </wp:positionV>
                <wp:extent cx="142240" cy="97155"/>
                <wp:effectExtent l="12700" t="13970" r="16510" b="12700"/>
                <wp:wrapNone/>
                <wp:docPr id="102" name="Ink 6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8">
                      <w14:nvContentPartPr>
                        <w14:cNvContentPartPr>
                          <a14:cpLocks xmlns:a14="http://schemas.microsoft.com/office/drawing/2010/main" noRot="1" noChangeAspect="1" noEditPoints="1" noChangeArrowheads="1" noChangeShapeType="1"/>
                        </w14:cNvContentPartPr>
                      </w14:nvContentPartPr>
                      <w14:xfrm>
                        <a:off x="0" y="0"/>
                        <a:ext cx="142240" cy="97155"/>
                      </w14:xfrm>
                    </w14:contentPart>
                  </a:graphicData>
                </a:graphic>
                <wp14:sizeRelH relativeFrom="page">
                  <wp14:pctWidth>0</wp14:pctWidth>
                </wp14:sizeRelH>
                <wp14:sizeRelV relativeFrom="page">
                  <wp14:pctHeight>0</wp14:pctHeight>
                </wp14:sizeRelV>
              </wp:anchor>
            </w:drawing>
          </mc:Choice>
          <mc:Fallback>
            <w:pict>
              <v:shape id="Ink 694" o:spid="_x0000_s1026" type="#_x0000_t75" style="position:absolute;margin-left:83.75pt;margin-top:-.15pt;width:12.2pt;height: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">
                <v:imagedata r:id="rId159" o:title=""/>
                <o:lock v:ext="edit" rotation="t" verticies="t" shapetype="t"/>
              </v:shape>
            </w:pict>
          </mc:Fallback>
        </mc:AlternateContent>
      </w:r>
    </w:p>
    <w:p w:rsidR="00F50AEF" w:rsidRP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(3)</w:t>
      </w:r>
    </w:p>
    <w:p w:rsidR="00F50AEF" w:rsidRDefault="00726852" w:rsidP="00A861B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rPr>
        <mc:AlternateContent>
          <mc:Choice Requires="wpi">
            <w:drawing>
              <wp:anchor distT="0" distB="0" distL="114300" distR="114300" simplePos="0" relativeHeight="251728896" behindDoc="0" locked="0" layoutInCell="1" allowOverlap="1">
                <wp:simplePos x="0" y="0"/>
                <wp:positionH relativeFrom="column">
                  <wp:posOffset>1122045</wp:posOffset>
                </wp:positionH>
                <wp:positionV relativeFrom="paragraph">
                  <wp:posOffset>205740</wp:posOffset>
                </wp:positionV>
                <wp:extent cx="123825" cy="116205"/>
                <wp:effectExtent l="17145" t="15240" r="11430" b="11430"/>
                <wp:wrapNone/>
                <wp:docPr id="101" name="Ink 6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0">
                      <w14:nvContentPartPr>
                        <w14:cNvContentPartPr>
                          <a14:cpLocks xmlns:a14="http://schemas.microsoft.com/office/drawing/2010/main" noRot="1" noChangeAspect="1" noEditPoints="1" noChangeArrowheads="1" noChangeShapeType="1"/>
                        </w14:cNvContentPartPr>
                      </w14:nvContentPartPr>
                      <w14:xfrm>
                        <a:off x="0" y="0"/>
                        <a:ext cx="123825" cy="116205"/>
                      </w14:xfrm>
                    </w14:contentPart>
                  </a:graphicData>
                </a:graphic>
                <wp14:sizeRelH relativeFrom="page">
                  <wp14:pctWidth>0</wp14:pctWidth>
                </wp14:sizeRelH>
                <wp14:sizeRelV relativeFrom="page">
                  <wp14:pctHeight>0</wp14:pctHeight>
                </wp14:sizeRelV>
              </wp:anchor>
            </w:drawing>
          </mc:Choice>
          <mc:Fallback>
            <w:pict>
              <v:shape id="Ink 693" o:spid="_x0000_s1026" type="#_x0000_t75" style="position:absolute;margin-left:87.85pt;margin-top:15.7pt;width:10.75pt;height:1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">
                <v:imagedata r:id="rId161" o:title=""/>
                <o:lock v:ext="edit" rotation="t" verticies="t" shapetype="t"/>
              </v:shape>
            </w:pict>
          </mc:Fallback>
        </mc:AlternateContent>
      </w:r>
      <w:r w:rsidR="00655136">
        <w:rPr>
          <w:b w:val="0"/>
        </w:rPr>
        <w:br w:type="column"/>
      </w:r>
      <w:r w:rsidR="00F50AEF" w:rsidRPr="000072E7">
        <w:rPr>
          <w:b w:val="0"/>
        </w:rPr>
        <w:lastRenderedPageBreak/>
        <w:t>Do not write in the margin</w:t>
      </w: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Pr="00F50AEF" w:rsidRDefault="00F50AEF" w:rsidP="00C46A5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sz w:val="24"/>
          <w:szCs w:val="24"/>
        </w:rPr>
      </w:pPr>
      <w:r>
        <w:br w:type="page"/>
      </w:r>
      <w:r w:rsidRPr="00F50AEF">
        <w:rPr>
          <w:sz w:val="24"/>
          <w:szCs w:val="24"/>
        </w:rPr>
        <w:lastRenderedPageBreak/>
        <w:t>(iii)</w:t>
      </w:r>
      <w:r w:rsidRPr="00F50AEF">
        <w:rPr>
          <w:sz w:val="24"/>
          <w:szCs w:val="24"/>
        </w:rPr>
        <w:tab/>
        <w:t>What property of 1-bromopropane allows it to be separated from the sodium carbonate solution using a separating funnel?</w:t>
      </w:r>
    </w:p>
    <w:p w:rsidR="00655136" w:rsidRPr="004C38A8" w:rsidRDefault="00655136" w:rsidP="00C46A5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rPr>
      </w:pPr>
      <w:r w:rsidRPr="00655136">
        <w:rPr>
          <w:rFonts w:ascii="Arial" w:hAnsi="Arial" w:cs="Arial"/>
          <w:color w:val="333399"/>
          <w:sz w:val="24"/>
          <w:szCs w:val="24"/>
        </w:rPr>
        <w:t>Immiscible (with water) or do not mix</w:t>
      </w:r>
    </w:p>
    <w:p w:rsidR="00655136" w:rsidRPr="00655136" w:rsidRDefault="00655136" w:rsidP="00C46A54">
      <w:pPr>
        <w:pStyle w:val="accept"/>
        <w:tabs>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272"/>
        <w:rPr>
          <w:rFonts w:ascii="Arial" w:hAnsi="Arial" w:cs="Arial"/>
          <w:color w:val="333399"/>
          <w:sz w:val="20"/>
          <w:szCs w:val="20"/>
        </w:rPr>
      </w:pPr>
      <w:r w:rsidRPr="00655136">
        <w:rPr>
          <w:rFonts w:ascii="Arial" w:hAnsi="Arial" w:cs="Arial"/>
          <w:color w:val="333399"/>
          <w:sz w:val="20"/>
          <w:szCs w:val="20"/>
        </w:rPr>
        <w:t>Accept immiscible with aqueous solution</w:t>
      </w:r>
      <w:r w:rsidR="00C46A54">
        <w:rPr>
          <w:rFonts w:ascii="Arial" w:hAnsi="Arial" w:cs="Arial"/>
          <w:color w:val="333399"/>
          <w:sz w:val="20"/>
          <w:szCs w:val="20"/>
        </w:rPr>
        <w:t xml:space="preserve"> </w:t>
      </w:r>
      <w:r w:rsidRPr="00655136">
        <w:rPr>
          <w:rFonts w:ascii="Arial" w:hAnsi="Arial" w:cs="Arial"/>
          <w:color w:val="333399"/>
          <w:sz w:val="20"/>
          <w:szCs w:val="20"/>
        </w:rPr>
        <w:t>Accept insoluble in water</w:t>
      </w:r>
    </w:p>
    <w:p w:rsidR="00F50AEF" w:rsidRPr="00F84B13" w:rsidRDefault="00655136" w:rsidP="00F84B13">
      <w:pPr>
        <w:pStyle w:val="accept"/>
        <w:tabs>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272"/>
        <w:rPr>
          <w:b/>
          <w:i w:val="0"/>
          <w:sz w:val="24"/>
          <w:szCs w:val="24"/>
        </w:rPr>
      </w:pPr>
      <w:r w:rsidRPr="00655136">
        <w:rPr>
          <w:rFonts w:ascii="Arial" w:hAnsi="Arial" w:cs="Arial"/>
          <w:color w:val="333399"/>
          <w:sz w:val="20"/>
          <w:szCs w:val="20"/>
        </w:rPr>
        <w:t>Reject “Different densities” on its own</w:t>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Pr="00F84B13">
        <w:rPr>
          <w:b/>
          <w:i w:val="0"/>
          <w:sz w:val="24"/>
          <w:szCs w:val="24"/>
        </w:rPr>
        <w:t xml:space="preserve"> </w:t>
      </w:r>
      <w:r w:rsidR="00F50AEF" w:rsidRPr="00F84B13">
        <w:rPr>
          <w:b/>
          <w:i w:val="0"/>
          <w:sz w:val="24"/>
          <w:szCs w:val="24"/>
        </w:rPr>
        <w:t>(1)</w:t>
      </w:r>
    </w:p>
    <w:p w:rsidR="00F50AEF" w:rsidRPr="00F50AEF" w:rsidRDefault="00F50AEF" w:rsidP="00C46A5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F50AEF">
        <w:rPr>
          <w:sz w:val="24"/>
          <w:szCs w:val="24"/>
        </w:rPr>
        <w:t>(iv)</w:t>
      </w:r>
      <w:r w:rsidRPr="00F50AEF">
        <w:rPr>
          <w:sz w:val="24"/>
          <w:szCs w:val="24"/>
        </w:rPr>
        <w:tab/>
        <w:t>What is the purpose of the anhydrous calcium chloride?</w:t>
      </w:r>
    </w:p>
    <w:p w:rsidR="00655136" w:rsidRPr="004C38A8" w:rsidRDefault="00C46A54" w:rsidP="00C46A5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Pr>
          <w:rFonts w:ascii="Arial" w:hAnsi="Arial" w:cs="Arial"/>
          <w:color w:val="333399"/>
          <w:sz w:val="24"/>
          <w:szCs w:val="24"/>
        </w:rPr>
        <w:tab/>
      </w:r>
      <w:r w:rsidR="00655136" w:rsidRPr="004C38A8">
        <w:rPr>
          <w:rFonts w:ascii="Arial" w:hAnsi="Arial" w:cs="Arial"/>
          <w:color w:val="333399"/>
          <w:sz w:val="24"/>
          <w:szCs w:val="24"/>
        </w:rPr>
        <w:t>Drying agent or to dry product</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655136">
        <w:rPr>
          <w:rFonts w:ascii="Arial" w:hAnsi="Arial" w:cs="Arial"/>
          <w:color w:val="333399"/>
          <w:sz w:val="20"/>
          <w:szCs w:val="20"/>
        </w:rPr>
        <w:t>Accept to remove water</w:t>
      </w:r>
    </w:p>
    <w:p w:rsidR="00F50AEF" w:rsidRPr="00F84B13" w:rsidRDefault="00655136" w:rsidP="00F84B13">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b/>
          <w:i w:val="0"/>
          <w:sz w:val="24"/>
          <w:szCs w:val="24"/>
        </w:rPr>
      </w:pPr>
      <w:r w:rsidRPr="00655136">
        <w:rPr>
          <w:rFonts w:ascii="Arial" w:hAnsi="Arial" w:cs="Arial"/>
          <w:color w:val="333399"/>
          <w:sz w:val="20"/>
          <w:szCs w:val="20"/>
        </w:rPr>
        <w:t>Reject Dehydrate or Dehydrating agent</w:t>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00F50AEF" w:rsidRPr="00F84B13">
        <w:rPr>
          <w:b/>
          <w:i w:val="0"/>
          <w:sz w:val="24"/>
          <w:szCs w:val="24"/>
        </w:rPr>
        <w:t>(1)</w:t>
      </w:r>
    </w:p>
    <w:p w:rsidR="00F50AEF" w:rsidRPr="00F50AEF" w:rsidRDefault="00F50AEF" w:rsidP="00F84B1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right="130"/>
        <w:rPr>
          <w:sz w:val="24"/>
          <w:szCs w:val="24"/>
        </w:rPr>
      </w:pPr>
      <w:r w:rsidRPr="00F50AEF">
        <w:rPr>
          <w:sz w:val="24"/>
          <w:szCs w:val="24"/>
        </w:rPr>
        <w:t>(v)</w:t>
      </w:r>
      <w:r w:rsidRPr="00F50AEF">
        <w:rPr>
          <w:sz w:val="24"/>
          <w:szCs w:val="24"/>
        </w:rPr>
        <w:tab/>
        <w:t>Suggest a safety precaution (other than the use of a fume cupboard, laboratory coat or safety goggles) that would be appropriate for this experiment.</w:t>
      </w:r>
      <w:r w:rsidRPr="00F50AEF">
        <w:rPr>
          <w:sz w:val="24"/>
          <w:szCs w:val="24"/>
        </w:rPr>
        <w:br/>
        <w:t>Give a reason for your choice.</w:t>
      </w:r>
    </w:p>
    <w:p w:rsidR="00655136" w:rsidRPr="004C38A8" w:rsidRDefault="00655136" w:rsidP="00C46A5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sidRPr="004C38A8">
        <w:rPr>
          <w:rFonts w:ascii="Arial" w:hAnsi="Arial" w:cs="Arial"/>
          <w:b/>
          <w:bCs/>
          <w:color w:val="333399"/>
          <w:sz w:val="24"/>
          <w:szCs w:val="24"/>
        </w:rPr>
        <w:t>Either</w:t>
      </w:r>
      <w:r w:rsidR="00C46A54">
        <w:rPr>
          <w:rFonts w:ascii="Arial" w:hAnsi="Arial" w:cs="Arial"/>
          <w:b/>
          <w:bCs/>
          <w:color w:val="333399"/>
          <w:sz w:val="24"/>
          <w:szCs w:val="24"/>
        </w:rPr>
        <w:t xml:space="preserve"> </w:t>
      </w:r>
      <w:r w:rsidRPr="004C38A8">
        <w:rPr>
          <w:rFonts w:ascii="Arial" w:hAnsi="Arial" w:cs="Arial"/>
          <w:color w:val="333399"/>
          <w:sz w:val="24"/>
          <w:szCs w:val="24"/>
        </w:rPr>
        <w:t xml:space="preserve">Use electrical heater or sand bath </w:t>
      </w:r>
      <w:r w:rsidRPr="004C38A8">
        <w:rPr>
          <w:rFonts w:ascii="Arial" w:hAnsi="Arial" w:cs="Arial"/>
          <w:b/>
          <w:bCs/>
          <w:color w:val="333399"/>
          <w:sz w:val="24"/>
          <w:szCs w:val="24"/>
        </w:rPr>
        <w:t>(1)</w:t>
      </w:r>
      <w:r w:rsidRPr="004C38A8">
        <w:rPr>
          <w:rFonts w:ascii="Arial" w:hAnsi="Arial" w:cs="Arial"/>
          <w:color w:val="333399"/>
          <w:sz w:val="24"/>
          <w:szCs w:val="24"/>
        </w:rPr>
        <w:br/>
        <w:t xml:space="preserve">1-bromopropane is flammable </w:t>
      </w:r>
      <w:r w:rsidRPr="004C38A8">
        <w:rPr>
          <w:rFonts w:ascii="Arial" w:hAnsi="Arial" w:cs="Arial"/>
          <w:b/>
          <w:bCs/>
          <w:color w:val="333399"/>
          <w:sz w:val="24"/>
          <w:szCs w:val="24"/>
        </w:rPr>
        <w:t>(1)</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655136">
        <w:rPr>
          <w:rFonts w:ascii="Arial" w:hAnsi="Arial" w:cs="Arial"/>
          <w:color w:val="333399"/>
          <w:sz w:val="20"/>
          <w:szCs w:val="20"/>
        </w:rPr>
        <w:t>Accept water bath</w:t>
      </w:r>
      <w:r w:rsidRPr="00655136">
        <w:rPr>
          <w:rFonts w:ascii="Arial" w:hAnsi="Arial" w:cs="Arial"/>
          <w:color w:val="333399"/>
          <w:sz w:val="20"/>
          <w:szCs w:val="20"/>
        </w:rPr>
        <w:br/>
        <w:t>Accept flammable mixture OR propan-1-ol flammable</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655136">
        <w:rPr>
          <w:rFonts w:ascii="Arial" w:hAnsi="Arial" w:cs="Arial"/>
          <w:color w:val="333399"/>
          <w:sz w:val="20"/>
          <w:szCs w:val="20"/>
        </w:rPr>
        <w:t>Reject keep away from naked flame as 1-bromopropane is flammable</w:t>
      </w:r>
    </w:p>
    <w:p w:rsidR="00655136" w:rsidRPr="004C38A8" w:rsidRDefault="00655136" w:rsidP="00C46A5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sidRPr="004C38A8">
        <w:rPr>
          <w:rFonts w:ascii="Arial" w:hAnsi="Arial" w:cs="Arial"/>
          <w:b/>
          <w:bCs/>
          <w:color w:val="333399"/>
          <w:sz w:val="24"/>
          <w:szCs w:val="24"/>
        </w:rPr>
        <w:t>Or</w:t>
      </w:r>
      <w:r w:rsidR="00C46A54">
        <w:rPr>
          <w:rFonts w:ascii="Arial" w:hAnsi="Arial" w:cs="Arial"/>
          <w:b/>
          <w:bCs/>
          <w:color w:val="333399"/>
          <w:sz w:val="24"/>
          <w:szCs w:val="24"/>
        </w:rPr>
        <w:t xml:space="preserve"> </w:t>
      </w:r>
      <w:r w:rsidR="00C46A54">
        <w:rPr>
          <w:rFonts w:ascii="Arial" w:hAnsi="Arial" w:cs="Arial"/>
          <w:b/>
          <w:bCs/>
          <w:color w:val="333399"/>
          <w:sz w:val="24"/>
          <w:szCs w:val="24"/>
        </w:rPr>
        <w:tab/>
      </w:r>
      <w:r w:rsidRPr="004C38A8">
        <w:rPr>
          <w:rFonts w:ascii="Arial" w:hAnsi="Arial" w:cs="Arial"/>
          <w:color w:val="333399"/>
          <w:sz w:val="24"/>
          <w:szCs w:val="24"/>
        </w:rPr>
        <w:t xml:space="preserve">wear gloves </w:t>
      </w:r>
      <w:r w:rsidRPr="004C38A8">
        <w:rPr>
          <w:rFonts w:ascii="Arial" w:hAnsi="Arial" w:cs="Arial"/>
          <w:b/>
          <w:bCs/>
          <w:color w:val="333399"/>
          <w:sz w:val="24"/>
          <w:szCs w:val="24"/>
        </w:rPr>
        <w:t>(1)</w:t>
      </w:r>
      <w:r w:rsidRPr="004C38A8">
        <w:rPr>
          <w:rFonts w:ascii="Arial" w:hAnsi="Arial" w:cs="Arial"/>
          <w:color w:val="333399"/>
          <w:sz w:val="24"/>
          <w:szCs w:val="24"/>
        </w:rPr>
        <w:br/>
        <w:t xml:space="preserve">1-bromopropane harmful by skin absorption </w:t>
      </w:r>
      <w:r w:rsidRPr="004C38A8">
        <w:rPr>
          <w:rFonts w:ascii="Arial" w:hAnsi="Arial" w:cs="Arial"/>
          <w:b/>
          <w:bCs/>
          <w:color w:val="333399"/>
          <w:sz w:val="24"/>
          <w:szCs w:val="24"/>
        </w:rPr>
        <w:t>(1)</w:t>
      </w:r>
      <w:r w:rsidRPr="004C38A8">
        <w:rPr>
          <w:rFonts w:ascii="Arial" w:hAnsi="Arial" w:cs="Arial"/>
          <w:color w:val="333399"/>
          <w:sz w:val="24"/>
          <w:szCs w:val="24"/>
        </w:rPr>
        <w:tab/>
        <w:t>2</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655136">
        <w:rPr>
          <w:rFonts w:ascii="Arial" w:hAnsi="Arial" w:cs="Arial"/>
          <w:color w:val="333399"/>
          <w:sz w:val="20"/>
          <w:szCs w:val="20"/>
        </w:rPr>
        <w:t xml:space="preserve">Accept sulphuric acid corrosive </w:t>
      </w:r>
      <w:r w:rsidRPr="00655136">
        <w:rPr>
          <w:rFonts w:ascii="Arial" w:hAnsi="Arial" w:cs="Arial"/>
          <w:b/>
          <w:bCs/>
          <w:color w:val="333399"/>
          <w:sz w:val="20"/>
          <w:szCs w:val="20"/>
        </w:rPr>
        <w:t>(1)</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655136">
        <w:rPr>
          <w:rFonts w:ascii="Arial" w:hAnsi="Arial" w:cs="Arial"/>
          <w:color w:val="333399"/>
          <w:sz w:val="20"/>
          <w:szCs w:val="20"/>
        </w:rPr>
        <w:t>Reject organic liquids flammable</w:t>
      </w:r>
    </w:p>
    <w:p w:rsidR="00655136" w:rsidRPr="00655136" w:rsidRDefault="00655136" w:rsidP="00655136">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655136">
        <w:rPr>
          <w:rFonts w:ascii="Arial" w:hAnsi="Arial" w:cs="Arial"/>
          <w:color w:val="333399"/>
          <w:sz w:val="20"/>
          <w:szCs w:val="20"/>
        </w:rPr>
        <w:t>Reject 1-bromopropane is harmful to skin</w:t>
      </w:r>
    </w:p>
    <w:p w:rsidR="00655136" w:rsidRPr="00C46A54" w:rsidRDefault="00655136" w:rsidP="00C46A54">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rFonts w:ascii="Arial" w:hAnsi="Arial" w:cs="Arial"/>
          <w:color w:val="333399"/>
          <w:sz w:val="24"/>
          <w:szCs w:val="24"/>
          <w:vertAlign w:val="superscript"/>
        </w:rPr>
      </w:pPr>
      <w:r w:rsidRPr="004C38A8">
        <w:rPr>
          <w:rFonts w:ascii="Arial" w:hAnsi="Arial" w:cs="Arial"/>
          <w:color w:val="333399"/>
          <w:sz w:val="24"/>
          <w:szCs w:val="24"/>
        </w:rPr>
        <w:tab/>
        <w:t>2</w:t>
      </w:r>
      <w:r w:rsidR="00C46A54">
        <w:rPr>
          <w:rFonts w:ascii="Arial" w:hAnsi="Arial" w:cs="Arial"/>
          <w:color w:val="333399"/>
          <w:sz w:val="24"/>
          <w:szCs w:val="24"/>
          <w:vertAlign w:val="superscript"/>
        </w:rPr>
        <w:t>nd</w:t>
      </w:r>
      <w:r w:rsidRPr="004C38A8">
        <w:rPr>
          <w:rFonts w:ascii="Arial" w:hAnsi="Arial" w:cs="Arial"/>
          <w:color w:val="333399"/>
          <w:sz w:val="24"/>
          <w:szCs w:val="24"/>
        </w:rPr>
        <w:t xml:space="preserve"> mark conditional on 1</w:t>
      </w:r>
      <w:r w:rsidR="00C46A54">
        <w:rPr>
          <w:rFonts w:ascii="Arial" w:hAnsi="Arial" w:cs="Arial"/>
          <w:color w:val="333399"/>
          <w:sz w:val="24"/>
          <w:szCs w:val="24"/>
          <w:vertAlign w:val="superscript"/>
        </w:rPr>
        <w:t>st</w:t>
      </w:r>
    </w:p>
    <w:p w:rsidR="00F50AEF" w:rsidRP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(2)</w:t>
      </w:r>
    </w:p>
    <w:p w:rsidR="00F50AEF" w:rsidRPr="00F50AEF" w:rsidRDefault="00F50AEF" w:rsidP="00F84B1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sidRPr="00F50AEF">
        <w:rPr>
          <w:sz w:val="24"/>
          <w:szCs w:val="24"/>
        </w:rPr>
        <w:t>(b)</w:t>
      </w:r>
      <w:r w:rsidRPr="00F50AEF">
        <w:rPr>
          <w:sz w:val="24"/>
          <w:szCs w:val="24"/>
        </w:rPr>
        <w:tab/>
        <w:t>(i)</w:t>
      </w:r>
      <w:r w:rsidRPr="00F50AEF">
        <w:rPr>
          <w:sz w:val="24"/>
          <w:szCs w:val="24"/>
        </w:rPr>
        <w:tab/>
        <w:t>Calculate the theoretical maximum mass of 1-bromopropane that could be obtained from 7.55 g of propan-1-ol.</w:t>
      </w:r>
    </w:p>
    <w:p w:rsidR="00F50AEF" w:rsidRDefault="00F50AEF" w:rsidP="00C46A54">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F50AEF">
        <w:rPr>
          <w:sz w:val="24"/>
          <w:szCs w:val="24"/>
        </w:rPr>
        <w:tab/>
        <w:t>[Molar masses/g mol</w:t>
      </w:r>
      <w:r w:rsidR="00C463D3">
        <w:rPr>
          <w:sz w:val="24"/>
          <w:szCs w:val="24"/>
          <w:vertAlign w:val="superscript"/>
        </w:rPr>
        <w:t>-1</w:t>
      </w:r>
      <w:r w:rsidRPr="00F50AEF">
        <w:rPr>
          <w:sz w:val="24"/>
          <w:szCs w:val="24"/>
        </w:rPr>
        <w:t xml:space="preserve"> : propan-1-ol 60.0, 1-bromopropane 123]</w:t>
      </w:r>
    </w:p>
    <w:p w:rsidR="00655136" w:rsidRPr="004C38A8" w:rsidRDefault="00C46A54" w:rsidP="00C46A54">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b/>
          <w:bCs/>
          <w:color w:val="333399"/>
          <w:sz w:val="24"/>
          <w:szCs w:val="24"/>
        </w:rPr>
      </w:pPr>
      <w:r>
        <w:rPr>
          <w:rFonts w:ascii="Arial" w:hAnsi="Arial" w:cs="Arial"/>
          <w:color w:val="333399"/>
          <w:sz w:val="24"/>
          <w:szCs w:val="24"/>
        </w:rPr>
        <w:tab/>
      </w:r>
      <w:r>
        <w:rPr>
          <w:rFonts w:ascii="Arial" w:hAnsi="Arial" w:cs="Arial"/>
          <w:color w:val="333399"/>
          <w:sz w:val="24"/>
          <w:szCs w:val="24"/>
        </w:rPr>
        <w:tab/>
      </w:r>
      <w:r w:rsidR="00655136" w:rsidRPr="004C38A8">
        <w:rPr>
          <w:rFonts w:ascii="Arial" w:hAnsi="Arial" w:cs="Arial"/>
          <w:color w:val="333399"/>
          <w:sz w:val="24"/>
          <w:szCs w:val="24"/>
        </w:rPr>
        <w:t xml:space="preserve">Moles propan-1-ol = </w:t>
      </w:r>
      <w:r w:rsidR="00726852">
        <w:rPr>
          <w:rFonts w:ascii="Arial" w:hAnsi="Arial" w:cs="Arial"/>
          <w:noProof/>
          <w:color w:val="333399"/>
          <w:position w:val="-22"/>
          <w:sz w:val="24"/>
          <w:szCs w:val="24"/>
        </w:rPr>
        <w:drawing>
          <wp:inline distT="0" distB="0" distL="0" distR="0">
            <wp:extent cx="318135" cy="37401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8135" cy="374015"/>
                    </a:xfrm>
                    <a:prstGeom prst="rect">
                      <a:avLst/>
                    </a:prstGeom>
                    <a:noFill/>
                    <a:ln>
                      <a:noFill/>
                    </a:ln>
                  </pic:spPr>
                </pic:pic>
              </a:graphicData>
            </a:graphic>
          </wp:inline>
        </w:drawing>
      </w:r>
      <w:r w:rsidR="00655136" w:rsidRPr="004C38A8">
        <w:rPr>
          <w:rFonts w:ascii="Arial" w:hAnsi="Arial" w:cs="Arial"/>
          <w:color w:val="333399"/>
          <w:sz w:val="24"/>
          <w:szCs w:val="24"/>
        </w:rPr>
        <w:t xml:space="preserve"> </w:t>
      </w:r>
      <w:r w:rsidR="00655136" w:rsidRPr="004C38A8">
        <w:rPr>
          <w:rFonts w:ascii="Arial" w:hAnsi="Arial" w:cs="Arial"/>
          <w:b/>
          <w:bCs/>
          <w:color w:val="333399"/>
          <w:sz w:val="24"/>
          <w:szCs w:val="24"/>
        </w:rPr>
        <w:t>(1)</w:t>
      </w:r>
    </w:p>
    <w:p w:rsidR="00655136" w:rsidRPr="00C46A54" w:rsidRDefault="00655136" w:rsidP="00C46A54">
      <w:pPr>
        <w:pStyle w:val="indent2"/>
        <w:tabs>
          <w:tab w:val="left" w:pos="1701"/>
          <w:tab w:val="left" w:pos="7655"/>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0"/>
          <w:szCs w:val="20"/>
        </w:rPr>
      </w:pPr>
      <w:r w:rsidRPr="004C38A8">
        <w:rPr>
          <w:rFonts w:ascii="Arial" w:hAnsi="Arial" w:cs="Arial"/>
          <w:color w:val="333399"/>
          <w:sz w:val="24"/>
          <w:szCs w:val="24"/>
        </w:rPr>
        <w:tab/>
        <w:t xml:space="preserve">Mass 1-bromopropane = </w:t>
      </w:r>
      <w:r w:rsidR="00726852">
        <w:rPr>
          <w:rFonts w:ascii="Arial" w:hAnsi="Arial" w:cs="Arial"/>
          <w:noProof/>
          <w:color w:val="333399"/>
          <w:position w:val="-26"/>
          <w:sz w:val="24"/>
          <w:szCs w:val="24"/>
        </w:rPr>
        <w:drawing>
          <wp:inline distT="0" distB="0" distL="0" distR="0">
            <wp:extent cx="755650" cy="4133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55650" cy="413385"/>
                    </a:xfrm>
                    <a:prstGeom prst="rect">
                      <a:avLst/>
                    </a:prstGeom>
                    <a:noFill/>
                    <a:ln>
                      <a:noFill/>
                    </a:ln>
                  </pic:spPr>
                </pic:pic>
              </a:graphicData>
            </a:graphic>
          </wp:inline>
        </w:drawing>
      </w:r>
      <w:r w:rsidR="00C46A54">
        <w:rPr>
          <w:rFonts w:ascii="Arial" w:hAnsi="Arial" w:cs="Arial"/>
          <w:color w:val="333399"/>
          <w:position w:val="-26"/>
          <w:sz w:val="24"/>
          <w:szCs w:val="24"/>
        </w:rPr>
        <w:t xml:space="preserve"> </w:t>
      </w:r>
      <w:r w:rsidRPr="004C38A8">
        <w:rPr>
          <w:rFonts w:ascii="Arial" w:hAnsi="Arial" w:cs="Arial"/>
          <w:color w:val="333399"/>
          <w:sz w:val="24"/>
          <w:szCs w:val="24"/>
        </w:rPr>
        <w:t xml:space="preserve">= 15.5 g </w:t>
      </w:r>
      <w:r w:rsidRPr="004C38A8">
        <w:rPr>
          <w:rFonts w:ascii="Arial" w:hAnsi="Arial" w:cs="Arial"/>
          <w:b/>
          <w:bCs/>
          <w:color w:val="333399"/>
          <w:sz w:val="24"/>
          <w:szCs w:val="24"/>
        </w:rPr>
        <w:t>(1)</w:t>
      </w:r>
      <w:r w:rsidR="00C46A54">
        <w:rPr>
          <w:rFonts w:ascii="Arial" w:hAnsi="Arial" w:cs="Arial"/>
          <w:b/>
          <w:bCs/>
          <w:color w:val="333399"/>
          <w:sz w:val="24"/>
          <w:szCs w:val="24"/>
        </w:rPr>
        <w:tab/>
      </w:r>
      <w:r w:rsidRPr="00C46A54">
        <w:rPr>
          <w:rFonts w:ascii="Arial" w:hAnsi="Arial" w:cs="Arial"/>
          <w:color w:val="333399"/>
          <w:sz w:val="20"/>
          <w:szCs w:val="20"/>
        </w:rPr>
        <w:t>IGNORE SF</w:t>
      </w:r>
      <w:r w:rsidRPr="00C46A54">
        <w:rPr>
          <w:rFonts w:ascii="Arial" w:hAnsi="Arial" w:cs="Arial"/>
          <w:color w:val="333399"/>
          <w:sz w:val="20"/>
          <w:szCs w:val="20"/>
        </w:rPr>
        <w:tab/>
        <w:t>2</w:t>
      </w:r>
    </w:p>
    <w:p w:rsidR="00655136" w:rsidRPr="00C46A54" w:rsidRDefault="00655136" w:rsidP="00C46A54">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C46A54">
        <w:rPr>
          <w:rFonts w:ascii="Arial" w:hAnsi="Arial" w:cs="Arial"/>
          <w:color w:val="333399"/>
          <w:sz w:val="20"/>
          <w:szCs w:val="20"/>
        </w:rPr>
        <w:t xml:space="preserve">7.55 × </w:t>
      </w:r>
      <w:r w:rsidR="00726852">
        <w:rPr>
          <w:rFonts w:ascii="Arial" w:hAnsi="Arial" w:cs="Arial"/>
          <w:noProof/>
          <w:color w:val="333399"/>
          <w:position w:val="-22"/>
          <w:sz w:val="20"/>
          <w:szCs w:val="20"/>
        </w:rPr>
        <w:drawing>
          <wp:inline distT="0" distB="0" distL="0" distR="0">
            <wp:extent cx="318135" cy="37401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8135" cy="374015"/>
                    </a:xfrm>
                    <a:prstGeom prst="rect">
                      <a:avLst/>
                    </a:prstGeom>
                    <a:noFill/>
                    <a:ln>
                      <a:noFill/>
                    </a:ln>
                  </pic:spPr>
                </pic:pic>
              </a:graphicData>
            </a:graphic>
          </wp:inline>
        </w:drawing>
      </w:r>
      <w:r w:rsidRPr="00C46A54">
        <w:rPr>
          <w:rFonts w:ascii="Arial" w:hAnsi="Arial" w:cs="Arial"/>
          <w:color w:val="333399"/>
          <w:sz w:val="20"/>
          <w:szCs w:val="20"/>
        </w:rPr>
        <w:t xml:space="preserve"> = 15.5 g scores full marks</w:t>
      </w:r>
    </w:p>
    <w:p w:rsidR="00655136" w:rsidRPr="00C46A54" w:rsidRDefault="00655136" w:rsidP="00C46A54">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C46A54">
        <w:rPr>
          <w:rFonts w:ascii="Arial" w:hAnsi="Arial" w:cs="Arial"/>
          <w:color w:val="333399"/>
          <w:sz w:val="20"/>
          <w:szCs w:val="20"/>
        </w:rPr>
        <w:t>Accept correct answer with some working</w:t>
      </w:r>
    </w:p>
    <w:p w:rsidR="00F50AEF" w:rsidRPr="00F84B13" w:rsidRDefault="00655136" w:rsidP="00F84B13">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b/>
          <w:i w:val="0"/>
          <w:sz w:val="24"/>
          <w:szCs w:val="24"/>
        </w:rPr>
      </w:pPr>
      <w:r w:rsidRPr="00C46A54">
        <w:rPr>
          <w:rFonts w:ascii="Arial" w:hAnsi="Arial" w:cs="Arial"/>
          <w:color w:val="333399"/>
          <w:sz w:val="20"/>
          <w:szCs w:val="20"/>
        </w:rPr>
        <w:t>Reject 15.4 (from 7.5/60 or truncated)</w:t>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00F84B13">
        <w:rPr>
          <w:rFonts w:ascii="Arial" w:hAnsi="Arial" w:cs="Arial"/>
          <w:color w:val="333399"/>
          <w:sz w:val="20"/>
          <w:szCs w:val="20"/>
        </w:rPr>
        <w:tab/>
      </w:r>
      <w:r w:rsidRPr="00F84B13">
        <w:rPr>
          <w:b/>
          <w:i w:val="0"/>
          <w:sz w:val="24"/>
          <w:szCs w:val="24"/>
        </w:rPr>
        <w:t xml:space="preserve"> </w:t>
      </w:r>
      <w:r w:rsidR="00F50AEF" w:rsidRPr="00F84B13">
        <w:rPr>
          <w:b/>
          <w:i w:val="0"/>
          <w:sz w:val="24"/>
          <w:szCs w:val="24"/>
        </w:rPr>
        <w:t>(2)</w:t>
      </w:r>
    </w:p>
    <w:p w:rsidR="00F50AEF" w:rsidRPr="00F50AEF" w:rsidRDefault="00F50AEF" w:rsidP="00F84B1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sz w:val="24"/>
          <w:szCs w:val="24"/>
        </w:rPr>
      </w:pPr>
      <w:r w:rsidRPr="00F50AEF">
        <w:rPr>
          <w:sz w:val="24"/>
          <w:szCs w:val="24"/>
        </w:rPr>
        <w:t>(ii)</w:t>
      </w:r>
      <w:r w:rsidRPr="00F50AEF">
        <w:rPr>
          <w:sz w:val="24"/>
          <w:szCs w:val="24"/>
        </w:rPr>
        <w:tab/>
        <w:t>In the actual experiment 8.30 g of 1-bromopropane was obtained.</w:t>
      </w:r>
      <w:r w:rsidRPr="00F50AEF">
        <w:rPr>
          <w:sz w:val="24"/>
          <w:szCs w:val="24"/>
        </w:rPr>
        <w:br/>
        <w:t>Calculate the percentage yield of the reaction.</w:t>
      </w:r>
    </w:p>
    <w:p w:rsidR="00C46A54" w:rsidRPr="00B03131" w:rsidRDefault="00F84B13" w:rsidP="00C46A54">
      <w:pPr>
        <w:pStyle w:val="indent2"/>
        <w:tabs>
          <w:tab w:val="left" w:pos="1701"/>
          <w:tab w:val="left" w:pos="5103"/>
          <w:tab w:val="left" w:pos="6946"/>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Pr>
          <w:rFonts w:ascii="Arial" w:hAnsi="Arial" w:cs="Arial"/>
          <w:color w:val="333399"/>
          <w:sz w:val="24"/>
          <w:szCs w:val="24"/>
        </w:rPr>
        <w:tab/>
      </w:r>
      <w:r w:rsidR="00C46A54" w:rsidRPr="00B03131">
        <w:rPr>
          <w:rFonts w:ascii="Arial" w:hAnsi="Arial" w:cs="Arial"/>
          <w:color w:val="333399"/>
          <w:sz w:val="24"/>
          <w:szCs w:val="24"/>
        </w:rPr>
        <w:t xml:space="preserve">100 × 8.3 ÷ 123 × </w:t>
      </w:r>
      <w:r w:rsidR="00726852">
        <w:rPr>
          <w:rFonts w:ascii="Arial" w:hAnsi="Arial" w:cs="Arial"/>
          <w:noProof/>
          <w:color w:val="333399"/>
          <w:position w:val="-22"/>
          <w:sz w:val="24"/>
          <w:szCs w:val="24"/>
        </w:rPr>
        <w:drawing>
          <wp:inline distT="0" distB="0" distL="0" distR="0">
            <wp:extent cx="318135" cy="37401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8135" cy="374015"/>
                    </a:xfrm>
                    <a:prstGeom prst="rect">
                      <a:avLst/>
                    </a:prstGeom>
                    <a:noFill/>
                    <a:ln>
                      <a:noFill/>
                    </a:ln>
                  </pic:spPr>
                </pic:pic>
              </a:graphicData>
            </a:graphic>
          </wp:inline>
        </w:drawing>
      </w:r>
      <w:r w:rsidR="00C46A54" w:rsidRPr="00B03131">
        <w:rPr>
          <w:rFonts w:ascii="Arial" w:hAnsi="Arial" w:cs="Arial"/>
          <w:color w:val="333399"/>
          <w:sz w:val="24"/>
          <w:szCs w:val="24"/>
        </w:rPr>
        <w:t xml:space="preserve"> = 53.6 %</w:t>
      </w:r>
      <w:r w:rsidR="00C46A54" w:rsidRPr="00F84B13">
        <w:rPr>
          <w:rFonts w:ascii="Arial" w:hAnsi="Arial" w:cs="Arial"/>
          <w:color w:val="333399"/>
          <w:sz w:val="20"/>
          <w:szCs w:val="20"/>
        </w:rPr>
        <w:tab/>
        <w:t>IGNORE SF</w:t>
      </w:r>
      <w:r w:rsidR="00C46A54" w:rsidRPr="00F84B13">
        <w:rPr>
          <w:rFonts w:ascii="Arial" w:hAnsi="Arial" w:cs="Arial"/>
          <w:color w:val="333399"/>
          <w:sz w:val="20"/>
          <w:szCs w:val="20"/>
        </w:rPr>
        <w:tab/>
      </w:r>
      <w:r w:rsidR="00C46A54" w:rsidRPr="00B03131">
        <w:rPr>
          <w:rFonts w:ascii="Arial" w:hAnsi="Arial" w:cs="Arial"/>
          <w:color w:val="333399"/>
          <w:sz w:val="24"/>
          <w:szCs w:val="24"/>
        </w:rPr>
        <w:t>1</w:t>
      </w:r>
    </w:p>
    <w:p w:rsidR="00C46A54" w:rsidRPr="00F84B13" w:rsidRDefault="00C46A54" w:rsidP="00F84B13">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F84B13">
        <w:rPr>
          <w:rFonts w:ascii="Arial" w:hAnsi="Arial" w:cs="Arial"/>
          <w:color w:val="333399"/>
          <w:sz w:val="20"/>
          <w:szCs w:val="20"/>
        </w:rPr>
        <w:t xml:space="preserve">Accept 100 × </w:t>
      </w:r>
      <w:r w:rsidR="00726852">
        <w:rPr>
          <w:rFonts w:ascii="Arial" w:hAnsi="Arial" w:cs="Arial"/>
          <w:noProof/>
          <w:color w:val="333399"/>
          <w:position w:val="-22"/>
          <w:sz w:val="20"/>
          <w:szCs w:val="20"/>
        </w:rPr>
        <w:drawing>
          <wp:inline distT="0" distB="0" distL="0" distR="0">
            <wp:extent cx="318135" cy="374015"/>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8135" cy="374015"/>
                    </a:xfrm>
                    <a:prstGeom prst="rect">
                      <a:avLst/>
                    </a:prstGeom>
                    <a:noFill/>
                    <a:ln>
                      <a:noFill/>
                    </a:ln>
                  </pic:spPr>
                </pic:pic>
              </a:graphicData>
            </a:graphic>
          </wp:inline>
        </w:drawing>
      </w:r>
      <w:r w:rsidRPr="00F84B13">
        <w:rPr>
          <w:rFonts w:ascii="Arial" w:hAnsi="Arial" w:cs="Arial"/>
          <w:color w:val="333399"/>
          <w:sz w:val="20"/>
          <w:szCs w:val="20"/>
        </w:rPr>
        <w:t xml:space="preserve"> = 53.5%</w:t>
      </w:r>
      <w:r w:rsidR="00F84B13" w:rsidRPr="00F84B13">
        <w:rPr>
          <w:rFonts w:ascii="Arial" w:hAnsi="Arial" w:cs="Arial"/>
          <w:color w:val="333399"/>
          <w:sz w:val="20"/>
          <w:szCs w:val="20"/>
        </w:rPr>
        <w:tab/>
      </w:r>
      <w:r w:rsidRPr="00F84B13">
        <w:rPr>
          <w:rFonts w:ascii="Arial" w:hAnsi="Arial" w:cs="Arial"/>
          <w:color w:val="333399"/>
          <w:sz w:val="20"/>
          <w:szCs w:val="20"/>
        </w:rPr>
        <w:t>Accept ECF</w:t>
      </w:r>
    </w:p>
    <w:p w:rsidR="00F50AEF" w:rsidRPr="00F84B13" w:rsidRDefault="00C46A54" w:rsidP="00F84B13">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b/>
          <w:i w:val="0"/>
          <w:sz w:val="24"/>
          <w:szCs w:val="24"/>
        </w:rPr>
      </w:pPr>
      <w:r w:rsidRPr="00F84B13">
        <w:rPr>
          <w:rFonts w:ascii="Arial" w:hAnsi="Arial" w:cs="Arial"/>
          <w:color w:val="333399"/>
          <w:sz w:val="20"/>
          <w:szCs w:val="20"/>
        </w:rPr>
        <w:t>Reject yield &gt; 100</w:t>
      </w:r>
      <w:r w:rsidRPr="00B03131">
        <w:rPr>
          <w:rFonts w:ascii="Arial" w:hAnsi="Arial" w:cs="Arial"/>
          <w:color w:val="333399"/>
          <w:sz w:val="24"/>
          <w:szCs w:val="24"/>
        </w:rPr>
        <w:t>%</w:t>
      </w:r>
      <w:r w:rsidR="00F84B13">
        <w:rPr>
          <w:rFonts w:ascii="Arial" w:hAnsi="Arial" w:cs="Arial"/>
          <w:color w:val="333399"/>
          <w:sz w:val="24"/>
          <w:szCs w:val="24"/>
        </w:rPr>
        <w:tab/>
      </w:r>
      <w:r w:rsidR="00F84B13">
        <w:rPr>
          <w:rFonts w:ascii="Arial" w:hAnsi="Arial" w:cs="Arial"/>
          <w:color w:val="333399"/>
          <w:sz w:val="24"/>
          <w:szCs w:val="24"/>
        </w:rPr>
        <w:tab/>
      </w:r>
      <w:r w:rsidR="00F84B13">
        <w:rPr>
          <w:rFonts w:ascii="Arial" w:hAnsi="Arial" w:cs="Arial"/>
          <w:color w:val="333399"/>
          <w:sz w:val="24"/>
          <w:szCs w:val="24"/>
        </w:rPr>
        <w:tab/>
      </w:r>
      <w:r w:rsidR="00F84B13">
        <w:rPr>
          <w:rFonts w:ascii="Arial" w:hAnsi="Arial" w:cs="Arial"/>
          <w:color w:val="333399"/>
          <w:sz w:val="24"/>
          <w:szCs w:val="24"/>
        </w:rPr>
        <w:tab/>
      </w:r>
      <w:r w:rsidR="00F84B13">
        <w:rPr>
          <w:rFonts w:ascii="Arial" w:hAnsi="Arial" w:cs="Arial"/>
          <w:color w:val="333399"/>
          <w:sz w:val="24"/>
          <w:szCs w:val="24"/>
        </w:rPr>
        <w:tab/>
      </w:r>
      <w:r w:rsidR="00F84B13">
        <w:rPr>
          <w:rFonts w:ascii="Arial" w:hAnsi="Arial" w:cs="Arial"/>
          <w:color w:val="333399"/>
          <w:sz w:val="24"/>
          <w:szCs w:val="24"/>
        </w:rPr>
        <w:tab/>
      </w:r>
      <w:r w:rsidR="00F84B13">
        <w:rPr>
          <w:rFonts w:ascii="Arial" w:hAnsi="Arial" w:cs="Arial"/>
          <w:color w:val="333399"/>
          <w:sz w:val="24"/>
          <w:szCs w:val="24"/>
        </w:rPr>
        <w:tab/>
      </w:r>
      <w:r w:rsidR="00F50AEF" w:rsidRPr="00F84B13">
        <w:rPr>
          <w:b/>
          <w:i w:val="0"/>
          <w:sz w:val="24"/>
          <w:szCs w:val="24"/>
        </w:rPr>
        <w:t>(1)</w:t>
      </w:r>
    </w:p>
    <w:p w:rsidR="00F50AEF" w:rsidRPr="00F50AEF" w:rsidRDefault="00F50AEF" w:rsidP="00F84B1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sz w:val="24"/>
          <w:szCs w:val="24"/>
        </w:rPr>
      </w:pPr>
      <w:r w:rsidRPr="00F50AEF">
        <w:rPr>
          <w:sz w:val="24"/>
          <w:szCs w:val="24"/>
        </w:rPr>
        <w:t>(iii)</w:t>
      </w:r>
      <w:r w:rsidRPr="00F50AEF">
        <w:rPr>
          <w:sz w:val="24"/>
          <w:szCs w:val="24"/>
        </w:rPr>
        <w:tab/>
        <w:t>Suggest a reason why the yield is less than 100 %.</w:t>
      </w:r>
    </w:p>
    <w:p w:rsidR="00F84B13" w:rsidRPr="00B03131" w:rsidRDefault="00F84B13" w:rsidP="00F84B13">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Pr>
          <w:rFonts w:ascii="Arial" w:hAnsi="Arial" w:cs="Arial"/>
          <w:color w:val="333399"/>
          <w:sz w:val="24"/>
          <w:szCs w:val="24"/>
        </w:rPr>
        <w:tab/>
      </w:r>
      <w:r w:rsidRPr="00B03131">
        <w:rPr>
          <w:rFonts w:ascii="Arial" w:hAnsi="Arial" w:cs="Arial"/>
          <w:color w:val="333399"/>
          <w:sz w:val="24"/>
          <w:szCs w:val="24"/>
        </w:rPr>
        <w:t>Transfer losses or other products formed</w:t>
      </w:r>
      <w:r>
        <w:rPr>
          <w:rFonts w:ascii="Arial" w:hAnsi="Arial" w:cs="Arial"/>
          <w:color w:val="333399"/>
          <w:sz w:val="24"/>
          <w:szCs w:val="24"/>
        </w:rPr>
        <w:t xml:space="preserve"> </w:t>
      </w:r>
      <w:r w:rsidRPr="00B03131">
        <w:rPr>
          <w:rFonts w:ascii="Arial" w:hAnsi="Arial" w:cs="Arial"/>
          <w:color w:val="333399"/>
          <w:sz w:val="24"/>
          <w:szCs w:val="24"/>
        </w:rPr>
        <w:t>or side reactions or (reaction) not complete</w:t>
      </w:r>
      <w:r w:rsidRPr="00B03131">
        <w:rPr>
          <w:rFonts w:ascii="Arial" w:hAnsi="Arial" w:cs="Arial"/>
          <w:color w:val="333399"/>
          <w:sz w:val="24"/>
          <w:szCs w:val="24"/>
        </w:rPr>
        <w:tab/>
        <w:t>1</w:t>
      </w:r>
    </w:p>
    <w:p w:rsidR="00F50AEF" w:rsidRPr="00F84B13" w:rsidRDefault="00F84B13" w:rsidP="00F84B13">
      <w:pPr>
        <w:pStyle w:val="accept"/>
        <w:tabs>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130"/>
        <w:rPr>
          <w:b/>
          <w:i w:val="0"/>
          <w:sz w:val="24"/>
          <w:szCs w:val="24"/>
        </w:rPr>
      </w:pPr>
      <w:r w:rsidRPr="00F84B13">
        <w:rPr>
          <w:rFonts w:ascii="Arial" w:hAnsi="Arial" w:cs="Arial"/>
          <w:color w:val="333399"/>
          <w:sz w:val="20"/>
          <w:szCs w:val="20"/>
        </w:rPr>
        <w:t>Reject experimental error or spillages</w:t>
      </w:r>
      <w:r>
        <w:rPr>
          <w:rFonts w:ascii="Arial" w:hAnsi="Arial" w:cs="Arial"/>
          <w:color w:val="333399"/>
          <w:sz w:val="20"/>
          <w:szCs w:val="20"/>
        </w:rPr>
        <w:t xml:space="preserve"> </w:t>
      </w:r>
      <w:r w:rsidRPr="00F84B13">
        <w:rPr>
          <w:rFonts w:ascii="Arial" w:hAnsi="Arial" w:cs="Arial"/>
          <w:color w:val="333399"/>
          <w:sz w:val="20"/>
          <w:szCs w:val="20"/>
        </w:rPr>
        <w:t>Reject evaporation (from reflux)</w:t>
      </w:r>
      <w:r>
        <w:rPr>
          <w:rFonts w:ascii="Arial" w:hAnsi="Arial" w:cs="Arial"/>
          <w:color w:val="333399"/>
          <w:sz w:val="20"/>
          <w:szCs w:val="20"/>
        </w:rPr>
        <w:t xml:space="preserve"> </w:t>
      </w:r>
      <w:r>
        <w:rPr>
          <w:rFonts w:ascii="Arial" w:hAnsi="Arial" w:cs="Arial"/>
          <w:color w:val="333399"/>
          <w:sz w:val="20"/>
          <w:szCs w:val="20"/>
        </w:rPr>
        <w:tab/>
      </w:r>
      <w:r w:rsidR="00F50AEF" w:rsidRPr="00F84B13">
        <w:rPr>
          <w:b/>
          <w:i w:val="0"/>
          <w:sz w:val="24"/>
          <w:szCs w:val="24"/>
        </w:rPr>
        <w:t>(1)</w:t>
      </w: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F50AEF">
        <w:rPr>
          <w:sz w:val="24"/>
          <w:szCs w:val="24"/>
        </w:rPr>
        <w:t>(Total 12 marks)</w:t>
      </w: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Pr>
          <w:sz w:val="24"/>
          <w:szCs w:val="24"/>
        </w:rPr>
        <w:br w:type="column"/>
      </w:r>
      <w:r w:rsidRPr="000072E7">
        <w:rPr>
          <w:b w:val="0"/>
        </w:rPr>
        <w:lastRenderedPageBreak/>
        <w:t>Do not write in the margin</w:t>
      </w: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F50AEF" w:rsidRDefault="00F50AEF" w:rsidP="00F50AEF">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Pr="00AC1343" w:rsidRDefault="00F50AEF" w:rsidP="00AC134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24"/>
          <w:szCs w:val="24"/>
        </w:rPr>
      </w:pPr>
      <w:r>
        <w:br w:type="page"/>
      </w:r>
      <w:r w:rsidR="00AC1343" w:rsidRPr="00AC1343">
        <w:rPr>
          <w:b/>
          <w:bCs/>
          <w:sz w:val="24"/>
          <w:szCs w:val="24"/>
        </w:rPr>
        <w:lastRenderedPageBreak/>
        <w:t>2.</w:t>
      </w:r>
      <w:r w:rsidR="00AC1343" w:rsidRPr="00AC1343">
        <w:rPr>
          <w:sz w:val="24"/>
          <w:szCs w:val="24"/>
        </w:rPr>
        <w:tab/>
        <w:t xml:space="preserve">A </w:t>
      </w:r>
      <w:proofErr w:type="spellStart"/>
      <w:r w:rsidR="00AC1343" w:rsidRPr="00AC1343">
        <w:rPr>
          <w:sz w:val="24"/>
          <w:szCs w:val="24"/>
        </w:rPr>
        <w:t>halogenoalkane</w:t>
      </w:r>
      <w:proofErr w:type="spellEnd"/>
      <w:r w:rsidR="00AC1343" w:rsidRPr="00AC1343">
        <w:rPr>
          <w:sz w:val="24"/>
          <w:szCs w:val="24"/>
        </w:rPr>
        <w:t xml:space="preserve">, </w:t>
      </w:r>
      <w:r w:rsidR="00AC1343" w:rsidRPr="00AC1343">
        <w:rPr>
          <w:b/>
          <w:bCs/>
          <w:sz w:val="24"/>
          <w:szCs w:val="24"/>
        </w:rPr>
        <w:t>P</w:t>
      </w:r>
      <w:r w:rsidR="00AC1343" w:rsidRPr="00AC1343">
        <w:rPr>
          <w:sz w:val="24"/>
          <w:szCs w:val="24"/>
        </w:rPr>
        <w:t>, has the molecular formula C</w:t>
      </w:r>
      <w:r w:rsidR="00C463D3">
        <w:rPr>
          <w:sz w:val="24"/>
          <w:szCs w:val="24"/>
          <w:vertAlign w:val="subscript"/>
        </w:rPr>
        <w:t>4</w:t>
      </w:r>
      <w:r w:rsidR="00AC1343" w:rsidRPr="00AC1343">
        <w:rPr>
          <w:sz w:val="24"/>
          <w:szCs w:val="24"/>
        </w:rPr>
        <w:t>H</w:t>
      </w:r>
      <w:r w:rsidR="00C463D3">
        <w:rPr>
          <w:sz w:val="24"/>
          <w:szCs w:val="24"/>
          <w:vertAlign w:val="subscript"/>
        </w:rPr>
        <w:t>9</w:t>
      </w:r>
      <w:r w:rsidR="00AC1343" w:rsidRPr="00AC1343">
        <w:rPr>
          <w:sz w:val="24"/>
          <w:szCs w:val="24"/>
        </w:rPr>
        <w:t xml:space="preserve">X, where X represents chlorine, bromine or iodine. </w:t>
      </w:r>
      <w:r w:rsidR="00AC1343" w:rsidRPr="00AC1343">
        <w:rPr>
          <w:b/>
          <w:bCs/>
          <w:sz w:val="24"/>
          <w:szCs w:val="24"/>
        </w:rPr>
        <w:t xml:space="preserve">P </w:t>
      </w:r>
      <w:r w:rsidR="00AC1343" w:rsidRPr="00AC1343">
        <w:rPr>
          <w:sz w:val="24"/>
          <w:szCs w:val="24"/>
        </w:rPr>
        <w:t>reacts with a hot aqueous solution of silver nitrate to form a yellow precipitate very quickly.</w:t>
      </w:r>
    </w:p>
    <w:p w:rsidR="00AC1343" w:rsidRPr="00AC1343" w:rsidRDefault="00726852" w:rsidP="00AC134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b/>
          <w:noProof/>
        </w:rPr>
        <mc:AlternateContent>
          <mc:Choice Requires="wps">
            <w:drawing>
              <wp:anchor distT="0" distB="0" distL="114300" distR="114300" simplePos="0" relativeHeight="251512832" behindDoc="0" locked="0" layoutInCell="1" allowOverlap="1">
                <wp:simplePos x="0" y="0"/>
                <wp:positionH relativeFrom="column">
                  <wp:posOffset>-144780</wp:posOffset>
                </wp:positionH>
                <wp:positionV relativeFrom="paragraph">
                  <wp:posOffset>-348615</wp:posOffset>
                </wp:positionV>
                <wp:extent cx="208915" cy="721360"/>
                <wp:effectExtent l="0" t="3810" r="2540" b="0"/>
                <wp:wrapNone/>
                <wp:docPr id="10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1E2AD1">
                            <w:pPr>
                              <w:rPr>
                                <w:color w:val="FFFFFF"/>
                              </w:rPr>
                            </w:pPr>
                            <w:r w:rsidRPr="00A35AF3">
                              <w:rPr>
                                <w:color w:val="FFFFFF"/>
                              </w:rPr>
                              <w:t>S08N.2.01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9" type="#_x0000_t202" style="position:absolute;left:0;text-align:left;margin-left:-11.4pt;margin-top:-27.45pt;width:16.45pt;height:56.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" stroked="f">
                <v:textbox style="layout-flow:vertical;mso-layout-flow-alt:bottom-to-top" inset="0,0,0,0">
                  <w:txbxContent>
                    <w:p w:rsidR="007E4F36" w:rsidRPr="00A35AF3" w:rsidRDefault="007E4F36" w:rsidP="001E2AD1">
                      <w:pPr>
                        <w:rPr>
                          <w:color w:val="FFFFFF"/>
                        </w:rPr>
                      </w:pPr>
                      <w:r w:rsidRPr="00A35AF3">
                        <w:rPr>
                          <w:color w:val="FFFFFF"/>
                        </w:rPr>
                        <w:t>S08N.2.01</w:t>
                      </w:r>
                    </w:p>
                  </w:txbxContent>
                </v:textbox>
              </v:shape>
            </w:pict>
          </mc:Fallback>
        </mc:AlternateContent>
      </w:r>
      <w:r w:rsidR="00AC1343" w:rsidRPr="00AC1343">
        <w:rPr>
          <w:sz w:val="24"/>
          <w:szCs w:val="24"/>
        </w:rPr>
        <w:t>(a)</w:t>
      </w:r>
      <w:r w:rsidR="00AC1343" w:rsidRPr="00AC1343">
        <w:rPr>
          <w:sz w:val="24"/>
          <w:szCs w:val="24"/>
        </w:rPr>
        <w:tab/>
        <w:t>(i)</w:t>
      </w:r>
      <w:r w:rsidR="00AC1343" w:rsidRPr="00AC1343">
        <w:rPr>
          <w:sz w:val="24"/>
          <w:szCs w:val="24"/>
        </w:rPr>
        <w:tab/>
        <w:t xml:space="preserve">Give the </w:t>
      </w:r>
      <w:r w:rsidR="00AC1343" w:rsidRPr="00AC1343">
        <w:rPr>
          <w:b/>
          <w:bCs/>
          <w:sz w:val="24"/>
          <w:szCs w:val="24"/>
        </w:rPr>
        <w:t xml:space="preserve">formula </w:t>
      </w:r>
      <w:r w:rsidR="00AC1343" w:rsidRPr="00AC1343">
        <w:rPr>
          <w:sz w:val="24"/>
          <w:szCs w:val="24"/>
        </w:rPr>
        <w:t>of the yellow precipitate.</w:t>
      </w:r>
    </w:p>
    <w:p w:rsidR="00F84B13" w:rsidRPr="00B03131" w:rsidRDefault="00F84B13" w:rsidP="00F84B13">
      <w:pPr>
        <w:pStyle w:val="questionai"/>
        <w:tabs>
          <w:tab w:val="left" w:pos="1701"/>
          <w:tab w:val="left" w:pos="8640"/>
          <w:tab w:val="left" w:pos="9360"/>
          <w:tab w:val="left" w:pos="10080"/>
          <w:tab w:val="left" w:pos="10800"/>
          <w:tab w:val="left" w:pos="11520"/>
          <w:tab w:val="left" w:pos="12240"/>
          <w:tab w:val="left" w:pos="12960"/>
          <w:tab w:val="left" w:pos="13680"/>
          <w:tab w:val="left" w:pos="14400"/>
          <w:tab w:val="left" w:pos="15120"/>
        </w:tabs>
        <w:ind w:firstLine="0"/>
        <w:rPr>
          <w:rFonts w:ascii="Arial" w:hAnsi="Arial" w:cs="Arial"/>
          <w:color w:val="333399"/>
          <w:sz w:val="24"/>
          <w:szCs w:val="24"/>
        </w:rPr>
      </w:pPr>
      <w:proofErr w:type="spellStart"/>
      <w:r w:rsidRPr="00B03131">
        <w:rPr>
          <w:rFonts w:ascii="Arial" w:hAnsi="Arial" w:cs="Arial"/>
          <w:color w:val="333399"/>
          <w:sz w:val="24"/>
          <w:szCs w:val="24"/>
        </w:rPr>
        <w:t>AgI</w:t>
      </w:r>
      <w:proofErr w:type="spellEnd"/>
      <w:r>
        <w:rPr>
          <w:rFonts w:ascii="Arial" w:hAnsi="Arial" w:cs="Arial"/>
          <w:color w:val="333399"/>
          <w:sz w:val="24"/>
          <w:szCs w:val="24"/>
        </w:rPr>
        <w:t xml:space="preserve"> </w:t>
      </w:r>
      <w:r w:rsidRPr="00B03131">
        <w:rPr>
          <w:rFonts w:ascii="Arial" w:hAnsi="Arial" w:cs="Arial"/>
          <w:color w:val="333399"/>
          <w:sz w:val="24"/>
          <w:szCs w:val="24"/>
        </w:rPr>
        <w:t xml:space="preserve">Or </w:t>
      </w:r>
      <w:proofErr w:type="spellStart"/>
      <w:r w:rsidRPr="00B03131">
        <w:rPr>
          <w:rFonts w:ascii="Arial" w:hAnsi="Arial" w:cs="Arial"/>
          <w:color w:val="333399"/>
          <w:sz w:val="24"/>
          <w:szCs w:val="24"/>
        </w:rPr>
        <w:t>AgI</w:t>
      </w:r>
      <w:proofErr w:type="spellEnd"/>
      <w:r w:rsidRPr="00B03131">
        <w:rPr>
          <w:rFonts w:ascii="Arial" w:hAnsi="Arial" w:cs="Arial"/>
          <w:color w:val="333399"/>
          <w:sz w:val="24"/>
          <w:szCs w:val="24"/>
        </w:rPr>
        <w:t>(s)/(</w:t>
      </w:r>
      <w:proofErr w:type="spellStart"/>
      <w:r w:rsidRPr="00B03131">
        <w:rPr>
          <w:rFonts w:ascii="Arial" w:hAnsi="Arial" w:cs="Arial"/>
          <w:color w:val="333399"/>
          <w:sz w:val="24"/>
          <w:szCs w:val="24"/>
        </w:rPr>
        <w:t>ppt</w:t>
      </w:r>
      <w:proofErr w:type="spellEnd"/>
      <w:r w:rsidRPr="00B03131">
        <w:rPr>
          <w:rFonts w:ascii="Arial" w:hAnsi="Arial" w:cs="Arial"/>
          <w:color w:val="333399"/>
          <w:sz w:val="24"/>
          <w:szCs w:val="24"/>
        </w:rPr>
        <w:t>)</w:t>
      </w:r>
      <w:r w:rsidRPr="00B03131">
        <w:rPr>
          <w:rFonts w:ascii="Arial" w:hAnsi="Arial" w:cs="Arial"/>
          <w:color w:val="333399"/>
          <w:sz w:val="24"/>
          <w:szCs w:val="24"/>
        </w:rPr>
        <w:tab/>
        <w:t>1</w:t>
      </w:r>
    </w:p>
    <w:p w:rsidR="00F84B13" w:rsidRPr="00F84B13" w:rsidRDefault="00F84B13" w:rsidP="00F84B13">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F84B13">
        <w:rPr>
          <w:rFonts w:ascii="Arial" w:hAnsi="Arial" w:cs="Arial"/>
          <w:color w:val="333399"/>
          <w:sz w:val="20"/>
          <w:szCs w:val="20"/>
        </w:rPr>
        <w:t>Accept Ag</w:t>
      </w:r>
      <w:r w:rsidRPr="00F84B13">
        <w:rPr>
          <w:rFonts w:ascii="Arial" w:hAnsi="Arial" w:cs="Arial"/>
          <w:color w:val="333399"/>
          <w:position w:val="10"/>
          <w:sz w:val="20"/>
          <w:szCs w:val="20"/>
        </w:rPr>
        <w:t>+</w:t>
      </w:r>
      <w:r w:rsidRPr="00F84B13">
        <w:rPr>
          <w:rFonts w:ascii="Arial" w:hAnsi="Arial" w:cs="Arial"/>
          <w:color w:val="333399"/>
          <w:sz w:val="20"/>
          <w:szCs w:val="20"/>
        </w:rPr>
        <w:t>I</w:t>
      </w:r>
      <w:r w:rsidRPr="00F84B13">
        <w:rPr>
          <w:rFonts w:ascii="Arial" w:hAnsi="Arial" w:cs="Arial"/>
          <w:color w:val="333399"/>
          <w:position w:val="10"/>
          <w:sz w:val="20"/>
          <w:szCs w:val="20"/>
        </w:rPr>
        <w:t>–</w:t>
      </w:r>
      <w:proofErr w:type="spellStart"/>
      <w:r w:rsidRPr="00F84B13">
        <w:rPr>
          <w:rFonts w:ascii="Arial" w:hAnsi="Arial" w:cs="Arial"/>
          <w:color w:val="333399"/>
          <w:sz w:val="20"/>
          <w:szCs w:val="20"/>
        </w:rPr>
        <w:t>ie</w:t>
      </w:r>
      <w:proofErr w:type="spellEnd"/>
      <w:r w:rsidRPr="00F84B13">
        <w:rPr>
          <w:rFonts w:ascii="Arial" w:hAnsi="Arial" w:cs="Arial"/>
          <w:color w:val="333399"/>
          <w:sz w:val="20"/>
          <w:szCs w:val="20"/>
        </w:rPr>
        <w:t xml:space="preserve"> any correct answers with </w:t>
      </w:r>
      <w:r w:rsidRPr="00F84B13">
        <w:rPr>
          <w:rFonts w:ascii="Arial" w:hAnsi="Arial" w:cs="Arial"/>
          <w:b/>
          <w:bCs/>
          <w:color w:val="333399"/>
          <w:sz w:val="20"/>
          <w:szCs w:val="20"/>
        </w:rPr>
        <w:t xml:space="preserve">both </w:t>
      </w:r>
      <w:r w:rsidRPr="00F84B13">
        <w:rPr>
          <w:rFonts w:ascii="Arial" w:hAnsi="Arial" w:cs="Arial"/>
          <w:color w:val="333399"/>
          <w:sz w:val="20"/>
          <w:szCs w:val="20"/>
        </w:rPr>
        <w:t>charges</w:t>
      </w:r>
    </w:p>
    <w:p w:rsidR="00F84B13" w:rsidRPr="00F84B13" w:rsidRDefault="00F84B13" w:rsidP="00F84B13">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F84B13">
        <w:rPr>
          <w:rFonts w:ascii="Arial" w:hAnsi="Arial" w:cs="Arial"/>
          <w:color w:val="333399"/>
          <w:sz w:val="20"/>
          <w:szCs w:val="20"/>
        </w:rPr>
        <w:t>Reject Silver Iodide Reject Ag</w:t>
      </w:r>
      <w:r w:rsidRPr="00F84B13">
        <w:rPr>
          <w:rFonts w:ascii="Arial" w:hAnsi="Arial" w:cs="Arial"/>
          <w:color w:val="333399"/>
          <w:position w:val="10"/>
          <w:sz w:val="20"/>
          <w:szCs w:val="20"/>
        </w:rPr>
        <w:t>+</w:t>
      </w:r>
      <w:r w:rsidRPr="00F84B13">
        <w:rPr>
          <w:rFonts w:ascii="Arial" w:hAnsi="Arial" w:cs="Arial"/>
          <w:color w:val="333399"/>
          <w:sz w:val="20"/>
          <w:szCs w:val="20"/>
        </w:rPr>
        <w:t xml:space="preserve">I, </w:t>
      </w:r>
      <w:proofErr w:type="spellStart"/>
      <w:r w:rsidRPr="00F84B13">
        <w:rPr>
          <w:rFonts w:ascii="Arial" w:hAnsi="Arial" w:cs="Arial"/>
          <w:color w:val="333399"/>
          <w:sz w:val="20"/>
          <w:szCs w:val="20"/>
        </w:rPr>
        <w:t>AgI</w:t>
      </w:r>
      <w:proofErr w:type="spellEnd"/>
      <w:r w:rsidRPr="00F84B13">
        <w:rPr>
          <w:rFonts w:ascii="Arial" w:hAnsi="Arial" w:cs="Arial"/>
          <w:color w:val="333399"/>
          <w:position w:val="10"/>
          <w:sz w:val="20"/>
          <w:szCs w:val="20"/>
        </w:rPr>
        <w:t>+</w:t>
      </w:r>
      <w:r w:rsidRPr="00F84B13">
        <w:rPr>
          <w:rFonts w:ascii="Arial" w:hAnsi="Arial" w:cs="Arial"/>
          <w:color w:val="333399"/>
          <w:sz w:val="20"/>
          <w:szCs w:val="20"/>
        </w:rPr>
        <w:t xml:space="preserve">, </w:t>
      </w:r>
      <w:proofErr w:type="spellStart"/>
      <w:r w:rsidRPr="00F84B13">
        <w:rPr>
          <w:rFonts w:ascii="Arial" w:hAnsi="Arial" w:cs="Arial"/>
          <w:color w:val="333399"/>
          <w:sz w:val="20"/>
          <w:szCs w:val="20"/>
        </w:rPr>
        <w:t>AgI</w:t>
      </w:r>
      <w:proofErr w:type="spellEnd"/>
      <w:r w:rsidRPr="00F84B13">
        <w:rPr>
          <w:rFonts w:ascii="Arial" w:hAnsi="Arial" w:cs="Arial"/>
          <w:color w:val="333399"/>
          <w:position w:val="10"/>
          <w:sz w:val="20"/>
          <w:szCs w:val="20"/>
        </w:rPr>
        <w:t>–</w:t>
      </w:r>
    </w:p>
    <w:p w:rsidR="00AC1343" w:rsidRP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AC1343" w:rsidRPr="00AC1343" w:rsidRDefault="00AC1343" w:rsidP="00AC134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AC1343">
        <w:rPr>
          <w:sz w:val="24"/>
          <w:szCs w:val="24"/>
        </w:rPr>
        <w:t>(ii)</w:t>
      </w:r>
      <w:r w:rsidRPr="00AC1343">
        <w:rPr>
          <w:sz w:val="24"/>
          <w:szCs w:val="24"/>
        </w:rPr>
        <w:tab/>
        <w:t>Write the ionic equation, including state symbols, for the formation of this yellow precipitate.</w:t>
      </w:r>
    </w:p>
    <w:p w:rsidR="00D56237" w:rsidRPr="00B03131" w:rsidRDefault="00D56237" w:rsidP="0020611B">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Pr>
          <w:rFonts w:ascii="Arial" w:hAnsi="Arial" w:cs="Arial"/>
          <w:color w:val="333399"/>
          <w:sz w:val="24"/>
          <w:szCs w:val="24"/>
        </w:rPr>
        <w:tab/>
      </w:r>
      <w:r w:rsidRPr="00B03131">
        <w:rPr>
          <w:rFonts w:ascii="Arial" w:hAnsi="Arial" w:cs="Arial"/>
          <w:color w:val="333399"/>
          <w:sz w:val="24"/>
          <w:szCs w:val="24"/>
        </w:rPr>
        <w:t>Ag</w:t>
      </w:r>
      <w:r w:rsidRPr="00B03131">
        <w:rPr>
          <w:rFonts w:ascii="Arial" w:hAnsi="Arial" w:cs="Arial"/>
          <w:color w:val="333399"/>
          <w:position w:val="10"/>
          <w:sz w:val="24"/>
          <w:szCs w:val="24"/>
        </w:rPr>
        <w:t>+</w:t>
      </w:r>
      <w:r w:rsidRPr="00B03131">
        <w:rPr>
          <w:rFonts w:ascii="Arial" w:hAnsi="Arial" w:cs="Arial"/>
          <w:color w:val="333399"/>
          <w:sz w:val="24"/>
          <w:szCs w:val="24"/>
        </w:rPr>
        <w:t>(</w:t>
      </w:r>
      <w:proofErr w:type="spellStart"/>
      <w:r w:rsidRPr="00B03131">
        <w:rPr>
          <w:rFonts w:ascii="Arial" w:hAnsi="Arial" w:cs="Arial"/>
          <w:color w:val="333399"/>
          <w:sz w:val="24"/>
          <w:szCs w:val="24"/>
        </w:rPr>
        <w:t>aq</w:t>
      </w:r>
      <w:proofErr w:type="spellEnd"/>
      <w:r w:rsidRPr="00B03131">
        <w:rPr>
          <w:rFonts w:ascii="Arial" w:hAnsi="Arial" w:cs="Arial"/>
          <w:color w:val="333399"/>
          <w:sz w:val="24"/>
          <w:szCs w:val="24"/>
        </w:rPr>
        <w:t>) + I</w:t>
      </w:r>
      <w:r w:rsidRPr="00B03131">
        <w:rPr>
          <w:rFonts w:ascii="Arial" w:hAnsi="Arial" w:cs="Arial"/>
          <w:color w:val="333399"/>
          <w:position w:val="10"/>
          <w:sz w:val="24"/>
          <w:szCs w:val="24"/>
        </w:rPr>
        <w:t>–</w:t>
      </w:r>
      <w:r w:rsidRPr="00B03131">
        <w:rPr>
          <w:rFonts w:ascii="Arial" w:hAnsi="Arial" w:cs="Arial"/>
          <w:color w:val="333399"/>
          <w:sz w:val="24"/>
          <w:szCs w:val="24"/>
        </w:rPr>
        <w:t>(</w:t>
      </w:r>
      <w:proofErr w:type="spellStart"/>
      <w:r w:rsidRPr="00B03131">
        <w:rPr>
          <w:rFonts w:ascii="Arial" w:hAnsi="Arial" w:cs="Arial"/>
          <w:color w:val="333399"/>
          <w:sz w:val="24"/>
          <w:szCs w:val="24"/>
        </w:rPr>
        <w:t>aq</w:t>
      </w:r>
      <w:proofErr w:type="spellEnd"/>
      <w:r w:rsidRPr="00B03131">
        <w:rPr>
          <w:rFonts w:ascii="Arial" w:hAnsi="Arial" w:cs="Arial"/>
          <w:color w:val="333399"/>
          <w:sz w:val="24"/>
          <w:szCs w:val="24"/>
        </w:rPr>
        <w:t xml:space="preserve">) </w:t>
      </w:r>
      <w:r w:rsidRPr="00D56237">
        <w:rPr>
          <w:rFonts w:ascii="Symbol" w:hAnsi="Symbol" w:cs="Arial"/>
          <w:color w:val="333399"/>
          <w:sz w:val="24"/>
          <w:szCs w:val="24"/>
        </w:rPr>
        <w:t></w:t>
      </w:r>
      <w:r w:rsidRPr="00B03131">
        <w:rPr>
          <w:rFonts w:ascii="Arial" w:hAnsi="Arial" w:cs="Arial"/>
          <w:color w:val="333399"/>
          <w:sz w:val="24"/>
          <w:szCs w:val="24"/>
        </w:rPr>
        <w:t xml:space="preserve"> </w:t>
      </w:r>
      <w:proofErr w:type="spellStart"/>
      <w:r w:rsidRPr="00B03131">
        <w:rPr>
          <w:rFonts w:ascii="Arial" w:hAnsi="Arial" w:cs="Arial"/>
          <w:color w:val="333399"/>
          <w:sz w:val="24"/>
          <w:szCs w:val="24"/>
        </w:rPr>
        <w:t>AgI</w:t>
      </w:r>
      <w:proofErr w:type="spellEnd"/>
      <w:r w:rsidRPr="00B03131">
        <w:rPr>
          <w:rFonts w:ascii="Arial" w:hAnsi="Arial" w:cs="Arial"/>
          <w:color w:val="333399"/>
          <w:sz w:val="24"/>
          <w:szCs w:val="24"/>
        </w:rPr>
        <w:t>(s)</w:t>
      </w:r>
    </w:p>
    <w:p w:rsidR="00AC1343" w:rsidRPr="00D56237" w:rsidRDefault="00D56237"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b/>
          <w:i w:val="0"/>
          <w:sz w:val="24"/>
          <w:szCs w:val="24"/>
        </w:rPr>
      </w:pPr>
      <w:r w:rsidRPr="00D56237">
        <w:rPr>
          <w:rFonts w:ascii="Arial" w:hAnsi="Arial" w:cs="Arial"/>
          <w:color w:val="333399"/>
          <w:sz w:val="20"/>
          <w:szCs w:val="20"/>
        </w:rPr>
        <w:t>Accept TE of Cl, Br, X from (i)</w:t>
      </w:r>
      <w:r w:rsidRPr="00AC1343">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C1343" w:rsidRPr="00D56237">
        <w:rPr>
          <w:b/>
          <w:i w:val="0"/>
          <w:sz w:val="24"/>
          <w:szCs w:val="24"/>
        </w:rPr>
        <w:t>(1)</w:t>
      </w:r>
    </w:p>
    <w:p w:rsidR="00AC1343" w:rsidRPr="00AC1343" w:rsidRDefault="00AC1343" w:rsidP="00AC134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AC1343">
        <w:rPr>
          <w:sz w:val="24"/>
          <w:szCs w:val="24"/>
        </w:rPr>
        <w:t>(b)</w:t>
      </w:r>
      <w:r w:rsidRPr="00AC1343">
        <w:rPr>
          <w:sz w:val="24"/>
          <w:szCs w:val="24"/>
        </w:rPr>
        <w:tab/>
        <w:t>(i)</w:t>
      </w:r>
      <w:r w:rsidRPr="00AC1343">
        <w:rPr>
          <w:sz w:val="24"/>
          <w:szCs w:val="24"/>
        </w:rPr>
        <w:tab/>
        <w:t xml:space="preserve">Write a balanced equation for the reaction of the </w:t>
      </w:r>
      <w:proofErr w:type="spellStart"/>
      <w:r w:rsidRPr="00AC1343">
        <w:rPr>
          <w:sz w:val="24"/>
          <w:szCs w:val="24"/>
        </w:rPr>
        <w:t>halogenoalkane</w:t>
      </w:r>
      <w:proofErr w:type="spellEnd"/>
      <w:r w:rsidRPr="00AC1343">
        <w:rPr>
          <w:sz w:val="24"/>
          <w:szCs w:val="24"/>
        </w:rPr>
        <w:t xml:space="preserve">, </w:t>
      </w:r>
      <w:r w:rsidRPr="00AC1343">
        <w:rPr>
          <w:b/>
          <w:bCs/>
          <w:sz w:val="24"/>
          <w:szCs w:val="24"/>
        </w:rPr>
        <w:t>P</w:t>
      </w:r>
      <w:r w:rsidRPr="00AC1343">
        <w:rPr>
          <w:sz w:val="24"/>
          <w:szCs w:val="24"/>
        </w:rPr>
        <w:t>, with water.</w:t>
      </w:r>
    </w:p>
    <w:p w:rsidR="00D56237" w:rsidRPr="00B03131" w:rsidRDefault="00D56237" w:rsidP="0020611B">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sidRPr="00B03131">
        <w:rPr>
          <w:rFonts w:ascii="Arial" w:hAnsi="Arial" w:cs="Arial"/>
          <w:color w:val="333399"/>
          <w:sz w:val="24"/>
          <w:szCs w:val="24"/>
        </w:rPr>
        <w:t>C</w:t>
      </w:r>
      <w:r w:rsidRPr="00B03131">
        <w:rPr>
          <w:rFonts w:ascii="Arial" w:hAnsi="Arial" w:cs="Arial"/>
          <w:color w:val="333399"/>
          <w:position w:val="-4"/>
          <w:sz w:val="24"/>
          <w:szCs w:val="24"/>
        </w:rPr>
        <w:t>4</w:t>
      </w:r>
      <w:r w:rsidRPr="00B03131">
        <w:rPr>
          <w:rFonts w:ascii="Arial" w:hAnsi="Arial" w:cs="Arial"/>
          <w:color w:val="333399"/>
          <w:sz w:val="24"/>
          <w:szCs w:val="24"/>
        </w:rPr>
        <w:t>H</w:t>
      </w:r>
      <w:r w:rsidRPr="00B03131">
        <w:rPr>
          <w:rFonts w:ascii="Arial" w:hAnsi="Arial" w:cs="Arial"/>
          <w:color w:val="333399"/>
          <w:position w:val="-4"/>
          <w:sz w:val="24"/>
          <w:szCs w:val="24"/>
        </w:rPr>
        <w:t>9</w:t>
      </w:r>
      <w:r w:rsidRPr="00B03131">
        <w:rPr>
          <w:rFonts w:ascii="Arial" w:hAnsi="Arial" w:cs="Arial"/>
          <w:color w:val="333399"/>
          <w:sz w:val="24"/>
          <w:szCs w:val="24"/>
        </w:rPr>
        <w:t>I + H</w:t>
      </w:r>
      <w:r w:rsidRPr="00B03131">
        <w:rPr>
          <w:rFonts w:ascii="Arial" w:hAnsi="Arial" w:cs="Arial"/>
          <w:color w:val="333399"/>
          <w:position w:val="-4"/>
          <w:sz w:val="24"/>
          <w:szCs w:val="24"/>
        </w:rPr>
        <w:t>2</w:t>
      </w:r>
      <w:r w:rsidRPr="00B03131">
        <w:rPr>
          <w:rFonts w:ascii="Arial" w:hAnsi="Arial" w:cs="Arial"/>
          <w:color w:val="333399"/>
          <w:sz w:val="24"/>
          <w:szCs w:val="24"/>
        </w:rPr>
        <w:t xml:space="preserve">O </w:t>
      </w:r>
      <w:r w:rsidRPr="00D56237">
        <w:rPr>
          <w:rFonts w:ascii="Symbol" w:hAnsi="Symbol" w:cs="Arial"/>
          <w:color w:val="333399"/>
          <w:sz w:val="24"/>
          <w:szCs w:val="24"/>
        </w:rPr>
        <w:t></w:t>
      </w:r>
      <w:r w:rsidRPr="00B03131">
        <w:rPr>
          <w:rFonts w:ascii="Arial" w:hAnsi="Arial" w:cs="Arial"/>
          <w:color w:val="333399"/>
          <w:sz w:val="24"/>
          <w:szCs w:val="24"/>
        </w:rPr>
        <w:t xml:space="preserve"> C</w:t>
      </w:r>
      <w:r w:rsidRPr="00B03131">
        <w:rPr>
          <w:rFonts w:ascii="Arial" w:hAnsi="Arial" w:cs="Arial"/>
          <w:color w:val="333399"/>
          <w:position w:val="-4"/>
          <w:sz w:val="24"/>
          <w:szCs w:val="24"/>
        </w:rPr>
        <w:t>4</w:t>
      </w:r>
      <w:r w:rsidRPr="00B03131">
        <w:rPr>
          <w:rFonts w:ascii="Arial" w:hAnsi="Arial" w:cs="Arial"/>
          <w:color w:val="333399"/>
          <w:sz w:val="24"/>
          <w:szCs w:val="24"/>
        </w:rPr>
        <w:t>H</w:t>
      </w:r>
      <w:r w:rsidRPr="00B03131">
        <w:rPr>
          <w:rFonts w:ascii="Arial" w:hAnsi="Arial" w:cs="Arial"/>
          <w:color w:val="333399"/>
          <w:position w:val="-4"/>
          <w:sz w:val="24"/>
          <w:szCs w:val="24"/>
        </w:rPr>
        <w:t>9</w:t>
      </w:r>
      <w:r w:rsidRPr="00B03131">
        <w:rPr>
          <w:rFonts w:ascii="Arial" w:hAnsi="Arial" w:cs="Arial"/>
          <w:color w:val="333399"/>
          <w:sz w:val="24"/>
          <w:szCs w:val="24"/>
        </w:rPr>
        <w:t>OH/C</w:t>
      </w:r>
      <w:r w:rsidRPr="00B03131">
        <w:rPr>
          <w:rFonts w:ascii="Arial" w:hAnsi="Arial" w:cs="Arial"/>
          <w:color w:val="333399"/>
          <w:position w:val="-4"/>
          <w:sz w:val="24"/>
          <w:szCs w:val="24"/>
        </w:rPr>
        <w:t>4</w:t>
      </w:r>
      <w:r w:rsidRPr="00B03131">
        <w:rPr>
          <w:rFonts w:ascii="Arial" w:hAnsi="Arial" w:cs="Arial"/>
          <w:color w:val="333399"/>
          <w:sz w:val="24"/>
          <w:szCs w:val="24"/>
        </w:rPr>
        <w:t>H</w:t>
      </w:r>
      <w:r w:rsidRPr="00B03131">
        <w:rPr>
          <w:rFonts w:ascii="Arial" w:hAnsi="Arial" w:cs="Arial"/>
          <w:color w:val="333399"/>
          <w:position w:val="-4"/>
          <w:sz w:val="24"/>
          <w:szCs w:val="24"/>
        </w:rPr>
        <w:t>10</w:t>
      </w:r>
      <w:r w:rsidRPr="00B03131">
        <w:rPr>
          <w:rFonts w:ascii="Arial" w:hAnsi="Arial" w:cs="Arial"/>
          <w:color w:val="333399"/>
          <w:sz w:val="24"/>
          <w:szCs w:val="24"/>
        </w:rPr>
        <w:t>O + HI/IH</w:t>
      </w:r>
    </w:p>
    <w:p w:rsidR="00D56237" w:rsidRPr="00D56237" w:rsidRDefault="00D56237" w:rsidP="00D56237">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rFonts w:ascii="Arial" w:hAnsi="Arial" w:cs="Arial"/>
          <w:color w:val="333399"/>
          <w:sz w:val="20"/>
          <w:szCs w:val="20"/>
        </w:rPr>
      </w:pPr>
      <w:r w:rsidRPr="00B03131">
        <w:rPr>
          <w:rFonts w:ascii="Arial" w:hAnsi="Arial" w:cs="Arial"/>
          <w:color w:val="333399"/>
          <w:sz w:val="24"/>
          <w:szCs w:val="24"/>
        </w:rPr>
        <w:tab/>
      </w:r>
      <w:r w:rsidRPr="00D56237">
        <w:rPr>
          <w:rFonts w:ascii="Arial" w:hAnsi="Arial" w:cs="Arial"/>
          <w:color w:val="333399"/>
          <w:sz w:val="20"/>
          <w:szCs w:val="20"/>
        </w:rPr>
        <w:t>IGNORE states</w:t>
      </w:r>
      <w:r w:rsidRPr="00D56237">
        <w:rPr>
          <w:rFonts w:ascii="Arial" w:hAnsi="Arial" w:cs="Arial"/>
          <w:color w:val="333399"/>
          <w:sz w:val="20"/>
          <w:szCs w:val="20"/>
        </w:rPr>
        <w:tab/>
        <w:t>1</w:t>
      </w:r>
    </w:p>
    <w:p w:rsidR="00D56237" w:rsidRPr="00D56237" w:rsidRDefault="00726852"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Pr>
          <w:b/>
          <w:bCs/>
          <w:noProof/>
          <w:sz w:val="24"/>
          <w:szCs w:val="24"/>
        </w:rPr>
        <mc:AlternateContent>
          <mc:Choice Requires="wps">
            <w:drawing>
              <wp:anchor distT="0" distB="0" distL="114300" distR="114300" simplePos="0" relativeHeight="251730944" behindDoc="0" locked="0" layoutInCell="1" allowOverlap="1">
                <wp:simplePos x="0" y="0"/>
                <wp:positionH relativeFrom="column">
                  <wp:posOffset>153035</wp:posOffset>
                </wp:positionH>
                <wp:positionV relativeFrom="paragraph">
                  <wp:posOffset>-1270</wp:posOffset>
                </wp:positionV>
                <wp:extent cx="532765" cy="212090"/>
                <wp:effectExtent l="635" t="0" r="0" b="0"/>
                <wp:wrapNone/>
                <wp:docPr id="99"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62E26">
                            <w:pPr>
                              <w:rPr>
                                <w:color w:val="FF0000"/>
                              </w:rPr>
                            </w:pPr>
                            <w:r w:rsidRPr="00162E26">
                              <w:rPr>
                                <w:color w:val="FF0000"/>
                              </w:rPr>
                              <w:t>See p</w:t>
                            </w:r>
                            <w:r>
                              <w:rPr>
                                <w:color w:val="FF000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050" type="#_x0000_t202" style="position:absolute;left:0;text-align:left;margin-left:12.05pt;margin-top:-.1pt;width:41.95pt;height:1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HtgA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" stroked="f">
                <v:textbox inset="0,0,0,0">
                  <w:txbxContent>
                    <w:p w:rsidR="007E4F36" w:rsidRPr="00162E26" w:rsidRDefault="007E4F36" w:rsidP="00162E26">
                      <w:pPr>
                        <w:rPr>
                          <w:color w:val="FF0000"/>
                        </w:rPr>
                      </w:pPr>
                      <w:r w:rsidRPr="00162E26">
                        <w:rPr>
                          <w:color w:val="FF0000"/>
                        </w:rPr>
                        <w:t>See p</w:t>
                      </w:r>
                      <w:r>
                        <w:rPr>
                          <w:color w:val="FF0000"/>
                        </w:rPr>
                        <w:t>13</w:t>
                      </w:r>
                    </w:p>
                  </w:txbxContent>
                </v:textbox>
              </v:shape>
            </w:pict>
          </mc:Fallback>
        </mc:AlternateContent>
      </w:r>
      <w:r w:rsidR="00D56237" w:rsidRPr="00D56237">
        <w:rPr>
          <w:rFonts w:ascii="Arial" w:hAnsi="Arial" w:cs="Arial"/>
          <w:color w:val="333399"/>
          <w:sz w:val="20"/>
          <w:szCs w:val="20"/>
        </w:rPr>
        <w:t>Accept “H</w:t>
      </w:r>
      <w:r w:rsidR="00D56237" w:rsidRPr="00D56237">
        <w:rPr>
          <w:rFonts w:ascii="Arial" w:hAnsi="Arial" w:cs="Arial"/>
          <w:color w:val="333399"/>
          <w:position w:val="10"/>
          <w:sz w:val="20"/>
          <w:szCs w:val="20"/>
        </w:rPr>
        <w:t>+</w:t>
      </w:r>
      <w:r w:rsidR="00D56237" w:rsidRPr="00D56237">
        <w:rPr>
          <w:rFonts w:ascii="Arial" w:hAnsi="Arial" w:cs="Arial"/>
          <w:color w:val="333399"/>
          <w:sz w:val="20"/>
          <w:szCs w:val="20"/>
        </w:rPr>
        <w:t xml:space="preserve"> + I</w:t>
      </w:r>
      <w:r w:rsidR="00D56237" w:rsidRPr="00D56237">
        <w:rPr>
          <w:rFonts w:ascii="Arial" w:hAnsi="Arial" w:cs="Arial"/>
          <w:color w:val="333399"/>
          <w:position w:val="10"/>
          <w:sz w:val="20"/>
          <w:szCs w:val="20"/>
        </w:rPr>
        <w:t>–</w:t>
      </w:r>
      <w:r w:rsidR="00D56237" w:rsidRPr="00D56237">
        <w:rPr>
          <w:rFonts w:ascii="Arial" w:hAnsi="Arial" w:cs="Arial"/>
          <w:color w:val="333399"/>
          <w:sz w:val="20"/>
          <w:szCs w:val="20"/>
        </w:rPr>
        <w:t>” for “HI”</w:t>
      </w:r>
      <w:r w:rsidR="00D56237">
        <w:rPr>
          <w:rFonts w:ascii="Arial" w:hAnsi="Arial" w:cs="Arial"/>
          <w:color w:val="333399"/>
          <w:sz w:val="20"/>
          <w:szCs w:val="20"/>
        </w:rPr>
        <w:t xml:space="preserve"> </w:t>
      </w:r>
      <w:r w:rsidR="00D56237" w:rsidRPr="00D56237">
        <w:rPr>
          <w:rFonts w:ascii="Arial" w:hAnsi="Arial" w:cs="Arial"/>
          <w:color w:val="333399"/>
          <w:sz w:val="20"/>
          <w:szCs w:val="20"/>
        </w:rPr>
        <w:t>Accept Cl, Br, or X instead of I</w:t>
      </w:r>
    </w:p>
    <w:p w:rsidR="00D56237" w:rsidRPr="00D56237" w:rsidRDefault="00D56237"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D56237">
        <w:rPr>
          <w:rFonts w:ascii="Arial" w:hAnsi="Arial" w:cs="Arial"/>
          <w:color w:val="333399"/>
          <w:sz w:val="20"/>
          <w:szCs w:val="20"/>
        </w:rPr>
        <w:t>Allow combination of X on the left with I, Br, or Cl on the right</w:t>
      </w:r>
    </w:p>
    <w:p w:rsidR="00D56237" w:rsidRPr="00D56237" w:rsidRDefault="00D56237"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D56237">
        <w:rPr>
          <w:rFonts w:ascii="Arial" w:hAnsi="Arial" w:cs="Arial"/>
          <w:color w:val="333399"/>
          <w:sz w:val="20"/>
          <w:szCs w:val="20"/>
        </w:rPr>
        <w:t>or X on the right with I, Br, or Cl on the left</w:t>
      </w:r>
    </w:p>
    <w:p w:rsidR="00AC1343" w:rsidRPr="00AC1343" w:rsidRDefault="00D56237" w:rsidP="00D5623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 xml:space="preserve"> </w:t>
      </w:r>
      <w:r w:rsidR="00AC1343" w:rsidRPr="00AC1343">
        <w:rPr>
          <w:sz w:val="24"/>
          <w:szCs w:val="24"/>
        </w:rPr>
        <w:t>(1)</w:t>
      </w:r>
    </w:p>
    <w:p w:rsidR="00AC1343" w:rsidRPr="00AC1343" w:rsidRDefault="00AC1343" w:rsidP="00AC134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AC1343">
        <w:rPr>
          <w:sz w:val="24"/>
          <w:szCs w:val="24"/>
        </w:rPr>
        <w:t>(ii)</w:t>
      </w:r>
      <w:r w:rsidRPr="00AC1343">
        <w:rPr>
          <w:sz w:val="24"/>
          <w:szCs w:val="24"/>
        </w:rPr>
        <w:tab/>
        <w:t>State the type of reaction which has occurred in (b)(i).</w:t>
      </w:r>
    </w:p>
    <w:p w:rsidR="00AC1343" w:rsidRPr="00AC1343" w:rsidRDefault="00D56237" w:rsidP="0020611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4"/>
          <w:szCs w:val="24"/>
        </w:rPr>
      </w:pPr>
      <w:r w:rsidRPr="00B03131">
        <w:rPr>
          <w:rFonts w:ascii="Arial" w:hAnsi="Arial" w:cs="Arial"/>
          <w:color w:val="333399"/>
          <w:sz w:val="24"/>
          <w:szCs w:val="24"/>
        </w:rPr>
        <w:t>Substitution</w:t>
      </w:r>
    </w:p>
    <w:p w:rsidR="00AC1343" w:rsidRP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AC1343" w:rsidRPr="00AC1343" w:rsidRDefault="00AC1343" w:rsidP="00C463D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AC1343">
        <w:rPr>
          <w:sz w:val="24"/>
          <w:szCs w:val="24"/>
        </w:rPr>
        <w:t>(iii)</w:t>
      </w:r>
      <w:r w:rsidRPr="00AC1343">
        <w:rPr>
          <w:sz w:val="24"/>
          <w:szCs w:val="24"/>
        </w:rPr>
        <w:tab/>
        <w:t>What type of reagent is water in this reaction?</w:t>
      </w:r>
    </w:p>
    <w:p w:rsidR="00AC1343" w:rsidRPr="00AC1343" w:rsidRDefault="00AC1343" w:rsidP="00C463D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AC1343">
        <w:rPr>
          <w:sz w:val="24"/>
          <w:szCs w:val="24"/>
        </w:rPr>
        <w:tab/>
        <w:t>Explain why water can act in this way.</w:t>
      </w:r>
    </w:p>
    <w:p w:rsidR="00D56237" w:rsidRPr="00B03131" w:rsidRDefault="00D56237" w:rsidP="00D56237">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Pr>
          <w:rFonts w:ascii="Arial" w:hAnsi="Arial" w:cs="Arial"/>
          <w:color w:val="333399"/>
          <w:sz w:val="24"/>
          <w:szCs w:val="24"/>
        </w:rPr>
        <w:tab/>
      </w:r>
      <w:r w:rsidRPr="00B03131">
        <w:rPr>
          <w:rFonts w:ascii="Arial" w:hAnsi="Arial" w:cs="Arial"/>
          <w:color w:val="333399"/>
          <w:sz w:val="24"/>
          <w:szCs w:val="24"/>
        </w:rPr>
        <w:t xml:space="preserve">Nucleophile – can be awarded from (ii) </w:t>
      </w:r>
      <w:r w:rsidRPr="00B03131">
        <w:rPr>
          <w:rFonts w:ascii="Arial" w:hAnsi="Arial" w:cs="Arial"/>
          <w:b/>
          <w:bCs/>
          <w:color w:val="333399"/>
          <w:sz w:val="24"/>
          <w:szCs w:val="24"/>
        </w:rPr>
        <w:t>(1)</w:t>
      </w:r>
    </w:p>
    <w:p w:rsidR="00D56237" w:rsidRPr="00B03131" w:rsidRDefault="00D56237" w:rsidP="00D56237">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333399"/>
          <w:sz w:val="24"/>
          <w:szCs w:val="24"/>
        </w:rPr>
      </w:pPr>
      <w:r w:rsidRPr="00B03131">
        <w:rPr>
          <w:rFonts w:ascii="Arial" w:hAnsi="Arial" w:cs="Arial"/>
          <w:color w:val="333399"/>
          <w:sz w:val="24"/>
          <w:szCs w:val="24"/>
        </w:rPr>
        <w:tab/>
        <w:t>Because of nonbonding/</w:t>
      </w:r>
      <w:proofErr w:type="spellStart"/>
      <w:r w:rsidRPr="00B03131">
        <w:rPr>
          <w:rFonts w:ascii="Arial" w:hAnsi="Arial" w:cs="Arial"/>
          <w:color w:val="333399"/>
          <w:sz w:val="24"/>
          <w:szCs w:val="24"/>
        </w:rPr>
        <w:t>unbonded</w:t>
      </w:r>
      <w:proofErr w:type="spellEnd"/>
      <w:r w:rsidRPr="00B03131">
        <w:rPr>
          <w:rFonts w:ascii="Arial" w:hAnsi="Arial" w:cs="Arial"/>
          <w:color w:val="333399"/>
          <w:sz w:val="24"/>
          <w:szCs w:val="24"/>
        </w:rPr>
        <w:t xml:space="preserve"> /lone/unshared </w:t>
      </w:r>
      <w:r w:rsidRPr="00B03131">
        <w:rPr>
          <w:rFonts w:ascii="Arial" w:hAnsi="Arial" w:cs="Arial"/>
          <w:b/>
          <w:bCs/>
          <w:color w:val="333399"/>
          <w:sz w:val="24"/>
          <w:szCs w:val="24"/>
        </w:rPr>
        <w:t>pair</w:t>
      </w:r>
      <w:r w:rsidRPr="00B03131">
        <w:rPr>
          <w:rFonts w:ascii="Arial" w:hAnsi="Arial" w:cs="Arial"/>
          <w:b/>
          <w:bCs/>
          <w:color w:val="333399"/>
          <w:sz w:val="24"/>
          <w:szCs w:val="24"/>
        </w:rPr>
        <w:br/>
      </w:r>
      <w:r w:rsidRPr="00B03131">
        <w:rPr>
          <w:rFonts w:ascii="Arial" w:hAnsi="Arial" w:cs="Arial"/>
          <w:color w:val="333399"/>
          <w:sz w:val="24"/>
          <w:szCs w:val="24"/>
        </w:rPr>
        <w:t xml:space="preserve">of </w:t>
      </w:r>
      <w:r w:rsidRPr="00B03131">
        <w:rPr>
          <w:rFonts w:ascii="Arial" w:hAnsi="Arial" w:cs="Arial"/>
          <w:b/>
          <w:bCs/>
          <w:color w:val="333399"/>
          <w:sz w:val="24"/>
          <w:szCs w:val="24"/>
        </w:rPr>
        <w:t xml:space="preserve">electrons </w:t>
      </w:r>
      <w:r w:rsidRPr="00B03131">
        <w:rPr>
          <w:rFonts w:ascii="Arial" w:hAnsi="Arial" w:cs="Arial"/>
          <w:color w:val="333399"/>
          <w:sz w:val="24"/>
          <w:szCs w:val="24"/>
        </w:rPr>
        <w:t xml:space="preserve">(on oxygen/water) </w:t>
      </w:r>
      <w:r w:rsidRPr="00B03131">
        <w:rPr>
          <w:rFonts w:ascii="Arial" w:hAnsi="Arial" w:cs="Arial"/>
          <w:b/>
          <w:bCs/>
          <w:color w:val="333399"/>
          <w:sz w:val="24"/>
          <w:szCs w:val="24"/>
        </w:rPr>
        <w:t>(1)</w:t>
      </w:r>
      <w:r w:rsidRPr="00B03131">
        <w:rPr>
          <w:rFonts w:ascii="Arial" w:hAnsi="Arial" w:cs="Arial"/>
          <w:color w:val="333399"/>
          <w:sz w:val="24"/>
          <w:szCs w:val="24"/>
        </w:rPr>
        <w:tab/>
        <w:t>2</w:t>
      </w:r>
    </w:p>
    <w:p w:rsidR="00D56237" w:rsidRPr="00D56237" w:rsidRDefault="00D56237"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D56237">
        <w:rPr>
          <w:rFonts w:ascii="Arial" w:hAnsi="Arial" w:cs="Arial"/>
          <w:color w:val="333399"/>
          <w:sz w:val="20"/>
          <w:szCs w:val="20"/>
        </w:rPr>
        <w:t>Reject just “pair of electrons”</w:t>
      </w:r>
      <w:r>
        <w:rPr>
          <w:rFonts w:ascii="Arial" w:hAnsi="Arial" w:cs="Arial"/>
          <w:color w:val="333399"/>
          <w:sz w:val="20"/>
          <w:szCs w:val="20"/>
        </w:rPr>
        <w:tab/>
      </w:r>
      <w:r w:rsidRPr="00D56237">
        <w:rPr>
          <w:rFonts w:ascii="Arial" w:hAnsi="Arial" w:cs="Arial"/>
          <w:color w:val="333399"/>
          <w:sz w:val="20"/>
          <w:szCs w:val="20"/>
        </w:rPr>
        <w:t>Reject ‘spare’ pair of electrons</w:t>
      </w:r>
    </w:p>
    <w:p w:rsidR="00AC1343" w:rsidRPr="00AC1343" w:rsidRDefault="00D56237"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sz w:val="24"/>
          <w:szCs w:val="24"/>
        </w:rPr>
      </w:pPr>
      <w:r w:rsidRPr="00D56237">
        <w:rPr>
          <w:rFonts w:ascii="Arial" w:hAnsi="Arial" w:cs="Arial"/>
          <w:color w:val="333399"/>
          <w:sz w:val="20"/>
          <w:szCs w:val="20"/>
        </w:rPr>
        <w:t>Reject unshared pair of electrons on the hydroxide ion/OH</w:t>
      </w:r>
      <w:r>
        <w:rPr>
          <w:rFonts w:ascii="Arial" w:hAnsi="Arial" w:cs="Arial"/>
          <w:color w:val="333399"/>
          <w:position w:val="10"/>
          <w:sz w:val="20"/>
          <w:szCs w:val="20"/>
        </w:rPr>
        <w:tab/>
      </w:r>
      <w:r>
        <w:rPr>
          <w:rFonts w:ascii="Arial" w:hAnsi="Arial" w:cs="Arial"/>
          <w:color w:val="333399"/>
          <w:position w:val="10"/>
          <w:sz w:val="20"/>
          <w:szCs w:val="20"/>
        </w:rPr>
        <w:tab/>
      </w:r>
      <w:r w:rsidR="00AC1343" w:rsidRPr="00D56237">
        <w:rPr>
          <w:b/>
          <w:i w:val="0"/>
          <w:sz w:val="24"/>
          <w:szCs w:val="24"/>
        </w:rPr>
        <w:t>(2)</w:t>
      </w:r>
    </w:p>
    <w:p w:rsidR="00AC1343" w:rsidRPr="00AC1343" w:rsidRDefault="00AC1343" w:rsidP="00AC134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(c)</w:t>
      </w:r>
      <w:r w:rsidRPr="00AC1343">
        <w:rPr>
          <w:sz w:val="24"/>
          <w:szCs w:val="24"/>
        </w:rPr>
        <w:tab/>
        <w:t xml:space="preserve">The </w:t>
      </w:r>
      <w:proofErr w:type="spellStart"/>
      <w:r w:rsidRPr="00AC1343">
        <w:rPr>
          <w:sz w:val="24"/>
          <w:szCs w:val="24"/>
        </w:rPr>
        <w:t>halogenoalkane</w:t>
      </w:r>
      <w:proofErr w:type="spellEnd"/>
      <w:r w:rsidRPr="00AC1343">
        <w:rPr>
          <w:sz w:val="24"/>
          <w:szCs w:val="24"/>
        </w:rPr>
        <w:t xml:space="preserve">, </w:t>
      </w:r>
      <w:r w:rsidRPr="00AC1343">
        <w:rPr>
          <w:b/>
          <w:bCs/>
          <w:sz w:val="24"/>
          <w:szCs w:val="24"/>
        </w:rPr>
        <w:t>P</w:t>
      </w:r>
      <w:r w:rsidRPr="00AC1343">
        <w:rPr>
          <w:sz w:val="24"/>
          <w:szCs w:val="24"/>
        </w:rPr>
        <w:t xml:space="preserve">, reacts with a hot concentrated solution of potassium hydroxide in ethanol very quickly, to form </w:t>
      </w:r>
      <w:proofErr w:type="spellStart"/>
      <w:r w:rsidRPr="00AC1343">
        <w:rPr>
          <w:sz w:val="24"/>
          <w:szCs w:val="24"/>
        </w:rPr>
        <w:t>methylpropene</w:t>
      </w:r>
      <w:proofErr w:type="spellEnd"/>
      <w:r w:rsidRPr="00AC1343">
        <w:rPr>
          <w:sz w:val="24"/>
          <w:szCs w:val="24"/>
        </w:rPr>
        <w:t>.</w:t>
      </w:r>
    </w:p>
    <w:p w:rsidR="00AC1343" w:rsidRPr="00AC1343" w:rsidRDefault="00726852" w:rsidP="00AC134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rFonts w:ascii="Arial" w:hAnsi="Arial" w:cs="Arial"/>
          <w:noProof/>
          <w:color w:val="333399"/>
          <w:sz w:val="20"/>
          <w:szCs w:val="20"/>
        </w:rPr>
        <mc:AlternateContent>
          <mc:Choice Requires="wps">
            <w:drawing>
              <wp:anchor distT="0" distB="0" distL="114300" distR="114300" simplePos="0" relativeHeight="251731968" behindDoc="0" locked="0" layoutInCell="1" allowOverlap="1">
                <wp:simplePos x="0" y="0"/>
                <wp:positionH relativeFrom="column">
                  <wp:posOffset>115570</wp:posOffset>
                </wp:positionH>
                <wp:positionV relativeFrom="paragraph">
                  <wp:posOffset>172085</wp:posOffset>
                </wp:positionV>
                <wp:extent cx="532765" cy="212090"/>
                <wp:effectExtent l="1270" t="635" r="0" b="0"/>
                <wp:wrapNone/>
                <wp:docPr id="9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62E26">
                            <w:pPr>
                              <w:rPr>
                                <w:color w:val="FF0000"/>
                              </w:rPr>
                            </w:pPr>
                            <w:r w:rsidRPr="00162E26">
                              <w:rPr>
                                <w:color w:val="FF0000"/>
                              </w:rPr>
                              <w:t>See p</w:t>
                            </w:r>
                            <w:r>
                              <w:rPr>
                                <w:color w:val="FF000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051" type="#_x0000_t202" style="position:absolute;left:0;text-align:left;margin-left:9.1pt;margin-top:13.55pt;width:41.95pt;height:1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sE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" stroked="f">
                <v:textbox inset="0,0,0,0">
                  <w:txbxContent>
                    <w:p w:rsidR="007E4F36" w:rsidRPr="00162E26" w:rsidRDefault="007E4F36" w:rsidP="00162E26">
                      <w:pPr>
                        <w:rPr>
                          <w:color w:val="FF0000"/>
                        </w:rPr>
                      </w:pPr>
                      <w:r w:rsidRPr="00162E26">
                        <w:rPr>
                          <w:color w:val="FF0000"/>
                        </w:rPr>
                        <w:t>See p</w:t>
                      </w:r>
                      <w:r>
                        <w:rPr>
                          <w:color w:val="FF0000"/>
                        </w:rPr>
                        <w:t>14</w:t>
                      </w:r>
                    </w:p>
                  </w:txbxContent>
                </v:textbox>
              </v:shape>
            </w:pict>
          </mc:Fallback>
        </mc:AlternateContent>
      </w:r>
      <w:r w:rsidR="00AC1343" w:rsidRPr="00AC1343">
        <w:rPr>
          <w:sz w:val="24"/>
          <w:szCs w:val="24"/>
        </w:rPr>
        <w:t>(i)</w:t>
      </w:r>
      <w:r w:rsidR="00AC1343" w:rsidRPr="00AC1343">
        <w:rPr>
          <w:sz w:val="24"/>
          <w:szCs w:val="24"/>
        </w:rPr>
        <w:tab/>
        <w:t xml:space="preserve">Draw a fully labelled diagram of the apparatus you would use to carry out this reaction and collect the </w:t>
      </w:r>
      <w:proofErr w:type="spellStart"/>
      <w:r w:rsidR="00AC1343" w:rsidRPr="00AC1343">
        <w:rPr>
          <w:sz w:val="24"/>
          <w:szCs w:val="24"/>
        </w:rPr>
        <w:t>methylpropene</w:t>
      </w:r>
      <w:proofErr w:type="spellEnd"/>
      <w:r w:rsidR="00AC1343" w:rsidRPr="00AC1343">
        <w:rPr>
          <w:sz w:val="24"/>
          <w:szCs w:val="24"/>
        </w:rPr>
        <w:t xml:space="preserve"> gas formed.</w:t>
      </w:r>
    </w:p>
    <w:p w:rsidR="00D56237" w:rsidRPr="00B03131" w:rsidRDefault="00726852" w:rsidP="00D56237">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b/>
          <w:bCs/>
          <w:color w:val="333399"/>
          <w:sz w:val="24"/>
          <w:szCs w:val="24"/>
        </w:rPr>
      </w:pPr>
      <w:r>
        <w:rPr>
          <w:noProof/>
        </w:rPr>
        <w:drawing>
          <wp:anchor distT="0" distB="0" distL="114300" distR="114300" simplePos="0" relativeHeight="251696128" behindDoc="0" locked="0" layoutInCell="1" allowOverlap="1">
            <wp:simplePos x="0" y="0"/>
            <wp:positionH relativeFrom="column">
              <wp:posOffset>-564515</wp:posOffset>
            </wp:positionH>
            <wp:positionV relativeFrom="paragraph">
              <wp:posOffset>161290</wp:posOffset>
            </wp:positionV>
            <wp:extent cx="1694815" cy="1311275"/>
            <wp:effectExtent l="0" t="0" r="635" b="317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94815"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6237">
        <w:rPr>
          <w:rFonts w:ascii="Arial" w:hAnsi="Arial" w:cs="Arial"/>
          <w:b/>
          <w:bCs/>
          <w:color w:val="333399"/>
          <w:sz w:val="24"/>
          <w:szCs w:val="24"/>
        </w:rPr>
        <w:tab/>
      </w:r>
      <w:r w:rsidR="00D56237">
        <w:rPr>
          <w:rFonts w:ascii="Arial" w:hAnsi="Arial" w:cs="Arial"/>
          <w:b/>
          <w:bCs/>
          <w:color w:val="333399"/>
          <w:sz w:val="24"/>
          <w:szCs w:val="24"/>
        </w:rPr>
        <w:tab/>
      </w:r>
      <w:r w:rsidR="00D56237" w:rsidRPr="00B03131">
        <w:rPr>
          <w:rFonts w:ascii="Arial" w:hAnsi="Arial" w:cs="Arial"/>
          <w:b/>
          <w:bCs/>
          <w:color w:val="333399"/>
          <w:sz w:val="24"/>
          <w:szCs w:val="24"/>
        </w:rPr>
        <w:t>ceramic fibre</w:t>
      </w:r>
      <w:r w:rsidR="00D56237" w:rsidRPr="00B03131">
        <w:rPr>
          <w:rFonts w:ascii="Arial" w:hAnsi="Arial" w:cs="Arial"/>
          <w:color w:val="333399"/>
          <w:sz w:val="24"/>
          <w:szCs w:val="24"/>
        </w:rPr>
        <w:t xml:space="preserve"> in </w:t>
      </w:r>
      <w:r w:rsidR="00D56237" w:rsidRPr="00B03131">
        <w:rPr>
          <w:rFonts w:ascii="Arial" w:hAnsi="Arial" w:cs="Arial"/>
          <w:b/>
          <w:bCs/>
          <w:color w:val="333399"/>
          <w:sz w:val="24"/>
          <w:szCs w:val="24"/>
        </w:rPr>
        <w:t>horizontal</w:t>
      </w:r>
      <w:r w:rsidR="00D56237" w:rsidRPr="00B03131">
        <w:rPr>
          <w:rFonts w:ascii="Arial" w:hAnsi="Arial" w:cs="Arial"/>
          <w:color w:val="333399"/>
          <w:sz w:val="24"/>
          <w:szCs w:val="24"/>
        </w:rPr>
        <w:t xml:space="preserve"> tube </w:t>
      </w:r>
      <w:r w:rsidR="00D56237" w:rsidRPr="00B03131">
        <w:rPr>
          <w:rFonts w:ascii="Arial" w:hAnsi="Arial" w:cs="Arial"/>
          <w:b/>
          <w:bCs/>
          <w:color w:val="333399"/>
          <w:sz w:val="24"/>
          <w:szCs w:val="24"/>
        </w:rPr>
        <w:t>(1)</w:t>
      </w:r>
    </w:p>
    <w:p w:rsidR="00D56237" w:rsidRPr="00B03131" w:rsidRDefault="00D56237" w:rsidP="00D5623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4"/>
          <w:szCs w:val="24"/>
        </w:rPr>
      </w:pPr>
      <w:r w:rsidRPr="00D56237">
        <w:rPr>
          <w:rFonts w:ascii="Arial" w:hAnsi="Arial" w:cs="Arial"/>
          <w:color w:val="333399"/>
          <w:sz w:val="20"/>
          <w:szCs w:val="20"/>
        </w:rPr>
        <w:t>Accept mineral/glass/cotton wool</w:t>
      </w:r>
      <w:r>
        <w:rPr>
          <w:rFonts w:ascii="Arial" w:hAnsi="Arial" w:cs="Arial"/>
          <w:color w:val="333399"/>
          <w:sz w:val="20"/>
          <w:szCs w:val="20"/>
        </w:rPr>
        <w:t xml:space="preserve"> </w:t>
      </w:r>
      <w:r w:rsidRPr="00D56237">
        <w:rPr>
          <w:rFonts w:ascii="Arial" w:hAnsi="Arial" w:cs="Arial"/>
          <w:color w:val="333399"/>
          <w:sz w:val="20"/>
          <w:szCs w:val="20"/>
        </w:rPr>
        <w:t>Reject steel</w:t>
      </w:r>
      <w:r w:rsidRPr="00B03131">
        <w:rPr>
          <w:rFonts w:ascii="Arial" w:hAnsi="Arial" w:cs="Arial"/>
          <w:color w:val="333399"/>
          <w:sz w:val="24"/>
          <w:szCs w:val="24"/>
        </w:rPr>
        <w:t xml:space="preserve"> wool</w:t>
      </w:r>
    </w:p>
    <w:p w:rsidR="00D56237" w:rsidRPr="00B03131" w:rsidRDefault="00D56237" w:rsidP="00D56237">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b/>
          <w:bCs/>
          <w:color w:val="333399"/>
          <w:sz w:val="24"/>
          <w:szCs w:val="24"/>
        </w:rPr>
      </w:pPr>
      <w:r w:rsidRPr="00B03131">
        <w:rPr>
          <w:rFonts w:ascii="Arial" w:hAnsi="Arial" w:cs="Arial"/>
          <w:color w:val="333399"/>
          <w:sz w:val="24"/>
          <w:szCs w:val="24"/>
        </w:rPr>
        <w:tab/>
        <w:t>soaked in reagents /reactants/</w:t>
      </w:r>
      <w:proofErr w:type="spellStart"/>
      <w:r w:rsidRPr="00B03131">
        <w:rPr>
          <w:rFonts w:ascii="Arial" w:hAnsi="Arial" w:cs="Arial"/>
          <w:color w:val="333399"/>
          <w:sz w:val="24"/>
          <w:szCs w:val="24"/>
        </w:rPr>
        <w:t>halogenoalkane</w:t>
      </w:r>
      <w:proofErr w:type="spellEnd"/>
      <w:r w:rsidRPr="00B03131">
        <w:rPr>
          <w:rFonts w:ascii="Arial" w:hAnsi="Arial" w:cs="Arial"/>
          <w:color w:val="333399"/>
          <w:sz w:val="24"/>
          <w:szCs w:val="24"/>
        </w:rPr>
        <w:t xml:space="preserve"> and (alcoholic)</w:t>
      </w:r>
      <w:r w:rsidRPr="00B03131">
        <w:rPr>
          <w:rFonts w:ascii="Arial" w:hAnsi="Arial" w:cs="Arial"/>
          <w:color w:val="333399"/>
          <w:sz w:val="24"/>
          <w:szCs w:val="24"/>
        </w:rPr>
        <w:br/>
        <w:t xml:space="preserve">KOH with heat/Bunsen </w:t>
      </w:r>
      <w:r w:rsidRPr="00B03131">
        <w:rPr>
          <w:rFonts w:ascii="Arial" w:hAnsi="Arial" w:cs="Arial"/>
          <w:b/>
          <w:bCs/>
          <w:color w:val="333399"/>
          <w:sz w:val="24"/>
          <w:szCs w:val="24"/>
        </w:rPr>
        <w:t>(1)</w:t>
      </w:r>
    </w:p>
    <w:p w:rsidR="0020611B" w:rsidRDefault="00D56237" w:rsidP="0020611B">
      <w:pPr>
        <w:pStyle w:val="accept"/>
        <w:tabs>
          <w:tab w:val="left" w:pos="1701"/>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left="1701" w:right="130"/>
        <w:rPr>
          <w:rFonts w:ascii="Arial" w:hAnsi="Arial" w:cs="Arial"/>
          <w:color w:val="333399"/>
          <w:sz w:val="20"/>
          <w:szCs w:val="20"/>
        </w:rPr>
      </w:pPr>
      <w:r w:rsidRPr="0020611B">
        <w:rPr>
          <w:rFonts w:ascii="Arial" w:hAnsi="Arial" w:cs="Arial"/>
          <w:color w:val="333399"/>
          <w:sz w:val="20"/>
          <w:szCs w:val="20"/>
        </w:rPr>
        <w:t xml:space="preserve">Accept vertical flask/side arm test tube/boiling tube and </w:t>
      </w:r>
      <w:r w:rsidR="0020611B">
        <w:rPr>
          <w:rFonts w:ascii="Arial" w:hAnsi="Arial" w:cs="Arial"/>
          <w:color w:val="333399"/>
          <w:sz w:val="20"/>
          <w:szCs w:val="20"/>
        </w:rPr>
        <w:t>re</w:t>
      </w:r>
      <w:r w:rsidRPr="0020611B">
        <w:rPr>
          <w:rFonts w:ascii="Arial" w:hAnsi="Arial" w:cs="Arial"/>
          <w:color w:val="333399"/>
          <w:sz w:val="20"/>
          <w:szCs w:val="20"/>
        </w:rPr>
        <w:t>agents with heat fo</w:t>
      </w:r>
      <w:r w:rsidR="0020611B">
        <w:rPr>
          <w:rFonts w:ascii="Arial" w:hAnsi="Arial" w:cs="Arial"/>
          <w:color w:val="333399"/>
          <w:sz w:val="20"/>
          <w:szCs w:val="20"/>
        </w:rPr>
        <w:t>r 2</w:t>
      </w:r>
      <w:r w:rsidR="0020611B">
        <w:rPr>
          <w:rFonts w:ascii="Arial" w:hAnsi="Arial" w:cs="Arial"/>
          <w:color w:val="333399"/>
          <w:sz w:val="20"/>
          <w:szCs w:val="20"/>
          <w:vertAlign w:val="superscript"/>
        </w:rPr>
        <w:t>nd</w:t>
      </w:r>
      <w:r w:rsidRPr="0020611B">
        <w:rPr>
          <w:rFonts w:ascii="Arial" w:hAnsi="Arial" w:cs="Arial"/>
          <w:color w:val="333399"/>
          <w:sz w:val="20"/>
          <w:szCs w:val="20"/>
        </w:rPr>
        <w:t xml:space="preserve"> mark</w:t>
      </w:r>
      <w:r w:rsidR="0020611B">
        <w:rPr>
          <w:rFonts w:ascii="Arial" w:hAnsi="Arial" w:cs="Arial"/>
          <w:color w:val="333399"/>
          <w:sz w:val="20"/>
          <w:szCs w:val="20"/>
        </w:rPr>
        <w:t xml:space="preserve"> </w:t>
      </w:r>
      <w:r w:rsidRPr="0020611B">
        <w:rPr>
          <w:rFonts w:ascii="Arial" w:hAnsi="Arial" w:cs="Arial"/>
          <w:color w:val="333399"/>
          <w:sz w:val="20"/>
          <w:szCs w:val="20"/>
        </w:rPr>
        <w:t xml:space="preserve">Accept heat indicated anywhere along the test </w:t>
      </w:r>
      <w:proofErr w:type="spellStart"/>
      <w:r w:rsidRPr="0020611B">
        <w:rPr>
          <w:rFonts w:ascii="Arial" w:hAnsi="Arial" w:cs="Arial"/>
          <w:color w:val="333399"/>
          <w:sz w:val="20"/>
          <w:szCs w:val="20"/>
        </w:rPr>
        <w:t>tube</w:t>
      </w:r>
      <w:r w:rsidR="0020611B">
        <w:rPr>
          <w:rFonts w:ascii="Arial" w:hAnsi="Arial" w:cs="Arial"/>
          <w:color w:val="333399"/>
          <w:sz w:val="20"/>
          <w:szCs w:val="20"/>
        </w:rPr>
        <w:t>.</w:t>
      </w:r>
      <w:r w:rsidRPr="0020611B">
        <w:rPr>
          <w:rFonts w:ascii="Arial" w:hAnsi="Arial" w:cs="Arial"/>
          <w:color w:val="333399"/>
          <w:sz w:val="20"/>
          <w:szCs w:val="20"/>
        </w:rPr>
        <w:t>Reject</w:t>
      </w:r>
      <w:proofErr w:type="spellEnd"/>
      <w:r w:rsidRPr="0020611B">
        <w:rPr>
          <w:rFonts w:ascii="Arial" w:hAnsi="Arial" w:cs="Arial"/>
          <w:color w:val="333399"/>
          <w:sz w:val="20"/>
          <w:szCs w:val="20"/>
        </w:rPr>
        <w:t xml:space="preserve"> arrow without heat</w:t>
      </w:r>
    </w:p>
    <w:p w:rsidR="0020611B" w:rsidRDefault="00D56237" w:rsidP="0020611B">
      <w:pPr>
        <w:pStyle w:val="accept"/>
        <w:tabs>
          <w:tab w:val="left" w:pos="1701"/>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left="1701" w:right="130"/>
        <w:rPr>
          <w:rFonts w:ascii="Arial" w:hAnsi="Arial" w:cs="Arial"/>
          <w:b/>
          <w:bCs/>
          <w:color w:val="333399"/>
          <w:sz w:val="24"/>
          <w:szCs w:val="24"/>
        </w:rPr>
      </w:pPr>
      <w:r w:rsidRPr="00B03131">
        <w:rPr>
          <w:rFonts w:ascii="Arial" w:hAnsi="Arial" w:cs="Arial"/>
          <w:color w:val="333399"/>
          <w:sz w:val="24"/>
          <w:szCs w:val="24"/>
        </w:rPr>
        <w:t xml:space="preserve">collection over water </w:t>
      </w:r>
      <w:r w:rsidRPr="00B03131">
        <w:rPr>
          <w:rFonts w:ascii="Arial" w:hAnsi="Arial" w:cs="Arial"/>
          <w:b/>
          <w:bCs/>
          <w:color w:val="333399"/>
          <w:sz w:val="24"/>
          <w:szCs w:val="24"/>
        </w:rPr>
        <w:t>(1)</w:t>
      </w:r>
    </w:p>
    <w:p w:rsidR="00C619EB" w:rsidRPr="0020611B" w:rsidRDefault="00AC1343" w:rsidP="0020611B">
      <w:pPr>
        <w:pStyle w:val="accept"/>
        <w:tabs>
          <w:tab w:val="left" w:pos="1701"/>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left="1701" w:right="130"/>
        <w:jc w:val="right"/>
        <w:rPr>
          <w:b/>
          <w:i w:val="0"/>
          <w:sz w:val="24"/>
          <w:szCs w:val="24"/>
        </w:rPr>
      </w:pPr>
      <w:r w:rsidRPr="0020611B">
        <w:rPr>
          <w:b/>
          <w:i w:val="0"/>
          <w:sz w:val="24"/>
          <w:szCs w:val="24"/>
        </w:rPr>
        <w:t>(3)</w:t>
      </w:r>
    </w:p>
    <w:p w:rsidR="00AC1343" w:rsidRDefault="00A861B3" w:rsidP="00A861B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00AC1343" w:rsidRPr="000072E7">
        <w:rPr>
          <w:b w:val="0"/>
        </w:rPr>
        <w:lastRenderedPageBreak/>
        <w:t>Do not write in the margin</w:t>
      </w:r>
    </w:p>
    <w:p w:rsidR="00AC1343" w:rsidRDefault="00AC1343" w:rsidP="00A861B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Pr="00AC1343" w:rsidRDefault="00AC1343" w:rsidP="003A1802">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Pr>
          <w:sz w:val="24"/>
          <w:szCs w:val="24"/>
        </w:rPr>
        <w:br w:type="page"/>
      </w:r>
      <w:r w:rsidRPr="00AC1343">
        <w:rPr>
          <w:sz w:val="24"/>
          <w:szCs w:val="24"/>
        </w:rPr>
        <w:lastRenderedPageBreak/>
        <w:t>(ii)</w:t>
      </w:r>
      <w:r w:rsidRPr="00AC1343">
        <w:rPr>
          <w:sz w:val="24"/>
          <w:szCs w:val="24"/>
        </w:rPr>
        <w:tab/>
        <w:t xml:space="preserve">Deduce the displayed formula and the name of the </w:t>
      </w:r>
      <w:proofErr w:type="spellStart"/>
      <w:r w:rsidRPr="00AC1343">
        <w:rPr>
          <w:sz w:val="24"/>
          <w:szCs w:val="24"/>
        </w:rPr>
        <w:t>halogenoalkane</w:t>
      </w:r>
      <w:proofErr w:type="spellEnd"/>
      <w:r w:rsidRPr="00AC1343">
        <w:rPr>
          <w:sz w:val="24"/>
          <w:szCs w:val="24"/>
        </w:rPr>
        <w:t xml:space="preserve">, </w:t>
      </w:r>
      <w:r w:rsidRPr="00AC1343">
        <w:rPr>
          <w:b/>
          <w:bCs/>
          <w:sz w:val="24"/>
          <w:szCs w:val="24"/>
        </w:rPr>
        <w:t>P</w:t>
      </w:r>
      <w:r w:rsidRPr="00AC1343">
        <w:rPr>
          <w:sz w:val="24"/>
          <w:szCs w:val="24"/>
        </w:rPr>
        <w:t>.</w:t>
      </w:r>
    </w:p>
    <w:p w:rsidR="00AC1343" w:rsidRPr="00AC1343" w:rsidRDefault="00726852" w:rsidP="00AC134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noProof/>
        </w:rPr>
        <w:drawing>
          <wp:anchor distT="0" distB="0" distL="114300" distR="114300" simplePos="0" relativeHeight="251697152" behindDoc="0" locked="0" layoutInCell="1" allowOverlap="1">
            <wp:simplePos x="0" y="0"/>
            <wp:positionH relativeFrom="column">
              <wp:posOffset>1087120</wp:posOffset>
            </wp:positionH>
            <wp:positionV relativeFrom="paragraph">
              <wp:posOffset>81915</wp:posOffset>
            </wp:positionV>
            <wp:extent cx="1844675" cy="973455"/>
            <wp:effectExtent l="0" t="0" r="3175"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44675"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343" w:rsidRPr="00AC1343" w:rsidRDefault="00AC1343" w:rsidP="00AC134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AC1343" w:rsidRPr="00AC1343" w:rsidRDefault="00AC1343" w:rsidP="00AC134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AC1343" w:rsidRPr="00AC1343" w:rsidRDefault="00AC1343" w:rsidP="00AC134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AC1343" w:rsidRPr="00AC1343" w:rsidRDefault="00AC1343" w:rsidP="00AC134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AC1343">
        <w:rPr>
          <w:sz w:val="24"/>
          <w:szCs w:val="24"/>
        </w:rPr>
        <w:t xml:space="preserve">Name </w:t>
      </w:r>
      <w:r w:rsidR="0020611B" w:rsidRPr="00B03131">
        <w:rPr>
          <w:rFonts w:ascii="Arial" w:hAnsi="Arial" w:cs="Arial"/>
          <w:color w:val="333399"/>
          <w:sz w:val="24"/>
          <w:szCs w:val="24"/>
        </w:rPr>
        <w:t>2-iodo(-2-)</w:t>
      </w:r>
      <w:proofErr w:type="spellStart"/>
      <w:r w:rsidR="0020611B" w:rsidRPr="00B03131">
        <w:rPr>
          <w:rFonts w:ascii="Arial" w:hAnsi="Arial" w:cs="Arial"/>
          <w:color w:val="333399"/>
          <w:sz w:val="24"/>
          <w:szCs w:val="24"/>
        </w:rPr>
        <w:t>methylpropane</w:t>
      </w:r>
      <w:proofErr w:type="spellEnd"/>
      <w:r w:rsidR="0020611B" w:rsidRPr="00B03131">
        <w:rPr>
          <w:rFonts w:ascii="Arial" w:hAnsi="Arial" w:cs="Arial"/>
          <w:color w:val="333399"/>
          <w:sz w:val="24"/>
          <w:szCs w:val="24"/>
        </w:rPr>
        <w:t xml:space="preserve"> / (2-)methyl-2-iodopropane </w:t>
      </w:r>
      <w:r w:rsidR="0020611B" w:rsidRPr="00B03131">
        <w:rPr>
          <w:rFonts w:ascii="Arial" w:hAnsi="Arial" w:cs="Arial"/>
          <w:b/>
          <w:bCs/>
          <w:color w:val="333399"/>
          <w:sz w:val="24"/>
          <w:szCs w:val="24"/>
        </w:rPr>
        <w:t>(1)</w:t>
      </w:r>
      <w:r>
        <w:rPr>
          <w:sz w:val="24"/>
          <w:szCs w:val="24"/>
        </w:rPr>
        <w:t>.</w:t>
      </w:r>
    </w:p>
    <w:p w:rsidR="00AC1343" w:rsidRP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(2)</w:t>
      </w:r>
    </w:p>
    <w:p w:rsidR="00AC1343" w:rsidRPr="00AC1343" w:rsidRDefault="00AC1343" w:rsidP="003A180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AC1343">
        <w:rPr>
          <w:sz w:val="24"/>
          <w:szCs w:val="24"/>
        </w:rPr>
        <w:t>(d)</w:t>
      </w:r>
      <w:r w:rsidRPr="00AC1343">
        <w:rPr>
          <w:sz w:val="24"/>
          <w:szCs w:val="24"/>
        </w:rPr>
        <w:tab/>
        <w:t xml:space="preserve">Explain why the </w:t>
      </w:r>
      <w:proofErr w:type="spellStart"/>
      <w:r w:rsidRPr="00AC1343">
        <w:rPr>
          <w:sz w:val="24"/>
          <w:szCs w:val="24"/>
        </w:rPr>
        <w:t>halogenoalkane</w:t>
      </w:r>
      <w:proofErr w:type="spellEnd"/>
      <w:r w:rsidRPr="00AC1343">
        <w:rPr>
          <w:sz w:val="24"/>
          <w:szCs w:val="24"/>
        </w:rPr>
        <w:t xml:space="preserve">, </w:t>
      </w:r>
      <w:r w:rsidRPr="00AC1343">
        <w:rPr>
          <w:b/>
          <w:bCs/>
          <w:sz w:val="24"/>
          <w:szCs w:val="24"/>
        </w:rPr>
        <w:t>P</w:t>
      </w:r>
      <w:r w:rsidRPr="00AC1343">
        <w:rPr>
          <w:sz w:val="24"/>
          <w:szCs w:val="24"/>
        </w:rPr>
        <w:t>, reacts very quickly with water.</w:t>
      </w:r>
    </w:p>
    <w:p w:rsidR="0020611B" w:rsidRPr="0020611B" w:rsidRDefault="00726852" w:rsidP="0020611B">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b/>
          <w:bCs/>
          <w:color w:val="333399"/>
          <w:sz w:val="24"/>
          <w:szCs w:val="24"/>
        </w:rPr>
      </w:pPr>
      <w:r>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57785</wp:posOffset>
                </wp:positionH>
                <wp:positionV relativeFrom="paragraph">
                  <wp:posOffset>313055</wp:posOffset>
                </wp:positionV>
                <wp:extent cx="532765" cy="212090"/>
                <wp:effectExtent l="635" t="0" r="0" b="0"/>
                <wp:wrapNone/>
                <wp:docPr id="97"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62E26">
                            <w:pPr>
                              <w:rPr>
                                <w:color w:val="FF0000"/>
                              </w:rPr>
                            </w:pPr>
                            <w:r w:rsidRPr="00162E26">
                              <w:rPr>
                                <w:color w:val="FF0000"/>
                              </w:rPr>
                              <w:t>See p</w:t>
                            </w:r>
                            <w:r>
                              <w:rPr>
                                <w:color w:val="FF000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52" type="#_x0000_t202" style="position:absolute;left:0;text-align:left;margin-left:4.55pt;margin-top:24.65pt;width:41.95pt;height:1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WI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" stroked="f">
                <v:textbox inset="0,0,0,0">
                  <w:txbxContent>
                    <w:p w:rsidR="007E4F36" w:rsidRPr="00162E26" w:rsidRDefault="007E4F36" w:rsidP="00162E26">
                      <w:pPr>
                        <w:rPr>
                          <w:color w:val="FF0000"/>
                        </w:rPr>
                      </w:pPr>
                      <w:r w:rsidRPr="00162E26">
                        <w:rPr>
                          <w:color w:val="FF0000"/>
                        </w:rPr>
                        <w:t>See p</w:t>
                      </w:r>
                      <w:r>
                        <w:rPr>
                          <w:color w:val="FF0000"/>
                        </w:rPr>
                        <w:t>12</w:t>
                      </w:r>
                    </w:p>
                  </w:txbxContent>
                </v:textbox>
              </v:shape>
            </w:pict>
          </mc:Fallback>
        </mc:AlternateContent>
      </w:r>
      <w:r w:rsidR="0020611B">
        <w:rPr>
          <w:rFonts w:ascii="Arial" w:hAnsi="Arial" w:cs="Arial"/>
          <w:color w:val="333399"/>
          <w:sz w:val="24"/>
          <w:szCs w:val="24"/>
        </w:rPr>
        <w:tab/>
      </w:r>
      <w:r w:rsidR="0020611B" w:rsidRPr="0020611B">
        <w:rPr>
          <w:rFonts w:ascii="Arial" w:hAnsi="Arial" w:cs="Arial"/>
          <w:color w:val="333399"/>
          <w:sz w:val="24"/>
          <w:szCs w:val="24"/>
        </w:rPr>
        <w:t xml:space="preserve">Three attached methyl groups /tertiary </w:t>
      </w:r>
      <w:r w:rsidR="0020611B" w:rsidRPr="0020611B">
        <w:rPr>
          <w:rFonts w:ascii="Arial" w:hAnsi="Arial" w:cs="Arial"/>
          <w:b/>
          <w:bCs/>
          <w:color w:val="333399"/>
          <w:sz w:val="24"/>
          <w:szCs w:val="24"/>
        </w:rPr>
        <w:t>(1)</w:t>
      </w:r>
    </w:p>
    <w:p w:rsidR="0020611B" w:rsidRPr="0020611B" w:rsidRDefault="0020611B" w:rsidP="0020611B">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b/>
          <w:bCs/>
          <w:color w:val="333399"/>
          <w:sz w:val="20"/>
          <w:szCs w:val="20"/>
        </w:rPr>
      </w:pPr>
      <w:r w:rsidRPr="0020611B">
        <w:rPr>
          <w:rFonts w:ascii="Arial" w:hAnsi="Arial" w:cs="Arial"/>
          <w:color w:val="333399"/>
          <w:sz w:val="20"/>
          <w:szCs w:val="20"/>
        </w:rPr>
        <w:t xml:space="preserve">Accept two attached methyl groups /secondary </w:t>
      </w:r>
      <w:r w:rsidRPr="0020611B">
        <w:rPr>
          <w:rFonts w:ascii="Arial" w:hAnsi="Arial" w:cs="Arial"/>
          <w:b/>
          <w:bCs/>
          <w:color w:val="333399"/>
          <w:sz w:val="20"/>
          <w:szCs w:val="20"/>
        </w:rPr>
        <w:t>(1)</w:t>
      </w:r>
    </w:p>
    <w:p w:rsidR="0020611B" w:rsidRPr="0020611B" w:rsidRDefault="0020611B" w:rsidP="0020611B">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333399"/>
          <w:sz w:val="24"/>
          <w:szCs w:val="24"/>
        </w:rPr>
      </w:pPr>
      <w:r w:rsidRPr="0020611B">
        <w:rPr>
          <w:rFonts w:ascii="Arial" w:hAnsi="Arial" w:cs="Arial"/>
          <w:color w:val="333399"/>
          <w:sz w:val="24"/>
          <w:szCs w:val="24"/>
        </w:rPr>
        <w:tab/>
        <w:t>Weaken/weaker/weak C–I/C–X/C–halogen/ C–Cl/C–Br bond</w:t>
      </w:r>
      <w:r w:rsidRPr="0020611B">
        <w:rPr>
          <w:rFonts w:ascii="Arial" w:hAnsi="Arial" w:cs="Arial"/>
          <w:color w:val="333399"/>
          <w:sz w:val="24"/>
          <w:szCs w:val="24"/>
        </w:rPr>
        <w:br/>
        <w:t>Or</w:t>
      </w:r>
      <w:r w:rsidR="00AE660C">
        <w:rPr>
          <w:rFonts w:ascii="Arial" w:hAnsi="Arial" w:cs="Arial"/>
          <w:color w:val="333399"/>
          <w:sz w:val="24"/>
          <w:szCs w:val="24"/>
        </w:rPr>
        <w:t xml:space="preserve"> </w:t>
      </w:r>
      <w:r w:rsidRPr="0020611B">
        <w:rPr>
          <w:rFonts w:ascii="Arial" w:hAnsi="Arial" w:cs="Arial"/>
          <w:color w:val="333399"/>
          <w:sz w:val="24"/>
          <w:szCs w:val="24"/>
        </w:rPr>
        <w:t xml:space="preserve">Carbocation stabilised </w:t>
      </w:r>
      <w:r w:rsidRPr="0020611B">
        <w:rPr>
          <w:rFonts w:ascii="Arial" w:hAnsi="Arial" w:cs="Arial"/>
          <w:b/>
          <w:bCs/>
          <w:color w:val="333399"/>
          <w:sz w:val="24"/>
          <w:szCs w:val="24"/>
        </w:rPr>
        <w:t>(1)</w:t>
      </w:r>
      <w:r w:rsidRPr="0020611B">
        <w:rPr>
          <w:rFonts w:ascii="Arial" w:hAnsi="Arial" w:cs="Arial"/>
          <w:color w:val="333399"/>
          <w:sz w:val="24"/>
          <w:szCs w:val="24"/>
        </w:rPr>
        <w:tab/>
        <w:t>2</w:t>
      </w:r>
    </w:p>
    <w:p w:rsidR="0020611B" w:rsidRPr="00AE660C" w:rsidRDefault="0020611B" w:rsidP="00AE660C">
      <w:pPr>
        <w:pStyle w:val="accept"/>
        <w:tabs>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130"/>
        <w:rPr>
          <w:rFonts w:ascii="Arial" w:hAnsi="Arial" w:cs="Arial"/>
          <w:color w:val="333399"/>
          <w:sz w:val="20"/>
          <w:szCs w:val="20"/>
        </w:rPr>
      </w:pPr>
      <w:r w:rsidRPr="00AE660C">
        <w:rPr>
          <w:rFonts w:ascii="Arial" w:hAnsi="Arial" w:cs="Arial"/>
          <w:color w:val="333399"/>
          <w:sz w:val="20"/>
          <w:szCs w:val="20"/>
        </w:rPr>
        <w:t>Accept the iodine /halogen/chlorine/ bromine/X bond is weak</w:t>
      </w: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(2)</w:t>
      </w:r>
    </w:p>
    <w:p w:rsidR="003A1802" w:rsidRDefault="003A1802"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(Total 13 marks)</w:t>
      </w:r>
    </w:p>
    <w:p w:rsidR="00C463D3" w:rsidRDefault="00C463D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CF0C17" w:rsidRPr="00AC1343" w:rsidRDefault="00CF0C17"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AC1343" w:rsidRPr="00AC1343" w:rsidRDefault="00726852" w:rsidP="00AC1343">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sz w:val="24"/>
          <w:szCs w:val="24"/>
        </w:rPr>
      </w:pPr>
      <w:r>
        <w:rPr>
          <w:b/>
          <w:noProof/>
        </w:rPr>
        <mc:AlternateContent>
          <mc:Choice Requires="wps">
            <w:drawing>
              <wp:anchor distT="0" distB="0" distL="114300" distR="114300" simplePos="0" relativeHeight="251513856" behindDoc="0" locked="0" layoutInCell="1" allowOverlap="1">
                <wp:simplePos x="0" y="0"/>
                <wp:positionH relativeFrom="column">
                  <wp:posOffset>-398145</wp:posOffset>
                </wp:positionH>
                <wp:positionV relativeFrom="paragraph">
                  <wp:posOffset>15240</wp:posOffset>
                </wp:positionV>
                <wp:extent cx="208915" cy="1308100"/>
                <wp:effectExtent l="1905" t="0" r="0" b="635"/>
                <wp:wrapNone/>
                <wp:docPr id="9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A35AF3" w:rsidRDefault="007E4F36" w:rsidP="009C6E9E">
                            <w:pPr>
                              <w:rPr>
                                <w:color w:val="FFFFFF"/>
                              </w:rPr>
                            </w:pPr>
                            <w:r w:rsidRPr="00A35AF3">
                              <w:rPr>
                                <w:color w:val="FFFFFF"/>
                              </w:rPr>
                              <w:t>S05N.2.3A modified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3" type="#_x0000_t202" style="position:absolute;left:0;text-align:left;margin-left:-31.35pt;margin-top:1.2pt;width:16.45pt;height:103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" stroked="f">
                <v:textbox style="layout-flow:vertical;mso-layout-flow-alt:bottom-to-top" inset="0,0,0,0">
                  <w:txbxContent>
                    <w:p w:rsidR="007E4F36" w:rsidRPr="00A35AF3" w:rsidRDefault="007E4F36" w:rsidP="009C6E9E">
                      <w:pPr>
                        <w:rPr>
                          <w:color w:val="FFFFFF"/>
                        </w:rPr>
                      </w:pPr>
                      <w:r w:rsidRPr="00A35AF3">
                        <w:rPr>
                          <w:color w:val="FFFFFF"/>
                        </w:rPr>
                        <w:t>S05N.2.3A modified</w:t>
                      </w:r>
                    </w:p>
                  </w:txbxContent>
                </v:textbox>
              </v:shape>
            </w:pict>
          </mc:Fallback>
        </mc:AlternateContent>
      </w:r>
      <w:r w:rsidR="00AC1343" w:rsidRPr="00AC1343">
        <w:rPr>
          <w:b/>
          <w:bCs/>
          <w:sz w:val="24"/>
          <w:szCs w:val="24"/>
        </w:rPr>
        <w:t>3.</w:t>
      </w:r>
      <w:r w:rsidR="00AC1343" w:rsidRPr="00AC1343">
        <w:rPr>
          <w:sz w:val="24"/>
          <w:szCs w:val="24"/>
        </w:rPr>
        <w:tab/>
        <w:t>(a)</w:t>
      </w:r>
      <w:r w:rsidR="00AC1343" w:rsidRPr="00AC1343">
        <w:rPr>
          <w:sz w:val="24"/>
          <w:szCs w:val="24"/>
        </w:rPr>
        <w:tab/>
        <w:t>The table below gives the boiling points of three organic compounds.</w:t>
      </w:r>
    </w:p>
    <w:tbl>
      <w:tblPr>
        <w:tblW w:w="4677" w:type="dxa"/>
        <w:tblInd w:w="2235" w:type="dxa"/>
        <w:tblLayout w:type="fixed"/>
        <w:tblLook w:val="0000" w:firstRow="0" w:lastRow="0" w:firstColumn="0" w:lastColumn="0" w:noHBand="0" w:noVBand="0"/>
      </w:tblPr>
      <w:tblGrid>
        <w:gridCol w:w="2126"/>
        <w:gridCol w:w="2551"/>
      </w:tblGrid>
      <w:tr w:rsidR="00AC1343" w:rsidRPr="00AC1343">
        <w:tc>
          <w:tcPr>
            <w:tcW w:w="2126" w:type="dxa"/>
            <w:tcBorders>
              <w:top w:val="single" w:sz="4" w:space="0" w:color="auto"/>
              <w:left w:val="single" w:sz="4" w:space="0" w:color="auto"/>
              <w:bottom w:val="nil"/>
              <w:right w:val="single" w:sz="4" w:space="0" w:color="auto"/>
            </w:tcBorders>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Compound</w:t>
            </w:r>
          </w:p>
        </w:tc>
        <w:tc>
          <w:tcPr>
            <w:tcW w:w="2551" w:type="dxa"/>
            <w:tcBorders>
              <w:top w:val="single" w:sz="4" w:space="0" w:color="auto"/>
              <w:left w:val="single" w:sz="4" w:space="0" w:color="auto"/>
              <w:bottom w:val="nil"/>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Boiling point</w:t>
            </w:r>
            <w:r w:rsidR="00C463D3">
              <w:rPr>
                <w:sz w:val="24"/>
                <w:szCs w:val="24"/>
              </w:rPr>
              <w:t xml:space="preserve"> </w:t>
            </w:r>
            <w:r w:rsidRPr="00AC1343">
              <w:rPr>
                <w:sz w:val="24"/>
                <w:szCs w:val="24"/>
              </w:rPr>
              <w:t>/K</w:t>
            </w:r>
          </w:p>
        </w:tc>
      </w:tr>
      <w:tr w:rsidR="00AC1343" w:rsidRPr="00AC1343">
        <w:tc>
          <w:tcPr>
            <w:tcW w:w="2126" w:type="dxa"/>
            <w:tcBorders>
              <w:top w:val="single" w:sz="4" w:space="0" w:color="auto"/>
              <w:left w:val="single" w:sz="4" w:space="0" w:color="auto"/>
              <w:bottom w:val="single" w:sz="4" w:space="0" w:color="auto"/>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roofErr w:type="spellStart"/>
            <w:r w:rsidRPr="00AC1343">
              <w:rPr>
                <w:sz w:val="24"/>
                <w:szCs w:val="24"/>
              </w:rPr>
              <w:t>chloroethane</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285</w:t>
            </w:r>
          </w:p>
        </w:tc>
      </w:tr>
      <w:tr w:rsidR="00AC1343" w:rsidRPr="00AC1343">
        <w:tc>
          <w:tcPr>
            <w:tcW w:w="2126" w:type="dxa"/>
            <w:tcBorders>
              <w:top w:val="single" w:sz="4" w:space="0" w:color="auto"/>
              <w:left w:val="single" w:sz="4" w:space="0" w:color="auto"/>
              <w:bottom w:val="single" w:sz="4" w:space="0" w:color="auto"/>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1-chloropropane</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320</w:t>
            </w:r>
          </w:p>
        </w:tc>
      </w:tr>
      <w:tr w:rsidR="00AC1343" w:rsidRPr="00AC1343">
        <w:tc>
          <w:tcPr>
            <w:tcW w:w="2126" w:type="dxa"/>
            <w:tcBorders>
              <w:top w:val="single" w:sz="4" w:space="0" w:color="auto"/>
              <w:left w:val="single" w:sz="4" w:space="0" w:color="auto"/>
              <w:bottom w:val="single" w:sz="4" w:space="0" w:color="auto"/>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2-chloropropane</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C1343" w:rsidRPr="00AC1343" w:rsidRDefault="00AC1343" w:rsidP="0051004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309</w:t>
            </w:r>
          </w:p>
        </w:tc>
      </w:tr>
    </w:tbl>
    <w:p w:rsidR="00AC1343" w:rsidRPr="00AC1343" w:rsidRDefault="00AC1343" w:rsidP="00AC1343">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AC1343">
        <w:rPr>
          <w:sz w:val="24"/>
          <w:szCs w:val="24"/>
        </w:rPr>
        <w:t>(i)</w:t>
      </w:r>
      <w:r w:rsidRPr="00AC1343">
        <w:rPr>
          <w:sz w:val="24"/>
          <w:szCs w:val="24"/>
        </w:rPr>
        <w:tab/>
        <w:t xml:space="preserve">Explain why 1-chloropropane has a higher boiling point than </w:t>
      </w:r>
      <w:proofErr w:type="spellStart"/>
      <w:r w:rsidRPr="00AC1343">
        <w:rPr>
          <w:sz w:val="24"/>
          <w:szCs w:val="24"/>
        </w:rPr>
        <w:t>chloroethane</w:t>
      </w:r>
      <w:proofErr w:type="spellEnd"/>
      <w:r w:rsidRPr="00AC1343">
        <w:rPr>
          <w:sz w:val="24"/>
          <w:szCs w:val="24"/>
        </w:rPr>
        <w:t>.</w:t>
      </w:r>
    </w:p>
    <w:p w:rsidR="00CA29F8" w:rsidRPr="003E2314" w:rsidRDefault="00CA29F8" w:rsidP="00CA29F8">
      <w:pPr>
        <w:pStyle w:val="questionaiChar"/>
        <w:tabs>
          <w:tab w:val="clear" w:pos="9072"/>
          <w:tab w:val="left" w:pos="1701"/>
          <w:tab w:val="right" w:pos="9071"/>
        </w:tabs>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sidRPr="003E2314">
        <w:rPr>
          <w:rFonts w:ascii="Arial" w:hAnsi="Arial" w:cs="Arial"/>
          <w:color w:val="333399"/>
          <w:sz w:val="24"/>
          <w:szCs w:val="24"/>
        </w:rPr>
        <w:t xml:space="preserve">1-chloropropane has more electrons than </w:t>
      </w:r>
      <w:proofErr w:type="spellStart"/>
      <w:r w:rsidRPr="003E2314">
        <w:rPr>
          <w:rFonts w:ascii="Arial" w:hAnsi="Arial" w:cs="Arial"/>
          <w:color w:val="333399"/>
          <w:sz w:val="24"/>
          <w:szCs w:val="24"/>
        </w:rPr>
        <w:t>chloroethane</w:t>
      </w:r>
      <w:proofErr w:type="spellEnd"/>
      <w:r w:rsidRPr="003E2314">
        <w:rPr>
          <w:rFonts w:ascii="Arial" w:hAnsi="Arial" w:cs="Arial"/>
          <w:color w:val="333399"/>
          <w:sz w:val="24"/>
          <w:szCs w:val="24"/>
        </w:rPr>
        <w:t xml:space="preserve"> </w:t>
      </w:r>
      <w:r w:rsidRPr="003E2314">
        <w:rPr>
          <w:rFonts w:ascii="Arial" w:hAnsi="Arial" w:cs="Arial"/>
          <w:b/>
          <w:bCs/>
          <w:color w:val="333399"/>
          <w:sz w:val="24"/>
          <w:szCs w:val="24"/>
        </w:rPr>
        <w:t>(1)</w:t>
      </w:r>
    </w:p>
    <w:p w:rsidR="00CA29F8" w:rsidRPr="003E2314" w:rsidRDefault="00CA29F8" w:rsidP="00CA29F8">
      <w:pPr>
        <w:pStyle w:val="indent2Char"/>
        <w:tabs>
          <w:tab w:val="left" w:pos="1701"/>
          <w:tab w:val="right" w:pos="9071"/>
        </w:tabs>
        <w:spacing w:before="120"/>
        <w:rPr>
          <w:rFonts w:ascii="Arial" w:hAnsi="Arial" w:cs="Arial"/>
          <w:color w:val="333399"/>
          <w:sz w:val="24"/>
          <w:szCs w:val="24"/>
        </w:rPr>
      </w:pPr>
      <w:r w:rsidRPr="003E2314">
        <w:rPr>
          <w:rFonts w:ascii="Arial" w:hAnsi="Arial" w:cs="Arial"/>
          <w:color w:val="333399"/>
          <w:sz w:val="24"/>
          <w:szCs w:val="24"/>
        </w:rPr>
        <w:tab/>
        <w:t>So van der Waals’ forces (between molecules) stronger/greater</w:t>
      </w:r>
      <w:r w:rsidRPr="003E2314">
        <w:rPr>
          <w:rFonts w:ascii="Arial" w:hAnsi="Arial" w:cs="Arial"/>
          <w:color w:val="333399"/>
          <w:sz w:val="24"/>
          <w:szCs w:val="24"/>
        </w:rPr>
        <w:br/>
      </w:r>
      <w:r w:rsidRPr="003E2314">
        <w:rPr>
          <w:rFonts w:ascii="Arial" w:hAnsi="Arial" w:cs="Arial"/>
          <w:i/>
          <w:iCs/>
          <w:color w:val="333399"/>
          <w:sz w:val="24"/>
          <w:szCs w:val="24"/>
        </w:rPr>
        <w:t>OR</w:t>
      </w:r>
      <w:r>
        <w:rPr>
          <w:rFonts w:ascii="Arial" w:hAnsi="Arial" w:cs="Arial"/>
          <w:i/>
          <w:iCs/>
          <w:color w:val="333399"/>
          <w:sz w:val="24"/>
          <w:szCs w:val="24"/>
        </w:rPr>
        <w:t xml:space="preserve"> </w:t>
      </w:r>
      <w:r w:rsidRPr="003E2314">
        <w:rPr>
          <w:rFonts w:ascii="Arial" w:hAnsi="Arial" w:cs="Arial"/>
          <w:color w:val="333399"/>
          <w:sz w:val="24"/>
          <w:szCs w:val="24"/>
        </w:rPr>
        <w:t xml:space="preserve">More/greater van der Waals’ forces </w:t>
      </w:r>
      <w:r w:rsidRPr="003E2314">
        <w:rPr>
          <w:rFonts w:ascii="Arial" w:hAnsi="Arial" w:cs="Arial"/>
          <w:b/>
          <w:bCs/>
          <w:color w:val="333399"/>
          <w:sz w:val="24"/>
          <w:szCs w:val="24"/>
        </w:rPr>
        <w:t>(1)</w:t>
      </w:r>
    </w:p>
    <w:p w:rsidR="00CA29F8" w:rsidRPr="003E2314" w:rsidRDefault="00CA29F8" w:rsidP="00CA29F8">
      <w:pPr>
        <w:pStyle w:val="indent2Char"/>
        <w:tabs>
          <w:tab w:val="left" w:pos="1701"/>
          <w:tab w:val="right" w:pos="9071"/>
        </w:tabs>
        <w:spacing w:before="120"/>
        <w:rPr>
          <w:rFonts w:ascii="Arial" w:hAnsi="Arial" w:cs="Arial"/>
          <w:i/>
          <w:iCs/>
          <w:color w:val="333399"/>
          <w:sz w:val="24"/>
          <w:szCs w:val="24"/>
        </w:rPr>
      </w:pPr>
      <w:r w:rsidRPr="003E2314">
        <w:rPr>
          <w:rFonts w:ascii="Arial" w:hAnsi="Arial" w:cs="Arial"/>
          <w:color w:val="333399"/>
          <w:sz w:val="24"/>
          <w:szCs w:val="24"/>
        </w:rPr>
        <w:tab/>
      </w:r>
      <w:r w:rsidRPr="003E2314">
        <w:rPr>
          <w:rFonts w:ascii="Arial" w:hAnsi="Arial" w:cs="Arial"/>
          <w:i/>
          <w:iCs/>
          <w:color w:val="333399"/>
          <w:sz w:val="24"/>
          <w:szCs w:val="24"/>
        </w:rPr>
        <w:t>OR reverse argument</w:t>
      </w:r>
    </w:p>
    <w:p w:rsidR="00CA29F8" w:rsidRPr="00CA29F8" w:rsidRDefault="00CA29F8" w:rsidP="00CA29F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Arial" w:hAnsi="Arial" w:cs="Arial"/>
          <w:b w:val="0"/>
          <w:i/>
          <w:iCs/>
          <w:color w:val="333399"/>
        </w:rPr>
      </w:pPr>
      <w:r w:rsidRPr="003E2314">
        <w:rPr>
          <w:rFonts w:ascii="Arial" w:hAnsi="Arial" w:cs="Arial"/>
          <w:i/>
          <w:iCs/>
          <w:color w:val="333399"/>
          <w:sz w:val="24"/>
          <w:szCs w:val="24"/>
        </w:rPr>
        <w:tab/>
      </w:r>
      <w:r>
        <w:rPr>
          <w:rFonts w:ascii="Arial" w:hAnsi="Arial" w:cs="Arial"/>
          <w:i/>
          <w:iCs/>
          <w:color w:val="333399"/>
          <w:sz w:val="24"/>
          <w:szCs w:val="24"/>
        </w:rPr>
        <w:tab/>
      </w:r>
      <w:r w:rsidRPr="00CA29F8">
        <w:rPr>
          <w:rFonts w:ascii="Arial" w:hAnsi="Arial" w:cs="Arial"/>
          <w:b w:val="0"/>
          <w:i/>
          <w:iCs/>
          <w:color w:val="333399"/>
        </w:rPr>
        <w:t>If dipoles are mentioned they must be temporary /induced /</w:t>
      </w:r>
      <w:r>
        <w:rPr>
          <w:rFonts w:ascii="Arial" w:hAnsi="Arial" w:cs="Arial"/>
          <w:b w:val="0"/>
          <w:i/>
          <w:iCs/>
          <w:color w:val="333399"/>
        </w:rPr>
        <w:t xml:space="preserve"> </w:t>
      </w:r>
      <w:r w:rsidRPr="00CA29F8">
        <w:rPr>
          <w:rFonts w:ascii="Arial" w:hAnsi="Arial" w:cs="Arial"/>
          <w:b w:val="0"/>
          <w:i/>
          <w:iCs/>
          <w:color w:val="333399"/>
        </w:rPr>
        <w:t>transient / fluctuating / flickering</w:t>
      </w:r>
    </w:p>
    <w:p w:rsidR="00AC1343" w:rsidRPr="00AC1343" w:rsidRDefault="00CA29F8" w:rsidP="00CA29F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 xml:space="preserve"> </w:t>
      </w:r>
      <w:r w:rsidR="00AC1343" w:rsidRPr="00AC1343">
        <w:rPr>
          <w:sz w:val="24"/>
          <w:szCs w:val="24"/>
        </w:rPr>
        <w:t>(2)</w:t>
      </w:r>
    </w:p>
    <w:p w:rsidR="00AC1343" w:rsidRPr="00AC1343" w:rsidRDefault="00AC1343" w:rsidP="003A1802">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AC1343">
        <w:rPr>
          <w:sz w:val="24"/>
          <w:szCs w:val="24"/>
        </w:rPr>
        <w:t>(ii)</w:t>
      </w:r>
      <w:r w:rsidRPr="00AC1343">
        <w:rPr>
          <w:sz w:val="24"/>
          <w:szCs w:val="24"/>
        </w:rPr>
        <w:tab/>
        <w:t>Explain why 1-chloropropane has a higher boiling point than its isomer, 2-chloropropane.</w:t>
      </w:r>
    </w:p>
    <w:p w:rsidR="00CA29F8" w:rsidRPr="003E2314" w:rsidRDefault="00726852" w:rsidP="00CA29F8">
      <w:pPr>
        <w:pStyle w:val="indent2Char"/>
        <w:tabs>
          <w:tab w:val="left" w:pos="1701"/>
          <w:tab w:val="right" w:pos="9071"/>
        </w:tabs>
        <w:rPr>
          <w:rFonts w:ascii="Arial" w:hAnsi="Arial" w:cs="Arial"/>
          <w:color w:val="333399"/>
          <w:sz w:val="24"/>
          <w:szCs w:val="24"/>
        </w:rPr>
      </w:pPr>
      <w:r>
        <w:rPr>
          <w:rFonts w:ascii="Arial" w:hAnsi="Arial" w:cs="Arial"/>
          <w:noProof/>
          <w:color w:val="333399"/>
          <w:sz w:val="24"/>
          <w:szCs w:val="24"/>
        </w:rPr>
        <mc:AlternateContent>
          <mc:Choice Requires="wps">
            <w:drawing>
              <wp:anchor distT="0" distB="0" distL="114300" distR="114300" simplePos="0" relativeHeight="251734016" behindDoc="0" locked="0" layoutInCell="1" allowOverlap="1">
                <wp:simplePos x="0" y="0"/>
                <wp:positionH relativeFrom="column">
                  <wp:posOffset>153035</wp:posOffset>
                </wp:positionH>
                <wp:positionV relativeFrom="paragraph">
                  <wp:posOffset>393065</wp:posOffset>
                </wp:positionV>
                <wp:extent cx="532765" cy="212090"/>
                <wp:effectExtent l="635" t="2540" r="0" b="4445"/>
                <wp:wrapNone/>
                <wp:docPr id="9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970C1">
                            <w:pPr>
                              <w:rPr>
                                <w:color w:val="FF0000"/>
                              </w:rPr>
                            </w:pPr>
                            <w:r w:rsidRPr="00162E26">
                              <w:rPr>
                                <w:color w:val="FF0000"/>
                              </w:rPr>
                              <w:t>See p</w:t>
                            </w:r>
                            <w:r>
                              <w:rPr>
                                <w:color w:val="FF000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054" type="#_x0000_t202" style="position:absolute;left:0;text-align:left;margin-left:12.05pt;margin-top:30.95pt;width:41.95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03fw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" stroked="f">
                <v:textbox inset="0,0,0,0">
                  <w:txbxContent>
                    <w:p w:rsidR="007E4F36" w:rsidRPr="00162E26" w:rsidRDefault="007E4F36" w:rsidP="001970C1">
                      <w:pPr>
                        <w:rPr>
                          <w:color w:val="FF0000"/>
                        </w:rPr>
                      </w:pPr>
                      <w:r w:rsidRPr="00162E26">
                        <w:rPr>
                          <w:color w:val="FF0000"/>
                        </w:rPr>
                        <w:t>See p</w:t>
                      </w:r>
                      <w:r>
                        <w:rPr>
                          <w:color w:val="FF0000"/>
                        </w:rPr>
                        <w:t>3</w:t>
                      </w:r>
                    </w:p>
                  </w:txbxContent>
                </v:textbox>
              </v:shape>
            </w:pict>
          </mc:Fallback>
        </mc:AlternateContent>
      </w:r>
      <w:r w:rsidR="00CA29F8" w:rsidRPr="003E2314">
        <w:rPr>
          <w:rFonts w:ascii="Arial" w:hAnsi="Arial" w:cs="Arial"/>
          <w:color w:val="333399"/>
          <w:sz w:val="24"/>
          <w:szCs w:val="24"/>
        </w:rPr>
        <w:t>Molecules in 2-chloropropane make less contact / pack less well /</w:t>
      </w:r>
      <w:r w:rsidR="00CA29F8" w:rsidRPr="003E2314">
        <w:rPr>
          <w:rFonts w:ascii="Arial" w:hAnsi="Arial" w:cs="Arial"/>
          <w:color w:val="333399"/>
          <w:sz w:val="24"/>
          <w:szCs w:val="24"/>
        </w:rPr>
        <w:br/>
        <w:t>can get closer together OWTTE</w:t>
      </w:r>
    </w:p>
    <w:p w:rsidR="00CA29F8" w:rsidRPr="00CA29F8" w:rsidRDefault="00CA29F8" w:rsidP="00CA29F8">
      <w:pPr>
        <w:pStyle w:val="indent2Char"/>
        <w:tabs>
          <w:tab w:val="left" w:pos="1701"/>
          <w:tab w:val="right" w:pos="9071"/>
        </w:tabs>
        <w:spacing w:before="0"/>
        <w:rPr>
          <w:rFonts w:ascii="Arial" w:hAnsi="Arial" w:cs="Arial"/>
          <w:i/>
          <w:iCs/>
          <w:color w:val="333399"/>
          <w:sz w:val="20"/>
          <w:szCs w:val="20"/>
        </w:rPr>
      </w:pPr>
      <w:r w:rsidRPr="003E2314">
        <w:rPr>
          <w:rFonts w:ascii="Arial" w:hAnsi="Arial" w:cs="Arial"/>
          <w:color w:val="333399"/>
          <w:sz w:val="24"/>
          <w:szCs w:val="24"/>
        </w:rPr>
        <w:tab/>
      </w:r>
      <w:r w:rsidRPr="00CA29F8">
        <w:rPr>
          <w:rFonts w:ascii="Arial" w:hAnsi="Arial" w:cs="Arial"/>
          <w:i/>
          <w:iCs/>
          <w:color w:val="333399"/>
          <w:sz w:val="20"/>
          <w:szCs w:val="20"/>
        </w:rPr>
        <w:t>ACCEPT annotated diagram</w:t>
      </w:r>
    </w:p>
    <w:p w:rsidR="00AC1343" w:rsidRPr="00CA29F8" w:rsidRDefault="00CA29F8" w:rsidP="00CA29F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sz w:val="20"/>
          <w:szCs w:val="20"/>
        </w:rPr>
      </w:pPr>
      <w:r w:rsidRPr="00CA29F8">
        <w:rPr>
          <w:rFonts w:ascii="Arial" w:hAnsi="Arial" w:cs="Arial"/>
          <w:color w:val="333399"/>
          <w:sz w:val="20"/>
          <w:szCs w:val="20"/>
        </w:rPr>
        <w:tab/>
      </w:r>
      <w:r w:rsidRPr="00CA29F8">
        <w:rPr>
          <w:rFonts w:ascii="Arial" w:hAnsi="Arial" w:cs="Arial"/>
          <w:i/>
          <w:iCs/>
          <w:color w:val="333399"/>
          <w:sz w:val="20"/>
          <w:szCs w:val="20"/>
        </w:rPr>
        <w:t>If the explanation about van der Waals’ forces is given here</w:t>
      </w:r>
      <w:r w:rsidRPr="00CA29F8">
        <w:rPr>
          <w:rFonts w:ascii="Arial" w:hAnsi="Arial" w:cs="Arial"/>
          <w:i/>
          <w:iCs/>
          <w:color w:val="333399"/>
          <w:sz w:val="20"/>
          <w:szCs w:val="20"/>
        </w:rPr>
        <w:br/>
        <w:t>allow it in (i) UNLESS incorrect intermolecular force mentioned</w:t>
      </w:r>
      <w:r w:rsidRPr="00CA29F8">
        <w:rPr>
          <w:rFonts w:ascii="Arial" w:hAnsi="Arial" w:cs="Arial"/>
          <w:i/>
          <w:iCs/>
          <w:color w:val="333399"/>
          <w:sz w:val="20"/>
          <w:szCs w:val="20"/>
        </w:rPr>
        <w:br/>
        <w:t>in (i)</w:t>
      </w:r>
    </w:p>
    <w:p w:rsidR="003A1802"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Pr>
          <w:sz w:val="24"/>
          <w:szCs w:val="24"/>
        </w:rPr>
        <w:br w:type="column"/>
      </w:r>
      <w:r w:rsidRPr="000072E7">
        <w:rPr>
          <w:b w:val="0"/>
        </w:rPr>
        <w:lastRenderedPageBreak/>
        <w:t>Do not write in the margin</w:t>
      </w: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3A1802" w:rsidRDefault="003A1802"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AC1343" w:rsidRPr="00AC1343" w:rsidRDefault="00AC1343" w:rsidP="003A180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AC1343" w:rsidRPr="00AC1343" w:rsidRDefault="00AC1343" w:rsidP="00AC1343">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lastRenderedPageBreak/>
        <w:t>(b)</w:t>
      </w:r>
      <w:r w:rsidRPr="00AC1343">
        <w:rPr>
          <w:sz w:val="24"/>
          <w:szCs w:val="24"/>
        </w:rPr>
        <w:tab/>
        <w:t xml:space="preserve">Both </w:t>
      </w:r>
      <w:proofErr w:type="spellStart"/>
      <w:r w:rsidRPr="00AC1343">
        <w:rPr>
          <w:sz w:val="24"/>
          <w:szCs w:val="24"/>
        </w:rPr>
        <w:t>chloroethane</w:t>
      </w:r>
      <w:proofErr w:type="spellEnd"/>
      <w:r w:rsidRPr="00AC1343">
        <w:rPr>
          <w:sz w:val="24"/>
          <w:szCs w:val="24"/>
        </w:rPr>
        <w:t xml:space="preserve"> and </w:t>
      </w:r>
      <w:proofErr w:type="spellStart"/>
      <w:r w:rsidRPr="00AC1343">
        <w:rPr>
          <w:sz w:val="24"/>
          <w:szCs w:val="24"/>
        </w:rPr>
        <w:t>iodoethane</w:t>
      </w:r>
      <w:proofErr w:type="spellEnd"/>
      <w:r w:rsidRPr="00AC1343">
        <w:rPr>
          <w:sz w:val="24"/>
          <w:szCs w:val="24"/>
        </w:rPr>
        <w:t xml:space="preserve"> react with aqueous potassium hydroxide solution to form ethanol. The hydroxide ions act as nucleophiles.</w:t>
      </w:r>
    </w:p>
    <w:p w:rsidR="00AC1343" w:rsidRPr="00AC1343" w:rsidRDefault="00AC1343" w:rsidP="00AC1343">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AC1343">
        <w:rPr>
          <w:sz w:val="24"/>
          <w:szCs w:val="24"/>
        </w:rPr>
        <w:t>(i)</w:t>
      </w:r>
      <w:r w:rsidRPr="00AC1343">
        <w:rPr>
          <w:sz w:val="24"/>
          <w:szCs w:val="24"/>
        </w:rPr>
        <w:tab/>
        <w:t xml:space="preserve">What is a </w:t>
      </w:r>
      <w:r w:rsidRPr="00AC1343">
        <w:rPr>
          <w:b/>
          <w:bCs/>
          <w:sz w:val="24"/>
          <w:szCs w:val="24"/>
        </w:rPr>
        <w:t>nucleophile</w:t>
      </w:r>
      <w:r w:rsidRPr="00AC1343">
        <w:rPr>
          <w:sz w:val="24"/>
          <w:szCs w:val="24"/>
        </w:rPr>
        <w:t>?</w:t>
      </w:r>
    </w:p>
    <w:p w:rsidR="00CA29F8" w:rsidRPr="003E2314" w:rsidRDefault="00726852" w:rsidP="007223ED">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0"/>
        <w:rPr>
          <w:rFonts w:ascii="Arial" w:hAnsi="Arial" w:cs="Arial"/>
          <w:color w:val="333399"/>
          <w:sz w:val="24"/>
          <w:szCs w:val="24"/>
        </w:rPr>
      </w:pPr>
      <w:r>
        <w:rPr>
          <w:b/>
          <w:noProof/>
          <w:sz w:val="24"/>
          <w:szCs w:val="24"/>
        </w:rPr>
        <mc:AlternateContent>
          <mc:Choice Requires="wps">
            <w:drawing>
              <wp:anchor distT="0" distB="0" distL="114300" distR="114300" simplePos="0" relativeHeight="251738112" behindDoc="0" locked="0" layoutInCell="1" allowOverlap="1">
                <wp:simplePos x="0" y="0"/>
                <wp:positionH relativeFrom="column">
                  <wp:posOffset>-8255</wp:posOffset>
                </wp:positionH>
                <wp:positionV relativeFrom="paragraph">
                  <wp:posOffset>430530</wp:posOffset>
                </wp:positionV>
                <wp:extent cx="532765" cy="212090"/>
                <wp:effectExtent l="1270" t="1905" r="0" b="0"/>
                <wp:wrapNone/>
                <wp:docPr id="9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970C1">
                            <w:pPr>
                              <w:rPr>
                                <w:color w:val="FF0000"/>
                              </w:rPr>
                            </w:pPr>
                            <w:r w:rsidRPr="00162E26">
                              <w:rPr>
                                <w:color w:val="FF0000"/>
                              </w:rPr>
                              <w:t>See p</w:t>
                            </w:r>
                            <w:r>
                              <w:rPr>
                                <w:color w:val="FF000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055" type="#_x0000_t202" style="position:absolute;left:0;text-align:left;margin-left:-.65pt;margin-top:33.9pt;width:41.95pt;height:1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dfw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" stroked="f">
                <v:textbox inset="0,0,0,0">
                  <w:txbxContent>
                    <w:p w:rsidR="007E4F36" w:rsidRPr="00162E26" w:rsidRDefault="007E4F36" w:rsidP="001970C1">
                      <w:pPr>
                        <w:rPr>
                          <w:color w:val="FF0000"/>
                        </w:rPr>
                      </w:pPr>
                      <w:r w:rsidRPr="00162E26">
                        <w:rPr>
                          <w:color w:val="FF0000"/>
                        </w:rPr>
                        <w:t>See p</w:t>
                      </w:r>
                      <w:r>
                        <w:rPr>
                          <w:color w:val="FF0000"/>
                        </w:rPr>
                        <w:t>10</w:t>
                      </w:r>
                    </w:p>
                  </w:txbxContent>
                </v:textbox>
              </v:shape>
            </w:pict>
          </mc:Fallback>
        </mc:AlternateContent>
      </w:r>
      <w:r w:rsidR="00CA29F8" w:rsidRPr="003E2314">
        <w:rPr>
          <w:rFonts w:ascii="Arial" w:hAnsi="Arial" w:cs="Arial"/>
          <w:color w:val="333399"/>
          <w:sz w:val="24"/>
          <w:szCs w:val="24"/>
        </w:rPr>
        <w:t>Reagent with a lone pair of electrons</w:t>
      </w:r>
      <w:r w:rsidR="00CA29F8" w:rsidRPr="003E2314">
        <w:rPr>
          <w:rFonts w:ascii="Arial" w:hAnsi="Arial" w:cs="Arial"/>
          <w:color w:val="333399"/>
          <w:sz w:val="24"/>
          <w:szCs w:val="24"/>
        </w:rPr>
        <w:br/>
      </w:r>
      <w:r w:rsidR="00CA29F8" w:rsidRPr="003E2314">
        <w:rPr>
          <w:rFonts w:ascii="Arial" w:hAnsi="Arial" w:cs="Arial"/>
          <w:i/>
          <w:iCs/>
          <w:color w:val="333399"/>
          <w:sz w:val="24"/>
          <w:szCs w:val="24"/>
        </w:rPr>
        <w:t>OR</w:t>
      </w:r>
      <w:r w:rsidR="00CA29F8" w:rsidRPr="003E2314">
        <w:rPr>
          <w:rFonts w:ascii="Arial" w:hAnsi="Arial" w:cs="Arial"/>
          <w:i/>
          <w:iCs/>
          <w:color w:val="333399"/>
          <w:sz w:val="24"/>
          <w:szCs w:val="24"/>
        </w:rPr>
        <w:br/>
      </w:r>
      <w:r w:rsidR="00CA29F8" w:rsidRPr="003E2314">
        <w:rPr>
          <w:rFonts w:ascii="Arial" w:hAnsi="Arial" w:cs="Arial"/>
          <w:color w:val="333399"/>
          <w:sz w:val="24"/>
          <w:szCs w:val="24"/>
        </w:rPr>
        <w:t>Pair of electrons which it can use to make a bond</w:t>
      </w:r>
      <w:r w:rsidR="00CA29F8" w:rsidRPr="003E2314">
        <w:rPr>
          <w:rFonts w:ascii="Arial" w:hAnsi="Arial" w:cs="Arial"/>
          <w:color w:val="333399"/>
          <w:sz w:val="24"/>
          <w:szCs w:val="24"/>
        </w:rPr>
        <w:br/>
      </w:r>
      <w:r w:rsidR="00CA29F8" w:rsidRPr="003E2314">
        <w:rPr>
          <w:rFonts w:ascii="Arial" w:hAnsi="Arial" w:cs="Arial"/>
          <w:i/>
          <w:iCs/>
          <w:color w:val="333399"/>
          <w:sz w:val="24"/>
          <w:szCs w:val="24"/>
        </w:rPr>
        <w:t>OR</w:t>
      </w:r>
      <w:r w:rsidR="00CA29F8" w:rsidRPr="003E2314">
        <w:rPr>
          <w:rFonts w:ascii="Arial" w:hAnsi="Arial" w:cs="Arial"/>
          <w:i/>
          <w:iCs/>
          <w:color w:val="333399"/>
          <w:sz w:val="24"/>
          <w:szCs w:val="24"/>
        </w:rPr>
        <w:br/>
      </w:r>
      <w:r w:rsidR="00CA29F8" w:rsidRPr="003E2314">
        <w:rPr>
          <w:rFonts w:ascii="Arial" w:hAnsi="Arial" w:cs="Arial"/>
          <w:color w:val="333399"/>
          <w:sz w:val="24"/>
          <w:szCs w:val="24"/>
        </w:rPr>
        <w:t>Reagent which attacks species with a (δ) + charge</w:t>
      </w:r>
    </w:p>
    <w:p w:rsidR="00AC1343" w:rsidRPr="007223ED" w:rsidRDefault="00CA29F8" w:rsidP="00CA29F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sidRPr="003E2314">
        <w:rPr>
          <w:rFonts w:ascii="Arial" w:hAnsi="Arial" w:cs="Arial"/>
          <w:i/>
          <w:iCs/>
          <w:color w:val="333399"/>
          <w:sz w:val="24"/>
          <w:szCs w:val="24"/>
        </w:rPr>
        <w:tab/>
      </w:r>
      <w:r w:rsidRPr="007223ED">
        <w:rPr>
          <w:rFonts w:ascii="Arial" w:hAnsi="Arial" w:cs="Arial"/>
          <w:i/>
          <w:iCs/>
          <w:color w:val="333399"/>
          <w:sz w:val="20"/>
          <w:szCs w:val="20"/>
        </w:rPr>
        <w:t>NOT</w:t>
      </w:r>
      <w:r w:rsidRPr="007223ED">
        <w:rPr>
          <w:rFonts w:ascii="Arial" w:hAnsi="Arial" w:cs="Arial"/>
          <w:color w:val="333399"/>
          <w:sz w:val="20"/>
          <w:szCs w:val="20"/>
        </w:rPr>
        <w:t xml:space="preserve"> “attacks nucleus” </w:t>
      </w:r>
      <w:r w:rsidRPr="007223ED">
        <w:rPr>
          <w:rFonts w:ascii="Arial" w:hAnsi="Arial" w:cs="Arial"/>
          <w:i/>
          <w:iCs/>
          <w:color w:val="333399"/>
          <w:sz w:val="20"/>
          <w:szCs w:val="20"/>
        </w:rPr>
        <w:t>on</w:t>
      </w:r>
      <w:r w:rsidRPr="007223ED">
        <w:rPr>
          <w:rFonts w:ascii="Arial" w:hAnsi="Arial" w:cs="Arial"/>
          <w:color w:val="333399"/>
          <w:sz w:val="20"/>
          <w:szCs w:val="20"/>
        </w:rPr>
        <w:t xml:space="preserve"> </w:t>
      </w:r>
      <w:r w:rsidRPr="007223ED">
        <w:rPr>
          <w:rFonts w:ascii="Arial" w:hAnsi="Arial" w:cs="Arial"/>
          <w:i/>
          <w:iCs/>
          <w:color w:val="333399"/>
          <w:sz w:val="20"/>
          <w:szCs w:val="20"/>
        </w:rPr>
        <w:t>its</w:t>
      </w:r>
      <w:r w:rsidRPr="007223ED">
        <w:rPr>
          <w:rFonts w:ascii="Arial" w:hAnsi="Arial" w:cs="Arial"/>
          <w:color w:val="333399"/>
          <w:sz w:val="20"/>
          <w:szCs w:val="20"/>
        </w:rPr>
        <w:t xml:space="preserve"> </w:t>
      </w:r>
      <w:r w:rsidRPr="007223ED">
        <w:rPr>
          <w:rFonts w:ascii="Arial" w:hAnsi="Arial" w:cs="Arial"/>
          <w:i/>
          <w:iCs/>
          <w:color w:val="333399"/>
          <w:sz w:val="20"/>
          <w:szCs w:val="20"/>
        </w:rPr>
        <w:t>own</w:t>
      </w:r>
      <w:r w:rsidRPr="007223ED">
        <w:rPr>
          <w:rFonts w:ascii="Arial" w:hAnsi="Arial" w:cs="Arial"/>
          <w:i/>
          <w:iCs/>
          <w:color w:val="333399"/>
          <w:sz w:val="20"/>
          <w:szCs w:val="20"/>
        </w:rPr>
        <w:br/>
        <w:t>NOT</w:t>
      </w:r>
      <w:r w:rsidRPr="007223ED">
        <w:rPr>
          <w:rFonts w:ascii="Arial" w:hAnsi="Arial" w:cs="Arial"/>
          <w:color w:val="333399"/>
          <w:sz w:val="20"/>
          <w:szCs w:val="20"/>
        </w:rPr>
        <w:t xml:space="preserve"> “species with a negative charge”</w:t>
      </w:r>
    </w:p>
    <w:p w:rsidR="00AC1343" w:rsidRP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AC1343" w:rsidRPr="00AC1343" w:rsidRDefault="00AC1343" w:rsidP="00AC1343">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AC1343">
        <w:rPr>
          <w:sz w:val="24"/>
          <w:szCs w:val="24"/>
        </w:rPr>
        <w:t>(ii)</w:t>
      </w:r>
      <w:r w:rsidRPr="00AC1343">
        <w:rPr>
          <w:sz w:val="24"/>
          <w:szCs w:val="24"/>
        </w:rPr>
        <w:tab/>
        <w:t xml:space="preserve">Explain why </w:t>
      </w:r>
      <w:proofErr w:type="spellStart"/>
      <w:r w:rsidRPr="00AC1343">
        <w:rPr>
          <w:sz w:val="24"/>
          <w:szCs w:val="24"/>
        </w:rPr>
        <w:t>iodoethane</w:t>
      </w:r>
      <w:proofErr w:type="spellEnd"/>
      <w:r w:rsidRPr="00AC1343">
        <w:rPr>
          <w:sz w:val="24"/>
          <w:szCs w:val="24"/>
        </w:rPr>
        <w:t xml:space="preserve"> reacts faster than </w:t>
      </w:r>
      <w:proofErr w:type="spellStart"/>
      <w:r w:rsidRPr="00AC1343">
        <w:rPr>
          <w:sz w:val="24"/>
          <w:szCs w:val="24"/>
        </w:rPr>
        <w:t>chloroethane</w:t>
      </w:r>
      <w:proofErr w:type="spellEnd"/>
      <w:r w:rsidRPr="00AC1343">
        <w:rPr>
          <w:sz w:val="24"/>
          <w:szCs w:val="24"/>
        </w:rPr>
        <w:t xml:space="preserve"> with aqueous potassium hydroxide, under the same conditions.</w:t>
      </w:r>
    </w:p>
    <w:p w:rsidR="00AC1343" w:rsidRPr="00CA29F8" w:rsidRDefault="00726852" w:rsidP="00AC134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noProof/>
          <w:sz w:val="24"/>
          <w:szCs w:val="24"/>
        </w:rPr>
        <mc:AlternateContent>
          <mc:Choice Requires="wps">
            <w:drawing>
              <wp:anchor distT="0" distB="0" distL="114300" distR="114300" simplePos="0" relativeHeight="251737088" behindDoc="0" locked="0" layoutInCell="1" allowOverlap="1">
                <wp:simplePos x="0" y="0"/>
                <wp:positionH relativeFrom="column">
                  <wp:posOffset>-66675</wp:posOffset>
                </wp:positionH>
                <wp:positionV relativeFrom="paragraph">
                  <wp:posOffset>166370</wp:posOffset>
                </wp:positionV>
                <wp:extent cx="532765" cy="212090"/>
                <wp:effectExtent l="0" t="4445" r="635" b="2540"/>
                <wp:wrapNone/>
                <wp:docPr id="9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970C1">
                            <w:pPr>
                              <w:rPr>
                                <w:color w:val="FF0000"/>
                              </w:rPr>
                            </w:pPr>
                            <w:r w:rsidRPr="00162E26">
                              <w:rPr>
                                <w:color w:val="FF0000"/>
                              </w:rPr>
                              <w:t>See p</w:t>
                            </w:r>
                            <w:r>
                              <w:rPr>
                                <w:color w:val="FF000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56" type="#_x0000_t202" style="position:absolute;left:0;text-align:left;margin-left:-5.25pt;margin-top:13.1pt;width:41.95pt;height:1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rDfw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" stroked="f">
                <v:textbox inset="0,0,0,0">
                  <w:txbxContent>
                    <w:p w:rsidR="007E4F36" w:rsidRPr="00162E26" w:rsidRDefault="007E4F36" w:rsidP="001970C1">
                      <w:pPr>
                        <w:rPr>
                          <w:color w:val="FF0000"/>
                        </w:rPr>
                      </w:pPr>
                      <w:r w:rsidRPr="00162E26">
                        <w:rPr>
                          <w:color w:val="FF0000"/>
                        </w:rPr>
                        <w:t>See p</w:t>
                      </w:r>
                      <w:r>
                        <w:rPr>
                          <w:color w:val="FF0000"/>
                        </w:rPr>
                        <w:t>11</w:t>
                      </w:r>
                    </w:p>
                  </w:txbxContent>
                </v:textbox>
              </v:shape>
            </w:pict>
          </mc:Fallback>
        </mc:AlternateContent>
      </w:r>
      <w:r w:rsidR="00CA29F8" w:rsidRPr="003E2314">
        <w:rPr>
          <w:rFonts w:ascii="Arial" w:hAnsi="Arial" w:cs="Arial"/>
          <w:color w:val="333399"/>
          <w:sz w:val="24"/>
          <w:szCs w:val="24"/>
        </w:rPr>
        <w:t>C-l bond is weaker than C-Cl</w:t>
      </w:r>
      <w:r w:rsidR="00CA29F8" w:rsidRPr="003E2314">
        <w:rPr>
          <w:rFonts w:ascii="Arial" w:hAnsi="Arial" w:cs="Arial"/>
          <w:color w:val="333399"/>
          <w:sz w:val="24"/>
          <w:szCs w:val="24"/>
        </w:rPr>
        <w:br/>
      </w:r>
      <w:r w:rsidR="00CA29F8" w:rsidRPr="00CA29F8">
        <w:rPr>
          <w:rFonts w:ascii="Arial" w:hAnsi="Arial" w:cs="Arial"/>
          <w:i/>
          <w:iCs/>
          <w:color w:val="333399"/>
          <w:sz w:val="20"/>
          <w:szCs w:val="20"/>
        </w:rPr>
        <w:t>Must</w:t>
      </w:r>
      <w:r w:rsidR="00CA29F8" w:rsidRPr="00CA29F8">
        <w:rPr>
          <w:rFonts w:ascii="Arial" w:hAnsi="Arial" w:cs="Arial"/>
          <w:color w:val="333399"/>
          <w:sz w:val="20"/>
          <w:szCs w:val="20"/>
        </w:rPr>
        <w:t xml:space="preserve"> </w:t>
      </w:r>
      <w:r w:rsidR="00CA29F8" w:rsidRPr="00CA29F8">
        <w:rPr>
          <w:rFonts w:ascii="Arial" w:hAnsi="Arial" w:cs="Arial"/>
          <w:i/>
          <w:iCs/>
          <w:color w:val="333399"/>
          <w:sz w:val="20"/>
          <w:szCs w:val="20"/>
        </w:rPr>
        <w:t>say</w:t>
      </w:r>
      <w:r w:rsidR="00CA29F8" w:rsidRPr="00CA29F8">
        <w:rPr>
          <w:rFonts w:ascii="Arial" w:hAnsi="Arial" w:cs="Arial"/>
          <w:color w:val="333399"/>
          <w:sz w:val="20"/>
          <w:szCs w:val="20"/>
        </w:rPr>
        <w:t xml:space="preserve"> </w:t>
      </w:r>
      <w:r w:rsidR="00CA29F8" w:rsidRPr="00CA29F8">
        <w:rPr>
          <w:rFonts w:ascii="Arial" w:hAnsi="Arial" w:cs="Arial"/>
          <w:i/>
          <w:iCs/>
          <w:color w:val="333399"/>
          <w:sz w:val="20"/>
          <w:szCs w:val="20"/>
        </w:rPr>
        <w:t>which</w:t>
      </w:r>
      <w:r w:rsidR="00CA29F8" w:rsidRPr="00CA29F8">
        <w:rPr>
          <w:rFonts w:ascii="Arial" w:hAnsi="Arial" w:cs="Arial"/>
          <w:color w:val="333399"/>
          <w:sz w:val="20"/>
          <w:szCs w:val="20"/>
        </w:rPr>
        <w:t xml:space="preserve"> </w:t>
      </w:r>
      <w:r w:rsidR="00CA29F8" w:rsidRPr="00CA29F8">
        <w:rPr>
          <w:rFonts w:ascii="Arial" w:hAnsi="Arial" w:cs="Arial"/>
          <w:i/>
          <w:iCs/>
          <w:color w:val="333399"/>
          <w:sz w:val="20"/>
          <w:szCs w:val="20"/>
        </w:rPr>
        <w:t>bond</w:t>
      </w:r>
      <w:r w:rsidR="00CA29F8" w:rsidRPr="00CA29F8">
        <w:rPr>
          <w:rFonts w:ascii="Arial" w:hAnsi="Arial" w:cs="Arial"/>
          <w:color w:val="333399"/>
          <w:sz w:val="20"/>
          <w:szCs w:val="20"/>
        </w:rPr>
        <w:t xml:space="preserve"> </w:t>
      </w:r>
      <w:r w:rsidR="00CA29F8" w:rsidRPr="00CA29F8">
        <w:rPr>
          <w:rFonts w:ascii="Arial" w:hAnsi="Arial" w:cs="Arial"/>
          <w:i/>
          <w:iCs/>
          <w:color w:val="333399"/>
          <w:sz w:val="20"/>
          <w:szCs w:val="20"/>
        </w:rPr>
        <w:t>is</w:t>
      </w:r>
      <w:r w:rsidR="00CA29F8" w:rsidRPr="00CA29F8">
        <w:rPr>
          <w:rFonts w:ascii="Arial" w:hAnsi="Arial" w:cs="Arial"/>
          <w:color w:val="333399"/>
          <w:sz w:val="20"/>
          <w:szCs w:val="20"/>
        </w:rPr>
        <w:t xml:space="preserve"> </w:t>
      </w:r>
      <w:r w:rsidR="00CA29F8" w:rsidRPr="00CA29F8">
        <w:rPr>
          <w:rFonts w:ascii="Arial" w:hAnsi="Arial" w:cs="Arial"/>
          <w:i/>
          <w:iCs/>
          <w:color w:val="333399"/>
          <w:sz w:val="20"/>
          <w:szCs w:val="20"/>
        </w:rPr>
        <w:t>weaker</w:t>
      </w:r>
      <w:r w:rsidR="003A1802" w:rsidRPr="00CA29F8">
        <w:rPr>
          <w:sz w:val="20"/>
          <w:szCs w:val="20"/>
        </w:rPr>
        <w:t>.</w:t>
      </w:r>
    </w:p>
    <w:p w:rsid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510040" w:rsidRDefault="00510040"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510040" w:rsidRDefault="00510040"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sidRPr="00510040">
        <w:rPr>
          <w:b w:val="0"/>
          <w:sz w:val="24"/>
          <w:szCs w:val="24"/>
        </w:rPr>
        <w:tab/>
        <w:t>(c)</w:t>
      </w:r>
      <w:r w:rsidRPr="00510040">
        <w:rPr>
          <w:b w:val="0"/>
          <w:sz w:val="24"/>
          <w:szCs w:val="24"/>
        </w:rPr>
        <w:tab/>
        <w:t xml:space="preserve">Give a mechanism for the reaction of </w:t>
      </w:r>
      <w:proofErr w:type="spellStart"/>
      <w:r w:rsidRPr="00510040">
        <w:rPr>
          <w:b w:val="0"/>
          <w:sz w:val="24"/>
          <w:szCs w:val="24"/>
        </w:rPr>
        <w:t>iodoethane</w:t>
      </w:r>
      <w:proofErr w:type="spellEnd"/>
      <w:r w:rsidRPr="00510040">
        <w:rPr>
          <w:b w:val="0"/>
          <w:sz w:val="24"/>
          <w:szCs w:val="24"/>
        </w:rPr>
        <w:t xml:space="preserve"> with aqueous potassium hydroxide</w:t>
      </w:r>
    </w:p>
    <w:p w:rsidR="00510040"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rFonts w:ascii="Arial" w:hAnsi="Arial" w:cs="Arial"/>
          <w:noProof/>
          <w:color w:val="333399"/>
          <w:sz w:val="24"/>
          <w:szCs w:val="24"/>
        </w:rPr>
        <mc:AlternateContent>
          <mc:Choice Requires="wps">
            <w:drawing>
              <wp:anchor distT="0" distB="0" distL="114300" distR="114300" simplePos="0" relativeHeight="251735040" behindDoc="0" locked="0" layoutInCell="1" allowOverlap="1">
                <wp:simplePos x="0" y="0"/>
                <wp:positionH relativeFrom="column">
                  <wp:posOffset>-146685</wp:posOffset>
                </wp:positionH>
                <wp:positionV relativeFrom="paragraph">
                  <wp:posOffset>95885</wp:posOffset>
                </wp:positionV>
                <wp:extent cx="532765" cy="212090"/>
                <wp:effectExtent l="0" t="635" r="4445" b="0"/>
                <wp:wrapNone/>
                <wp:docPr id="9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970C1">
                            <w:pPr>
                              <w:rPr>
                                <w:color w:val="FF0000"/>
                              </w:rPr>
                            </w:pPr>
                            <w:r w:rsidRPr="00162E26">
                              <w:rPr>
                                <w:color w:val="FF0000"/>
                              </w:rPr>
                              <w:t>See p</w:t>
                            </w:r>
                            <w:r>
                              <w:rPr>
                                <w:color w:val="FF000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057" type="#_x0000_t202" style="position:absolute;margin-left:-11.55pt;margin-top:7.55pt;width:41.9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cgAIAAAo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" stroked="f">
                <v:textbox inset="0,0,0,0">
                  <w:txbxContent>
                    <w:p w:rsidR="007E4F36" w:rsidRPr="00162E26" w:rsidRDefault="007E4F36" w:rsidP="001970C1">
                      <w:pPr>
                        <w:rPr>
                          <w:color w:val="FF0000"/>
                        </w:rPr>
                      </w:pPr>
                      <w:r w:rsidRPr="00162E26">
                        <w:rPr>
                          <w:color w:val="FF0000"/>
                        </w:rPr>
                        <w:t>See p</w:t>
                      </w:r>
                      <w:r>
                        <w:rPr>
                          <w:color w:val="FF0000"/>
                        </w:rPr>
                        <w:t>10</w:t>
                      </w:r>
                    </w:p>
                  </w:txbxContent>
                </v:textbox>
              </v:shape>
            </w:pict>
          </mc:Fallback>
        </mc:AlternateContent>
      </w:r>
      <w:r>
        <w:rPr>
          <w:b w:val="0"/>
          <w:noProof/>
          <w:sz w:val="24"/>
          <w:szCs w:val="24"/>
        </w:rPr>
        <mc:AlternateContent>
          <mc:Choice Requires="wpi">
            <w:drawing>
              <wp:anchor distT="0" distB="0" distL="114300" distR="114300" simplePos="0" relativeHeight="251740160" behindDoc="0" locked="0" layoutInCell="1" allowOverlap="1">
                <wp:simplePos x="0" y="0"/>
                <wp:positionH relativeFrom="column">
                  <wp:posOffset>415925</wp:posOffset>
                </wp:positionH>
                <wp:positionV relativeFrom="paragraph">
                  <wp:posOffset>149225</wp:posOffset>
                </wp:positionV>
                <wp:extent cx="775335" cy="842645"/>
                <wp:effectExtent l="15875" t="15875" r="8890" b="17780"/>
                <wp:wrapNone/>
                <wp:docPr id="91" name="Ink 7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Rot="1" noChangeAspect="1" noEditPoints="1" noChangeArrowheads="1" noChangeShapeType="1"/>
                        </w14:cNvContentPartPr>
                      </w14:nvContentPartPr>
                      <w14:xfrm>
                        <a:off x="0" y="0"/>
                        <a:ext cx="775335" cy="842645"/>
                      </w14:xfrm>
                    </w14:contentPart>
                  </a:graphicData>
                </a:graphic>
                <wp14:sizeRelH relativeFrom="page">
                  <wp14:pctWidth>0</wp14:pctWidth>
                </wp14:sizeRelH>
                <wp14:sizeRelV relativeFrom="page">
                  <wp14:pctHeight>0</wp14:pctHeight>
                </wp14:sizeRelV>
              </wp:anchor>
            </w:drawing>
          </mc:Choice>
          <mc:Fallback>
            <w:pict>
              <v:shape id="Ink 706" o:spid="_x0000_s1026" type="#_x0000_t75" style="position:absolute;margin-left:32.25pt;margin-top:11.25pt;width:62.05pt;height:67.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">
                <v:imagedata r:id="rId17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6304" behindDoc="0" locked="0" layoutInCell="1" allowOverlap="1">
                <wp:simplePos x="0" y="0"/>
                <wp:positionH relativeFrom="column">
                  <wp:posOffset>3368675</wp:posOffset>
                </wp:positionH>
                <wp:positionV relativeFrom="paragraph">
                  <wp:posOffset>76835</wp:posOffset>
                </wp:positionV>
                <wp:extent cx="670560" cy="952500"/>
                <wp:effectExtent l="15875" t="10160" r="8890" b="8890"/>
                <wp:wrapNone/>
                <wp:docPr id="90" name="Ink 7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Rot="1" noChangeAspect="1" noEditPoints="1" noChangeArrowheads="1" noChangeShapeType="1"/>
                        </w14:cNvContentPartPr>
                      </w14:nvContentPartPr>
                      <w14:xfrm>
                        <a:off x="0" y="0"/>
                        <a:ext cx="670560" cy="952500"/>
                      </w14:xfrm>
                    </w14:contentPart>
                  </a:graphicData>
                </a:graphic>
                <wp14:sizeRelH relativeFrom="page">
                  <wp14:pctWidth>0</wp14:pctWidth>
                </wp14:sizeRelH>
                <wp14:sizeRelV relativeFrom="page">
                  <wp14:pctHeight>0</wp14:pctHeight>
                </wp14:sizeRelV>
              </wp:anchor>
            </w:drawing>
          </mc:Choice>
          <mc:Fallback>
            <w:pict>
              <v:shape id="Ink 714" o:spid="_x0000_s1026" type="#_x0000_t75" style="position:absolute;margin-left:264.75pt;margin-top:5.55pt;width:53.8pt;height: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">
                <v:imagedata r:id="rId172" o:title=""/>
                <o:lock v:ext="edit" rotation="t" verticies="t" shapetype="t"/>
              </v:shape>
            </w:pict>
          </mc:Fallback>
        </mc:AlternateContent>
      </w:r>
    </w:p>
    <w:p w:rsidR="00510040"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39136" behindDoc="0" locked="0" layoutInCell="1" allowOverlap="1">
                <wp:simplePos x="0" y="0"/>
                <wp:positionH relativeFrom="column">
                  <wp:posOffset>144780</wp:posOffset>
                </wp:positionH>
                <wp:positionV relativeFrom="paragraph">
                  <wp:posOffset>131445</wp:posOffset>
                </wp:positionV>
                <wp:extent cx="280035" cy="146685"/>
                <wp:effectExtent l="11430" t="7620" r="13335" b="17145"/>
                <wp:wrapNone/>
                <wp:docPr id="89" name="Ink 7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noChangeAspect="1" noEditPoints="1" noChangeArrowheads="1" noChangeShapeType="1"/>
                        </w14:cNvContentPartPr>
                      </w14:nvContentPartPr>
                      <w14:xfrm>
                        <a:off x="0" y="0"/>
                        <a:ext cx="280035" cy="146685"/>
                      </w14:xfrm>
                    </w14:contentPart>
                  </a:graphicData>
                </a:graphic>
                <wp14:sizeRelH relativeFrom="page">
                  <wp14:pctWidth>0</wp14:pctWidth>
                </wp14:sizeRelH>
                <wp14:sizeRelV relativeFrom="page">
                  <wp14:pctHeight>0</wp14:pctHeight>
                </wp14:sizeRelV>
              </wp:anchor>
            </w:drawing>
          </mc:Choice>
          <mc:Fallback>
            <w:pict>
              <v:shape id="Ink 705" o:spid="_x0000_s1026" type="#_x0000_t75" style="position:absolute;margin-left:10.9pt;margin-top:9.85pt;width:23.05pt;height:1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">
                <v:imagedata r:id="rId17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50400" behindDoc="0" locked="0" layoutInCell="1" allowOverlap="1">
                <wp:simplePos x="0" y="0"/>
                <wp:positionH relativeFrom="column">
                  <wp:posOffset>-464820</wp:posOffset>
                </wp:positionH>
                <wp:positionV relativeFrom="paragraph">
                  <wp:posOffset>160655</wp:posOffset>
                </wp:positionV>
                <wp:extent cx="295275" cy="139700"/>
                <wp:effectExtent l="11430" t="8255" r="7620" b="13970"/>
                <wp:wrapNone/>
                <wp:docPr id="88" name="Ink 7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5">
                      <w14:nvContentPartPr>
                        <w14:cNvContentPartPr>
                          <a14:cpLocks xmlns:a14="http://schemas.microsoft.com/office/drawing/2010/main" noRot="1" noChangeAspect="1" noEditPoints="1" noChangeArrowheads="1" noChangeShapeType="1"/>
                        </w14:cNvContentPartPr>
                      </w14:nvContentPartPr>
                      <w14:xfrm>
                        <a:off x="0" y="0"/>
                        <a:ext cx="295275" cy="139700"/>
                      </w14:xfrm>
                    </w14:contentPart>
                  </a:graphicData>
                </a:graphic>
                <wp14:sizeRelH relativeFrom="page">
                  <wp14:pctWidth>0</wp14:pctWidth>
                </wp14:sizeRelH>
                <wp14:sizeRelV relativeFrom="page">
                  <wp14:pctHeight>0</wp14:pctHeight>
                </wp14:sizeRelV>
              </wp:anchor>
            </w:drawing>
          </mc:Choice>
          <mc:Fallback>
            <w:pict>
              <v:shape id="Ink 718" o:spid="_x0000_s1026" type="#_x0000_t75" style="position:absolute;margin-left:-37.1pt;margin-top:12.15pt;width:24.2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">
                <v:imagedata r:id="rId176" o:title=""/>
                <o:lock v:ext="edit" rotation="t" verticies="t" shapetype="t"/>
              </v:shape>
            </w:pict>
          </mc:Fallback>
        </mc:AlternateContent>
      </w:r>
    </w:p>
    <w:p w:rsidR="00510040"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42208" behindDoc="0" locked="0" layoutInCell="1" allowOverlap="1">
                <wp:simplePos x="0" y="0"/>
                <wp:positionH relativeFrom="column">
                  <wp:posOffset>1231265</wp:posOffset>
                </wp:positionH>
                <wp:positionV relativeFrom="paragraph">
                  <wp:posOffset>153035</wp:posOffset>
                </wp:positionV>
                <wp:extent cx="114935" cy="109220"/>
                <wp:effectExtent l="12065" t="10160" r="6350" b="13970"/>
                <wp:wrapNone/>
                <wp:docPr id="87" name="Ink 7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7">
                      <w14:nvContentPartPr>
                        <w14:cNvContentPartPr>
                          <a14:cpLocks xmlns:a14="http://schemas.microsoft.com/office/drawing/2010/main" noRot="1" noChangeAspect="1" noEditPoints="1" noChangeArrowheads="1" noChangeShapeType="1"/>
                        </w14:cNvContentPartPr>
                      </w14:nvContentPartPr>
                      <w14:xfrm>
                        <a:off x="0" y="0"/>
                        <a:ext cx="114935" cy="109220"/>
                      </w14:xfrm>
                    </w14:contentPart>
                  </a:graphicData>
                </a:graphic>
                <wp14:sizeRelH relativeFrom="page">
                  <wp14:pctWidth>0</wp14:pctWidth>
                </wp14:sizeRelH>
                <wp14:sizeRelV relativeFrom="page">
                  <wp14:pctHeight>0</wp14:pctHeight>
                </wp14:sizeRelV>
              </wp:anchor>
            </w:drawing>
          </mc:Choice>
          <mc:Fallback>
            <w:pict>
              <v:shape id="Ink 709" o:spid="_x0000_s1026" type="#_x0000_t75" style="position:absolute;margin-left:96.45pt;margin-top:11.55pt;width:10.05pt;height: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">
                <v:imagedata r:id="rId17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3232" behindDoc="0" locked="0" layoutInCell="1" allowOverlap="1">
                <wp:simplePos x="0" y="0"/>
                <wp:positionH relativeFrom="column">
                  <wp:posOffset>405130</wp:posOffset>
                </wp:positionH>
                <wp:positionV relativeFrom="paragraph">
                  <wp:posOffset>8255</wp:posOffset>
                </wp:positionV>
                <wp:extent cx="650875" cy="202565"/>
                <wp:effectExtent l="14605" t="8255" r="10795" b="8255"/>
                <wp:wrapNone/>
                <wp:docPr id="86" name="Ink 7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9">
                      <w14:nvContentPartPr>
                        <w14:cNvContentPartPr>
                          <a14:cpLocks xmlns:a14="http://schemas.microsoft.com/office/drawing/2010/main" noRot="1" noChangeAspect="1" noEditPoints="1" noChangeArrowheads="1" noChangeShapeType="1"/>
                        </w14:cNvContentPartPr>
                      </w14:nvContentPartPr>
                      <w14:xfrm>
                        <a:off x="0" y="0"/>
                        <a:ext cx="650875" cy="202565"/>
                      </w14:xfrm>
                    </w14:contentPart>
                  </a:graphicData>
                </a:graphic>
                <wp14:sizeRelH relativeFrom="page">
                  <wp14:pctWidth>0</wp14:pctWidth>
                </wp14:sizeRelH>
                <wp14:sizeRelV relativeFrom="page">
                  <wp14:pctHeight>0</wp14:pctHeight>
                </wp14:sizeRelV>
              </wp:anchor>
            </w:drawing>
          </mc:Choice>
          <mc:Fallback>
            <w:pict>
              <v:shape id="Ink 710" o:spid="_x0000_s1026" type="#_x0000_t75" style="position:absolute;margin-left:31.4pt;margin-top:.15pt;width:52.25pt;height:1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">
                <v:imagedata r:id="rId18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4256" behindDoc="0" locked="0" layoutInCell="1" allowOverlap="1">
                <wp:simplePos x="0" y="0"/>
                <wp:positionH relativeFrom="column">
                  <wp:posOffset>1948815</wp:posOffset>
                </wp:positionH>
                <wp:positionV relativeFrom="paragraph">
                  <wp:posOffset>27940</wp:posOffset>
                </wp:positionV>
                <wp:extent cx="633730" cy="273050"/>
                <wp:effectExtent l="15240" t="8890" r="8255" b="13335"/>
                <wp:wrapNone/>
                <wp:docPr id="85" name="Ink 7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1">
                      <w14:nvContentPartPr>
                        <w14:cNvContentPartPr>
                          <a14:cpLocks xmlns:a14="http://schemas.microsoft.com/office/drawing/2010/main" noRot="1" noChangeAspect="1" noEditPoints="1" noChangeArrowheads="1" noChangeShapeType="1"/>
                        </w14:cNvContentPartPr>
                      </w14:nvContentPartPr>
                      <w14:xfrm>
                        <a:off x="0" y="0"/>
                        <a:ext cx="633730" cy="273050"/>
                      </w14:xfrm>
                    </w14:contentPart>
                  </a:graphicData>
                </a:graphic>
                <wp14:sizeRelH relativeFrom="page">
                  <wp14:pctWidth>0</wp14:pctWidth>
                </wp14:sizeRelH>
                <wp14:sizeRelV relativeFrom="page">
                  <wp14:pctHeight>0</wp14:pctHeight>
                </wp14:sizeRelV>
              </wp:anchor>
            </w:drawing>
          </mc:Choice>
          <mc:Fallback>
            <w:pict>
              <v:shape id="Ink 712" o:spid="_x0000_s1026" type="#_x0000_t75" style="position:absolute;margin-left:152.95pt;margin-top:1.7pt;width:50.9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">
                <v:imagedata r:id="rId18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7328" behindDoc="0" locked="0" layoutInCell="1" allowOverlap="1">
                <wp:simplePos x="0" y="0"/>
                <wp:positionH relativeFrom="column">
                  <wp:posOffset>4398010</wp:posOffset>
                </wp:positionH>
                <wp:positionV relativeFrom="paragraph">
                  <wp:posOffset>131445</wp:posOffset>
                </wp:positionV>
                <wp:extent cx="79375" cy="91440"/>
                <wp:effectExtent l="6985" t="7620" r="8890" b="15240"/>
                <wp:wrapNone/>
                <wp:docPr id="84" name="Ink 7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3">
                      <w14:nvContentPartPr>
                        <w14:cNvContentPartPr>
                          <a14:cpLocks xmlns:a14="http://schemas.microsoft.com/office/drawing/2010/main" noRot="1" noChangeAspect="1" noEditPoints="1" noChangeArrowheads="1" noChangeShapeType="1"/>
                        </w14:cNvContentPartPr>
                      </w14:nvContentPartPr>
                      <w14:xfrm>
                        <a:off x="0" y="0"/>
                        <a:ext cx="79375" cy="91440"/>
                      </w14:xfrm>
                    </w14:contentPart>
                  </a:graphicData>
                </a:graphic>
                <wp14:sizeRelH relativeFrom="page">
                  <wp14:pctWidth>0</wp14:pctWidth>
                </wp14:sizeRelH>
                <wp14:sizeRelV relativeFrom="page">
                  <wp14:pctHeight>0</wp14:pctHeight>
                </wp14:sizeRelV>
              </wp:anchor>
            </w:drawing>
          </mc:Choice>
          <mc:Fallback>
            <w:pict>
              <v:shape id="Ink 715" o:spid="_x0000_s1026" type="#_x0000_t75" style="position:absolute;margin-left:345.8pt;margin-top:9.85pt;width:7.25pt;height:8.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">
                <v:imagedata r:id="rId18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8352" behindDoc="0" locked="0" layoutInCell="1" allowOverlap="1">
                <wp:simplePos x="0" y="0"/>
                <wp:positionH relativeFrom="column">
                  <wp:posOffset>4689475</wp:posOffset>
                </wp:positionH>
                <wp:positionV relativeFrom="paragraph">
                  <wp:posOffset>103505</wp:posOffset>
                </wp:positionV>
                <wp:extent cx="169545" cy="156845"/>
                <wp:effectExtent l="12700" t="8255" r="8255" b="15875"/>
                <wp:wrapNone/>
                <wp:docPr id="83" name="Ink 7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5">
                      <w14:nvContentPartPr>
                        <w14:cNvContentPartPr>
                          <a14:cpLocks xmlns:a14="http://schemas.microsoft.com/office/drawing/2010/main" noRot="1" noChangeAspect="1" noEditPoints="1" noChangeArrowheads="1" noChangeShapeType="1"/>
                        </w14:cNvContentPartPr>
                      </w14:nvContentPartPr>
                      <w14:xfrm>
                        <a:off x="0" y="0"/>
                        <a:ext cx="169545" cy="156845"/>
                      </w14:xfrm>
                    </w14:contentPart>
                  </a:graphicData>
                </a:graphic>
                <wp14:sizeRelH relativeFrom="page">
                  <wp14:pctWidth>0</wp14:pctWidth>
                </wp14:sizeRelH>
                <wp14:sizeRelV relativeFrom="page">
                  <wp14:pctHeight>0</wp14:pctHeight>
                </wp14:sizeRelV>
              </wp:anchor>
            </w:drawing>
          </mc:Choice>
          <mc:Fallback>
            <w:pict>
              <v:shape id="Ink 716" o:spid="_x0000_s1026" type="#_x0000_t75" style="position:absolute;margin-left:368.75pt;margin-top:7.65pt;width:14.35pt;height:1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">
                <v:imagedata r:id="rId18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9376" behindDoc="0" locked="0" layoutInCell="1" allowOverlap="1">
                <wp:simplePos x="0" y="0"/>
                <wp:positionH relativeFrom="column">
                  <wp:posOffset>4942840</wp:posOffset>
                </wp:positionH>
                <wp:positionV relativeFrom="paragraph">
                  <wp:posOffset>68580</wp:posOffset>
                </wp:positionV>
                <wp:extent cx="43180" cy="6350"/>
                <wp:effectExtent l="27940" t="11430" r="14605" b="10795"/>
                <wp:wrapNone/>
                <wp:docPr id="82" name="Ink 7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7">
                      <w14:nvContentPartPr>
                        <w14:cNvContentPartPr>
                          <a14:cpLocks xmlns:a14="http://schemas.microsoft.com/office/drawing/2010/main" noRot="1" noChangeAspect="1" noEditPoints="1" noChangeArrowheads="1" noChangeShapeType="1"/>
                        </w14:cNvContentPartPr>
                      </w14:nvContentPartPr>
                      <w14:xfrm>
                        <a:off x="0" y="0"/>
                        <a:ext cx="43180" cy="6350"/>
                      </w14:xfrm>
                    </w14:contentPart>
                  </a:graphicData>
                </a:graphic>
                <wp14:sizeRelH relativeFrom="page">
                  <wp14:pctWidth>0</wp14:pctWidth>
                </wp14:sizeRelH>
                <wp14:sizeRelV relativeFrom="page">
                  <wp14:pctHeight>0</wp14:pctHeight>
                </wp14:sizeRelV>
              </wp:anchor>
            </w:drawing>
          </mc:Choice>
          <mc:Fallback>
            <w:pict>
              <v:shape id="Ink 717" o:spid="_x0000_s1026" type="#_x0000_t75" style="position:absolute;margin-left:388.7pt;margin-top:4.9pt;width:4.4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">
                <v:imagedata r:id="rId188" o:title=""/>
                <o:lock v:ext="edit" rotation="t" verticies="t" shapetype="t"/>
              </v:shape>
            </w:pict>
          </mc:Fallback>
        </mc:AlternateContent>
      </w:r>
    </w:p>
    <w:p w:rsidR="00510040"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41184" behindDoc="0" locked="0" layoutInCell="1" allowOverlap="1">
                <wp:simplePos x="0" y="0"/>
                <wp:positionH relativeFrom="column">
                  <wp:posOffset>993775</wp:posOffset>
                </wp:positionH>
                <wp:positionV relativeFrom="paragraph">
                  <wp:posOffset>97155</wp:posOffset>
                </wp:positionV>
                <wp:extent cx="137160" cy="140970"/>
                <wp:effectExtent l="12700" t="11430" r="12065" b="19050"/>
                <wp:wrapNone/>
                <wp:docPr id="81" name="Ink 7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9">
                      <w14:nvContentPartPr>
                        <w14:cNvContentPartPr>
                          <a14:cpLocks xmlns:a14="http://schemas.microsoft.com/office/drawing/2010/main" noRot="1" noChangeAspect="1" noEditPoints="1" noChangeArrowheads="1" noChangeShapeType="1"/>
                        </w14:cNvContentPartPr>
                      </w14:nvContentPartPr>
                      <w14:xfrm>
                        <a:off x="0" y="0"/>
                        <a:ext cx="137160" cy="140970"/>
                      </w14:xfrm>
                    </w14:contentPart>
                  </a:graphicData>
                </a:graphic>
                <wp14:sizeRelH relativeFrom="page">
                  <wp14:pctWidth>0</wp14:pctWidth>
                </wp14:sizeRelH>
                <wp14:sizeRelV relativeFrom="page">
                  <wp14:pctHeight>0</wp14:pctHeight>
                </wp14:sizeRelV>
              </wp:anchor>
            </w:drawing>
          </mc:Choice>
          <mc:Fallback>
            <w:pict>
              <v:shape id="Ink 708" o:spid="_x0000_s1026" type="#_x0000_t75" style="position:absolute;margin-left:77.75pt;margin-top:7.15pt;width:11.8pt;height:1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">
                <v:imagedata r:id="rId19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45280" behindDoc="0" locked="0" layoutInCell="1" allowOverlap="1">
                <wp:simplePos x="0" y="0"/>
                <wp:positionH relativeFrom="column">
                  <wp:posOffset>3101975</wp:posOffset>
                </wp:positionH>
                <wp:positionV relativeFrom="paragraph">
                  <wp:posOffset>98425</wp:posOffset>
                </wp:positionV>
                <wp:extent cx="148590" cy="122555"/>
                <wp:effectExtent l="15875" t="12700" r="6985" b="26670"/>
                <wp:wrapNone/>
                <wp:docPr id="80" name="Ink 7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1">
                      <w14:nvContentPartPr>
                        <w14:cNvContentPartPr>
                          <a14:cpLocks xmlns:a14="http://schemas.microsoft.com/office/drawing/2010/main" noRot="1" noChangeAspect="1" noEditPoints="1" noChangeArrowheads="1" noChangeShapeType="1"/>
                        </w14:cNvContentPartPr>
                      </w14:nvContentPartPr>
                      <w14:xfrm>
                        <a:off x="0" y="0"/>
                        <a:ext cx="148590" cy="122555"/>
                      </w14:xfrm>
                    </w14:contentPart>
                  </a:graphicData>
                </a:graphic>
                <wp14:sizeRelH relativeFrom="page">
                  <wp14:pctWidth>0</wp14:pctWidth>
                </wp14:sizeRelH>
                <wp14:sizeRelV relativeFrom="page">
                  <wp14:pctHeight>0</wp14:pctHeight>
                </wp14:sizeRelV>
              </wp:anchor>
            </w:drawing>
          </mc:Choice>
          <mc:Fallback>
            <w:pict>
              <v:shape id="Ink 713" o:spid="_x0000_s1026" type="#_x0000_t75" style="position:absolute;margin-left:243.75pt;margin-top:7.25pt;width:12.7pt;height:1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">
                <v:imagedata r:id="rId192" o:title=""/>
                <o:lock v:ext="edit" rotation="t" verticies="t" shapetype="t"/>
              </v:shape>
            </w:pict>
          </mc:Fallback>
        </mc:AlternateContent>
      </w:r>
    </w:p>
    <w:p w:rsidR="00510040" w:rsidRDefault="00510040"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510040" w:rsidRDefault="00510040"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510040" w:rsidRDefault="00510040"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510040"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51424" behindDoc="0" locked="0" layoutInCell="1" allowOverlap="1">
                <wp:simplePos x="0" y="0"/>
                <wp:positionH relativeFrom="column">
                  <wp:posOffset>-335280</wp:posOffset>
                </wp:positionH>
                <wp:positionV relativeFrom="paragraph">
                  <wp:posOffset>118745</wp:posOffset>
                </wp:positionV>
                <wp:extent cx="182880" cy="116840"/>
                <wp:effectExtent l="7620" t="23495" r="9525" b="12065"/>
                <wp:wrapNone/>
                <wp:docPr id="79" name="Ink 7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3">
                      <w14:nvContentPartPr>
                        <w14:cNvContentPartPr>
                          <a14:cpLocks xmlns:a14="http://schemas.microsoft.com/office/drawing/2010/main" noRot="1" noChangeAspect="1" noEditPoints="1" noChangeArrowheads="1" noChangeShapeType="1"/>
                        </w14:cNvContentPartPr>
                      </w14:nvContentPartPr>
                      <w14:xfrm>
                        <a:off x="0" y="0"/>
                        <a:ext cx="182880" cy="116840"/>
                      </w14:xfrm>
                    </w14:contentPart>
                  </a:graphicData>
                </a:graphic>
                <wp14:sizeRelH relativeFrom="page">
                  <wp14:pctWidth>0</wp14:pctWidth>
                </wp14:sizeRelH>
                <wp14:sizeRelV relativeFrom="page">
                  <wp14:pctHeight>0</wp14:pctHeight>
                </wp14:sizeRelV>
              </wp:anchor>
            </w:drawing>
          </mc:Choice>
          <mc:Fallback>
            <w:pict>
              <v:shape id="Ink 719" o:spid="_x0000_s1026" type="#_x0000_t75" style="position:absolute;margin-left:-26.9pt;margin-top:8.85pt;width:15.4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">
                <v:imagedata r:id="rId19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54496" behindDoc="0" locked="0" layoutInCell="1" allowOverlap="1">
                <wp:simplePos x="0" y="0"/>
                <wp:positionH relativeFrom="column">
                  <wp:posOffset>791845</wp:posOffset>
                </wp:positionH>
                <wp:positionV relativeFrom="paragraph">
                  <wp:posOffset>40005</wp:posOffset>
                </wp:positionV>
                <wp:extent cx="13335" cy="114300"/>
                <wp:effectExtent l="10795" t="11430" r="13970" b="17145"/>
                <wp:wrapNone/>
                <wp:docPr id="78" name="Ink 7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5">
                      <w14:nvContentPartPr>
                        <w14:cNvContentPartPr>
                          <a14:cpLocks xmlns:a14="http://schemas.microsoft.com/office/drawing/2010/main" noRot="1" noChangeAspect="1" noEditPoints="1" noChangeArrowheads="1" noChangeShapeType="1"/>
                        </w14:cNvContentPartPr>
                      </w14:nvContentPartPr>
                      <w14:xfrm>
                        <a:off x="0" y="0"/>
                        <a:ext cx="13335" cy="114300"/>
                      </w14:xfrm>
                    </w14:contentPart>
                  </a:graphicData>
                </a:graphic>
                <wp14:sizeRelH relativeFrom="page">
                  <wp14:pctWidth>0</wp14:pctWidth>
                </wp14:sizeRelH>
                <wp14:sizeRelV relativeFrom="page">
                  <wp14:pctHeight>0</wp14:pctHeight>
                </wp14:sizeRelV>
              </wp:anchor>
            </w:drawing>
          </mc:Choice>
          <mc:Fallback>
            <w:pict>
              <v:shape id="Ink 725" o:spid="_x0000_s1026" type="#_x0000_t75" style="position:absolute;margin-left:61.85pt;margin-top:2.65pt;width:2.05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">
                <v:imagedata r:id="rId19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55520" behindDoc="0" locked="0" layoutInCell="1" allowOverlap="1">
                <wp:simplePos x="0" y="0"/>
                <wp:positionH relativeFrom="column">
                  <wp:posOffset>849630</wp:posOffset>
                </wp:positionH>
                <wp:positionV relativeFrom="paragraph">
                  <wp:posOffset>59055</wp:posOffset>
                </wp:positionV>
                <wp:extent cx="15240" cy="91440"/>
                <wp:effectExtent l="11430" t="11430" r="11430" b="11430"/>
                <wp:wrapNone/>
                <wp:docPr id="77" name="Ink 7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7">
                      <w14:nvContentPartPr>
                        <w14:cNvContentPartPr>
                          <a14:cpLocks xmlns:a14="http://schemas.microsoft.com/office/drawing/2010/main" noRot="1" noChangeAspect="1" noEditPoints="1" noChangeArrowheads="1" noChangeShapeType="1"/>
                        </w14:cNvContentPartPr>
                      </w14:nvContentPartPr>
                      <w14:xfrm>
                        <a:off x="0" y="0"/>
                        <a:ext cx="15240" cy="91440"/>
                      </w14:xfrm>
                    </w14:contentPart>
                  </a:graphicData>
                </a:graphic>
                <wp14:sizeRelH relativeFrom="page">
                  <wp14:pctWidth>0</wp14:pctWidth>
                </wp14:sizeRelH>
                <wp14:sizeRelV relativeFrom="page">
                  <wp14:pctHeight>0</wp14:pctHeight>
                </wp14:sizeRelV>
              </wp:anchor>
            </w:drawing>
          </mc:Choice>
          <mc:Fallback>
            <w:pict>
              <v:shape id="Ink 726" o:spid="_x0000_s1026" type="#_x0000_t75" style="position:absolute;margin-left:66.4pt;margin-top:4.15pt;width:2.25pt;height: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">
                <v:imagedata r:id="rId19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56544" behindDoc="0" locked="0" layoutInCell="1" allowOverlap="1">
                <wp:simplePos x="0" y="0"/>
                <wp:positionH relativeFrom="column">
                  <wp:posOffset>814070</wp:posOffset>
                </wp:positionH>
                <wp:positionV relativeFrom="paragraph">
                  <wp:posOffset>86360</wp:posOffset>
                </wp:positionV>
                <wp:extent cx="24130" cy="1905"/>
                <wp:effectExtent l="13970" t="10160" r="9525" b="6985"/>
                <wp:wrapNone/>
                <wp:docPr id="76" name="Ink 7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9">
                      <w14:nvContentPartPr>
                        <w14:cNvContentPartPr>
                          <a14:cpLocks xmlns:a14="http://schemas.microsoft.com/office/drawing/2010/main" noRot="1" noChangeAspect="1" noEditPoints="1" noChangeArrowheads="1" noChangeShapeType="1"/>
                        </w14:cNvContentPartPr>
                      </w14:nvContentPartPr>
                      <w14:xfrm>
                        <a:off x="0" y="0"/>
                        <a:ext cx="24130" cy="1905"/>
                      </w14:xfrm>
                    </w14:contentPart>
                  </a:graphicData>
                </a:graphic>
                <wp14:sizeRelH relativeFrom="page">
                  <wp14:pctWidth>0</wp14:pctWidth>
                </wp14:sizeRelH>
                <wp14:sizeRelV relativeFrom="page">
                  <wp14:pctHeight>0</wp14:pctHeight>
                </wp14:sizeRelV>
              </wp:anchor>
            </w:drawing>
          </mc:Choice>
          <mc:Fallback>
            <w:pict>
              <v:shape id="Ink 727" o:spid="_x0000_s1026" type="#_x0000_t75" style="position:absolute;margin-left:63.6pt;margin-top:6.25pt;width:2.9pt;height: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">
                <v:imagedata r:id="rId20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8528" behindDoc="0" locked="0" layoutInCell="1" allowOverlap="1">
                <wp:simplePos x="0" y="0"/>
                <wp:positionH relativeFrom="column">
                  <wp:posOffset>4761865</wp:posOffset>
                </wp:positionH>
                <wp:positionV relativeFrom="paragraph">
                  <wp:posOffset>20955</wp:posOffset>
                </wp:positionV>
                <wp:extent cx="13335" cy="105410"/>
                <wp:effectExtent l="8890" t="11430" r="15875" b="6985"/>
                <wp:wrapNone/>
                <wp:docPr id="75" name="Ink 7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1">
                      <w14:nvContentPartPr>
                        <w14:cNvContentPartPr>
                          <a14:cpLocks xmlns:a14="http://schemas.microsoft.com/office/drawing/2010/main" noRot="1" noChangeAspect="1" noEditPoints="1" noChangeArrowheads="1" noChangeShapeType="1"/>
                        </w14:cNvContentPartPr>
                      </w14:nvContentPartPr>
                      <w14:xfrm>
                        <a:off x="0" y="0"/>
                        <a:ext cx="13335" cy="105410"/>
                      </w14:xfrm>
                    </w14:contentPart>
                  </a:graphicData>
                </a:graphic>
                <wp14:sizeRelH relativeFrom="page">
                  <wp14:pctWidth>0</wp14:pctWidth>
                </wp14:sizeRelH>
                <wp14:sizeRelV relativeFrom="page">
                  <wp14:pctHeight>0</wp14:pctHeight>
                </wp14:sizeRelV>
              </wp:anchor>
            </w:drawing>
          </mc:Choice>
          <mc:Fallback>
            <w:pict>
              <v:shape id="Ink 755" o:spid="_x0000_s1026" type="#_x0000_t75" style="position:absolute;margin-left:374.45pt;margin-top:1.15pt;width:2.05pt;height: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">
                <v:imagedata r:id="rId20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9552" behindDoc="0" locked="0" layoutInCell="1" allowOverlap="1">
                <wp:simplePos x="0" y="0"/>
                <wp:positionH relativeFrom="column">
                  <wp:posOffset>4803140</wp:posOffset>
                </wp:positionH>
                <wp:positionV relativeFrom="paragraph">
                  <wp:posOffset>26035</wp:posOffset>
                </wp:positionV>
                <wp:extent cx="21590" cy="106045"/>
                <wp:effectExtent l="12065" t="6985" r="13970" b="10795"/>
                <wp:wrapNone/>
                <wp:docPr id="74" name="Ink 7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3">
                      <w14:nvContentPartPr>
                        <w14:cNvContentPartPr>
                          <a14:cpLocks xmlns:a14="http://schemas.microsoft.com/office/drawing/2010/main" noRot="1" noChangeAspect="1" noEditPoints="1" noChangeArrowheads="1" noChangeShapeType="1"/>
                        </w14:cNvContentPartPr>
                      </w14:nvContentPartPr>
                      <w14:xfrm>
                        <a:off x="0" y="0"/>
                        <a:ext cx="21590" cy="106045"/>
                      </w14:xfrm>
                    </w14:contentPart>
                  </a:graphicData>
                </a:graphic>
                <wp14:sizeRelH relativeFrom="page">
                  <wp14:pctWidth>0</wp14:pctWidth>
                </wp14:sizeRelH>
                <wp14:sizeRelV relativeFrom="page">
                  <wp14:pctHeight>0</wp14:pctHeight>
                </wp14:sizeRelV>
              </wp:anchor>
            </w:drawing>
          </mc:Choice>
          <mc:Fallback>
            <w:pict>
              <v:shape id="Ink 756" o:spid="_x0000_s1026" type="#_x0000_t75" style="position:absolute;margin-left:377.7pt;margin-top:1.55pt;width:2.7pt;height: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">
                <v:imagedata r:id="rId20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0576" behindDoc="0" locked="0" layoutInCell="1" allowOverlap="1">
                <wp:simplePos x="0" y="0"/>
                <wp:positionH relativeFrom="column">
                  <wp:posOffset>4776470</wp:posOffset>
                </wp:positionH>
                <wp:positionV relativeFrom="paragraph">
                  <wp:posOffset>72390</wp:posOffset>
                </wp:positionV>
                <wp:extent cx="20955" cy="5080"/>
                <wp:effectExtent l="13970" t="15240" r="12700" b="8255"/>
                <wp:wrapNone/>
                <wp:docPr id="73" name="Ink 7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5">
                      <w14:nvContentPartPr>
                        <w14:cNvContentPartPr>
                          <a14:cpLocks xmlns:a14="http://schemas.microsoft.com/office/drawing/2010/main" noRot="1" noChangeAspect="1" noEditPoints="1" noChangeArrowheads="1" noChangeShapeType="1"/>
                        </w14:cNvContentPartPr>
                      </w14:nvContentPartPr>
                      <w14:xfrm>
                        <a:off x="0" y="0"/>
                        <a:ext cx="20955" cy="5080"/>
                      </w14:xfrm>
                    </w14:contentPart>
                  </a:graphicData>
                </a:graphic>
                <wp14:sizeRelH relativeFrom="page">
                  <wp14:pctWidth>0</wp14:pctWidth>
                </wp14:sizeRelH>
                <wp14:sizeRelV relativeFrom="page">
                  <wp14:pctHeight>0</wp14:pctHeight>
                </wp14:sizeRelV>
              </wp:anchor>
            </w:drawing>
          </mc:Choice>
          <mc:Fallback>
            <w:pict>
              <v:shape id="Ink 757" o:spid="_x0000_s1026" type="#_x0000_t75" style="position:absolute;margin-left:375.6pt;margin-top:5.2pt;width:2.65pt;height: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">
                <v:imagedata r:id="rId20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1360" behindDoc="0" locked="0" layoutInCell="1" allowOverlap="1">
                <wp:simplePos x="0" y="0"/>
                <wp:positionH relativeFrom="column">
                  <wp:posOffset>2583180</wp:posOffset>
                </wp:positionH>
                <wp:positionV relativeFrom="paragraph">
                  <wp:posOffset>19685</wp:posOffset>
                </wp:positionV>
                <wp:extent cx="13970" cy="120015"/>
                <wp:effectExtent l="11430" t="10160" r="12700" b="22225"/>
                <wp:wrapNone/>
                <wp:docPr id="72" name="Ink 7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7">
                      <w14:nvContentPartPr>
                        <w14:cNvContentPartPr>
                          <a14:cpLocks xmlns:a14="http://schemas.microsoft.com/office/drawing/2010/main" noRot="1" noChangeAspect="1" noEditPoints="1" noChangeArrowheads="1" noChangeShapeType="1"/>
                        </w14:cNvContentPartPr>
                      </w14:nvContentPartPr>
                      <w14:xfrm>
                        <a:off x="0" y="0"/>
                        <a:ext cx="13970" cy="120015"/>
                      </w14:xfrm>
                    </w14:contentPart>
                  </a:graphicData>
                </a:graphic>
                <wp14:sizeRelH relativeFrom="page">
                  <wp14:pctWidth>0</wp14:pctWidth>
                </wp14:sizeRelH>
                <wp14:sizeRelV relativeFrom="page">
                  <wp14:pctHeight>0</wp14:pctHeight>
                </wp14:sizeRelV>
              </wp:anchor>
            </w:drawing>
          </mc:Choice>
          <mc:Fallback>
            <w:pict>
              <v:shape id="Ink 779" o:spid="_x0000_s1026" type="#_x0000_t75" style="position:absolute;margin-left:202.9pt;margin-top:1.05pt;width:2.1pt;height:10.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">
                <v:imagedata r:id="rId20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0336" behindDoc="0" locked="0" layoutInCell="1" allowOverlap="1">
                <wp:simplePos x="0" y="0"/>
                <wp:positionH relativeFrom="column">
                  <wp:posOffset>2631440</wp:posOffset>
                </wp:positionH>
                <wp:positionV relativeFrom="paragraph">
                  <wp:posOffset>35560</wp:posOffset>
                </wp:positionV>
                <wp:extent cx="17780" cy="101600"/>
                <wp:effectExtent l="12065" t="6985" r="8255" b="15240"/>
                <wp:wrapNone/>
                <wp:docPr id="71" name="Ink 7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9">
                      <w14:nvContentPartPr>
                        <w14:cNvContentPartPr>
                          <a14:cpLocks xmlns:a14="http://schemas.microsoft.com/office/drawing/2010/main" noRot="1" noChangeAspect="1" noEditPoints="1" noChangeArrowheads="1" noChangeShapeType="1"/>
                        </w14:cNvContentPartPr>
                      </w14:nvContentPartPr>
                      <w14:xfrm>
                        <a:off x="0" y="0"/>
                        <a:ext cx="17780" cy="101600"/>
                      </w14:xfrm>
                    </w14:contentPart>
                  </a:graphicData>
                </a:graphic>
                <wp14:sizeRelH relativeFrom="page">
                  <wp14:pctWidth>0</wp14:pctWidth>
                </wp14:sizeRelH>
                <wp14:sizeRelV relativeFrom="page">
                  <wp14:pctHeight>0</wp14:pctHeight>
                </wp14:sizeRelV>
              </wp:anchor>
            </w:drawing>
          </mc:Choice>
          <mc:Fallback>
            <w:pict>
              <v:shape id="Ink 780" o:spid="_x0000_s1026" type="#_x0000_t75" style="position:absolute;margin-left:206.7pt;margin-top:2.3pt;width:2.45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">
                <v:imagedata r:id="rId21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9312" behindDoc="0" locked="0" layoutInCell="1" allowOverlap="1">
                <wp:simplePos x="0" y="0"/>
                <wp:positionH relativeFrom="column">
                  <wp:posOffset>2602865</wp:posOffset>
                </wp:positionH>
                <wp:positionV relativeFrom="paragraph">
                  <wp:posOffset>69850</wp:posOffset>
                </wp:positionV>
                <wp:extent cx="23495" cy="6985"/>
                <wp:effectExtent l="12065" t="12700" r="12065" b="8890"/>
                <wp:wrapNone/>
                <wp:docPr id="70" name="Ink 7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Rot="1" noChangeAspect="1" noEditPoints="1" noChangeArrowheads="1" noChangeShapeType="1"/>
                        </w14:cNvContentPartPr>
                      </w14:nvContentPartPr>
                      <w14:xfrm>
                        <a:off x="0" y="0"/>
                        <a:ext cx="23495" cy="6985"/>
                      </w14:xfrm>
                    </w14:contentPart>
                  </a:graphicData>
                </a:graphic>
                <wp14:sizeRelH relativeFrom="page">
                  <wp14:pctWidth>0</wp14:pctWidth>
                </wp14:sizeRelH>
                <wp14:sizeRelV relativeFrom="page">
                  <wp14:pctHeight>0</wp14:pctHeight>
                </wp14:sizeRelV>
              </wp:anchor>
            </w:drawing>
          </mc:Choice>
          <mc:Fallback>
            <w:pict>
              <v:shape id="Ink 781" o:spid="_x0000_s1026" type="#_x0000_t75" style="position:absolute;margin-left:204.45pt;margin-top:5pt;width:2.85pt;height: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">
                <v:imagedata r:id="rId212" o:title=""/>
                <o:lock v:ext="edit" rotation="t" verticies="t" shapetype="t"/>
              </v:shape>
            </w:pict>
          </mc:Fallback>
        </mc:AlternateContent>
      </w:r>
    </w:p>
    <w:p w:rsidR="00510040"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53472" behindDoc="0" locked="0" layoutInCell="1" allowOverlap="1">
                <wp:simplePos x="0" y="0"/>
                <wp:positionH relativeFrom="column">
                  <wp:posOffset>820420</wp:posOffset>
                </wp:positionH>
                <wp:positionV relativeFrom="paragraph">
                  <wp:posOffset>45720</wp:posOffset>
                </wp:positionV>
                <wp:extent cx="13335" cy="89535"/>
                <wp:effectExtent l="10795" t="7620" r="13970" b="7620"/>
                <wp:wrapNone/>
                <wp:docPr id="69" name="Ink 7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3">
                      <w14:nvContentPartPr>
                        <w14:cNvContentPartPr>
                          <a14:cpLocks xmlns:a14="http://schemas.microsoft.com/office/drawing/2010/main" noRot="1" noChangeAspect="1" noEditPoints="1" noChangeArrowheads="1" noChangeShapeType="1"/>
                        </w14:cNvContentPartPr>
                      </w14:nvContentPartPr>
                      <w14:xfrm>
                        <a:off x="0" y="0"/>
                        <a:ext cx="13335" cy="89535"/>
                      </w14:xfrm>
                    </w14:contentPart>
                  </a:graphicData>
                </a:graphic>
                <wp14:sizeRelH relativeFrom="page">
                  <wp14:pctWidth>0</wp14:pctWidth>
                </wp14:sizeRelH>
                <wp14:sizeRelV relativeFrom="page">
                  <wp14:pctHeight>0</wp14:pctHeight>
                </wp14:sizeRelV>
              </wp:anchor>
            </w:drawing>
          </mc:Choice>
          <mc:Fallback>
            <w:pict>
              <v:shape id="Ink 724" o:spid="_x0000_s1026" type="#_x0000_t75" style="position:absolute;margin-left:64.1pt;margin-top:3.1pt;width:2.05pt;height: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">
                <v:imagedata r:id="rId21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3952" behindDoc="0" locked="0" layoutInCell="1" allowOverlap="1">
                <wp:simplePos x="0" y="0"/>
                <wp:positionH relativeFrom="column">
                  <wp:posOffset>870585</wp:posOffset>
                </wp:positionH>
                <wp:positionV relativeFrom="paragraph">
                  <wp:posOffset>45720</wp:posOffset>
                </wp:positionV>
                <wp:extent cx="455295" cy="447040"/>
                <wp:effectExtent l="13335" t="7620" r="7620" b="12065"/>
                <wp:wrapNone/>
                <wp:docPr id="68" name="Ink 7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5">
                      <w14:nvContentPartPr>
                        <w14:cNvContentPartPr>
                          <a14:cpLocks xmlns:a14="http://schemas.microsoft.com/office/drawing/2010/main" noRot="1" noChangeAspect="1" noEditPoints="1" noChangeArrowheads="1" noChangeShapeType="1"/>
                        </w14:cNvContentPartPr>
                      </w14:nvContentPartPr>
                      <w14:xfrm>
                        <a:off x="0" y="0"/>
                        <a:ext cx="455295" cy="447040"/>
                      </w14:xfrm>
                    </w14:contentPart>
                  </a:graphicData>
                </a:graphic>
                <wp14:sizeRelH relativeFrom="page">
                  <wp14:pctWidth>0</wp14:pctWidth>
                </wp14:sizeRelH>
                <wp14:sizeRelV relativeFrom="page">
                  <wp14:pctHeight>0</wp14:pctHeight>
                </wp14:sizeRelV>
              </wp:anchor>
            </w:drawing>
          </mc:Choice>
          <mc:Fallback>
            <w:pict>
              <v:shape id="Ink 745" o:spid="_x0000_s1026" type="#_x0000_t75" style="position:absolute;margin-left:68.05pt;margin-top:3.1pt;width:36.85pt;height:3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">
                <v:imagedata r:id="rId21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4976" behindDoc="0" locked="0" layoutInCell="1" allowOverlap="1">
                <wp:simplePos x="0" y="0"/>
                <wp:positionH relativeFrom="column">
                  <wp:posOffset>1497965</wp:posOffset>
                </wp:positionH>
                <wp:positionV relativeFrom="paragraph">
                  <wp:posOffset>24130</wp:posOffset>
                </wp:positionV>
                <wp:extent cx="422275" cy="300355"/>
                <wp:effectExtent l="12065" t="14605" r="22860" b="8890"/>
                <wp:wrapNone/>
                <wp:docPr id="67" name="Ink 7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7">
                      <w14:nvContentPartPr>
                        <w14:cNvContentPartPr>
                          <a14:cpLocks xmlns:a14="http://schemas.microsoft.com/office/drawing/2010/main" noRot="1" noChangeAspect="1" noEditPoints="1" noChangeArrowheads="1" noChangeShapeType="1"/>
                        </w14:cNvContentPartPr>
                      </w14:nvContentPartPr>
                      <w14:xfrm>
                        <a:off x="0" y="0"/>
                        <a:ext cx="422275" cy="300355"/>
                      </w14:xfrm>
                    </w14:contentPart>
                  </a:graphicData>
                </a:graphic>
                <wp14:sizeRelH relativeFrom="page">
                  <wp14:pctWidth>0</wp14:pctWidth>
                </wp14:sizeRelH>
                <wp14:sizeRelV relativeFrom="page">
                  <wp14:pctHeight>0</wp14:pctHeight>
                </wp14:sizeRelV>
              </wp:anchor>
            </w:drawing>
          </mc:Choice>
          <mc:Fallback>
            <w:pict>
              <v:shape id="Ink 747" o:spid="_x0000_s1026" type="#_x0000_t75" style="position:absolute;margin-left:117.45pt;margin-top:1.4pt;width:34.25pt;height:2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">
                <v:imagedata r:id="rId21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4432" behindDoc="0" locked="0" layoutInCell="1" allowOverlap="1">
                <wp:simplePos x="0" y="0"/>
                <wp:positionH relativeFrom="column">
                  <wp:posOffset>3687445</wp:posOffset>
                </wp:positionH>
                <wp:positionV relativeFrom="paragraph">
                  <wp:posOffset>24130</wp:posOffset>
                </wp:positionV>
                <wp:extent cx="400050" cy="249555"/>
                <wp:effectExtent l="10795" t="14605" r="8255" b="31115"/>
                <wp:wrapNone/>
                <wp:docPr id="66" name="Ink 7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9">
                      <w14:nvContentPartPr>
                        <w14:cNvContentPartPr>
                          <a14:cpLocks xmlns:a14="http://schemas.microsoft.com/office/drawing/2010/main" noRot="1" noChangeAspect="1" noEditPoints="1" noChangeArrowheads="1" noChangeShapeType="1"/>
                        </w14:cNvContentPartPr>
                      </w14:nvContentPartPr>
                      <w14:xfrm>
                        <a:off x="0" y="0"/>
                        <a:ext cx="400050" cy="249555"/>
                      </w14:xfrm>
                    </w14:contentPart>
                  </a:graphicData>
                </a:graphic>
                <wp14:sizeRelH relativeFrom="page">
                  <wp14:pctWidth>0</wp14:pctWidth>
                </wp14:sizeRelH>
                <wp14:sizeRelV relativeFrom="page">
                  <wp14:pctHeight>0</wp14:pctHeight>
                </wp14:sizeRelV>
              </wp:anchor>
            </w:drawing>
          </mc:Choice>
          <mc:Fallback>
            <w:pict>
              <v:shape id="Ink 749" o:spid="_x0000_s1026" type="#_x0000_t75" style="position:absolute;margin-left:289.85pt;margin-top:1.4pt;width:32.5pt;height:20.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">
                <v:imagedata r:id="rId22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5456" behindDoc="0" locked="0" layoutInCell="1" allowOverlap="1">
                <wp:simplePos x="0" y="0"/>
                <wp:positionH relativeFrom="column">
                  <wp:posOffset>2741930</wp:posOffset>
                </wp:positionH>
                <wp:positionV relativeFrom="paragraph">
                  <wp:posOffset>70485</wp:posOffset>
                </wp:positionV>
                <wp:extent cx="290830" cy="257175"/>
                <wp:effectExtent l="27305" t="13335" r="15240" b="24765"/>
                <wp:wrapNone/>
                <wp:docPr id="65" name="Ink 7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1">
                      <w14:nvContentPartPr>
                        <w14:cNvContentPartPr>
                          <a14:cpLocks xmlns:a14="http://schemas.microsoft.com/office/drawing/2010/main" noRot="1" noChangeAspect="1" noEditPoints="1" noChangeArrowheads="1" noChangeShapeType="1"/>
                        </w14:cNvContentPartPr>
                      </w14:nvContentPartPr>
                      <w14:xfrm>
                        <a:off x="0" y="0"/>
                        <a:ext cx="290830" cy="257175"/>
                      </w14:xfrm>
                    </w14:contentPart>
                  </a:graphicData>
                </a:graphic>
                <wp14:sizeRelH relativeFrom="page">
                  <wp14:pctWidth>0</wp14:pctWidth>
                </wp14:sizeRelH>
                <wp14:sizeRelV relativeFrom="page">
                  <wp14:pctHeight>0</wp14:pctHeight>
                </wp14:sizeRelV>
              </wp:anchor>
            </w:drawing>
          </mc:Choice>
          <mc:Fallback>
            <w:pict>
              <v:shape id="Ink 751" o:spid="_x0000_s1026" type="#_x0000_t75" style="position:absolute;margin-left:215.4pt;margin-top:5.05pt;width:23.9pt;height:2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">
                <v:imagedata r:id="rId22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7504" behindDoc="0" locked="0" layoutInCell="1" allowOverlap="1">
                <wp:simplePos x="0" y="0"/>
                <wp:positionH relativeFrom="column">
                  <wp:posOffset>4776470</wp:posOffset>
                </wp:positionH>
                <wp:positionV relativeFrom="paragraph">
                  <wp:posOffset>31115</wp:posOffset>
                </wp:positionV>
                <wp:extent cx="4445" cy="66040"/>
                <wp:effectExtent l="13970" t="21590" r="10160" b="7620"/>
                <wp:wrapNone/>
                <wp:docPr id="64" name="Ink 7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noChangeAspect="1" noEditPoints="1" noChangeArrowheads="1" noChangeShapeType="1"/>
                        </w14:cNvContentPartPr>
                      </w14:nvContentPartPr>
                      <w14:xfrm>
                        <a:off x="0" y="0"/>
                        <a:ext cx="4445" cy="66040"/>
                      </w14:xfrm>
                    </w14:contentPart>
                  </a:graphicData>
                </a:graphic>
                <wp14:sizeRelH relativeFrom="page">
                  <wp14:pctWidth>0</wp14:pctWidth>
                </wp14:sizeRelH>
                <wp14:sizeRelV relativeFrom="page">
                  <wp14:pctHeight>0</wp14:pctHeight>
                </wp14:sizeRelV>
              </wp:anchor>
            </w:drawing>
          </mc:Choice>
          <mc:Fallback>
            <w:pict>
              <v:shape id="Ink 754" o:spid="_x0000_s1026" type="#_x0000_t75" style="position:absolute;margin-left:375.55pt;margin-top:1.95pt;width:1.4pt;height:6.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">
                <v:imagedata r:id="rId22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2384" behindDoc="0" locked="0" layoutInCell="1" allowOverlap="1">
                <wp:simplePos x="0" y="0"/>
                <wp:positionH relativeFrom="column">
                  <wp:posOffset>2611755</wp:posOffset>
                </wp:positionH>
                <wp:positionV relativeFrom="paragraph">
                  <wp:posOffset>61595</wp:posOffset>
                </wp:positionV>
                <wp:extent cx="6985" cy="73025"/>
                <wp:effectExtent l="11430" t="13970" r="10160" b="17780"/>
                <wp:wrapNone/>
                <wp:docPr id="63" name="Ink 7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noChangeAspect="1" noEditPoints="1" noChangeArrowheads="1" noChangeShapeType="1"/>
                        </w14:cNvContentPartPr>
                      </w14:nvContentPartPr>
                      <w14:xfrm>
                        <a:off x="0" y="0"/>
                        <a:ext cx="6985" cy="73025"/>
                      </w14:xfrm>
                    </w14:contentPart>
                  </a:graphicData>
                </a:graphic>
                <wp14:sizeRelH relativeFrom="page">
                  <wp14:pctWidth>0</wp14:pctWidth>
                </wp14:sizeRelH>
                <wp14:sizeRelV relativeFrom="page">
                  <wp14:pctHeight>0</wp14:pctHeight>
                </wp14:sizeRelV>
              </wp:anchor>
            </w:drawing>
          </mc:Choice>
          <mc:Fallback>
            <w:pict>
              <v:shape id="Ink 778" o:spid="_x0000_s1026" type="#_x0000_t75" style="position:absolute;margin-left:205.15pt;margin-top:4.35pt;width:1.55pt;height:6.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">
                <v:imagedata r:id="rId22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21056" behindDoc="0" locked="0" layoutInCell="1" allowOverlap="1">
                <wp:simplePos x="0" y="0"/>
                <wp:positionH relativeFrom="column">
                  <wp:posOffset>3048000</wp:posOffset>
                </wp:positionH>
                <wp:positionV relativeFrom="paragraph">
                  <wp:posOffset>12065</wp:posOffset>
                </wp:positionV>
                <wp:extent cx="309880" cy="161925"/>
                <wp:effectExtent l="9525" t="12065" r="13970" b="16510"/>
                <wp:wrapNone/>
                <wp:docPr id="62" name="Ink 7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noChangeAspect="1" noEditPoints="1" noChangeArrowheads="1" noChangeShapeType="1"/>
                        </w14:cNvContentPartPr>
                      </w14:nvContentPartPr>
                      <w14:xfrm>
                        <a:off x="0" y="0"/>
                        <a:ext cx="309880" cy="161925"/>
                      </w14:xfrm>
                    </w14:contentPart>
                  </a:graphicData>
                </a:graphic>
                <wp14:sizeRelH relativeFrom="page">
                  <wp14:pctWidth>0</wp14:pctWidth>
                </wp14:sizeRelH>
                <wp14:sizeRelV relativeFrom="page">
                  <wp14:pctHeight>0</wp14:pctHeight>
                </wp14:sizeRelV>
              </wp:anchor>
            </w:drawing>
          </mc:Choice>
          <mc:Fallback>
            <w:pict>
              <v:shape id="Ink 796" o:spid="_x0000_s1026" type="#_x0000_t75" style="position:absolute;margin-left:239.5pt;margin-top:.45pt;width:25.4pt;height:1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">
                <v:imagedata r:id="rId228" o:title=""/>
                <o:lock v:ext="edit" rotation="t" verticies="t" shapetype="t"/>
              </v:shape>
            </w:pict>
          </mc:Fallback>
        </mc:AlternateContent>
      </w:r>
    </w:p>
    <w:p w:rsidR="00C463D3"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52448" behindDoc="0" locked="0" layoutInCell="1" allowOverlap="1">
                <wp:simplePos x="0" y="0"/>
                <wp:positionH relativeFrom="column">
                  <wp:posOffset>806450</wp:posOffset>
                </wp:positionH>
                <wp:positionV relativeFrom="paragraph">
                  <wp:posOffset>35560</wp:posOffset>
                </wp:positionV>
                <wp:extent cx="69215" cy="106045"/>
                <wp:effectExtent l="15875" t="6985" r="10160" b="10795"/>
                <wp:wrapNone/>
                <wp:docPr id="61" name="Ink 7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noChangeAspect="1" noEditPoints="1" noChangeArrowheads="1" noChangeShapeType="1"/>
                        </w14:cNvContentPartPr>
                      </w14:nvContentPartPr>
                      <w14:xfrm>
                        <a:off x="0" y="0"/>
                        <a:ext cx="69215" cy="106045"/>
                      </w14:xfrm>
                    </w14:contentPart>
                  </a:graphicData>
                </a:graphic>
                <wp14:sizeRelH relativeFrom="page">
                  <wp14:pctWidth>0</wp14:pctWidth>
                </wp14:sizeRelH>
                <wp14:sizeRelV relativeFrom="page">
                  <wp14:pctHeight>0</wp14:pctHeight>
                </wp14:sizeRelV>
              </wp:anchor>
            </w:drawing>
          </mc:Choice>
          <mc:Fallback>
            <w:pict>
              <v:shape id="Ink 723" o:spid="_x0000_s1026" type="#_x0000_t75" style="position:absolute;margin-left:63pt;margin-top:2.3pt;width:6.45pt;height: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">
                <v:imagedata r:id="rId23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57568" behindDoc="0" locked="0" layoutInCell="1" allowOverlap="1">
                <wp:simplePos x="0" y="0"/>
                <wp:positionH relativeFrom="column">
                  <wp:posOffset>703580</wp:posOffset>
                </wp:positionH>
                <wp:positionV relativeFrom="paragraph">
                  <wp:posOffset>149225</wp:posOffset>
                </wp:positionV>
                <wp:extent cx="42545" cy="30480"/>
                <wp:effectExtent l="8255" t="15875" r="6350" b="10795"/>
                <wp:wrapNone/>
                <wp:docPr id="60" name="Ink 7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1">
                      <w14:nvContentPartPr>
                        <w14:cNvContentPartPr>
                          <a14:cpLocks xmlns:a14="http://schemas.microsoft.com/office/drawing/2010/main" noRot="1" noChangeAspect="1" noEditPoints="1" noChangeArrowheads="1" noChangeShapeType="1"/>
                        </w14:cNvContentPartPr>
                      </w14:nvContentPartPr>
                      <w14:xfrm>
                        <a:off x="0" y="0"/>
                        <a:ext cx="42545" cy="30480"/>
                      </w14:xfrm>
                    </w14:contentPart>
                  </a:graphicData>
                </a:graphic>
                <wp14:sizeRelH relativeFrom="page">
                  <wp14:pctWidth>0</wp14:pctWidth>
                </wp14:sizeRelH>
                <wp14:sizeRelV relativeFrom="page">
                  <wp14:pctHeight>0</wp14:pctHeight>
                </wp14:sizeRelV>
              </wp:anchor>
            </w:drawing>
          </mc:Choice>
          <mc:Fallback>
            <w:pict>
              <v:shape id="Ink 728" o:spid="_x0000_s1026" type="#_x0000_t75" style="position:absolute;margin-left:54.9pt;margin-top:11.25pt;width:4.35pt;height: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">
                <v:imagedata r:id="rId23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9856" behindDoc="0" locked="0" layoutInCell="1" allowOverlap="1">
                <wp:simplePos x="0" y="0"/>
                <wp:positionH relativeFrom="column">
                  <wp:posOffset>962025</wp:posOffset>
                </wp:positionH>
                <wp:positionV relativeFrom="paragraph">
                  <wp:posOffset>88265</wp:posOffset>
                </wp:positionV>
                <wp:extent cx="93980" cy="37465"/>
                <wp:effectExtent l="9525" t="12065" r="10795" b="7620"/>
                <wp:wrapNone/>
                <wp:docPr id="59" name="Ink 7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3">
                      <w14:nvContentPartPr>
                        <w14:cNvContentPartPr>
                          <a14:cpLocks xmlns:a14="http://schemas.microsoft.com/office/drawing/2010/main" noRot="1" noChangeAspect="1" noEditPoints="1" noChangeArrowheads="1" noChangeShapeType="1"/>
                        </w14:cNvContentPartPr>
                      </w14:nvContentPartPr>
                      <w14:xfrm>
                        <a:off x="0" y="0"/>
                        <a:ext cx="93980" cy="37465"/>
                      </w14:xfrm>
                    </w14:contentPart>
                  </a:graphicData>
                </a:graphic>
                <wp14:sizeRelH relativeFrom="page">
                  <wp14:pctWidth>0</wp14:pctWidth>
                </wp14:sizeRelH>
                <wp14:sizeRelV relativeFrom="page">
                  <wp14:pctHeight>0</wp14:pctHeight>
                </wp14:sizeRelV>
              </wp:anchor>
            </w:drawing>
          </mc:Choice>
          <mc:Fallback>
            <w:pict>
              <v:shape id="Ink 740" o:spid="_x0000_s1026" type="#_x0000_t75" style="position:absolute;margin-left:75.25pt;margin-top:6.45pt;width:8.4pt;height:3.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">
                <v:imagedata r:id="rId23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0880" behindDoc="0" locked="0" layoutInCell="1" allowOverlap="1">
                <wp:simplePos x="0" y="0"/>
                <wp:positionH relativeFrom="column">
                  <wp:posOffset>1192530</wp:posOffset>
                </wp:positionH>
                <wp:positionV relativeFrom="paragraph">
                  <wp:posOffset>113030</wp:posOffset>
                </wp:positionV>
                <wp:extent cx="7620" cy="109855"/>
                <wp:effectExtent l="11430" t="8255" r="9525" b="15240"/>
                <wp:wrapNone/>
                <wp:docPr id="58" name="Ink 7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5">
                      <w14:nvContentPartPr>
                        <w14:cNvContentPartPr>
                          <a14:cpLocks xmlns:a14="http://schemas.microsoft.com/office/drawing/2010/main" noRot="1" noChangeAspect="1" noEditPoints="1" noChangeArrowheads="1" noChangeShapeType="1"/>
                        </w14:cNvContentPartPr>
                      </w14:nvContentPartPr>
                      <w14:xfrm>
                        <a:off x="0" y="0"/>
                        <a:ext cx="7620" cy="109855"/>
                      </w14:xfrm>
                    </w14:contentPart>
                  </a:graphicData>
                </a:graphic>
                <wp14:sizeRelH relativeFrom="page">
                  <wp14:pctWidth>0</wp14:pctWidth>
                </wp14:sizeRelH>
                <wp14:sizeRelV relativeFrom="page">
                  <wp14:pctHeight>0</wp14:pctHeight>
                </wp14:sizeRelV>
              </wp:anchor>
            </w:drawing>
          </mc:Choice>
          <mc:Fallback>
            <w:pict>
              <v:shape id="Ink 741" o:spid="_x0000_s1026" type="#_x0000_t75" style="position:absolute;margin-left:93.4pt;margin-top:8.4pt;width:1.65pt;height: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">
                <v:imagedata r:id="rId23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1904" behindDoc="0" locked="0" layoutInCell="1" allowOverlap="1">
                <wp:simplePos x="0" y="0"/>
                <wp:positionH relativeFrom="column">
                  <wp:posOffset>1156335</wp:posOffset>
                </wp:positionH>
                <wp:positionV relativeFrom="paragraph">
                  <wp:posOffset>99060</wp:posOffset>
                </wp:positionV>
                <wp:extent cx="77470" cy="8255"/>
                <wp:effectExtent l="13335" t="13335" r="13970" b="6985"/>
                <wp:wrapNone/>
                <wp:docPr id="57" name="Ink 7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7">
                      <w14:nvContentPartPr>
                        <w14:cNvContentPartPr>
                          <a14:cpLocks xmlns:a14="http://schemas.microsoft.com/office/drawing/2010/main" noRot="1" noChangeAspect="1" noEditPoints="1" noChangeArrowheads="1" noChangeShapeType="1"/>
                        </w14:cNvContentPartPr>
                      </w14:nvContentPartPr>
                      <w14:xfrm>
                        <a:off x="0" y="0"/>
                        <a:ext cx="77470" cy="8255"/>
                      </w14:xfrm>
                    </w14:contentPart>
                  </a:graphicData>
                </a:graphic>
                <wp14:sizeRelH relativeFrom="page">
                  <wp14:pctWidth>0</wp14:pctWidth>
                </wp14:sizeRelH>
                <wp14:sizeRelV relativeFrom="page">
                  <wp14:pctHeight>0</wp14:pctHeight>
                </wp14:sizeRelV>
              </wp:anchor>
            </w:drawing>
          </mc:Choice>
          <mc:Fallback>
            <w:pict>
              <v:shape id="Ink 742" o:spid="_x0000_s1026" type="#_x0000_t75" style="position:absolute;margin-left:90.55pt;margin-top:7.3pt;width:7.1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">
                <v:imagedata r:id="rId23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6480" behindDoc="0" locked="0" layoutInCell="1" allowOverlap="1">
                <wp:simplePos x="0" y="0"/>
                <wp:positionH relativeFrom="column">
                  <wp:posOffset>4773930</wp:posOffset>
                </wp:positionH>
                <wp:positionV relativeFrom="paragraph">
                  <wp:posOffset>51435</wp:posOffset>
                </wp:positionV>
                <wp:extent cx="76200" cy="114300"/>
                <wp:effectExtent l="11430" t="13335" r="7620" b="15240"/>
                <wp:wrapNone/>
                <wp:docPr id="56" name="Ink 7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9">
                      <w14:nvContentPartPr>
                        <w14:cNvContentPartPr>
                          <a14:cpLocks xmlns:a14="http://schemas.microsoft.com/office/drawing/2010/main" noRot="1" noChangeAspect="1" noEditPoints="1" noChangeArrowheads="1" noChangeShapeType="1"/>
                        </w14:cNvContentPartPr>
                      </w14:nvContentPartPr>
                      <w14:xfrm>
                        <a:off x="0" y="0"/>
                        <a:ext cx="76200" cy="114300"/>
                      </w14:xfrm>
                    </w14:contentPart>
                  </a:graphicData>
                </a:graphic>
                <wp14:sizeRelH relativeFrom="page">
                  <wp14:pctWidth>0</wp14:pctWidth>
                </wp14:sizeRelH>
                <wp14:sizeRelV relativeFrom="page">
                  <wp14:pctHeight>0</wp14:pctHeight>
                </wp14:sizeRelV>
              </wp:anchor>
            </w:drawing>
          </mc:Choice>
          <mc:Fallback>
            <w:pict>
              <v:shape id="Ink 753" o:spid="_x0000_s1026" type="#_x0000_t75" style="position:absolute;margin-left:375.4pt;margin-top:3.55pt;width:7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">
                <v:imagedata r:id="rId24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1600" behindDoc="0" locked="0" layoutInCell="1" allowOverlap="1">
                <wp:simplePos x="0" y="0"/>
                <wp:positionH relativeFrom="column">
                  <wp:posOffset>4686935</wp:posOffset>
                </wp:positionH>
                <wp:positionV relativeFrom="paragraph">
                  <wp:posOffset>167005</wp:posOffset>
                </wp:positionV>
                <wp:extent cx="27305" cy="20955"/>
                <wp:effectExtent l="10160" t="14605" r="10160" b="12065"/>
                <wp:wrapNone/>
                <wp:docPr id="55" name="Ink 7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1">
                      <w14:nvContentPartPr>
                        <w14:cNvContentPartPr>
                          <a14:cpLocks xmlns:a14="http://schemas.microsoft.com/office/drawing/2010/main" noRot="1" noChangeAspect="1" noEditPoints="1" noChangeArrowheads="1" noChangeShapeType="1"/>
                        </w14:cNvContentPartPr>
                      </w14:nvContentPartPr>
                      <w14:xfrm>
                        <a:off x="0" y="0"/>
                        <a:ext cx="27305" cy="20955"/>
                      </w14:xfrm>
                    </w14:contentPart>
                  </a:graphicData>
                </a:graphic>
                <wp14:sizeRelH relativeFrom="page">
                  <wp14:pctWidth>0</wp14:pctWidth>
                </wp14:sizeRelH>
                <wp14:sizeRelV relativeFrom="page">
                  <wp14:pctHeight>0</wp14:pctHeight>
                </wp14:sizeRelV>
              </wp:anchor>
            </w:drawing>
          </mc:Choice>
          <mc:Fallback>
            <w:pict>
              <v:shape id="Ink 758" o:spid="_x0000_s1026" type="#_x0000_t75" style="position:absolute;margin-left:368.55pt;margin-top:12.65pt;width:3.2pt;height: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">
                <v:imagedata r:id="rId24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4912" behindDoc="0" locked="0" layoutInCell="1" allowOverlap="1">
                <wp:simplePos x="0" y="0"/>
                <wp:positionH relativeFrom="column">
                  <wp:posOffset>4893310</wp:posOffset>
                </wp:positionH>
                <wp:positionV relativeFrom="paragraph">
                  <wp:posOffset>111125</wp:posOffset>
                </wp:positionV>
                <wp:extent cx="111125" cy="40640"/>
                <wp:effectExtent l="6985" t="15875" r="5715" b="10160"/>
                <wp:wrapNone/>
                <wp:docPr id="54" name="Ink 7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3">
                      <w14:nvContentPartPr>
                        <w14:cNvContentPartPr>
                          <a14:cpLocks xmlns:a14="http://schemas.microsoft.com/office/drawing/2010/main" noRot="1" noChangeAspect="1" noEditPoints="1" noChangeArrowheads="1" noChangeShapeType="1"/>
                        </w14:cNvContentPartPr>
                      </w14:nvContentPartPr>
                      <w14:xfrm>
                        <a:off x="0" y="0"/>
                        <a:ext cx="111125" cy="40640"/>
                      </w14:xfrm>
                    </w14:contentPart>
                  </a:graphicData>
                </a:graphic>
                <wp14:sizeRelH relativeFrom="page">
                  <wp14:pctWidth>0</wp14:pctWidth>
                </wp14:sizeRelH>
                <wp14:sizeRelV relativeFrom="page">
                  <wp14:pctHeight>0</wp14:pctHeight>
                </wp14:sizeRelV>
              </wp:anchor>
            </w:drawing>
          </mc:Choice>
          <mc:Fallback>
            <w:pict>
              <v:shape id="Ink 771" o:spid="_x0000_s1026" type="#_x0000_t75" style="position:absolute;margin-left:384.8pt;margin-top:8.25pt;width:9.75pt;height: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">
                <v:imagedata r:id="rId24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5936" behindDoc="0" locked="0" layoutInCell="1" allowOverlap="1">
                <wp:simplePos x="0" y="0"/>
                <wp:positionH relativeFrom="column">
                  <wp:posOffset>5085080</wp:posOffset>
                </wp:positionH>
                <wp:positionV relativeFrom="paragraph">
                  <wp:posOffset>158750</wp:posOffset>
                </wp:positionV>
                <wp:extent cx="64770" cy="116205"/>
                <wp:effectExtent l="8255" t="15875" r="12700" b="10795"/>
                <wp:wrapNone/>
                <wp:docPr id="53" name="Ink 7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5">
                      <w14:nvContentPartPr>
                        <w14:cNvContentPartPr>
                          <a14:cpLocks xmlns:a14="http://schemas.microsoft.com/office/drawing/2010/main" noRot="1" noChangeAspect="1" noEditPoints="1" noChangeArrowheads="1" noChangeShapeType="1"/>
                        </w14:cNvContentPartPr>
                      </w14:nvContentPartPr>
                      <w14:xfrm>
                        <a:off x="0" y="0"/>
                        <a:ext cx="64770" cy="116205"/>
                      </w14:xfrm>
                    </w14:contentPart>
                  </a:graphicData>
                </a:graphic>
                <wp14:sizeRelH relativeFrom="page">
                  <wp14:pctWidth>0</wp14:pctWidth>
                </wp14:sizeRelH>
                <wp14:sizeRelV relativeFrom="page">
                  <wp14:pctHeight>0</wp14:pctHeight>
                </wp14:sizeRelV>
              </wp:anchor>
            </w:drawing>
          </mc:Choice>
          <mc:Fallback>
            <w:pict>
              <v:shape id="Ink 772" o:spid="_x0000_s1026" type="#_x0000_t75" style="position:absolute;margin-left:399.9pt;margin-top:12pt;width:6.15pt;height:10.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">
                <v:imagedata r:id="rId24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6960" behindDoc="0" locked="0" layoutInCell="1" allowOverlap="1">
                <wp:simplePos x="0" y="0"/>
                <wp:positionH relativeFrom="column">
                  <wp:posOffset>5190490</wp:posOffset>
                </wp:positionH>
                <wp:positionV relativeFrom="paragraph">
                  <wp:posOffset>167640</wp:posOffset>
                </wp:positionV>
                <wp:extent cx="17780" cy="116840"/>
                <wp:effectExtent l="8890" t="5715" r="11430" b="10795"/>
                <wp:wrapNone/>
                <wp:docPr id="52" name="Ink 7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7">
                      <w14:nvContentPartPr>
                        <w14:cNvContentPartPr>
                          <a14:cpLocks xmlns:a14="http://schemas.microsoft.com/office/drawing/2010/main" noRot="1" noChangeAspect="1" noEditPoints="1" noChangeArrowheads="1" noChangeShapeType="1"/>
                        </w14:cNvContentPartPr>
                      </w14:nvContentPartPr>
                      <w14:xfrm>
                        <a:off x="0" y="0"/>
                        <a:ext cx="17780" cy="116840"/>
                      </w14:xfrm>
                    </w14:contentPart>
                  </a:graphicData>
                </a:graphic>
                <wp14:sizeRelH relativeFrom="page">
                  <wp14:pctWidth>0</wp14:pctWidth>
                </wp14:sizeRelH>
                <wp14:sizeRelV relativeFrom="page">
                  <wp14:pctHeight>0</wp14:pctHeight>
                </wp14:sizeRelV>
              </wp:anchor>
            </w:drawing>
          </mc:Choice>
          <mc:Fallback>
            <w:pict>
              <v:shape id="Ink 773" o:spid="_x0000_s1026" type="#_x0000_t75" style="position:absolute;margin-left:408.15pt;margin-top:12.7pt;width:2.45pt;height:10.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">
                <v:imagedata r:id="rId24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93408" behindDoc="0" locked="0" layoutInCell="1" allowOverlap="1">
                <wp:simplePos x="0" y="0"/>
                <wp:positionH relativeFrom="column">
                  <wp:posOffset>2576195</wp:posOffset>
                </wp:positionH>
                <wp:positionV relativeFrom="paragraph">
                  <wp:posOffset>76835</wp:posOffset>
                </wp:positionV>
                <wp:extent cx="80010" cy="113665"/>
                <wp:effectExtent l="13970" t="10160" r="10795" b="9525"/>
                <wp:wrapNone/>
                <wp:docPr id="51" name="Ink 7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9">
                      <w14:nvContentPartPr>
                        <w14:cNvContentPartPr>
                          <a14:cpLocks xmlns:a14="http://schemas.microsoft.com/office/drawing/2010/main" noRot="1" noChangeAspect="1" noEditPoints="1" noChangeArrowheads="1" noChangeShapeType="1"/>
                        </w14:cNvContentPartPr>
                      </w14:nvContentPartPr>
                      <w14:xfrm>
                        <a:off x="0" y="0"/>
                        <a:ext cx="80010" cy="113665"/>
                      </w14:xfrm>
                    </w14:contentPart>
                  </a:graphicData>
                </a:graphic>
                <wp14:sizeRelH relativeFrom="page">
                  <wp14:pctWidth>0</wp14:pctWidth>
                </wp14:sizeRelH>
                <wp14:sizeRelV relativeFrom="page">
                  <wp14:pctHeight>0</wp14:pctHeight>
                </wp14:sizeRelV>
              </wp:anchor>
            </w:drawing>
          </mc:Choice>
          <mc:Fallback>
            <w:pict>
              <v:shape id="Ink 777" o:spid="_x0000_s1026" type="#_x0000_t75" style="position:absolute;margin-left:202.35pt;margin-top:5.55pt;width:7.3pt;height: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">
                <v:imagedata r:id="rId25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7024" behindDoc="0" locked="0" layoutInCell="1" allowOverlap="1">
                <wp:simplePos x="0" y="0"/>
                <wp:positionH relativeFrom="column">
                  <wp:posOffset>2697480</wp:posOffset>
                </wp:positionH>
                <wp:positionV relativeFrom="paragraph">
                  <wp:posOffset>32385</wp:posOffset>
                </wp:positionV>
                <wp:extent cx="8890" cy="68580"/>
                <wp:effectExtent l="11430" t="13335" r="8255" b="13335"/>
                <wp:wrapNone/>
                <wp:docPr id="50" name="Ink 7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noChangeAspect="1" noEditPoints="1" noChangeArrowheads="1" noChangeShapeType="1"/>
                        </w14:cNvContentPartPr>
                      </w14:nvContentPartPr>
                      <w14:xfrm>
                        <a:off x="0" y="0"/>
                        <a:ext cx="8890" cy="68580"/>
                      </w14:xfrm>
                    </w14:contentPart>
                  </a:graphicData>
                </a:graphic>
                <wp14:sizeRelH relativeFrom="page">
                  <wp14:pctWidth>0</wp14:pctWidth>
                </wp14:sizeRelH>
                <wp14:sizeRelV relativeFrom="page">
                  <wp14:pctHeight>0</wp14:pctHeight>
                </wp14:sizeRelV>
              </wp:anchor>
            </w:drawing>
          </mc:Choice>
          <mc:Fallback>
            <w:pict>
              <v:shape id="Ink 793" o:spid="_x0000_s1026" type="#_x0000_t75" style="position:absolute;margin-left:211.9pt;margin-top:2.05pt;width:1.7pt;height: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">
                <v:imagedata r:id="rId25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6000" behindDoc="0" locked="0" layoutInCell="1" allowOverlap="1">
                <wp:simplePos x="0" y="0"/>
                <wp:positionH relativeFrom="column">
                  <wp:posOffset>2673350</wp:posOffset>
                </wp:positionH>
                <wp:positionV relativeFrom="paragraph">
                  <wp:posOffset>58420</wp:posOffset>
                </wp:positionV>
                <wp:extent cx="74295" cy="5715"/>
                <wp:effectExtent l="15875" t="10795" r="14605" b="12065"/>
                <wp:wrapNone/>
                <wp:docPr id="49" name="Ink 7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noChangeAspect="1" noEditPoints="1" noChangeArrowheads="1" noChangeShapeType="1"/>
                        </w14:cNvContentPartPr>
                      </w14:nvContentPartPr>
                      <w14:xfrm>
                        <a:off x="0" y="0"/>
                        <a:ext cx="74295" cy="5715"/>
                      </w14:xfrm>
                    </w14:contentPart>
                  </a:graphicData>
                </a:graphic>
                <wp14:sizeRelH relativeFrom="page">
                  <wp14:pctWidth>0</wp14:pctWidth>
                </wp14:sizeRelH>
                <wp14:sizeRelV relativeFrom="page">
                  <wp14:pctHeight>0</wp14:pctHeight>
                </wp14:sizeRelV>
              </wp:anchor>
            </w:drawing>
          </mc:Choice>
          <mc:Fallback>
            <w:pict>
              <v:shape id="Ink 794" o:spid="_x0000_s1026" type="#_x0000_t75" style="position:absolute;margin-left:210pt;margin-top:4.1pt;width:6.85pt;height: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">
                <v:imagedata r:id="rId254" o:title=""/>
                <o:lock v:ext="edit" rotation="t" verticies="t" shapetype="t"/>
              </v:shape>
            </w:pict>
          </mc:Fallback>
        </mc:AlternateContent>
      </w:r>
    </w:p>
    <w:p w:rsidR="00C463D3"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58592" behindDoc="0" locked="0" layoutInCell="1" allowOverlap="1">
                <wp:simplePos x="0" y="0"/>
                <wp:positionH relativeFrom="column">
                  <wp:posOffset>601345</wp:posOffset>
                </wp:positionH>
                <wp:positionV relativeFrom="paragraph">
                  <wp:posOffset>26035</wp:posOffset>
                </wp:positionV>
                <wp:extent cx="30480" cy="31750"/>
                <wp:effectExtent l="10795" t="6985" r="6350" b="8890"/>
                <wp:wrapNone/>
                <wp:docPr id="48" name="Ink 7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noChangeAspect="1" noEditPoints="1" noChangeArrowheads="1" noChangeShapeType="1"/>
                        </w14:cNvContentPartPr>
                      </w14:nvContentPartPr>
                      <w14:xfrm>
                        <a:off x="0" y="0"/>
                        <a:ext cx="30480" cy="31750"/>
                      </w14:xfrm>
                    </w14:contentPart>
                  </a:graphicData>
                </a:graphic>
                <wp14:sizeRelH relativeFrom="page">
                  <wp14:pctWidth>0</wp14:pctWidth>
                </wp14:sizeRelH>
                <wp14:sizeRelV relativeFrom="page">
                  <wp14:pctHeight>0</wp14:pctHeight>
                </wp14:sizeRelV>
              </wp:anchor>
            </w:drawing>
          </mc:Choice>
          <mc:Fallback>
            <w:pict>
              <v:shape id="Ink 729" o:spid="_x0000_s1026" type="#_x0000_t75" style="position:absolute;margin-left:46.85pt;margin-top:1.55pt;width:3.4pt;height: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">
                <v:imagedata r:id="rId25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59616" behindDoc="0" locked="0" layoutInCell="1" allowOverlap="1">
                <wp:simplePos x="0" y="0"/>
                <wp:positionH relativeFrom="column">
                  <wp:posOffset>427355</wp:posOffset>
                </wp:positionH>
                <wp:positionV relativeFrom="paragraph">
                  <wp:posOffset>37465</wp:posOffset>
                </wp:positionV>
                <wp:extent cx="11430" cy="95885"/>
                <wp:effectExtent l="8255" t="8890" r="8890" b="9525"/>
                <wp:wrapNone/>
                <wp:docPr id="47" name="Ink 7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noChangeAspect="1" noEditPoints="1" noChangeArrowheads="1" noChangeShapeType="1"/>
                        </w14:cNvContentPartPr>
                      </w14:nvContentPartPr>
                      <w14:xfrm>
                        <a:off x="0" y="0"/>
                        <a:ext cx="11430" cy="95885"/>
                      </w14:xfrm>
                    </w14:contentPart>
                  </a:graphicData>
                </a:graphic>
                <wp14:sizeRelH relativeFrom="page">
                  <wp14:pctWidth>0</wp14:pctWidth>
                </wp14:sizeRelH>
                <wp14:sizeRelV relativeFrom="page">
                  <wp14:pctHeight>0</wp14:pctHeight>
                </wp14:sizeRelV>
              </wp:anchor>
            </w:drawing>
          </mc:Choice>
          <mc:Fallback>
            <w:pict>
              <v:shape id="Ink 730" o:spid="_x0000_s1026" type="#_x0000_t75" style="position:absolute;margin-left:33.15pt;margin-top:2.45pt;width:1.95pt;height: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">
                <v:imagedata r:id="rId25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0640" behindDoc="0" locked="0" layoutInCell="1" allowOverlap="1">
                <wp:simplePos x="0" y="0"/>
                <wp:positionH relativeFrom="column">
                  <wp:posOffset>481330</wp:posOffset>
                </wp:positionH>
                <wp:positionV relativeFrom="paragraph">
                  <wp:posOffset>48260</wp:posOffset>
                </wp:positionV>
                <wp:extent cx="12065" cy="85725"/>
                <wp:effectExtent l="14605" t="10160" r="11430" b="8890"/>
                <wp:wrapNone/>
                <wp:docPr id="46" name="Ink 7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9">
                      <w14:nvContentPartPr>
                        <w14:cNvContentPartPr>
                          <a14:cpLocks xmlns:a14="http://schemas.microsoft.com/office/drawing/2010/main" noRot="1" noChangeAspect="1" noEditPoints="1" noChangeArrowheads="1" noChangeShapeType="1"/>
                        </w14:cNvContentPartPr>
                      </w14:nvContentPartPr>
                      <w14:xfrm>
                        <a:off x="0" y="0"/>
                        <a:ext cx="12065" cy="85725"/>
                      </w14:xfrm>
                    </w14:contentPart>
                  </a:graphicData>
                </a:graphic>
                <wp14:sizeRelH relativeFrom="page">
                  <wp14:pctWidth>0</wp14:pctWidth>
                </wp14:sizeRelH>
                <wp14:sizeRelV relativeFrom="page">
                  <wp14:pctHeight>0</wp14:pctHeight>
                </wp14:sizeRelV>
              </wp:anchor>
            </w:drawing>
          </mc:Choice>
          <mc:Fallback>
            <w:pict>
              <v:shape id="Ink 731" o:spid="_x0000_s1026" type="#_x0000_t75" style="position:absolute;margin-left:37.4pt;margin-top:3.3pt;width:2pt;height: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">
                <v:imagedata r:id="rId26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1664" behindDoc="0" locked="0" layoutInCell="1" allowOverlap="1">
                <wp:simplePos x="0" y="0"/>
                <wp:positionH relativeFrom="column">
                  <wp:posOffset>467995</wp:posOffset>
                </wp:positionH>
                <wp:positionV relativeFrom="paragraph">
                  <wp:posOffset>83185</wp:posOffset>
                </wp:positionV>
                <wp:extent cx="14605" cy="3175"/>
                <wp:effectExtent l="10795" t="6985" r="12700" b="8890"/>
                <wp:wrapNone/>
                <wp:docPr id="45" name="Ink 7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noChangeAspect="1" noEditPoints="1" noChangeArrowheads="1" noChangeShapeType="1"/>
                        </w14:cNvContentPartPr>
                      </w14:nvContentPartPr>
                      <w14:xfrm>
                        <a:off x="0" y="0"/>
                        <a:ext cx="14605" cy="3175"/>
                      </w14:xfrm>
                    </w14:contentPart>
                  </a:graphicData>
                </a:graphic>
                <wp14:sizeRelH relativeFrom="page">
                  <wp14:pctWidth>0</wp14:pctWidth>
                </wp14:sizeRelH>
                <wp14:sizeRelV relativeFrom="page">
                  <wp14:pctHeight>0</wp14:pctHeight>
                </wp14:sizeRelV>
              </wp:anchor>
            </w:drawing>
          </mc:Choice>
          <mc:Fallback>
            <w:pict>
              <v:shape id="Ink 732" o:spid="_x0000_s1026" type="#_x0000_t75" style="position:absolute;margin-left:36.35pt;margin-top:6pt;width:2.15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">
                <v:imagedata r:id="rId26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2688" behindDoc="0" locked="0" layoutInCell="1" allowOverlap="1">
                <wp:simplePos x="0" y="0"/>
                <wp:positionH relativeFrom="column">
                  <wp:posOffset>847725</wp:posOffset>
                </wp:positionH>
                <wp:positionV relativeFrom="paragraph">
                  <wp:posOffset>34925</wp:posOffset>
                </wp:positionV>
                <wp:extent cx="4445" cy="132080"/>
                <wp:effectExtent l="9525" t="15875" r="14605" b="13970"/>
                <wp:wrapNone/>
                <wp:docPr id="44" name="Ink 7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3">
                      <w14:nvContentPartPr>
                        <w14:cNvContentPartPr>
                          <a14:cpLocks xmlns:a14="http://schemas.microsoft.com/office/drawing/2010/main" noRot="1" noChangeAspect="1" noEditPoints="1" noChangeArrowheads="1" noChangeShapeType="1"/>
                        </w14:cNvContentPartPr>
                      </w14:nvContentPartPr>
                      <w14:xfrm>
                        <a:off x="0" y="0"/>
                        <a:ext cx="4445" cy="132080"/>
                      </w14:xfrm>
                    </w14:contentPart>
                  </a:graphicData>
                </a:graphic>
                <wp14:sizeRelH relativeFrom="page">
                  <wp14:pctWidth>0</wp14:pctWidth>
                </wp14:sizeRelH>
                <wp14:sizeRelV relativeFrom="page">
                  <wp14:pctHeight>0</wp14:pctHeight>
                </wp14:sizeRelV>
              </wp:anchor>
            </w:drawing>
          </mc:Choice>
          <mc:Fallback>
            <w:pict>
              <v:shape id="Ink 733" o:spid="_x0000_s1026" type="#_x0000_t75" style="position:absolute;margin-left:66.25pt;margin-top:2.25pt;width:1.3pt;height:1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">
                <v:imagedata r:id="rId26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3712" behindDoc="0" locked="0" layoutInCell="1" allowOverlap="1">
                <wp:simplePos x="0" y="0"/>
                <wp:positionH relativeFrom="column">
                  <wp:posOffset>875665</wp:posOffset>
                </wp:positionH>
                <wp:positionV relativeFrom="paragraph">
                  <wp:posOffset>31115</wp:posOffset>
                </wp:positionV>
                <wp:extent cx="51435" cy="153035"/>
                <wp:effectExtent l="8890" t="12065" r="53975" b="73025"/>
                <wp:wrapNone/>
                <wp:docPr id="43" name="Ink 7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5">
                      <w14:nvContentPartPr>
                        <w14:cNvContentPartPr>
                          <a14:cpLocks xmlns:a14="http://schemas.microsoft.com/office/drawing/2010/main" noRot="1" noChangeAspect="1" noEditPoints="1" noChangeArrowheads="1" noChangeShapeType="1"/>
                        </w14:cNvContentPartPr>
                      </w14:nvContentPartPr>
                      <w14:xfrm>
                        <a:off x="0" y="0"/>
                        <a:ext cx="51435" cy="153035"/>
                      </w14:xfrm>
                    </w14:contentPart>
                  </a:graphicData>
                </a:graphic>
                <wp14:sizeRelH relativeFrom="page">
                  <wp14:pctWidth>0</wp14:pctWidth>
                </wp14:sizeRelH>
                <wp14:sizeRelV relativeFrom="page">
                  <wp14:pctHeight>0</wp14:pctHeight>
                </wp14:sizeRelV>
              </wp:anchor>
            </w:drawing>
          </mc:Choice>
          <mc:Fallback>
            <w:pict>
              <v:shape id="Ink 734" o:spid="_x0000_s1026" type="#_x0000_t75" style="position:absolute;margin-left:68.45pt;margin-top:1.95pt;width:5.1pt;height:1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">
                <v:imagedata r:id="rId26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2928" behindDoc="0" locked="0" layoutInCell="1" allowOverlap="1">
                <wp:simplePos x="0" y="0"/>
                <wp:positionH relativeFrom="column">
                  <wp:posOffset>1167130</wp:posOffset>
                </wp:positionH>
                <wp:positionV relativeFrom="paragraph">
                  <wp:posOffset>69215</wp:posOffset>
                </wp:positionV>
                <wp:extent cx="84455" cy="6350"/>
                <wp:effectExtent l="14605" t="12065" r="15240" b="10160"/>
                <wp:wrapNone/>
                <wp:docPr id="42" name="Ink 7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7">
                      <w14:nvContentPartPr>
                        <w14:cNvContentPartPr>
                          <a14:cpLocks xmlns:a14="http://schemas.microsoft.com/office/drawing/2010/main" noRot="1" noChangeAspect="1" noEditPoints="1" noChangeArrowheads="1" noChangeShapeType="1"/>
                        </w14:cNvContentPartPr>
                      </w14:nvContentPartPr>
                      <w14:xfrm>
                        <a:off x="0" y="0"/>
                        <a:ext cx="84455" cy="6350"/>
                      </w14:xfrm>
                    </w14:contentPart>
                  </a:graphicData>
                </a:graphic>
                <wp14:sizeRelH relativeFrom="page">
                  <wp14:pctWidth>0</wp14:pctWidth>
                </wp14:sizeRelH>
                <wp14:sizeRelV relativeFrom="page">
                  <wp14:pctHeight>0</wp14:pctHeight>
                </wp14:sizeRelV>
              </wp:anchor>
            </w:drawing>
          </mc:Choice>
          <mc:Fallback>
            <w:pict>
              <v:shape id="Ink 743" o:spid="_x0000_s1026" type="#_x0000_t75" style="position:absolute;margin-left:91.4pt;margin-top:4.95pt;width:7.6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">
                <v:imagedata r:id="rId26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2624" behindDoc="0" locked="0" layoutInCell="1" allowOverlap="1">
                <wp:simplePos x="0" y="0"/>
                <wp:positionH relativeFrom="column">
                  <wp:posOffset>4610735</wp:posOffset>
                </wp:positionH>
                <wp:positionV relativeFrom="paragraph">
                  <wp:posOffset>46355</wp:posOffset>
                </wp:positionV>
                <wp:extent cx="17145" cy="13970"/>
                <wp:effectExtent l="10160" t="8255" r="10795" b="6350"/>
                <wp:wrapNone/>
                <wp:docPr id="41" name="Ink 7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9">
                      <w14:nvContentPartPr>
                        <w14:cNvContentPartPr>
                          <a14:cpLocks xmlns:a14="http://schemas.microsoft.com/office/drawing/2010/main" noRot="1" noChangeAspect="1" noEditPoints="1" noChangeArrowheads="1" noChangeShapeType="1"/>
                        </w14:cNvContentPartPr>
                      </w14:nvContentPartPr>
                      <w14:xfrm>
                        <a:off x="0" y="0"/>
                        <a:ext cx="17145" cy="13970"/>
                      </w14:xfrm>
                    </w14:contentPart>
                  </a:graphicData>
                </a:graphic>
                <wp14:sizeRelH relativeFrom="page">
                  <wp14:pctWidth>0</wp14:pctWidth>
                </wp14:sizeRelH>
                <wp14:sizeRelV relativeFrom="page">
                  <wp14:pctHeight>0</wp14:pctHeight>
                </wp14:sizeRelV>
              </wp:anchor>
            </w:drawing>
          </mc:Choice>
          <mc:Fallback>
            <w:pict>
              <v:shape id="Ink 759" o:spid="_x0000_s1026" type="#_x0000_t75" style="position:absolute;margin-left:362.55pt;margin-top:3.15pt;width:2.35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">
                <v:imagedata r:id="rId27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3648" behindDoc="0" locked="0" layoutInCell="1" allowOverlap="1">
                <wp:simplePos x="0" y="0"/>
                <wp:positionH relativeFrom="column">
                  <wp:posOffset>4538345</wp:posOffset>
                </wp:positionH>
                <wp:positionV relativeFrom="paragraph">
                  <wp:posOffset>83185</wp:posOffset>
                </wp:positionV>
                <wp:extent cx="12065" cy="11430"/>
                <wp:effectExtent l="13970" t="6985" r="12065" b="10160"/>
                <wp:wrapNone/>
                <wp:docPr id="40" name="Ink 7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noChangeAspect="1" noEditPoints="1" noChangeArrowheads="1" noChangeShapeType="1"/>
                        </w14:cNvContentPartPr>
                      </w14:nvContentPartPr>
                      <w14:xfrm>
                        <a:off x="0" y="0"/>
                        <a:ext cx="12065" cy="11430"/>
                      </w14:xfrm>
                    </w14:contentPart>
                  </a:graphicData>
                </a:graphic>
                <wp14:sizeRelH relativeFrom="page">
                  <wp14:pctWidth>0</wp14:pctWidth>
                </wp14:sizeRelH>
                <wp14:sizeRelV relativeFrom="page">
                  <wp14:pctHeight>0</wp14:pctHeight>
                </wp14:sizeRelV>
              </wp:anchor>
            </w:drawing>
          </mc:Choice>
          <mc:Fallback>
            <w:pict>
              <v:shape id="Ink 760" o:spid="_x0000_s1026" type="#_x0000_t75" style="position:absolute;margin-left:356.85pt;margin-top:6.05pt;width:1.95pt;height: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">
                <v:imagedata r:id="rId27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4672" behindDoc="0" locked="0" layoutInCell="1" allowOverlap="1">
                <wp:simplePos x="0" y="0"/>
                <wp:positionH relativeFrom="column">
                  <wp:posOffset>4390390</wp:posOffset>
                </wp:positionH>
                <wp:positionV relativeFrom="paragraph">
                  <wp:posOffset>66040</wp:posOffset>
                </wp:positionV>
                <wp:extent cx="7620" cy="117475"/>
                <wp:effectExtent l="8890" t="8890" r="12065" b="16510"/>
                <wp:wrapNone/>
                <wp:docPr id="39" name="Ink 7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3">
                      <w14:nvContentPartPr>
                        <w14:cNvContentPartPr>
                          <a14:cpLocks xmlns:a14="http://schemas.microsoft.com/office/drawing/2010/main" noRot="1" noChangeAspect="1" noEditPoints="1" noChangeArrowheads="1" noChangeShapeType="1"/>
                        </w14:cNvContentPartPr>
                      </w14:nvContentPartPr>
                      <w14:xfrm>
                        <a:off x="0" y="0"/>
                        <a:ext cx="7620" cy="117475"/>
                      </w14:xfrm>
                    </w14:contentPart>
                  </a:graphicData>
                </a:graphic>
                <wp14:sizeRelH relativeFrom="page">
                  <wp14:pctWidth>0</wp14:pctWidth>
                </wp14:sizeRelH>
                <wp14:sizeRelV relativeFrom="page">
                  <wp14:pctHeight>0</wp14:pctHeight>
                </wp14:sizeRelV>
              </wp:anchor>
            </w:drawing>
          </mc:Choice>
          <mc:Fallback>
            <w:pict>
              <v:shape id="Ink 761" o:spid="_x0000_s1026" type="#_x0000_t75" style="position:absolute;margin-left:345.2pt;margin-top:4.7pt;width:1.65pt;height:1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">
                <v:imagedata r:id="rId27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5696" behindDoc="0" locked="0" layoutInCell="1" allowOverlap="1">
                <wp:simplePos x="0" y="0"/>
                <wp:positionH relativeFrom="column">
                  <wp:posOffset>4437380</wp:posOffset>
                </wp:positionH>
                <wp:positionV relativeFrom="paragraph">
                  <wp:posOffset>80010</wp:posOffset>
                </wp:positionV>
                <wp:extent cx="9525" cy="83185"/>
                <wp:effectExtent l="8255" t="13335" r="10795" b="8255"/>
                <wp:wrapNone/>
                <wp:docPr id="38" name="Ink 7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noChangeAspect="1" noEditPoints="1" noChangeArrowheads="1" noChangeShapeType="1"/>
                        </w14:cNvContentPartPr>
                      </w14:nvContentPartPr>
                      <w14:xfrm>
                        <a:off x="0" y="0"/>
                        <a:ext cx="9525" cy="83185"/>
                      </w14:xfrm>
                    </w14:contentPart>
                  </a:graphicData>
                </a:graphic>
                <wp14:sizeRelH relativeFrom="page">
                  <wp14:pctWidth>0</wp14:pctWidth>
                </wp14:sizeRelH>
                <wp14:sizeRelV relativeFrom="page">
                  <wp14:pctHeight>0</wp14:pctHeight>
                </wp14:sizeRelV>
              </wp:anchor>
            </w:drawing>
          </mc:Choice>
          <mc:Fallback>
            <w:pict>
              <v:shape id="Ink 762" o:spid="_x0000_s1026" type="#_x0000_t75" style="position:absolute;margin-left:348.85pt;margin-top:5.8pt;width:1.85pt;height:7.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">
                <v:imagedata r:id="rId27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6720" behindDoc="0" locked="0" layoutInCell="1" allowOverlap="1">
                <wp:simplePos x="0" y="0"/>
                <wp:positionH relativeFrom="column">
                  <wp:posOffset>4415790</wp:posOffset>
                </wp:positionH>
                <wp:positionV relativeFrom="paragraph">
                  <wp:posOffset>113030</wp:posOffset>
                </wp:positionV>
                <wp:extent cx="20320" cy="4445"/>
                <wp:effectExtent l="15240" t="8255" r="12065" b="15875"/>
                <wp:wrapNone/>
                <wp:docPr id="37" name="Ink 7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noChangeAspect="1" noEditPoints="1" noChangeArrowheads="1" noChangeShapeType="1"/>
                        </w14:cNvContentPartPr>
                      </w14:nvContentPartPr>
                      <w14:xfrm>
                        <a:off x="0" y="0"/>
                        <a:ext cx="20320" cy="4445"/>
                      </w14:xfrm>
                    </w14:contentPart>
                  </a:graphicData>
                </a:graphic>
                <wp14:sizeRelH relativeFrom="page">
                  <wp14:pctWidth>0</wp14:pctWidth>
                </wp14:sizeRelH>
                <wp14:sizeRelV relativeFrom="page">
                  <wp14:pctHeight>0</wp14:pctHeight>
                </wp14:sizeRelV>
              </wp:anchor>
            </w:drawing>
          </mc:Choice>
          <mc:Fallback>
            <w:pict>
              <v:shape id="Ink 763" o:spid="_x0000_s1026" type="#_x0000_t75" style="position:absolute;margin-left:347.2pt;margin-top:8.35pt;width:2.65pt;height: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">
                <v:imagedata r:id="rId27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7744" behindDoc="0" locked="0" layoutInCell="1" allowOverlap="1">
                <wp:simplePos x="0" y="0"/>
                <wp:positionH relativeFrom="column">
                  <wp:posOffset>4818380</wp:posOffset>
                </wp:positionH>
                <wp:positionV relativeFrom="paragraph">
                  <wp:posOffset>33655</wp:posOffset>
                </wp:positionV>
                <wp:extent cx="12700" cy="166370"/>
                <wp:effectExtent l="8255" t="14605" r="7620" b="9525"/>
                <wp:wrapNone/>
                <wp:docPr id="36" name="Ink 7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noChangeAspect="1" noEditPoints="1" noChangeArrowheads="1" noChangeShapeType="1"/>
                        </w14:cNvContentPartPr>
                      </w14:nvContentPartPr>
                      <w14:xfrm>
                        <a:off x="0" y="0"/>
                        <a:ext cx="12700" cy="166370"/>
                      </w14:xfrm>
                    </w14:contentPart>
                  </a:graphicData>
                </a:graphic>
                <wp14:sizeRelH relativeFrom="page">
                  <wp14:pctWidth>0</wp14:pctWidth>
                </wp14:sizeRelH>
                <wp14:sizeRelV relativeFrom="page">
                  <wp14:pctHeight>0</wp14:pctHeight>
                </wp14:sizeRelV>
              </wp:anchor>
            </w:drawing>
          </mc:Choice>
          <mc:Fallback>
            <w:pict>
              <v:shape id="Ink 764" o:spid="_x0000_s1026" type="#_x0000_t75" style="position:absolute;margin-left:378.9pt;margin-top:2.15pt;width:2pt;height:14.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">
                <v:imagedata r:id="rId28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8768" behindDoc="0" locked="0" layoutInCell="1" allowOverlap="1">
                <wp:simplePos x="0" y="0"/>
                <wp:positionH relativeFrom="column">
                  <wp:posOffset>4824730</wp:posOffset>
                </wp:positionH>
                <wp:positionV relativeFrom="paragraph">
                  <wp:posOffset>25400</wp:posOffset>
                </wp:positionV>
                <wp:extent cx="81280" cy="185420"/>
                <wp:effectExtent l="14605" t="15875" r="27940" b="8255"/>
                <wp:wrapNone/>
                <wp:docPr id="35" name="Ink 7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noChangeAspect="1" noEditPoints="1" noChangeArrowheads="1" noChangeShapeType="1"/>
                        </w14:cNvContentPartPr>
                      </w14:nvContentPartPr>
                      <w14:xfrm>
                        <a:off x="0" y="0"/>
                        <a:ext cx="81280" cy="185420"/>
                      </w14:xfrm>
                    </w14:contentPart>
                  </a:graphicData>
                </a:graphic>
                <wp14:sizeRelH relativeFrom="page">
                  <wp14:pctWidth>0</wp14:pctWidth>
                </wp14:sizeRelH>
                <wp14:sizeRelV relativeFrom="page">
                  <wp14:pctHeight>0</wp14:pctHeight>
                </wp14:sizeRelV>
              </wp:anchor>
            </w:drawing>
          </mc:Choice>
          <mc:Fallback>
            <w:pict>
              <v:shape id="Ink 765" o:spid="_x0000_s1026" type="#_x0000_t75" style="position:absolute;margin-left:379.4pt;margin-top:1.5pt;width:7.4pt;height:1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">
                <v:imagedata r:id="rId28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7984" behindDoc="0" locked="0" layoutInCell="1" allowOverlap="1">
                <wp:simplePos x="0" y="0"/>
                <wp:positionH relativeFrom="column">
                  <wp:posOffset>5229225</wp:posOffset>
                </wp:positionH>
                <wp:positionV relativeFrom="paragraph">
                  <wp:posOffset>3810</wp:posOffset>
                </wp:positionV>
                <wp:extent cx="24130" cy="110490"/>
                <wp:effectExtent l="9525" t="13335" r="13970" b="9525"/>
                <wp:wrapNone/>
                <wp:docPr id="34" name="Ink 7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noChangeAspect="1" noEditPoints="1" noChangeArrowheads="1" noChangeShapeType="1"/>
                        </w14:cNvContentPartPr>
                      </w14:nvContentPartPr>
                      <w14:xfrm>
                        <a:off x="0" y="0"/>
                        <a:ext cx="24130" cy="110490"/>
                      </w14:xfrm>
                    </w14:contentPart>
                  </a:graphicData>
                </a:graphic>
                <wp14:sizeRelH relativeFrom="page">
                  <wp14:pctWidth>0</wp14:pctWidth>
                </wp14:sizeRelH>
                <wp14:sizeRelV relativeFrom="page">
                  <wp14:pctHeight>0</wp14:pctHeight>
                </wp14:sizeRelV>
              </wp:anchor>
            </w:drawing>
          </mc:Choice>
          <mc:Fallback>
            <w:pict>
              <v:shape id="Ink 774" o:spid="_x0000_s1026" type="#_x0000_t75" style="position:absolute;margin-left:411.25pt;margin-top:-.2pt;width:2.9pt;height:9.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">
                <v:imagedata r:id="rId28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9008" behindDoc="0" locked="0" layoutInCell="1" allowOverlap="1">
                <wp:simplePos x="0" y="0"/>
                <wp:positionH relativeFrom="column">
                  <wp:posOffset>5208905</wp:posOffset>
                </wp:positionH>
                <wp:positionV relativeFrom="paragraph">
                  <wp:posOffset>34925</wp:posOffset>
                </wp:positionV>
                <wp:extent cx="635" cy="635"/>
                <wp:effectExtent l="8255" t="6350" r="10160" b="12065"/>
                <wp:wrapNone/>
                <wp:docPr id="33" name="Ink 7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5">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id="Ink 775" o:spid="_x0000_s1026" type="#_x0000_t75" style="position:absolute;margin-left:409.25pt;margin-top:1.85pt;width:1.85pt;height:1.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">
                <v:imagedata r:id="rId28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20032" behindDoc="0" locked="0" layoutInCell="1" allowOverlap="1">
                <wp:simplePos x="0" y="0"/>
                <wp:positionH relativeFrom="column">
                  <wp:posOffset>5190490</wp:posOffset>
                </wp:positionH>
                <wp:positionV relativeFrom="paragraph">
                  <wp:posOffset>45720</wp:posOffset>
                </wp:positionV>
                <wp:extent cx="38735" cy="10160"/>
                <wp:effectExtent l="8890" t="7620" r="9525" b="10795"/>
                <wp:wrapNone/>
                <wp:docPr id="32" name="Ink 7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noChangeAspect="1" noEditPoints="1" noChangeArrowheads="1" noChangeShapeType="1"/>
                        </w14:cNvContentPartPr>
                      </w14:nvContentPartPr>
                      <w14:xfrm>
                        <a:off x="0" y="0"/>
                        <a:ext cx="38735" cy="10160"/>
                      </w14:xfrm>
                    </w14:contentPart>
                  </a:graphicData>
                </a:graphic>
                <wp14:sizeRelH relativeFrom="page">
                  <wp14:pctWidth>0</wp14:pctWidth>
                </wp14:sizeRelH>
                <wp14:sizeRelV relativeFrom="page">
                  <wp14:pctHeight>0</wp14:pctHeight>
                </wp14:sizeRelV>
              </wp:anchor>
            </w:drawing>
          </mc:Choice>
          <mc:Fallback>
            <w:pict>
              <v:shape id="Ink 776" o:spid="_x0000_s1026" type="#_x0000_t75" style="position:absolute;margin-left:408.2pt;margin-top:3.1pt;width:4.05pt;height:1.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">
                <v:imagedata r:id="rId28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8288" behindDoc="0" locked="0" layoutInCell="1" allowOverlap="1">
                <wp:simplePos x="0" y="0"/>
                <wp:positionH relativeFrom="column">
                  <wp:posOffset>2441575</wp:posOffset>
                </wp:positionH>
                <wp:positionV relativeFrom="paragraph">
                  <wp:posOffset>8255</wp:posOffset>
                </wp:positionV>
                <wp:extent cx="78105" cy="52070"/>
                <wp:effectExtent l="12700" t="8255" r="13970" b="15875"/>
                <wp:wrapNone/>
                <wp:docPr id="31" name="Ink 7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9">
                      <w14:nvContentPartPr>
                        <w14:cNvContentPartPr>
                          <a14:cpLocks xmlns:a14="http://schemas.microsoft.com/office/drawing/2010/main" noRot="1" noChangeAspect="1" noEditPoints="1" noChangeArrowheads="1" noChangeShapeType="1"/>
                        </w14:cNvContentPartPr>
                      </w14:nvContentPartPr>
                      <w14:xfrm>
                        <a:off x="0" y="0"/>
                        <a:ext cx="78105" cy="52070"/>
                      </w14:xfrm>
                    </w14:contentPart>
                  </a:graphicData>
                </a:graphic>
                <wp14:sizeRelH relativeFrom="page">
                  <wp14:pctWidth>0</wp14:pctWidth>
                </wp14:sizeRelH>
                <wp14:sizeRelV relativeFrom="page">
                  <wp14:pctHeight>0</wp14:pctHeight>
                </wp14:sizeRelV>
              </wp:anchor>
            </w:drawing>
          </mc:Choice>
          <mc:Fallback>
            <w:pict>
              <v:shape id="Ink 782" o:spid="_x0000_s1026" type="#_x0000_t75" style="position:absolute;margin-left:191.75pt;margin-top:.15pt;width:7.15pt;height:5.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">
                <v:imagedata r:id="rId29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7264" behindDoc="0" locked="0" layoutInCell="1" allowOverlap="1">
                <wp:simplePos x="0" y="0"/>
                <wp:positionH relativeFrom="column">
                  <wp:posOffset>2244725</wp:posOffset>
                </wp:positionH>
                <wp:positionV relativeFrom="paragraph">
                  <wp:posOffset>36830</wp:posOffset>
                </wp:positionV>
                <wp:extent cx="24130" cy="123190"/>
                <wp:effectExtent l="15875" t="17780" r="7620" b="11430"/>
                <wp:wrapNone/>
                <wp:docPr id="30" name="Ink 7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1">
                      <w14:nvContentPartPr>
                        <w14:cNvContentPartPr>
                          <a14:cpLocks xmlns:a14="http://schemas.microsoft.com/office/drawing/2010/main" noRot="1" noChangeAspect="1" noEditPoints="1" noChangeArrowheads="1" noChangeShapeType="1"/>
                        </w14:cNvContentPartPr>
                      </w14:nvContentPartPr>
                      <w14:xfrm>
                        <a:off x="0" y="0"/>
                        <a:ext cx="24130" cy="123190"/>
                      </w14:xfrm>
                    </w14:contentPart>
                  </a:graphicData>
                </a:graphic>
                <wp14:sizeRelH relativeFrom="page">
                  <wp14:pctWidth>0</wp14:pctWidth>
                </wp14:sizeRelH>
                <wp14:sizeRelV relativeFrom="page">
                  <wp14:pctHeight>0</wp14:pctHeight>
                </wp14:sizeRelV>
              </wp:anchor>
            </w:drawing>
          </mc:Choice>
          <mc:Fallback>
            <w:pict>
              <v:shape id="Ink 783" o:spid="_x0000_s1026" type="#_x0000_t75" style="position:absolute;margin-left:176.25pt;margin-top:2.4pt;width:2.9pt;height:1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">
                <v:imagedata r:id="rId29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6240" behindDoc="0" locked="0" layoutInCell="1" allowOverlap="1">
                <wp:simplePos x="0" y="0"/>
                <wp:positionH relativeFrom="column">
                  <wp:posOffset>2303780</wp:posOffset>
                </wp:positionH>
                <wp:positionV relativeFrom="paragraph">
                  <wp:posOffset>45085</wp:posOffset>
                </wp:positionV>
                <wp:extent cx="11430" cy="89535"/>
                <wp:effectExtent l="8255" t="6985" r="8890" b="8255"/>
                <wp:wrapNone/>
                <wp:docPr id="29" name="Ink 7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3">
                      <w14:nvContentPartPr>
                        <w14:cNvContentPartPr>
                          <a14:cpLocks xmlns:a14="http://schemas.microsoft.com/office/drawing/2010/main" noRot="1" noChangeAspect="1" noEditPoints="1" noChangeArrowheads="1" noChangeShapeType="1"/>
                        </w14:cNvContentPartPr>
                      </w14:nvContentPartPr>
                      <w14:xfrm>
                        <a:off x="0" y="0"/>
                        <a:ext cx="11430" cy="89535"/>
                      </w14:xfrm>
                    </w14:contentPart>
                  </a:graphicData>
                </a:graphic>
                <wp14:sizeRelH relativeFrom="page">
                  <wp14:pctWidth>0</wp14:pctWidth>
                </wp14:sizeRelH>
                <wp14:sizeRelV relativeFrom="page">
                  <wp14:pctHeight>0</wp14:pctHeight>
                </wp14:sizeRelV>
              </wp:anchor>
            </w:drawing>
          </mc:Choice>
          <mc:Fallback>
            <w:pict>
              <v:shape id="Ink 784" o:spid="_x0000_s1026" type="#_x0000_t75" style="position:absolute;margin-left:180.9pt;margin-top:3.05pt;width:1.9pt;height:8.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">
                <v:imagedata r:id="rId29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5216" behindDoc="0" locked="0" layoutInCell="1" allowOverlap="1">
                <wp:simplePos x="0" y="0"/>
                <wp:positionH relativeFrom="column">
                  <wp:posOffset>2268220</wp:posOffset>
                </wp:positionH>
                <wp:positionV relativeFrom="paragraph">
                  <wp:posOffset>88265</wp:posOffset>
                </wp:positionV>
                <wp:extent cx="41910" cy="5715"/>
                <wp:effectExtent l="10795" t="12065" r="13970" b="10795"/>
                <wp:wrapNone/>
                <wp:docPr id="28" name="Ink 7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5">
                      <w14:nvContentPartPr>
                        <w14:cNvContentPartPr>
                          <a14:cpLocks xmlns:a14="http://schemas.microsoft.com/office/drawing/2010/main" noRot="1" noChangeAspect="1" noEditPoints="1" noChangeArrowheads="1" noChangeShapeType="1"/>
                        </w14:cNvContentPartPr>
                      </w14:nvContentPartPr>
                      <w14:xfrm>
                        <a:off x="0" y="0"/>
                        <a:ext cx="41910" cy="5715"/>
                      </w14:xfrm>
                    </w14:contentPart>
                  </a:graphicData>
                </a:graphic>
                <wp14:sizeRelH relativeFrom="page">
                  <wp14:pctWidth>0</wp14:pctWidth>
                </wp14:sizeRelH>
                <wp14:sizeRelV relativeFrom="page">
                  <wp14:pctHeight>0</wp14:pctHeight>
                </wp14:sizeRelV>
              </wp:anchor>
            </w:drawing>
          </mc:Choice>
          <mc:Fallback>
            <w:pict>
              <v:shape id="Ink 785" o:spid="_x0000_s1026" type="#_x0000_t75" style="position:absolute;margin-left:178.1pt;margin-top:6.45pt;width:4.3pt;height:1.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">
                <v:imagedata r:id="rId29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4192" behindDoc="0" locked="0" layoutInCell="1" allowOverlap="1">
                <wp:simplePos x="0" y="0"/>
                <wp:positionH relativeFrom="column">
                  <wp:posOffset>2712085</wp:posOffset>
                </wp:positionH>
                <wp:positionV relativeFrom="paragraph">
                  <wp:posOffset>19685</wp:posOffset>
                </wp:positionV>
                <wp:extent cx="165100" cy="93980"/>
                <wp:effectExtent l="6985" t="10160" r="8890" b="10160"/>
                <wp:wrapNone/>
                <wp:docPr id="27" name="Ink 7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7">
                      <w14:nvContentPartPr>
                        <w14:cNvContentPartPr>
                          <a14:cpLocks xmlns:a14="http://schemas.microsoft.com/office/drawing/2010/main" noRot="1" noChangeAspect="1" noEditPoints="1" noChangeArrowheads="1" noChangeShapeType="1"/>
                        </w14:cNvContentPartPr>
                      </w14:nvContentPartPr>
                      <w14:xfrm>
                        <a:off x="0" y="0"/>
                        <a:ext cx="165100" cy="93980"/>
                      </w14:xfrm>
                    </w14:contentPart>
                  </a:graphicData>
                </a:graphic>
                <wp14:sizeRelH relativeFrom="page">
                  <wp14:pctWidth>0</wp14:pctWidth>
                </wp14:sizeRelH>
                <wp14:sizeRelV relativeFrom="page">
                  <wp14:pctHeight>0</wp14:pctHeight>
                </wp14:sizeRelV>
              </wp:anchor>
            </w:drawing>
          </mc:Choice>
          <mc:Fallback>
            <w:pict>
              <v:shape id="Ink 786" o:spid="_x0000_s1026" type="#_x0000_t75" style="position:absolute;margin-left:213.05pt;margin-top:1.05pt;width:14pt;height:8.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">
                <v:imagedata r:id="rId29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3168" behindDoc="0" locked="0" layoutInCell="1" allowOverlap="1">
                <wp:simplePos x="0" y="0"/>
                <wp:positionH relativeFrom="column">
                  <wp:posOffset>2702560</wp:posOffset>
                </wp:positionH>
                <wp:positionV relativeFrom="paragraph">
                  <wp:posOffset>46990</wp:posOffset>
                </wp:positionV>
                <wp:extent cx="158750" cy="132080"/>
                <wp:effectExtent l="6985" t="8890" r="15240" b="11430"/>
                <wp:wrapNone/>
                <wp:docPr id="26" name="Ink 7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9">
                      <w14:nvContentPartPr>
                        <w14:cNvContentPartPr>
                          <a14:cpLocks xmlns:a14="http://schemas.microsoft.com/office/drawing/2010/main" noRot="1" noChangeAspect="1" noEditPoints="1" noChangeArrowheads="1" noChangeShapeType="1"/>
                        </w14:cNvContentPartPr>
                      </w14:nvContentPartPr>
                      <w14:xfrm>
                        <a:off x="0" y="0"/>
                        <a:ext cx="158750" cy="132080"/>
                      </w14:xfrm>
                    </w14:contentPart>
                  </a:graphicData>
                </a:graphic>
                <wp14:sizeRelH relativeFrom="page">
                  <wp14:pctWidth>0</wp14:pctWidth>
                </wp14:sizeRelH>
                <wp14:sizeRelV relativeFrom="page">
                  <wp14:pctHeight>0</wp14:pctHeight>
                </wp14:sizeRelV>
              </wp:anchor>
            </w:drawing>
          </mc:Choice>
          <mc:Fallback>
            <w:pict>
              <v:shape id="Ink 787" o:spid="_x0000_s1026" type="#_x0000_t75" style="position:absolute;margin-left:212.3pt;margin-top:3.2pt;width:13.5pt;height:11.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">
                <v:imagedata r:id="rId30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2144" behindDoc="0" locked="0" layoutInCell="1" allowOverlap="1">
                <wp:simplePos x="0" y="0"/>
                <wp:positionH relativeFrom="column">
                  <wp:posOffset>2919730</wp:posOffset>
                </wp:positionH>
                <wp:positionV relativeFrom="paragraph">
                  <wp:posOffset>135890</wp:posOffset>
                </wp:positionV>
                <wp:extent cx="62230" cy="105410"/>
                <wp:effectExtent l="14605" t="12065" r="8890" b="15875"/>
                <wp:wrapNone/>
                <wp:docPr id="25" name="Ink 7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1">
                      <w14:nvContentPartPr>
                        <w14:cNvContentPartPr>
                          <a14:cpLocks xmlns:a14="http://schemas.microsoft.com/office/drawing/2010/main" noRot="1" noChangeAspect="1" noEditPoints="1" noChangeArrowheads="1" noChangeShapeType="1"/>
                        </w14:cNvContentPartPr>
                      </w14:nvContentPartPr>
                      <w14:xfrm>
                        <a:off x="0" y="0"/>
                        <a:ext cx="62230" cy="105410"/>
                      </w14:xfrm>
                    </w14:contentPart>
                  </a:graphicData>
                </a:graphic>
                <wp14:sizeRelH relativeFrom="page">
                  <wp14:pctWidth>0</wp14:pctWidth>
                </wp14:sizeRelH>
                <wp14:sizeRelV relativeFrom="page">
                  <wp14:pctHeight>0</wp14:pctHeight>
                </wp14:sizeRelV>
              </wp:anchor>
            </w:drawing>
          </mc:Choice>
          <mc:Fallback>
            <w:pict>
              <v:shape id="Ink 788" o:spid="_x0000_s1026" type="#_x0000_t75" style="position:absolute;margin-left:229.4pt;margin-top:10.2pt;width:5.9pt;height:9.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">
                <v:imagedata r:id="rId30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1120" behindDoc="0" locked="0" layoutInCell="1" allowOverlap="1">
                <wp:simplePos x="0" y="0"/>
                <wp:positionH relativeFrom="column">
                  <wp:posOffset>3020060</wp:posOffset>
                </wp:positionH>
                <wp:positionV relativeFrom="paragraph">
                  <wp:posOffset>135255</wp:posOffset>
                </wp:positionV>
                <wp:extent cx="24765" cy="109220"/>
                <wp:effectExtent l="10160" t="11430" r="12700" b="12700"/>
                <wp:wrapNone/>
                <wp:docPr id="24" name="Ink 7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3">
                      <w14:nvContentPartPr>
                        <w14:cNvContentPartPr>
                          <a14:cpLocks xmlns:a14="http://schemas.microsoft.com/office/drawing/2010/main" noRot="1" noChangeAspect="1" noEditPoints="1" noChangeArrowheads="1" noChangeShapeType="1"/>
                        </w14:cNvContentPartPr>
                      </w14:nvContentPartPr>
                      <w14:xfrm>
                        <a:off x="0" y="0"/>
                        <a:ext cx="24765" cy="109220"/>
                      </w14:xfrm>
                    </w14:contentPart>
                  </a:graphicData>
                </a:graphic>
                <wp14:sizeRelH relativeFrom="page">
                  <wp14:pctWidth>0</wp14:pctWidth>
                </wp14:sizeRelH>
                <wp14:sizeRelV relativeFrom="page">
                  <wp14:pctHeight>0</wp14:pctHeight>
                </wp14:sizeRelV>
              </wp:anchor>
            </w:drawing>
          </mc:Choice>
          <mc:Fallback>
            <w:pict>
              <v:shape id="Ink 789" o:spid="_x0000_s1026" type="#_x0000_t75" style="position:absolute;margin-left:237.3pt;margin-top:10.15pt;width:2.95pt;height: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">
                <v:imagedata r:id="rId30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80096" behindDoc="0" locked="0" layoutInCell="1" allowOverlap="1">
                <wp:simplePos x="0" y="0"/>
                <wp:positionH relativeFrom="column">
                  <wp:posOffset>3068320</wp:posOffset>
                </wp:positionH>
                <wp:positionV relativeFrom="paragraph">
                  <wp:posOffset>148590</wp:posOffset>
                </wp:positionV>
                <wp:extent cx="18415" cy="103505"/>
                <wp:effectExtent l="10795" t="15240" r="8890" b="14605"/>
                <wp:wrapNone/>
                <wp:docPr id="23" name="Ink 7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5">
                      <w14:nvContentPartPr>
                        <w14:cNvContentPartPr>
                          <a14:cpLocks xmlns:a14="http://schemas.microsoft.com/office/drawing/2010/main" noRot="1" noChangeAspect="1" noEditPoints="1" noChangeArrowheads="1" noChangeShapeType="1"/>
                        </w14:cNvContentPartPr>
                      </w14:nvContentPartPr>
                      <w14:xfrm>
                        <a:off x="0" y="0"/>
                        <a:ext cx="18415" cy="103505"/>
                      </w14:xfrm>
                    </w14:contentPart>
                  </a:graphicData>
                </a:graphic>
                <wp14:sizeRelH relativeFrom="page">
                  <wp14:pctWidth>0</wp14:pctWidth>
                </wp14:sizeRelH>
                <wp14:sizeRelV relativeFrom="page">
                  <wp14:pctHeight>0</wp14:pctHeight>
                </wp14:sizeRelV>
              </wp:anchor>
            </w:drawing>
          </mc:Choice>
          <mc:Fallback>
            <w:pict>
              <v:shape id="Ink 790" o:spid="_x0000_s1026" type="#_x0000_t75" style="position:absolute;margin-left:241.1pt;margin-top:11.2pt;width:2.45pt;height:9.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">
                <v:imagedata r:id="rId306" o:title=""/>
                <o:lock v:ext="edit" rotation="t" verticies="t" shapetype="t"/>
              </v:shape>
            </w:pict>
          </mc:Fallback>
        </mc:AlternateContent>
      </w:r>
    </w:p>
    <w:p w:rsidR="00C463D3"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64736" behindDoc="0" locked="0" layoutInCell="1" allowOverlap="1">
                <wp:simplePos x="0" y="0"/>
                <wp:positionH relativeFrom="column">
                  <wp:posOffset>855345</wp:posOffset>
                </wp:positionH>
                <wp:positionV relativeFrom="paragraph">
                  <wp:posOffset>106045</wp:posOffset>
                </wp:positionV>
                <wp:extent cx="53975" cy="117475"/>
                <wp:effectExtent l="7620" t="10795" r="14605" b="14605"/>
                <wp:wrapNone/>
                <wp:docPr id="22" name="Ink 7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7">
                      <w14:nvContentPartPr>
                        <w14:cNvContentPartPr>
                          <a14:cpLocks xmlns:a14="http://schemas.microsoft.com/office/drawing/2010/main" noRot="1" noChangeAspect="1" noEditPoints="1" noChangeArrowheads="1" noChangeShapeType="1"/>
                        </w14:cNvContentPartPr>
                      </w14:nvContentPartPr>
                      <w14:xfrm>
                        <a:off x="0" y="0"/>
                        <a:ext cx="53975" cy="117475"/>
                      </w14:xfrm>
                    </w14:contentPart>
                  </a:graphicData>
                </a:graphic>
                <wp14:sizeRelH relativeFrom="page">
                  <wp14:pctWidth>0</wp14:pctWidth>
                </wp14:sizeRelH>
                <wp14:sizeRelV relativeFrom="page">
                  <wp14:pctHeight>0</wp14:pctHeight>
                </wp14:sizeRelV>
              </wp:anchor>
            </w:drawing>
          </mc:Choice>
          <mc:Fallback>
            <w:pict>
              <v:shape id="Ink 735" o:spid="_x0000_s1026" type="#_x0000_t75" style="position:absolute;margin-left:66.85pt;margin-top:7.85pt;width:5.25pt;height:10.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">
                <v:imagedata r:id="rId30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5760" behindDoc="0" locked="0" layoutInCell="1" allowOverlap="1">
                <wp:simplePos x="0" y="0"/>
                <wp:positionH relativeFrom="column">
                  <wp:posOffset>951230</wp:posOffset>
                </wp:positionH>
                <wp:positionV relativeFrom="paragraph">
                  <wp:posOffset>116840</wp:posOffset>
                </wp:positionV>
                <wp:extent cx="13970" cy="120015"/>
                <wp:effectExtent l="8255" t="12065" r="6350" b="10795"/>
                <wp:wrapNone/>
                <wp:docPr id="21" name="Ink 7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9">
                      <w14:nvContentPartPr>
                        <w14:cNvContentPartPr>
                          <a14:cpLocks xmlns:a14="http://schemas.microsoft.com/office/drawing/2010/main" noRot="1" noChangeAspect="1" noEditPoints="1" noChangeArrowheads="1" noChangeShapeType="1"/>
                        </w14:cNvContentPartPr>
                      </w14:nvContentPartPr>
                      <w14:xfrm>
                        <a:off x="0" y="0"/>
                        <a:ext cx="13970" cy="120015"/>
                      </w14:xfrm>
                    </w14:contentPart>
                  </a:graphicData>
                </a:graphic>
                <wp14:sizeRelH relativeFrom="page">
                  <wp14:pctWidth>0</wp14:pctWidth>
                </wp14:sizeRelH>
                <wp14:sizeRelV relativeFrom="page">
                  <wp14:pctHeight>0</wp14:pctHeight>
                </wp14:sizeRelV>
              </wp:anchor>
            </w:drawing>
          </mc:Choice>
          <mc:Fallback>
            <w:pict>
              <v:shape id="Ink 736" o:spid="_x0000_s1026" type="#_x0000_t75" style="position:absolute;margin-left:74.4pt;margin-top:8.7pt;width:2.1pt;height:1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">
                <v:imagedata r:id="rId31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6784" behindDoc="0" locked="0" layoutInCell="1" allowOverlap="1">
                <wp:simplePos x="0" y="0"/>
                <wp:positionH relativeFrom="column">
                  <wp:posOffset>1000125</wp:posOffset>
                </wp:positionH>
                <wp:positionV relativeFrom="paragraph">
                  <wp:posOffset>130175</wp:posOffset>
                </wp:positionV>
                <wp:extent cx="20320" cy="92075"/>
                <wp:effectExtent l="9525" t="15875" r="17780" b="15875"/>
                <wp:wrapNone/>
                <wp:docPr id="20" name="Ink 7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1">
                      <w14:nvContentPartPr>
                        <w14:cNvContentPartPr>
                          <a14:cpLocks xmlns:a14="http://schemas.microsoft.com/office/drawing/2010/main" noRot="1" noChangeAspect="1" noEditPoints="1" noChangeArrowheads="1" noChangeShapeType="1"/>
                        </w14:cNvContentPartPr>
                      </w14:nvContentPartPr>
                      <w14:xfrm>
                        <a:off x="0" y="0"/>
                        <a:ext cx="20320" cy="92075"/>
                      </w14:xfrm>
                    </w14:contentPart>
                  </a:graphicData>
                </a:graphic>
                <wp14:sizeRelH relativeFrom="page">
                  <wp14:pctWidth>0</wp14:pctWidth>
                </wp14:sizeRelH>
                <wp14:sizeRelV relativeFrom="page">
                  <wp14:pctHeight>0</wp14:pctHeight>
                </wp14:sizeRelV>
              </wp:anchor>
            </w:drawing>
          </mc:Choice>
          <mc:Fallback>
            <w:pict>
              <v:shape id="Ink 737" o:spid="_x0000_s1026" type="#_x0000_t75" style="position:absolute;margin-left:78.25pt;margin-top:9.75pt;width:2.6pt;height: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">
                <v:imagedata r:id="rId31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67808" behindDoc="0" locked="0" layoutInCell="1" allowOverlap="1">
                <wp:simplePos x="0" y="0"/>
                <wp:positionH relativeFrom="column">
                  <wp:posOffset>966470</wp:posOffset>
                </wp:positionH>
                <wp:positionV relativeFrom="paragraph">
                  <wp:posOffset>153670</wp:posOffset>
                </wp:positionV>
                <wp:extent cx="31750" cy="11430"/>
                <wp:effectExtent l="13970" t="10795" r="11430" b="6350"/>
                <wp:wrapNone/>
                <wp:docPr id="19" name="Ink 7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3">
                      <w14:nvContentPartPr>
                        <w14:cNvContentPartPr>
                          <a14:cpLocks xmlns:a14="http://schemas.microsoft.com/office/drawing/2010/main" noRot="1" noChangeAspect="1" noEditPoints="1" noChangeArrowheads="1" noChangeShapeType="1"/>
                        </w14:cNvContentPartPr>
                      </w14:nvContentPartPr>
                      <w14:xfrm>
                        <a:off x="0" y="0"/>
                        <a:ext cx="31750" cy="11430"/>
                      </w14:xfrm>
                    </w14:contentPart>
                  </a:graphicData>
                </a:graphic>
                <wp14:sizeRelH relativeFrom="page">
                  <wp14:pctWidth>0</wp14:pctWidth>
                </wp14:sizeRelH>
                <wp14:sizeRelV relativeFrom="page">
                  <wp14:pctHeight>0</wp14:pctHeight>
                </wp14:sizeRelV>
              </wp:anchor>
            </w:drawing>
          </mc:Choice>
          <mc:Fallback>
            <w:pict>
              <v:shape id="Ink 738" o:spid="_x0000_s1026" type="#_x0000_t75" style="position:absolute;margin-left:75.6pt;margin-top:11.6pt;width:3.5pt;height: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">
                <v:imagedata r:id="rId314"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09792" behindDoc="0" locked="0" layoutInCell="1" allowOverlap="1">
                <wp:simplePos x="0" y="0"/>
                <wp:positionH relativeFrom="column">
                  <wp:posOffset>4838065</wp:posOffset>
                </wp:positionH>
                <wp:positionV relativeFrom="paragraph">
                  <wp:posOffset>128270</wp:posOffset>
                </wp:positionV>
                <wp:extent cx="57785" cy="113030"/>
                <wp:effectExtent l="8890" t="13970" r="9525" b="15875"/>
                <wp:wrapNone/>
                <wp:docPr id="18" name="Ink 7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5">
                      <w14:nvContentPartPr>
                        <w14:cNvContentPartPr>
                          <a14:cpLocks xmlns:a14="http://schemas.microsoft.com/office/drawing/2010/main" noRot="1" noChangeAspect="1" noEditPoints="1" noChangeArrowheads="1" noChangeShapeType="1"/>
                        </w14:cNvContentPartPr>
                      </w14:nvContentPartPr>
                      <w14:xfrm>
                        <a:off x="0" y="0"/>
                        <a:ext cx="57785" cy="113030"/>
                      </w14:xfrm>
                    </w14:contentPart>
                  </a:graphicData>
                </a:graphic>
                <wp14:sizeRelH relativeFrom="page">
                  <wp14:pctWidth>0</wp14:pctWidth>
                </wp14:sizeRelH>
                <wp14:sizeRelV relativeFrom="page">
                  <wp14:pctHeight>0</wp14:pctHeight>
                </wp14:sizeRelV>
              </wp:anchor>
            </w:drawing>
          </mc:Choice>
          <mc:Fallback>
            <w:pict>
              <v:shape id="Ink 766" o:spid="_x0000_s1026" type="#_x0000_t75" style="position:absolute;margin-left:380.45pt;margin-top:9.6pt;width:5.55pt;height:9.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">
                <v:imagedata r:id="rId31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0816" behindDoc="0" locked="0" layoutInCell="1" allowOverlap="1">
                <wp:simplePos x="0" y="0"/>
                <wp:positionH relativeFrom="column">
                  <wp:posOffset>4923790</wp:posOffset>
                </wp:positionH>
                <wp:positionV relativeFrom="paragraph">
                  <wp:posOffset>128905</wp:posOffset>
                </wp:positionV>
                <wp:extent cx="31750" cy="122555"/>
                <wp:effectExtent l="8890" t="14605" r="6985" b="15240"/>
                <wp:wrapNone/>
                <wp:docPr id="17" name="Ink 7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7">
                      <w14:nvContentPartPr>
                        <w14:cNvContentPartPr>
                          <a14:cpLocks xmlns:a14="http://schemas.microsoft.com/office/drawing/2010/main" noRot="1" noChangeAspect="1" noEditPoints="1" noChangeArrowheads="1" noChangeShapeType="1"/>
                        </w14:cNvContentPartPr>
                      </w14:nvContentPartPr>
                      <w14:xfrm>
                        <a:off x="0" y="0"/>
                        <a:ext cx="31750" cy="122555"/>
                      </w14:xfrm>
                    </w14:contentPart>
                  </a:graphicData>
                </a:graphic>
                <wp14:sizeRelH relativeFrom="page">
                  <wp14:pctWidth>0</wp14:pctWidth>
                </wp14:sizeRelH>
                <wp14:sizeRelV relativeFrom="page">
                  <wp14:pctHeight>0</wp14:pctHeight>
                </wp14:sizeRelV>
              </wp:anchor>
            </w:drawing>
          </mc:Choice>
          <mc:Fallback>
            <w:pict>
              <v:shape id="Ink 767" o:spid="_x0000_s1026" type="#_x0000_t75" style="position:absolute;margin-left:387.2pt;margin-top:9.65pt;width:3.5pt;height:10.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">
                <v:imagedata r:id="rId31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1840" behindDoc="0" locked="0" layoutInCell="1" allowOverlap="1">
                <wp:simplePos x="0" y="0"/>
                <wp:positionH relativeFrom="column">
                  <wp:posOffset>4970145</wp:posOffset>
                </wp:positionH>
                <wp:positionV relativeFrom="paragraph">
                  <wp:posOffset>137795</wp:posOffset>
                </wp:positionV>
                <wp:extent cx="10795" cy="106045"/>
                <wp:effectExtent l="7620" t="13970" r="10160" b="13335"/>
                <wp:wrapNone/>
                <wp:docPr id="16" name="Ink 7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9">
                      <w14:nvContentPartPr>
                        <w14:cNvContentPartPr>
                          <a14:cpLocks xmlns:a14="http://schemas.microsoft.com/office/drawing/2010/main" noRot="1" noChangeAspect="1" noEditPoints="1" noChangeArrowheads="1" noChangeShapeType="1"/>
                        </w14:cNvContentPartPr>
                      </w14:nvContentPartPr>
                      <w14:xfrm>
                        <a:off x="0" y="0"/>
                        <a:ext cx="10795" cy="106045"/>
                      </w14:xfrm>
                    </w14:contentPart>
                  </a:graphicData>
                </a:graphic>
                <wp14:sizeRelH relativeFrom="page">
                  <wp14:pctWidth>0</wp14:pctWidth>
                </wp14:sizeRelH>
                <wp14:sizeRelV relativeFrom="page">
                  <wp14:pctHeight>0</wp14:pctHeight>
                </wp14:sizeRelV>
              </wp:anchor>
            </w:drawing>
          </mc:Choice>
          <mc:Fallback>
            <w:pict>
              <v:shape id="Ink 768" o:spid="_x0000_s1026" type="#_x0000_t75" style="position:absolute;margin-left:390.85pt;margin-top:10.35pt;width:1.85pt;height: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">
                <v:imagedata r:id="rId320"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9072" behindDoc="0" locked="0" layoutInCell="1" allowOverlap="1">
                <wp:simplePos x="0" y="0"/>
                <wp:positionH relativeFrom="column">
                  <wp:posOffset>3024505</wp:posOffset>
                </wp:positionH>
                <wp:positionV relativeFrom="paragraph">
                  <wp:posOffset>9525</wp:posOffset>
                </wp:positionV>
                <wp:extent cx="38100" cy="8255"/>
                <wp:effectExtent l="14605" t="9525" r="13970" b="10795"/>
                <wp:wrapNone/>
                <wp:docPr id="15" name="Ink 7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1">
                      <w14:nvContentPartPr>
                        <w14:cNvContentPartPr>
                          <a14:cpLocks xmlns:a14="http://schemas.microsoft.com/office/drawing/2010/main" noRot="1" noChangeAspect="1" noEditPoints="1" noChangeArrowheads="1" noChangeShapeType="1"/>
                        </w14:cNvContentPartPr>
                      </w14:nvContentPartPr>
                      <w14:xfrm>
                        <a:off x="0" y="0"/>
                        <a:ext cx="38100" cy="8255"/>
                      </w14:xfrm>
                    </w14:contentPart>
                  </a:graphicData>
                </a:graphic>
                <wp14:sizeRelH relativeFrom="page">
                  <wp14:pctWidth>0</wp14:pctWidth>
                </wp14:sizeRelH>
                <wp14:sizeRelV relativeFrom="page">
                  <wp14:pctHeight>0</wp14:pctHeight>
                </wp14:sizeRelV>
              </wp:anchor>
            </w:drawing>
          </mc:Choice>
          <mc:Fallback>
            <w:pict>
              <v:shape id="Ink 791" o:spid="_x0000_s1026" type="#_x0000_t75" style="position:absolute;margin-left:237.65pt;margin-top:.25pt;width:4pt;height: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">
                <v:imagedata r:id="rId322"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778048" behindDoc="0" locked="0" layoutInCell="1" allowOverlap="1">
                <wp:simplePos x="0" y="0"/>
                <wp:positionH relativeFrom="column">
                  <wp:posOffset>3103245</wp:posOffset>
                </wp:positionH>
                <wp:positionV relativeFrom="paragraph">
                  <wp:posOffset>13970</wp:posOffset>
                </wp:positionV>
                <wp:extent cx="51435" cy="85725"/>
                <wp:effectExtent l="7620" t="13970" r="17145" b="14605"/>
                <wp:wrapNone/>
                <wp:docPr id="14" name="Ink 7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3">
                      <w14:nvContentPartPr>
                        <w14:cNvContentPartPr>
                          <a14:cpLocks xmlns:a14="http://schemas.microsoft.com/office/drawing/2010/main" noRot="1" noChangeAspect="1" noEditPoints="1" noChangeArrowheads="1" noChangeShapeType="1"/>
                        </w14:cNvContentPartPr>
                      </w14:nvContentPartPr>
                      <w14:xfrm>
                        <a:off x="0" y="0"/>
                        <a:ext cx="51435" cy="85725"/>
                      </w14:xfrm>
                    </w14:contentPart>
                  </a:graphicData>
                </a:graphic>
                <wp14:sizeRelH relativeFrom="page">
                  <wp14:pctWidth>0</wp14:pctWidth>
                </wp14:sizeRelH>
                <wp14:sizeRelV relativeFrom="page">
                  <wp14:pctHeight>0</wp14:pctHeight>
                </wp14:sizeRelV>
              </wp:anchor>
            </w:drawing>
          </mc:Choice>
          <mc:Fallback>
            <w:pict>
              <v:shape id="Ink 792" o:spid="_x0000_s1026" type="#_x0000_t75" style="position:absolute;margin-left:243.85pt;margin-top:.6pt;width:5.05pt;height: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">
                <v:imagedata r:id="rId324" o:title=""/>
                <o:lock v:ext="edit" rotation="t" verticies="t" shapetype="t"/>
              </v:shape>
            </w:pict>
          </mc:Fallback>
        </mc:AlternateContent>
      </w:r>
    </w:p>
    <w:p w:rsidR="00C463D3" w:rsidRDefault="00726852"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mc:AlternateContent>
          <mc:Choice Requires="wpi">
            <w:drawing>
              <wp:anchor distT="0" distB="0" distL="114300" distR="114300" simplePos="0" relativeHeight="251768832" behindDoc="0" locked="0" layoutInCell="1" allowOverlap="1">
                <wp:simplePos x="0" y="0"/>
                <wp:positionH relativeFrom="column">
                  <wp:posOffset>1068705</wp:posOffset>
                </wp:positionH>
                <wp:positionV relativeFrom="paragraph">
                  <wp:posOffset>3810</wp:posOffset>
                </wp:positionV>
                <wp:extent cx="34925" cy="65405"/>
                <wp:effectExtent l="11430" t="13335" r="10795" b="16510"/>
                <wp:wrapNone/>
                <wp:docPr id="13" name="Ink 7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5">
                      <w14:nvContentPartPr>
                        <w14:cNvContentPartPr>
                          <a14:cpLocks xmlns:a14="http://schemas.microsoft.com/office/drawing/2010/main" noRot="1" noChangeAspect="1" noEditPoints="1" noChangeArrowheads="1" noChangeShapeType="1"/>
                        </w14:cNvContentPartPr>
                      </w14:nvContentPartPr>
                      <w14:xfrm>
                        <a:off x="0" y="0"/>
                        <a:ext cx="34925" cy="65405"/>
                      </w14:xfrm>
                    </w14:contentPart>
                  </a:graphicData>
                </a:graphic>
                <wp14:sizeRelH relativeFrom="page">
                  <wp14:pctWidth>0</wp14:pctWidth>
                </wp14:sizeRelH>
                <wp14:sizeRelV relativeFrom="page">
                  <wp14:pctHeight>0</wp14:pctHeight>
                </wp14:sizeRelV>
              </wp:anchor>
            </w:drawing>
          </mc:Choice>
          <mc:Fallback>
            <w:pict>
              <v:shape id="Ink 739" o:spid="_x0000_s1026" type="#_x0000_t75" style="position:absolute;margin-left:83.65pt;margin-top:-.2pt;width:3.75pt;height: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">
                <v:imagedata r:id="rId326"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2864" behindDoc="0" locked="0" layoutInCell="1" allowOverlap="1">
                <wp:simplePos x="0" y="0"/>
                <wp:positionH relativeFrom="column">
                  <wp:posOffset>4921250</wp:posOffset>
                </wp:positionH>
                <wp:positionV relativeFrom="paragraph">
                  <wp:posOffset>14605</wp:posOffset>
                </wp:positionV>
                <wp:extent cx="31750" cy="6985"/>
                <wp:effectExtent l="15875" t="14605" r="9525" b="6985"/>
                <wp:wrapNone/>
                <wp:docPr id="12" name="Ink 7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7">
                      <w14:nvContentPartPr>
                        <w14:cNvContentPartPr>
                          <a14:cpLocks xmlns:a14="http://schemas.microsoft.com/office/drawing/2010/main" noRot="1" noChangeAspect="1" noEditPoints="1" noChangeArrowheads="1" noChangeShapeType="1"/>
                        </w14:cNvContentPartPr>
                      </w14:nvContentPartPr>
                      <w14:xfrm>
                        <a:off x="0" y="0"/>
                        <a:ext cx="31750" cy="6985"/>
                      </w14:xfrm>
                    </w14:contentPart>
                  </a:graphicData>
                </a:graphic>
                <wp14:sizeRelH relativeFrom="page">
                  <wp14:pctWidth>0</wp14:pctWidth>
                </wp14:sizeRelH>
                <wp14:sizeRelV relativeFrom="page">
                  <wp14:pctHeight>0</wp14:pctHeight>
                </wp14:sizeRelV>
              </wp:anchor>
            </w:drawing>
          </mc:Choice>
          <mc:Fallback>
            <w:pict>
              <v:shape id="Ink 769" o:spid="_x0000_s1026" type="#_x0000_t75" style="position:absolute;margin-left:387pt;margin-top:.65pt;width:3.5pt;height: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">
                <v:imagedata r:id="rId328" o:title=""/>
                <o:lock v:ext="edit" rotation="t" verticies="t" shapetype="t"/>
              </v:shape>
            </w:pict>
          </mc:Fallback>
        </mc:AlternateContent>
      </w:r>
      <w:r>
        <w:rPr>
          <w:b w:val="0"/>
          <w:noProof/>
          <w:sz w:val="24"/>
          <w:szCs w:val="24"/>
        </w:rPr>
        <mc:AlternateContent>
          <mc:Choice Requires="wpi">
            <w:drawing>
              <wp:anchor distT="0" distB="0" distL="114300" distR="114300" simplePos="0" relativeHeight="251813888" behindDoc="0" locked="0" layoutInCell="1" allowOverlap="1">
                <wp:simplePos x="0" y="0"/>
                <wp:positionH relativeFrom="column">
                  <wp:posOffset>4991100</wp:posOffset>
                </wp:positionH>
                <wp:positionV relativeFrom="paragraph">
                  <wp:posOffset>16510</wp:posOffset>
                </wp:positionV>
                <wp:extent cx="47625" cy="84455"/>
                <wp:effectExtent l="9525" t="6985" r="9525" b="13335"/>
                <wp:wrapNone/>
                <wp:docPr id="11" name="Ink 7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9">
                      <w14:nvContentPartPr>
                        <w14:cNvContentPartPr>
                          <a14:cpLocks xmlns:a14="http://schemas.microsoft.com/office/drawing/2010/main" noRot="1" noChangeAspect="1" noEditPoints="1" noChangeArrowheads="1" noChangeShapeType="1"/>
                        </w14:cNvContentPartPr>
                      </w14:nvContentPartPr>
                      <w14:xfrm>
                        <a:off x="0" y="0"/>
                        <a:ext cx="47625" cy="84455"/>
                      </w14:xfrm>
                    </w14:contentPart>
                  </a:graphicData>
                </a:graphic>
                <wp14:sizeRelH relativeFrom="page">
                  <wp14:pctWidth>0</wp14:pctWidth>
                </wp14:sizeRelH>
                <wp14:sizeRelV relativeFrom="page">
                  <wp14:pctHeight>0</wp14:pctHeight>
                </wp14:sizeRelV>
              </wp:anchor>
            </w:drawing>
          </mc:Choice>
          <mc:Fallback>
            <w:pict>
              <v:shape id="Ink 770" o:spid="_x0000_s1026" type="#_x0000_t75" style="position:absolute;margin-left:392.5pt;margin-top:.8pt;width:4.8pt;height:7.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">
                <v:imagedata r:id="rId330" o:title=""/>
                <o:lock v:ext="edit" rotation="t" verticies="t" shapetype="t"/>
              </v:shape>
            </w:pict>
          </mc:Fallback>
        </mc:AlternateContent>
      </w:r>
    </w:p>
    <w:p w:rsidR="00C463D3" w:rsidRDefault="00C463D3"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510040" w:rsidRPr="00510040" w:rsidRDefault="00510040" w:rsidP="00510040">
      <w:pPr>
        <w:pStyle w:val="mark"/>
        <w:tabs>
          <w:tab w:val="left" w:pos="567"/>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(3)</w:t>
      </w:r>
    </w:p>
    <w:p w:rsidR="00AC1343" w:rsidRPr="00AC1343" w:rsidRDefault="00AC1343" w:rsidP="00AC1343">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w:t>
      </w:r>
      <w:r w:rsidR="00CF0C17">
        <w:rPr>
          <w:sz w:val="24"/>
          <w:szCs w:val="24"/>
        </w:rPr>
        <w:t>d</w:t>
      </w:r>
      <w:r w:rsidRPr="00AC1343">
        <w:rPr>
          <w:sz w:val="24"/>
          <w:szCs w:val="24"/>
        </w:rPr>
        <w:t>)</w:t>
      </w:r>
      <w:r w:rsidRPr="00AC1343">
        <w:rPr>
          <w:sz w:val="24"/>
          <w:szCs w:val="24"/>
        </w:rPr>
        <w:tab/>
        <w:t>(i)</w:t>
      </w:r>
      <w:r w:rsidRPr="00AC1343">
        <w:rPr>
          <w:sz w:val="24"/>
          <w:szCs w:val="24"/>
        </w:rPr>
        <w:tab/>
        <w:t xml:space="preserve">Under what conditions does </w:t>
      </w:r>
      <w:proofErr w:type="spellStart"/>
      <w:r w:rsidRPr="00AC1343">
        <w:rPr>
          <w:sz w:val="24"/>
          <w:szCs w:val="24"/>
        </w:rPr>
        <w:t>chloroethane</w:t>
      </w:r>
      <w:proofErr w:type="spellEnd"/>
      <w:r w:rsidRPr="00AC1343">
        <w:rPr>
          <w:sz w:val="24"/>
          <w:szCs w:val="24"/>
        </w:rPr>
        <w:t xml:space="preserve"> react with potassium hydroxide to form </w:t>
      </w:r>
      <w:proofErr w:type="spellStart"/>
      <w:r w:rsidRPr="00AC1343">
        <w:rPr>
          <w:sz w:val="24"/>
          <w:szCs w:val="24"/>
        </w:rPr>
        <w:t>ethene</w:t>
      </w:r>
      <w:proofErr w:type="spellEnd"/>
      <w:r w:rsidRPr="00AC1343">
        <w:rPr>
          <w:sz w:val="24"/>
          <w:szCs w:val="24"/>
        </w:rPr>
        <w:t xml:space="preserve"> rather than ethanol?</w:t>
      </w:r>
    </w:p>
    <w:p w:rsidR="00AC1343" w:rsidRPr="00AC1343" w:rsidRDefault="00726852" w:rsidP="00AC1343">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Pr>
          <w:b/>
          <w:noProof/>
          <w:sz w:val="24"/>
          <w:szCs w:val="24"/>
        </w:rPr>
        <mc:AlternateContent>
          <mc:Choice Requires="wps">
            <w:drawing>
              <wp:anchor distT="0" distB="0" distL="114300" distR="114300" simplePos="0" relativeHeight="251736064" behindDoc="0" locked="0" layoutInCell="1" allowOverlap="1">
                <wp:simplePos x="0" y="0"/>
                <wp:positionH relativeFrom="column">
                  <wp:posOffset>109220</wp:posOffset>
                </wp:positionH>
                <wp:positionV relativeFrom="paragraph">
                  <wp:posOffset>73025</wp:posOffset>
                </wp:positionV>
                <wp:extent cx="532765" cy="212090"/>
                <wp:effectExtent l="4445" t="0" r="0" b="635"/>
                <wp:wrapNone/>
                <wp:docPr id="1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F36" w:rsidRPr="00162E26" w:rsidRDefault="007E4F36" w:rsidP="001970C1">
                            <w:pPr>
                              <w:rPr>
                                <w:color w:val="FF0000"/>
                              </w:rPr>
                            </w:pPr>
                            <w:r w:rsidRPr="00162E26">
                              <w:rPr>
                                <w:color w:val="FF0000"/>
                              </w:rPr>
                              <w:t>See p</w:t>
                            </w:r>
                            <w:r>
                              <w:rPr>
                                <w:color w:val="FF000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58" type="#_x0000_t202" style="position:absolute;left:0;text-align:left;margin-left:8.6pt;margin-top:5.75pt;width:41.9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" stroked="f">
                <v:textbox inset="0,0,0,0">
                  <w:txbxContent>
                    <w:p w:rsidR="007E4F36" w:rsidRPr="00162E26" w:rsidRDefault="007E4F36" w:rsidP="001970C1">
                      <w:pPr>
                        <w:rPr>
                          <w:color w:val="FF0000"/>
                        </w:rPr>
                      </w:pPr>
                      <w:r w:rsidRPr="00162E26">
                        <w:rPr>
                          <w:color w:val="FF0000"/>
                        </w:rPr>
                        <w:t>See p</w:t>
                      </w:r>
                      <w:r>
                        <w:rPr>
                          <w:color w:val="FF0000"/>
                        </w:rPr>
                        <w:t>13</w:t>
                      </w:r>
                    </w:p>
                  </w:txbxContent>
                </v:textbox>
              </v:shape>
            </w:pict>
          </mc:Fallback>
        </mc:AlternateContent>
      </w:r>
      <w:r w:rsidR="00CA29F8" w:rsidRPr="003E2314">
        <w:rPr>
          <w:rFonts w:ascii="Arial" w:hAnsi="Arial" w:cs="Arial"/>
          <w:color w:val="333399"/>
          <w:sz w:val="24"/>
          <w:szCs w:val="24"/>
        </w:rPr>
        <w:t xml:space="preserve">Use </w:t>
      </w:r>
      <w:proofErr w:type="spellStart"/>
      <w:r w:rsidR="00CA29F8" w:rsidRPr="003E2314">
        <w:rPr>
          <w:rFonts w:ascii="Arial" w:hAnsi="Arial" w:cs="Arial"/>
          <w:color w:val="333399"/>
          <w:sz w:val="24"/>
          <w:szCs w:val="24"/>
        </w:rPr>
        <w:t>ethanolic</w:t>
      </w:r>
      <w:proofErr w:type="spellEnd"/>
      <w:r w:rsidR="00CA29F8" w:rsidRPr="003E2314">
        <w:rPr>
          <w:rFonts w:ascii="Arial" w:hAnsi="Arial" w:cs="Arial"/>
          <w:color w:val="333399"/>
          <w:sz w:val="24"/>
          <w:szCs w:val="24"/>
        </w:rPr>
        <w:t xml:space="preserve"> KOH/KOH in alcohol/KOH in ethanol/</w:t>
      </w:r>
      <w:r w:rsidR="00CA29F8" w:rsidRPr="003E2314">
        <w:rPr>
          <w:rFonts w:ascii="Arial" w:hAnsi="Arial" w:cs="Arial"/>
          <w:color w:val="333399"/>
          <w:sz w:val="24"/>
          <w:szCs w:val="24"/>
        </w:rPr>
        <w:br/>
        <w:t>(and raise temperature)</w:t>
      </w:r>
      <w:r w:rsidR="003A1802">
        <w:rPr>
          <w:sz w:val="24"/>
          <w:szCs w:val="24"/>
        </w:rPr>
        <w:t>.</w:t>
      </w:r>
    </w:p>
    <w:p w:rsidR="00AC1343" w:rsidRP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AC1343" w:rsidRPr="00AC1343" w:rsidRDefault="00AC1343" w:rsidP="00AC1343">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AC1343">
        <w:rPr>
          <w:sz w:val="24"/>
          <w:szCs w:val="24"/>
        </w:rPr>
        <w:t>(ii)</w:t>
      </w:r>
      <w:r w:rsidRPr="00AC1343">
        <w:rPr>
          <w:sz w:val="24"/>
          <w:szCs w:val="24"/>
        </w:rPr>
        <w:tab/>
        <w:t xml:space="preserve">Name the </w:t>
      </w:r>
      <w:r w:rsidRPr="00AC1343">
        <w:rPr>
          <w:b/>
          <w:bCs/>
          <w:sz w:val="24"/>
          <w:szCs w:val="24"/>
        </w:rPr>
        <w:t xml:space="preserve">type </w:t>
      </w:r>
      <w:r w:rsidRPr="00AC1343">
        <w:rPr>
          <w:sz w:val="24"/>
          <w:szCs w:val="24"/>
        </w:rPr>
        <w:t xml:space="preserve">of reaction in which </w:t>
      </w:r>
      <w:proofErr w:type="spellStart"/>
      <w:r w:rsidRPr="00AC1343">
        <w:rPr>
          <w:sz w:val="24"/>
          <w:szCs w:val="24"/>
        </w:rPr>
        <w:t>ethene</w:t>
      </w:r>
      <w:proofErr w:type="spellEnd"/>
      <w:r w:rsidRPr="00AC1343">
        <w:rPr>
          <w:sz w:val="24"/>
          <w:szCs w:val="24"/>
        </w:rPr>
        <w:t xml:space="preserve"> is formed from </w:t>
      </w:r>
      <w:proofErr w:type="spellStart"/>
      <w:r w:rsidRPr="00AC1343">
        <w:rPr>
          <w:sz w:val="24"/>
          <w:szCs w:val="24"/>
        </w:rPr>
        <w:t>chloroethane</w:t>
      </w:r>
      <w:proofErr w:type="spellEnd"/>
      <w:r w:rsidRPr="00AC1343">
        <w:rPr>
          <w:sz w:val="24"/>
          <w:szCs w:val="24"/>
        </w:rPr>
        <w:t>.</w:t>
      </w:r>
    </w:p>
    <w:p w:rsidR="00AC1343" w:rsidRPr="00CA29F8" w:rsidRDefault="00CA29F8" w:rsidP="00CA29F8">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0"/>
          <w:szCs w:val="20"/>
        </w:rPr>
      </w:pPr>
      <w:r w:rsidRPr="003E2314">
        <w:rPr>
          <w:rFonts w:ascii="Arial" w:hAnsi="Arial" w:cs="Arial"/>
          <w:color w:val="333399"/>
          <w:sz w:val="24"/>
          <w:szCs w:val="24"/>
        </w:rPr>
        <w:t xml:space="preserve">Elimination </w:t>
      </w:r>
      <w:r w:rsidRPr="003E2314">
        <w:rPr>
          <w:rFonts w:ascii="Arial" w:hAnsi="Arial" w:cs="Arial"/>
          <w:b/>
          <w:bCs/>
          <w:color w:val="333399"/>
          <w:sz w:val="24"/>
          <w:szCs w:val="24"/>
        </w:rPr>
        <w:t>(1)</w:t>
      </w:r>
      <w:r w:rsidRPr="003E2314">
        <w:rPr>
          <w:rFonts w:ascii="Arial" w:hAnsi="Arial" w:cs="Arial"/>
          <w:b/>
          <w:bCs/>
          <w:color w:val="333399"/>
          <w:sz w:val="24"/>
          <w:szCs w:val="24"/>
        </w:rPr>
        <w:br/>
      </w:r>
      <w:r w:rsidRPr="00CA29F8">
        <w:rPr>
          <w:rFonts w:ascii="Arial" w:hAnsi="Arial" w:cs="Arial"/>
          <w:color w:val="333399"/>
          <w:sz w:val="20"/>
          <w:szCs w:val="20"/>
        </w:rPr>
        <w:t>IGNORE comment on what is eliminated</w:t>
      </w:r>
      <w:r w:rsidRPr="00CA29F8">
        <w:rPr>
          <w:rFonts w:ascii="Arial" w:hAnsi="Arial" w:cs="Arial"/>
          <w:color w:val="333399"/>
          <w:sz w:val="20"/>
          <w:szCs w:val="20"/>
        </w:rPr>
        <w:br/>
        <w:t xml:space="preserve">IGNORE qualification </w:t>
      </w:r>
      <w:proofErr w:type="spellStart"/>
      <w:r w:rsidRPr="00CA29F8">
        <w:rPr>
          <w:rFonts w:ascii="Arial" w:hAnsi="Arial" w:cs="Arial"/>
          <w:color w:val="333399"/>
          <w:sz w:val="20"/>
          <w:szCs w:val="20"/>
        </w:rPr>
        <w:t>eg</w:t>
      </w:r>
      <w:proofErr w:type="spellEnd"/>
      <w:r w:rsidRPr="00CA29F8">
        <w:rPr>
          <w:rFonts w:ascii="Arial" w:hAnsi="Arial" w:cs="Arial"/>
          <w:color w:val="333399"/>
          <w:sz w:val="20"/>
          <w:szCs w:val="20"/>
        </w:rPr>
        <w:t xml:space="preserve"> electrophilic</w:t>
      </w:r>
      <w:r w:rsidR="003A1802" w:rsidRPr="00CA29F8">
        <w:rPr>
          <w:sz w:val="20"/>
          <w:szCs w:val="20"/>
        </w:rPr>
        <w:t>..</w:t>
      </w:r>
    </w:p>
    <w:p w:rsidR="00AC1343" w:rsidRPr="00AC1343"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(1)</w:t>
      </w:r>
    </w:p>
    <w:p w:rsidR="00510040" w:rsidRDefault="00AC1343" w:rsidP="00AC134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C1343">
        <w:rPr>
          <w:sz w:val="24"/>
          <w:szCs w:val="24"/>
        </w:rPr>
        <w:t xml:space="preserve">(Total </w:t>
      </w:r>
      <w:r w:rsidR="00510040">
        <w:rPr>
          <w:sz w:val="24"/>
          <w:szCs w:val="24"/>
        </w:rPr>
        <w:t>10</w:t>
      </w:r>
      <w:r w:rsidRPr="00AC1343">
        <w:rPr>
          <w:sz w:val="24"/>
          <w:szCs w:val="24"/>
        </w:rPr>
        <w:t xml:space="preserve"> marks)</w:t>
      </w: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val="0"/>
        </w:rPr>
      </w:pPr>
      <w:r>
        <w:rPr>
          <w:sz w:val="24"/>
          <w:szCs w:val="24"/>
        </w:rPr>
        <w:br w:type="column"/>
      </w:r>
      <w:r w:rsidRPr="000072E7">
        <w:rPr>
          <w:b w:val="0"/>
        </w:rPr>
        <w:lastRenderedPageBreak/>
        <w:t>Do not write in the margin</w:t>
      </w: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510040" w:rsidRDefault="00510040" w:rsidP="000D2678">
      <w:pPr>
        <w:pStyle w:val="mark"/>
        <w:framePr w:w="6158" w:wrap="auto" w:hAnchor="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sectPr w:rsidR="00510040" w:rsidSect="007B56C4">
          <w:type w:val="continuous"/>
          <w:pgSz w:w="11907" w:h="16840" w:code="9"/>
          <w:pgMar w:top="1134" w:right="284" w:bottom="1134" w:left="1418" w:header="720" w:footer="720" w:gutter="0"/>
          <w:cols w:num="2" w:sep="1" w:space="0" w:equalWidth="0">
            <w:col w:w="9486" w:space="0"/>
            <w:col w:w="720"/>
          </w:cols>
          <w:noEndnote/>
          <w:docGrid w:linePitch="326"/>
        </w:sectPr>
      </w:pPr>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8"/>
          <w:szCs w:val="28"/>
        </w:rPr>
      </w:pPr>
      <w:r>
        <w:lastRenderedPageBreak/>
        <w:br w:type="page"/>
      </w:r>
      <w:r w:rsidR="00AB5AD7">
        <w:rPr>
          <w:b/>
          <w:sz w:val="28"/>
          <w:szCs w:val="28"/>
        </w:rPr>
        <w:lastRenderedPageBreak/>
        <w:t>201</w:t>
      </w:r>
      <w:r w:rsidR="00937722">
        <w:rPr>
          <w:b/>
          <w:sz w:val="28"/>
          <w:szCs w:val="28"/>
        </w:rPr>
        <w:t>6</w:t>
      </w:r>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rsidRPr="00121FD5">
        <w:rPr>
          <w:b/>
          <w:sz w:val="28"/>
          <w:szCs w:val="28"/>
        </w:rPr>
        <w:t>NAME ...........................……...</w:t>
      </w:r>
      <w:r w:rsidRPr="00121FD5">
        <w:rPr>
          <w:b/>
          <w:sz w:val="28"/>
          <w:szCs w:val="28"/>
        </w:rPr>
        <w:tab/>
        <w:t xml:space="preserve">HOMEWORK DEADLINE </w:t>
      </w:r>
      <w:r w:rsidRPr="00121FD5">
        <w:rPr>
          <w:b/>
        </w:rPr>
        <w:t>.....................</w:t>
      </w:r>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r w:rsidRPr="00121FD5">
        <w:rPr>
          <w:b/>
          <w:sz w:val="28"/>
          <w:szCs w:val="28"/>
        </w:rPr>
        <w:t>Student Number …………</w:t>
      </w:r>
      <w:r w:rsidRPr="00121FD5">
        <w:rPr>
          <w:b/>
          <w:sz w:val="28"/>
          <w:szCs w:val="28"/>
        </w:rPr>
        <w:tab/>
      </w:r>
      <w:r w:rsidRPr="00121FD5">
        <w:rPr>
          <w:b/>
          <w:sz w:val="28"/>
          <w:szCs w:val="28"/>
        </w:rPr>
        <w:tab/>
        <w:t>Chemistry Class ………</w:t>
      </w:r>
    </w:p>
    <w:p w:rsidR="00171251" w:rsidRDefault="00171251" w:rsidP="0051004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sz w:val="20"/>
          <w:szCs w:val="20"/>
        </w:rPr>
      </w:pPr>
    </w:p>
    <w:p w:rsidR="00510040" w:rsidRDefault="00726852" w:rsidP="0051004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sz w:val="20"/>
          <w:szCs w:val="20"/>
        </w:rPr>
      </w:pPr>
      <w:r>
        <w:rPr>
          <w:b/>
          <w:noProof/>
          <w:sz w:val="28"/>
          <w:szCs w:val="28"/>
        </w:rPr>
        <mc:AlternateContent>
          <mc:Choice Requires="wps">
            <w:drawing>
              <wp:anchor distT="0" distB="0" distL="114300" distR="114300" simplePos="0" relativeHeight="251509760" behindDoc="0" locked="0" layoutInCell="1" allowOverlap="1">
                <wp:simplePos x="0" y="0"/>
                <wp:positionH relativeFrom="column">
                  <wp:posOffset>-62865</wp:posOffset>
                </wp:positionH>
                <wp:positionV relativeFrom="paragraph">
                  <wp:posOffset>135255</wp:posOffset>
                </wp:positionV>
                <wp:extent cx="5781675" cy="949960"/>
                <wp:effectExtent l="13335" t="11430" r="5715" b="10160"/>
                <wp:wrapNone/>
                <wp:docPr id="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49960"/>
                        </a:xfrm>
                        <a:prstGeom prst="rect">
                          <a:avLst/>
                        </a:prstGeom>
                        <a:solidFill>
                          <a:srgbClr val="FFFFFF"/>
                        </a:solidFill>
                        <a:ln w="9525">
                          <a:solidFill>
                            <a:srgbClr val="000000"/>
                          </a:solidFill>
                          <a:miter lim="800000"/>
                          <a:headEnd/>
                          <a:tailEnd/>
                        </a:ln>
                      </wps:spPr>
                      <wps:txbx>
                        <w:txbxContent>
                          <w:p w:rsidR="007E4F36" w:rsidRPr="00ED3FB1" w:rsidRDefault="007E4F36" w:rsidP="00510040">
                            <w:r w:rsidRPr="00ED3FB1">
                              <w:t>Student targets from</w:t>
                            </w:r>
                            <w:r w:rsidRPr="00ED3FB1">
                              <w:rPr>
                                <w:b/>
                              </w:rPr>
                              <w:t xml:space="preserve"> previous pack</w:t>
                            </w:r>
                          </w:p>
                          <w:p w:rsidR="007E4F36" w:rsidRPr="00ED3FB1" w:rsidRDefault="007E4F36" w:rsidP="00510040">
                            <w:pPr>
                              <w:numPr>
                                <w:ilvl w:val="0"/>
                                <w:numId w:val="21"/>
                              </w:numPr>
                            </w:pPr>
                          </w:p>
                          <w:p w:rsidR="007E4F36" w:rsidRPr="00ED3FB1" w:rsidRDefault="007E4F36" w:rsidP="00510040"/>
                          <w:p w:rsidR="007E4F36" w:rsidRPr="00ED3FB1" w:rsidRDefault="007E4F36" w:rsidP="00510040">
                            <w:pPr>
                              <w:numPr>
                                <w:ilvl w:val="0"/>
                                <w:numId w:val="2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59" style="position:absolute;margin-left:-4.95pt;margin-top:10.65pt;width:455.25pt;height:74.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">
                <v:textbox>
                  <w:txbxContent>
                    <w:p w:rsidR="007E4F36" w:rsidRPr="00ED3FB1" w:rsidRDefault="007E4F36" w:rsidP="00510040">
                      <w:r w:rsidRPr="00ED3FB1">
                        <w:t>Student targets from</w:t>
                      </w:r>
                      <w:r w:rsidRPr="00ED3FB1">
                        <w:rPr>
                          <w:b/>
                        </w:rPr>
                        <w:t xml:space="preserve"> previous pack</w:t>
                      </w:r>
                    </w:p>
                    <w:p w:rsidR="007E4F36" w:rsidRPr="00ED3FB1" w:rsidRDefault="007E4F36" w:rsidP="00510040">
                      <w:pPr>
                        <w:numPr>
                          <w:ilvl w:val="0"/>
                          <w:numId w:val="21"/>
                        </w:numPr>
                      </w:pPr>
                    </w:p>
                    <w:p w:rsidR="007E4F36" w:rsidRPr="00ED3FB1" w:rsidRDefault="007E4F36" w:rsidP="00510040"/>
                    <w:p w:rsidR="007E4F36" w:rsidRPr="00ED3FB1" w:rsidRDefault="007E4F36" w:rsidP="00510040">
                      <w:pPr>
                        <w:numPr>
                          <w:ilvl w:val="0"/>
                          <w:numId w:val="21"/>
                        </w:numPr>
                      </w:pPr>
                    </w:p>
                  </w:txbxContent>
                </v:textbox>
              </v:rect>
            </w:pict>
          </mc:Fallback>
        </mc:AlternateContent>
      </w:r>
    </w:p>
    <w:p w:rsidR="00C463D3" w:rsidRPr="00C463D3" w:rsidRDefault="00C463D3" w:rsidP="0051004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sz w:val="20"/>
          <w:szCs w:val="20"/>
        </w:rPr>
      </w:pPr>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rPr>
      </w:pPr>
    </w:p>
    <w:p w:rsidR="00510040" w:rsidRPr="00121FD5" w:rsidRDefault="00510040" w:rsidP="00510040">
      <w:pPr>
        <w:rPr>
          <w:rFonts w:ascii="Tahoma" w:hAnsi="Tahoma" w:cs="Tahoma"/>
          <w:bCs/>
          <w:color w:val="000080"/>
          <w:sz w:val="48"/>
          <w:szCs w:val="48"/>
        </w:rPr>
      </w:pPr>
    </w:p>
    <w:p w:rsidR="00510040" w:rsidRPr="00121FD5" w:rsidRDefault="00510040" w:rsidP="00510040">
      <w:pPr>
        <w:rPr>
          <w:rFonts w:ascii="Arial Narrow" w:hAnsi="Arial Narrow" w:cs="Tahoma"/>
          <w:bCs/>
          <w:color w:val="000080"/>
          <w:sz w:val="72"/>
          <w:szCs w:val="72"/>
        </w:rPr>
      </w:pPr>
      <w:proofErr w:type="spellStart"/>
      <w:r>
        <w:rPr>
          <w:rFonts w:ascii="Arial Narrow" w:hAnsi="Arial Narrow" w:cs="Tahoma"/>
          <w:bCs/>
          <w:color w:val="000080"/>
          <w:sz w:val="72"/>
          <w:szCs w:val="72"/>
        </w:rPr>
        <w:t>Halogenoalkanes</w:t>
      </w:r>
      <w:proofErr w:type="spellEnd"/>
    </w:p>
    <w:p w:rsidR="00510040" w:rsidRPr="00121FD5" w:rsidRDefault="00510040" w:rsidP="00510040">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7"/>
        <w:gridCol w:w="2905"/>
      </w:tblGrid>
      <w:tr w:rsidR="00510040" w:rsidRPr="00121FD5">
        <w:tc>
          <w:tcPr>
            <w:tcW w:w="3399" w:type="pct"/>
            <w:vAlign w:val="center"/>
          </w:tcPr>
          <w:p w:rsidR="00510040" w:rsidRPr="00121FD5" w:rsidRDefault="00510040" w:rsidP="00510040">
            <w:pPr>
              <w:spacing w:before="120" w:after="120"/>
              <w:rPr>
                <w:b/>
                <w:bCs/>
                <w:sz w:val="28"/>
                <w:szCs w:val="28"/>
              </w:rPr>
            </w:pPr>
            <w:r w:rsidRPr="00121FD5">
              <w:rPr>
                <w:b/>
                <w:bCs/>
                <w:sz w:val="28"/>
                <w:szCs w:val="28"/>
              </w:rPr>
              <w:t>Task</w:t>
            </w:r>
          </w:p>
        </w:tc>
        <w:tc>
          <w:tcPr>
            <w:tcW w:w="1601" w:type="pct"/>
            <w:vAlign w:val="center"/>
          </w:tcPr>
          <w:p w:rsidR="00510040" w:rsidRPr="00121FD5" w:rsidRDefault="00510040" w:rsidP="00510040">
            <w:pPr>
              <w:pStyle w:val="Heading1"/>
              <w:spacing w:before="120" w:after="120"/>
              <w:jc w:val="center"/>
            </w:pPr>
            <w:r w:rsidRPr="00121FD5">
              <w:t>Mark</w:t>
            </w:r>
          </w:p>
        </w:tc>
      </w:tr>
      <w:tr w:rsidR="00510040" w:rsidRPr="00121FD5">
        <w:tc>
          <w:tcPr>
            <w:tcW w:w="3399" w:type="pct"/>
            <w:vAlign w:val="center"/>
          </w:tcPr>
          <w:p w:rsidR="00510040" w:rsidRPr="00121FD5" w:rsidRDefault="00510040" w:rsidP="00510040">
            <w:r w:rsidRPr="00121FD5">
              <w:t>Notes</w:t>
            </w:r>
          </w:p>
        </w:tc>
        <w:tc>
          <w:tcPr>
            <w:tcW w:w="1601" w:type="pct"/>
            <w:vAlign w:val="center"/>
          </w:tcPr>
          <w:p w:rsidR="00510040" w:rsidRPr="00121FD5" w:rsidRDefault="00510040" w:rsidP="00510040">
            <w:pPr>
              <w:spacing w:before="120" w:after="120"/>
              <w:jc w:val="center"/>
              <w:rPr>
                <w:sz w:val="28"/>
                <w:szCs w:val="28"/>
              </w:rPr>
            </w:pPr>
            <w:r w:rsidRPr="00121FD5">
              <w:rPr>
                <w:sz w:val="28"/>
                <w:szCs w:val="28"/>
              </w:rPr>
              <w:t>/10</w:t>
            </w:r>
          </w:p>
        </w:tc>
      </w:tr>
      <w:tr w:rsidR="00510040" w:rsidRPr="00121FD5">
        <w:tc>
          <w:tcPr>
            <w:tcW w:w="3399" w:type="pct"/>
            <w:vAlign w:val="center"/>
          </w:tcPr>
          <w:p w:rsidR="00510040" w:rsidRPr="00121FD5" w:rsidRDefault="0068038D" w:rsidP="00510040">
            <w:r>
              <w:t xml:space="preserve">Structured </w:t>
            </w:r>
            <w:r w:rsidR="00510040" w:rsidRPr="00121FD5">
              <w:t xml:space="preserve">Exam questions </w:t>
            </w:r>
          </w:p>
        </w:tc>
        <w:tc>
          <w:tcPr>
            <w:tcW w:w="1601" w:type="pct"/>
            <w:vAlign w:val="center"/>
          </w:tcPr>
          <w:p w:rsidR="00510040" w:rsidRPr="00121FD5" w:rsidRDefault="0068038D" w:rsidP="0068038D">
            <w:pPr>
              <w:spacing w:before="120" w:after="120"/>
              <w:rPr>
                <w:sz w:val="28"/>
                <w:szCs w:val="28"/>
              </w:rPr>
            </w:pPr>
            <w:r>
              <w:rPr>
                <w:sz w:val="28"/>
                <w:szCs w:val="28"/>
              </w:rPr>
              <w:t xml:space="preserve">          </w:t>
            </w:r>
            <w:r w:rsidR="00510040" w:rsidRPr="00121FD5">
              <w:rPr>
                <w:sz w:val="28"/>
                <w:szCs w:val="28"/>
              </w:rPr>
              <w:t>/</w:t>
            </w:r>
            <w:r w:rsidR="00812FF5">
              <w:rPr>
                <w:sz w:val="28"/>
                <w:szCs w:val="28"/>
              </w:rPr>
              <w:t>4</w:t>
            </w:r>
            <w:r w:rsidR="00CF0C17">
              <w:rPr>
                <w:sz w:val="28"/>
                <w:szCs w:val="28"/>
              </w:rPr>
              <w:t>5</w:t>
            </w:r>
            <w:r w:rsidR="00510040" w:rsidRPr="00121FD5">
              <w:rPr>
                <w:sz w:val="28"/>
                <w:szCs w:val="28"/>
              </w:rPr>
              <w:t>=        %</w:t>
            </w:r>
          </w:p>
        </w:tc>
      </w:tr>
      <w:tr w:rsidR="00510040" w:rsidRPr="00121FD5">
        <w:tc>
          <w:tcPr>
            <w:tcW w:w="3399" w:type="pct"/>
            <w:vAlign w:val="center"/>
          </w:tcPr>
          <w:p w:rsidR="00510040" w:rsidRPr="00121FD5" w:rsidRDefault="00510040" w:rsidP="00510040">
            <w:r w:rsidRPr="00121FD5">
              <w:t>Overall Grade for this work</w:t>
            </w:r>
          </w:p>
        </w:tc>
        <w:tc>
          <w:tcPr>
            <w:tcW w:w="1601" w:type="pct"/>
            <w:vAlign w:val="center"/>
          </w:tcPr>
          <w:p w:rsidR="00510040" w:rsidRPr="00121FD5" w:rsidRDefault="00510040" w:rsidP="00510040">
            <w:pPr>
              <w:spacing w:before="120" w:after="120"/>
              <w:jc w:val="center"/>
              <w:rPr>
                <w:sz w:val="28"/>
                <w:szCs w:val="28"/>
              </w:rPr>
            </w:pPr>
            <w:r w:rsidRPr="00121FD5">
              <w:rPr>
                <w:sz w:val="28"/>
                <w:szCs w:val="28"/>
              </w:rPr>
              <w:t>A   B   C   D   E   U</w:t>
            </w:r>
          </w:p>
        </w:tc>
      </w:tr>
    </w:tbl>
    <w:p w:rsidR="00510040" w:rsidRPr="00121FD5" w:rsidRDefault="00510040" w:rsidP="00510040"/>
    <w:p w:rsidR="00510040" w:rsidRPr="00121FD5" w:rsidRDefault="00726852" w:rsidP="00510040">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10784" behindDoc="0" locked="0" layoutInCell="1" allowOverlap="1">
                <wp:simplePos x="0" y="0"/>
                <wp:positionH relativeFrom="column">
                  <wp:posOffset>-72390</wp:posOffset>
                </wp:positionH>
                <wp:positionV relativeFrom="paragraph">
                  <wp:posOffset>25400</wp:posOffset>
                </wp:positionV>
                <wp:extent cx="5781675" cy="949960"/>
                <wp:effectExtent l="13335" t="6350" r="5715" b="5715"/>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49960"/>
                        </a:xfrm>
                        <a:prstGeom prst="rect">
                          <a:avLst/>
                        </a:prstGeom>
                        <a:solidFill>
                          <a:srgbClr val="FFFFFF"/>
                        </a:solidFill>
                        <a:ln w="9525">
                          <a:solidFill>
                            <a:srgbClr val="000000"/>
                          </a:solidFill>
                          <a:miter lim="800000"/>
                          <a:headEnd/>
                          <a:tailEnd/>
                        </a:ln>
                      </wps:spPr>
                      <wps:txbx>
                        <w:txbxContent>
                          <w:p w:rsidR="007E4F36" w:rsidRPr="00ED3FB1" w:rsidRDefault="007E4F36" w:rsidP="00510040">
                            <w:r w:rsidRPr="00ED3FB1">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60" style="position:absolute;margin-left:-5.7pt;margin-top:2pt;width:455.25pt;height:74.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">
                <v:textbox>
                  <w:txbxContent>
                    <w:p w:rsidR="007E4F36" w:rsidRPr="00ED3FB1" w:rsidRDefault="007E4F36" w:rsidP="00510040">
                      <w:r w:rsidRPr="00ED3FB1">
                        <w:t xml:space="preserve">Student comments </w:t>
                      </w:r>
                    </w:p>
                  </w:txbxContent>
                </v:textbox>
              </v:rect>
            </w:pict>
          </mc:Fallback>
        </mc:AlternateContent>
      </w: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726852" w:rsidP="00510040">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07712" behindDoc="0" locked="0" layoutInCell="1" allowOverlap="1">
                <wp:simplePos x="0" y="0"/>
                <wp:positionH relativeFrom="column">
                  <wp:posOffset>-72390</wp:posOffset>
                </wp:positionH>
                <wp:positionV relativeFrom="paragraph">
                  <wp:posOffset>59690</wp:posOffset>
                </wp:positionV>
                <wp:extent cx="5781675" cy="1658620"/>
                <wp:effectExtent l="13335" t="12065" r="5715" b="5715"/>
                <wp:wrapNone/>
                <wp:docPr id="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1658620"/>
                        </a:xfrm>
                        <a:prstGeom prst="rect">
                          <a:avLst/>
                        </a:prstGeom>
                        <a:solidFill>
                          <a:srgbClr val="FFFFFF"/>
                        </a:solidFill>
                        <a:ln w="9525">
                          <a:solidFill>
                            <a:srgbClr val="000000"/>
                          </a:solidFill>
                          <a:miter lim="800000"/>
                          <a:headEnd/>
                          <a:tailEnd/>
                        </a:ln>
                      </wps:spPr>
                      <wps:txbx>
                        <w:txbxContent>
                          <w:p w:rsidR="007E4F36" w:rsidRPr="00ED3FB1" w:rsidRDefault="007E4F36" w:rsidP="00510040">
                            <w:r w:rsidRPr="00ED3FB1">
                              <w:t>Tutor comments</w:t>
                            </w:r>
                          </w:p>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r w:rsidRPr="00ED3FB1">
                              <w:t>Tutor signature</w:t>
                            </w:r>
                            <w:r w:rsidRPr="00ED3FB1">
                              <w:tab/>
                            </w:r>
                            <w:r w:rsidRPr="00ED3FB1">
                              <w:tab/>
                            </w:r>
                            <w:r w:rsidRPr="00ED3FB1">
                              <w:tab/>
                              <w:t>Date</w:t>
                            </w:r>
                          </w:p>
                          <w:p w:rsidR="007E4F36" w:rsidRDefault="007E4F36" w:rsidP="00510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61" style="position:absolute;margin-left:-5.7pt;margin-top:4.7pt;width:455.25pt;height:130.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">
                <v:textbox>
                  <w:txbxContent>
                    <w:p w:rsidR="007E4F36" w:rsidRPr="00ED3FB1" w:rsidRDefault="007E4F36" w:rsidP="00510040">
                      <w:r w:rsidRPr="00ED3FB1">
                        <w:t>Tutor comments</w:t>
                      </w:r>
                    </w:p>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p w:rsidR="007E4F36" w:rsidRPr="00ED3FB1" w:rsidRDefault="007E4F36" w:rsidP="00510040">
                      <w:r w:rsidRPr="00ED3FB1">
                        <w:t>Tutor signature</w:t>
                      </w:r>
                      <w:r w:rsidRPr="00ED3FB1">
                        <w:tab/>
                      </w:r>
                      <w:r w:rsidRPr="00ED3FB1">
                        <w:tab/>
                      </w:r>
                      <w:r w:rsidRPr="00ED3FB1">
                        <w:tab/>
                        <w:t>Date</w:t>
                      </w:r>
                    </w:p>
                    <w:p w:rsidR="007E4F36" w:rsidRDefault="007E4F36" w:rsidP="00510040"/>
                  </w:txbxContent>
                </v:textbox>
              </v:rect>
            </w:pict>
          </mc:Fallback>
        </mc:AlternateContent>
      </w: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510040" w:rsidP="00510040">
      <w:pPr>
        <w:widowControl w:val="0"/>
        <w:autoSpaceDE w:val="0"/>
        <w:autoSpaceDN w:val="0"/>
        <w:adjustRightInd w:val="0"/>
        <w:spacing w:line="360" w:lineRule="auto"/>
        <w:rPr>
          <w:b/>
        </w:rPr>
      </w:pPr>
    </w:p>
    <w:p w:rsidR="00510040" w:rsidRPr="00121FD5" w:rsidRDefault="00726852" w:rsidP="00510040">
      <w:pPr>
        <w:widowControl w:val="0"/>
        <w:autoSpaceDE w:val="0"/>
        <w:autoSpaceDN w:val="0"/>
        <w:adjustRightInd w:val="0"/>
        <w:spacing w:line="360" w:lineRule="auto"/>
        <w:rPr>
          <w:b/>
        </w:rPr>
      </w:pPr>
      <w:r>
        <w:rPr>
          <w:noProof/>
          <w:sz w:val="20"/>
        </w:rPr>
        <mc:AlternateContent>
          <mc:Choice Requires="wps">
            <w:drawing>
              <wp:anchor distT="0" distB="0" distL="114300" distR="114300" simplePos="0" relativeHeight="251508736" behindDoc="0" locked="0" layoutInCell="1" allowOverlap="1">
                <wp:simplePos x="0" y="0"/>
                <wp:positionH relativeFrom="column">
                  <wp:posOffset>-72390</wp:posOffset>
                </wp:positionH>
                <wp:positionV relativeFrom="paragraph">
                  <wp:posOffset>29210</wp:posOffset>
                </wp:positionV>
                <wp:extent cx="5781675" cy="949960"/>
                <wp:effectExtent l="13335" t="10160" r="5715" b="11430"/>
                <wp:wrapNone/>
                <wp:docPr id="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49960"/>
                        </a:xfrm>
                        <a:prstGeom prst="rect">
                          <a:avLst/>
                        </a:prstGeom>
                        <a:solidFill>
                          <a:srgbClr val="FFFFFF"/>
                        </a:solidFill>
                        <a:ln w="9525">
                          <a:solidFill>
                            <a:srgbClr val="000000"/>
                          </a:solidFill>
                          <a:miter lim="800000"/>
                          <a:headEnd/>
                          <a:tailEnd/>
                        </a:ln>
                      </wps:spPr>
                      <wps:txbx>
                        <w:txbxContent>
                          <w:p w:rsidR="007E4F36" w:rsidRPr="00ED3FB1" w:rsidRDefault="007E4F36" w:rsidP="00510040">
                            <w:r w:rsidRPr="00ED3FB1">
                              <w:t>Student targets for</w:t>
                            </w:r>
                            <w:r w:rsidRPr="00ED3FB1">
                              <w:rPr>
                                <w:b/>
                              </w:rPr>
                              <w:t xml:space="preserve"> next pack</w:t>
                            </w:r>
                          </w:p>
                          <w:p w:rsidR="007E4F36" w:rsidRPr="00ED3FB1" w:rsidRDefault="007E4F36" w:rsidP="00510040">
                            <w:pPr>
                              <w:numPr>
                                <w:ilvl w:val="0"/>
                                <w:numId w:val="21"/>
                              </w:numPr>
                            </w:pPr>
                          </w:p>
                          <w:p w:rsidR="007E4F36" w:rsidRPr="00ED3FB1" w:rsidRDefault="007E4F36" w:rsidP="00510040"/>
                          <w:p w:rsidR="007E4F36" w:rsidRPr="00ED3FB1" w:rsidRDefault="007E4F36" w:rsidP="00510040">
                            <w:pPr>
                              <w:numPr>
                                <w:ilvl w:val="0"/>
                                <w:numId w:val="2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62" style="position:absolute;margin-left:-5.7pt;margin-top:2.3pt;width:455.25pt;height:74.8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">
                <v:textbox>
                  <w:txbxContent>
                    <w:p w:rsidR="007E4F36" w:rsidRPr="00ED3FB1" w:rsidRDefault="007E4F36" w:rsidP="00510040">
                      <w:r w:rsidRPr="00ED3FB1">
                        <w:t>Student targets for</w:t>
                      </w:r>
                      <w:r w:rsidRPr="00ED3FB1">
                        <w:rPr>
                          <w:b/>
                        </w:rPr>
                        <w:t xml:space="preserve"> next pack</w:t>
                      </w:r>
                    </w:p>
                    <w:p w:rsidR="007E4F36" w:rsidRPr="00ED3FB1" w:rsidRDefault="007E4F36" w:rsidP="00510040">
                      <w:pPr>
                        <w:numPr>
                          <w:ilvl w:val="0"/>
                          <w:numId w:val="21"/>
                        </w:numPr>
                      </w:pPr>
                    </w:p>
                    <w:p w:rsidR="007E4F36" w:rsidRPr="00ED3FB1" w:rsidRDefault="007E4F36" w:rsidP="00510040"/>
                    <w:p w:rsidR="007E4F36" w:rsidRPr="00ED3FB1" w:rsidRDefault="007E4F36" w:rsidP="00510040">
                      <w:pPr>
                        <w:numPr>
                          <w:ilvl w:val="0"/>
                          <w:numId w:val="21"/>
                        </w:numPr>
                      </w:pPr>
                    </w:p>
                  </w:txbxContent>
                </v:textbox>
              </v:rect>
            </w:pict>
          </mc:Fallback>
        </mc:AlternateContent>
      </w:r>
    </w:p>
    <w:p w:rsidR="00510040" w:rsidRPr="00121FD5" w:rsidRDefault="00510040" w:rsidP="00510040">
      <w:pPr>
        <w:widowControl w:val="0"/>
        <w:autoSpaceDE w:val="0"/>
        <w:autoSpaceDN w:val="0"/>
        <w:adjustRightInd w:val="0"/>
        <w:spacing w:line="360" w:lineRule="auto"/>
        <w:ind w:left="709" w:hanging="425"/>
        <w:jc w:val="center"/>
        <w:rPr>
          <w:sz w:val="20"/>
          <w:szCs w:val="20"/>
        </w:rPr>
      </w:pPr>
    </w:p>
    <w:p w:rsidR="00510040" w:rsidRPr="00AD0452" w:rsidRDefault="00510040"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AC1343" w:rsidRPr="00AC1343" w:rsidRDefault="00AC1343" w:rsidP="0051004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p>
    <w:sectPr w:rsidR="00AC1343" w:rsidRPr="00AC1343" w:rsidSect="00510040">
      <w:type w:val="continuous"/>
      <w:pgSz w:w="11907" w:h="16840" w:code="9"/>
      <w:pgMar w:top="1134" w:right="284" w:bottom="1134" w:left="1418" w:header="720" w:footer="720" w:gutter="0"/>
      <w:cols w:num="2" w:sep="1" w:space="0" w:equalWidth="0">
        <w:col w:w="9486" w:space="0"/>
        <w:col w:w="72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F36" w:rsidRDefault="007E4F36">
      <w:r>
        <w:separator/>
      </w:r>
    </w:p>
  </w:endnote>
  <w:endnote w:type="continuationSeparator" w:id="0">
    <w:p w:rsidR="007E4F36" w:rsidRDefault="007E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iss-Bold">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6" w:rsidRDefault="007E4F36" w:rsidP="003741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4F36" w:rsidRDefault="007E4F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6" w:rsidRDefault="007E4F36" w:rsidP="003741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6D4D">
      <w:rPr>
        <w:rStyle w:val="PageNumber"/>
        <w:noProof/>
      </w:rPr>
      <w:t>0</w:t>
    </w:r>
    <w:r>
      <w:rPr>
        <w:rStyle w:val="PageNumber"/>
      </w:rPr>
      <w:fldChar w:fldCharType="end"/>
    </w:r>
  </w:p>
  <w:p w:rsidR="007E4F36" w:rsidRPr="00486952" w:rsidRDefault="007E4F36" w:rsidP="0037417E">
    <w:pPr>
      <w:pStyle w:val="Footer"/>
      <w:rPr>
        <w:i/>
        <w:sz w:val="20"/>
        <w:szCs w:val="20"/>
      </w:rPr>
    </w:pPr>
    <w:r>
      <w:rPr>
        <w:i/>
        <w:sz w:val="20"/>
        <w:szCs w:val="20"/>
      </w:rPr>
      <w:t>FVK/MSC/EML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6" w:rsidRPr="00486952" w:rsidRDefault="007E4F36" w:rsidP="001D7E95">
    <w:pPr>
      <w:pStyle w:val="Footer"/>
      <w:rPr>
        <w:i/>
        <w:sz w:val="20"/>
        <w:szCs w:val="20"/>
      </w:rPr>
    </w:pPr>
    <w:r>
      <w:rPr>
        <w:i/>
        <w:sz w:val="20"/>
        <w:szCs w:val="20"/>
      </w:rPr>
      <w:t>FVK/HGO/MSC 2015</w:t>
    </w:r>
  </w:p>
  <w:p w:rsidR="007E4F36" w:rsidRDefault="007E4F36">
    <w:pPr>
      <w:pStyle w:val="Footer"/>
    </w:pPr>
    <w:r w:rsidRPr="0005318A">
      <w:rPr>
        <w:sz w:val="20"/>
        <w:szCs w:val="20"/>
      </w:rPr>
      <w:tab/>
    </w:r>
    <w:r w:rsidRPr="0005318A">
      <w:rPr>
        <w:rStyle w:val="PageNumber"/>
      </w:rPr>
      <w:fldChar w:fldCharType="begin"/>
    </w:r>
    <w:r w:rsidRPr="0005318A">
      <w:rPr>
        <w:rStyle w:val="PageNumber"/>
      </w:rPr>
      <w:instrText xml:space="preserve"> PAGE </w:instrText>
    </w:r>
    <w:r w:rsidRPr="0005318A">
      <w:rPr>
        <w:rStyle w:val="PageNumber"/>
      </w:rPr>
      <w:fldChar w:fldCharType="separate"/>
    </w:r>
    <w:r w:rsidR="00D86D4D">
      <w:rPr>
        <w:rStyle w:val="PageNumber"/>
        <w:noProof/>
      </w:rPr>
      <w:t>1</w:t>
    </w:r>
    <w:r w:rsidRPr="0005318A">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6" w:rsidRPr="00486952" w:rsidRDefault="007E4F36" w:rsidP="00AB5AD7">
    <w:pPr>
      <w:pStyle w:val="Footer"/>
      <w:rPr>
        <w:i/>
        <w:sz w:val="20"/>
        <w:szCs w:val="20"/>
      </w:rPr>
    </w:pPr>
    <w:r>
      <w:rPr>
        <w:i/>
        <w:sz w:val="20"/>
        <w:szCs w:val="20"/>
      </w:rPr>
      <w:t>FVK/</w:t>
    </w:r>
    <w:r w:rsidR="00812FF5">
      <w:rPr>
        <w:i/>
        <w:sz w:val="20"/>
        <w:szCs w:val="20"/>
      </w:rPr>
      <w:t>EML/NPC</w:t>
    </w:r>
    <w:r>
      <w:rPr>
        <w:i/>
        <w:sz w:val="20"/>
        <w:szCs w:val="20"/>
      </w:rPr>
      <w:t xml:space="preserve"> 2015</w:t>
    </w:r>
  </w:p>
  <w:p w:rsidR="007E4F36" w:rsidRDefault="007E4F36">
    <w:pPr>
      <w:pStyle w:val="Footer"/>
    </w:pPr>
    <w:r w:rsidRPr="0005318A">
      <w:rPr>
        <w:sz w:val="20"/>
        <w:szCs w:val="20"/>
      </w:rPr>
      <w:tab/>
    </w:r>
    <w:r w:rsidRPr="0005318A">
      <w:rPr>
        <w:rStyle w:val="PageNumber"/>
      </w:rPr>
      <w:fldChar w:fldCharType="begin"/>
    </w:r>
    <w:r w:rsidRPr="0005318A">
      <w:rPr>
        <w:rStyle w:val="PageNumber"/>
      </w:rPr>
      <w:instrText xml:space="preserve"> PAGE </w:instrText>
    </w:r>
    <w:r w:rsidRPr="0005318A">
      <w:rPr>
        <w:rStyle w:val="PageNumber"/>
      </w:rPr>
      <w:fldChar w:fldCharType="separate"/>
    </w:r>
    <w:r w:rsidR="00D86D4D">
      <w:rPr>
        <w:rStyle w:val="PageNumber"/>
        <w:noProof/>
      </w:rPr>
      <w:t>25</w:t>
    </w:r>
    <w:r w:rsidRPr="0005318A">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F36" w:rsidRDefault="007E4F36">
      <w:r>
        <w:separator/>
      </w:r>
    </w:p>
  </w:footnote>
  <w:footnote w:type="continuationSeparator" w:id="0">
    <w:p w:rsidR="007E4F36" w:rsidRDefault="007E4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6" w:rsidRDefault="007E4F36" w:rsidP="00E709A5">
    <w:pPr>
      <w:pStyle w:val="Header"/>
      <w:tabs>
        <w:tab w:val="clear" w:pos="4153"/>
        <w:tab w:val="clear" w:pos="8306"/>
        <w:tab w:val="center" w:pos="4536"/>
        <w:tab w:val="right" w:pos="9781"/>
      </w:tabs>
      <w:rPr>
        <w:i/>
        <w:iCs/>
        <w:sz w:val="20"/>
      </w:rPr>
    </w:pPr>
    <w:r>
      <w:rPr>
        <w:i/>
        <w:iCs/>
        <w:sz w:val="20"/>
      </w:rPr>
      <w:t>Chemistry Department</w:t>
    </w:r>
    <w:r>
      <w:rPr>
        <w:i/>
        <w:iCs/>
        <w:sz w:val="20"/>
      </w:rPr>
      <w:tab/>
    </w:r>
    <w:proofErr w:type="spellStart"/>
    <w:r>
      <w:rPr>
        <w:i/>
        <w:iCs/>
        <w:sz w:val="20"/>
      </w:rPr>
      <w:t>Halogenoalkanes</w:t>
    </w:r>
    <w:proofErr w:type="spellEnd"/>
    <w:r>
      <w:rPr>
        <w:i/>
        <w:iCs/>
        <w:sz w:val="20"/>
      </w:rPr>
      <w:tab/>
    </w:r>
    <w:smartTag w:uri="urn:schemas-microsoft-com:office:smarttags" w:element="place">
      <w:smartTag w:uri="urn:schemas-microsoft-com:office:smarttags" w:element="PlaceName">
        <w:r>
          <w:rPr>
            <w:i/>
            <w:iCs/>
            <w:sz w:val="20"/>
          </w:rPr>
          <w:t>Godalming</w:t>
        </w:r>
      </w:smartTag>
      <w:r>
        <w:rPr>
          <w:i/>
          <w:iCs/>
          <w:sz w:val="20"/>
        </w:rPr>
        <w:t xml:space="preserve"> </w:t>
      </w:r>
      <w:smartTag w:uri="urn:schemas-microsoft-com:office:smarttags" w:element="PlaceType">
        <w:r>
          <w:rPr>
            <w:i/>
            <w:iCs/>
            <w:sz w:val="20"/>
          </w:rPr>
          <w:t>College</w:t>
        </w:r>
      </w:smartTag>
    </w:smartTag>
  </w:p>
  <w:p w:rsidR="007E4F36" w:rsidRDefault="007E4F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36" w:rsidRPr="0005318A" w:rsidRDefault="007E4F36" w:rsidP="0037417E">
    <w:pPr>
      <w:pStyle w:val="Header"/>
      <w:tabs>
        <w:tab w:val="clear" w:pos="4153"/>
        <w:tab w:val="clear" w:pos="8306"/>
        <w:tab w:val="center" w:pos="4678"/>
        <w:tab w:val="right" w:pos="9356"/>
      </w:tabs>
      <w:rPr>
        <w:sz w:val="20"/>
        <w:szCs w:val="20"/>
      </w:rPr>
    </w:pPr>
    <w:r w:rsidRPr="0005318A">
      <w:rPr>
        <w:i/>
        <w:iCs/>
        <w:sz w:val="20"/>
        <w:szCs w:val="20"/>
      </w:rPr>
      <w:t>Chemistry Department</w:t>
    </w:r>
    <w:r w:rsidRPr="0005318A">
      <w:rPr>
        <w:sz w:val="20"/>
        <w:szCs w:val="20"/>
      </w:rPr>
      <w:tab/>
    </w:r>
    <w:proofErr w:type="spellStart"/>
    <w:r>
      <w:rPr>
        <w:i/>
        <w:iCs/>
        <w:sz w:val="20"/>
        <w:szCs w:val="20"/>
      </w:rPr>
      <w:t>Halogenoalkanes</w:t>
    </w:r>
    <w:proofErr w:type="spellEnd"/>
    <w:r w:rsidRPr="0005318A">
      <w:rPr>
        <w:sz w:val="20"/>
        <w:szCs w:val="20"/>
      </w:rPr>
      <w:tab/>
    </w:r>
    <w:smartTag w:uri="urn:schemas-microsoft-com:office:smarttags" w:element="place">
      <w:smartTag w:uri="urn:schemas-microsoft-com:office:smarttags" w:element="PlaceName">
        <w:r w:rsidRPr="0005318A">
          <w:rPr>
            <w:i/>
            <w:iCs/>
            <w:sz w:val="20"/>
            <w:szCs w:val="20"/>
          </w:rPr>
          <w:t>Godalming</w:t>
        </w:r>
      </w:smartTag>
      <w:r w:rsidRPr="0005318A">
        <w:rPr>
          <w:i/>
          <w:iCs/>
          <w:sz w:val="20"/>
          <w:szCs w:val="20"/>
        </w:rPr>
        <w:t xml:space="preserve"> </w:t>
      </w:r>
      <w:smartTag w:uri="urn:schemas-microsoft-com:office:smarttags" w:element="PlaceType">
        <w:r w:rsidRPr="0005318A">
          <w:rPr>
            <w:i/>
            <w:iCs/>
            <w:sz w:val="20"/>
            <w:szCs w:val="20"/>
          </w:rPr>
          <w:t>College</w:t>
        </w:r>
      </w:smartTag>
    </w:smartTag>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443"/>
    <w:multiLevelType w:val="hybridMultilevel"/>
    <w:tmpl w:val="DE60C92A"/>
    <w:lvl w:ilvl="0" w:tplc="25EE74D0">
      <w:start w:val="1"/>
      <w:numFmt w:val="decimal"/>
      <w:lvlText w:val="%1)"/>
      <w:lvlJc w:val="left"/>
      <w:pPr>
        <w:tabs>
          <w:tab w:val="num" w:pos="363"/>
        </w:tabs>
        <w:ind w:left="363" w:hanging="360"/>
      </w:pPr>
      <w:rPr>
        <w:rFonts w:hint="default"/>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1">
    <w:nsid w:val="025F2C2E"/>
    <w:multiLevelType w:val="hybridMultilevel"/>
    <w:tmpl w:val="CCB6E0FE"/>
    <w:lvl w:ilvl="0" w:tplc="0E009C68">
      <w:start w:val="1"/>
      <w:numFmt w:val="lowerLetter"/>
      <w:lvlText w:val="%1."/>
      <w:lvlJc w:val="left"/>
      <w:pPr>
        <w:tabs>
          <w:tab w:val="num" w:pos="724"/>
        </w:tabs>
        <w:ind w:left="724" w:hanging="720"/>
      </w:pPr>
      <w:rPr>
        <w:rFonts w:hint="default"/>
      </w:rPr>
    </w:lvl>
    <w:lvl w:ilvl="1" w:tplc="08090019" w:tentative="1">
      <w:start w:val="1"/>
      <w:numFmt w:val="lowerLetter"/>
      <w:lvlText w:val="%2."/>
      <w:lvlJc w:val="left"/>
      <w:pPr>
        <w:tabs>
          <w:tab w:val="num" w:pos="1084"/>
        </w:tabs>
        <w:ind w:left="1084" w:hanging="360"/>
      </w:pPr>
    </w:lvl>
    <w:lvl w:ilvl="2" w:tplc="0809001B" w:tentative="1">
      <w:start w:val="1"/>
      <w:numFmt w:val="lowerRoman"/>
      <w:lvlText w:val="%3."/>
      <w:lvlJc w:val="right"/>
      <w:pPr>
        <w:tabs>
          <w:tab w:val="num" w:pos="1804"/>
        </w:tabs>
        <w:ind w:left="1804" w:hanging="180"/>
      </w:pPr>
    </w:lvl>
    <w:lvl w:ilvl="3" w:tplc="0809000F" w:tentative="1">
      <w:start w:val="1"/>
      <w:numFmt w:val="decimal"/>
      <w:lvlText w:val="%4."/>
      <w:lvlJc w:val="left"/>
      <w:pPr>
        <w:tabs>
          <w:tab w:val="num" w:pos="2524"/>
        </w:tabs>
        <w:ind w:left="2524" w:hanging="360"/>
      </w:pPr>
    </w:lvl>
    <w:lvl w:ilvl="4" w:tplc="08090019" w:tentative="1">
      <w:start w:val="1"/>
      <w:numFmt w:val="lowerLetter"/>
      <w:lvlText w:val="%5."/>
      <w:lvlJc w:val="left"/>
      <w:pPr>
        <w:tabs>
          <w:tab w:val="num" w:pos="3244"/>
        </w:tabs>
        <w:ind w:left="3244" w:hanging="360"/>
      </w:pPr>
    </w:lvl>
    <w:lvl w:ilvl="5" w:tplc="0809001B" w:tentative="1">
      <w:start w:val="1"/>
      <w:numFmt w:val="lowerRoman"/>
      <w:lvlText w:val="%6."/>
      <w:lvlJc w:val="right"/>
      <w:pPr>
        <w:tabs>
          <w:tab w:val="num" w:pos="3964"/>
        </w:tabs>
        <w:ind w:left="3964" w:hanging="180"/>
      </w:pPr>
    </w:lvl>
    <w:lvl w:ilvl="6" w:tplc="0809000F" w:tentative="1">
      <w:start w:val="1"/>
      <w:numFmt w:val="decimal"/>
      <w:lvlText w:val="%7."/>
      <w:lvlJc w:val="left"/>
      <w:pPr>
        <w:tabs>
          <w:tab w:val="num" w:pos="4684"/>
        </w:tabs>
        <w:ind w:left="4684" w:hanging="360"/>
      </w:pPr>
    </w:lvl>
    <w:lvl w:ilvl="7" w:tplc="08090019" w:tentative="1">
      <w:start w:val="1"/>
      <w:numFmt w:val="lowerLetter"/>
      <w:lvlText w:val="%8."/>
      <w:lvlJc w:val="left"/>
      <w:pPr>
        <w:tabs>
          <w:tab w:val="num" w:pos="5404"/>
        </w:tabs>
        <w:ind w:left="5404" w:hanging="360"/>
      </w:pPr>
    </w:lvl>
    <w:lvl w:ilvl="8" w:tplc="0809001B" w:tentative="1">
      <w:start w:val="1"/>
      <w:numFmt w:val="lowerRoman"/>
      <w:lvlText w:val="%9."/>
      <w:lvlJc w:val="right"/>
      <w:pPr>
        <w:tabs>
          <w:tab w:val="num" w:pos="6124"/>
        </w:tabs>
        <w:ind w:left="6124" w:hanging="180"/>
      </w:pPr>
    </w:lvl>
  </w:abstractNum>
  <w:abstractNum w:abstractNumId="2">
    <w:nsid w:val="059D1130"/>
    <w:multiLevelType w:val="hybridMultilevel"/>
    <w:tmpl w:val="0C0A6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A8547A"/>
    <w:multiLevelType w:val="hybridMultilevel"/>
    <w:tmpl w:val="9B9C31A2"/>
    <w:lvl w:ilvl="0" w:tplc="F2B010AA">
      <w:start w:val="4"/>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770525B"/>
    <w:multiLevelType w:val="hybridMultilevel"/>
    <w:tmpl w:val="8D5C7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9103BA0"/>
    <w:multiLevelType w:val="hybridMultilevel"/>
    <w:tmpl w:val="31501C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B000794"/>
    <w:multiLevelType w:val="hybridMultilevel"/>
    <w:tmpl w:val="6A7472C4"/>
    <w:lvl w:ilvl="0" w:tplc="08090001">
      <w:start w:val="1"/>
      <w:numFmt w:val="bullet"/>
      <w:lvlText w:val=""/>
      <w:lvlJc w:val="left"/>
      <w:pPr>
        <w:tabs>
          <w:tab w:val="num" w:pos="702"/>
        </w:tabs>
        <w:ind w:left="702" w:hanging="360"/>
      </w:pPr>
      <w:rPr>
        <w:rFonts w:ascii="Symbol" w:hAnsi="Symbol" w:hint="default"/>
      </w:rPr>
    </w:lvl>
    <w:lvl w:ilvl="1" w:tplc="08090003" w:tentative="1">
      <w:start w:val="1"/>
      <w:numFmt w:val="bullet"/>
      <w:lvlText w:val="o"/>
      <w:lvlJc w:val="left"/>
      <w:pPr>
        <w:tabs>
          <w:tab w:val="num" w:pos="1422"/>
        </w:tabs>
        <w:ind w:left="1422" w:hanging="360"/>
      </w:pPr>
      <w:rPr>
        <w:rFonts w:ascii="Courier New" w:hAnsi="Courier New" w:cs="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cs="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cs="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7">
    <w:nsid w:val="21660479"/>
    <w:multiLevelType w:val="hybridMultilevel"/>
    <w:tmpl w:val="C6FA1A8C"/>
    <w:lvl w:ilvl="0" w:tplc="6D76E4FA">
      <w:start w:val="3"/>
      <w:numFmt w:val="lowerLetter"/>
      <w:lvlText w:val="(%1)"/>
      <w:lvlJc w:val="left"/>
      <w:pPr>
        <w:tabs>
          <w:tab w:val="num" w:pos="717"/>
        </w:tabs>
        <w:ind w:left="717" w:hanging="375"/>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8">
    <w:nsid w:val="222229FE"/>
    <w:multiLevelType w:val="hybridMultilevel"/>
    <w:tmpl w:val="70B8A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461EE2"/>
    <w:multiLevelType w:val="hybridMultilevel"/>
    <w:tmpl w:val="D9E2510C"/>
    <w:lvl w:ilvl="0" w:tplc="08090001">
      <w:start w:val="1"/>
      <w:numFmt w:val="bullet"/>
      <w:lvlText w:val=""/>
      <w:lvlJc w:val="left"/>
      <w:pPr>
        <w:tabs>
          <w:tab w:val="num" w:pos="709"/>
        </w:tabs>
        <w:ind w:left="709" w:hanging="360"/>
      </w:pPr>
      <w:rPr>
        <w:rFonts w:ascii="Symbol" w:hAnsi="Symbol" w:hint="default"/>
      </w:rPr>
    </w:lvl>
    <w:lvl w:ilvl="1" w:tplc="08090003" w:tentative="1">
      <w:start w:val="1"/>
      <w:numFmt w:val="bullet"/>
      <w:lvlText w:val="o"/>
      <w:lvlJc w:val="left"/>
      <w:pPr>
        <w:tabs>
          <w:tab w:val="num" w:pos="1429"/>
        </w:tabs>
        <w:ind w:left="1429" w:hanging="360"/>
      </w:pPr>
      <w:rPr>
        <w:rFonts w:ascii="Courier New" w:hAnsi="Courier New" w:cs="Courier New" w:hint="default"/>
      </w:rPr>
    </w:lvl>
    <w:lvl w:ilvl="2" w:tplc="08090005" w:tentative="1">
      <w:start w:val="1"/>
      <w:numFmt w:val="bullet"/>
      <w:lvlText w:val=""/>
      <w:lvlJc w:val="left"/>
      <w:pPr>
        <w:tabs>
          <w:tab w:val="num" w:pos="2149"/>
        </w:tabs>
        <w:ind w:left="2149" w:hanging="360"/>
      </w:pPr>
      <w:rPr>
        <w:rFonts w:ascii="Wingdings" w:hAnsi="Wingdings" w:hint="default"/>
      </w:rPr>
    </w:lvl>
    <w:lvl w:ilvl="3" w:tplc="08090001" w:tentative="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10">
    <w:nsid w:val="2C2F33F7"/>
    <w:multiLevelType w:val="hybridMultilevel"/>
    <w:tmpl w:val="B42EC2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3B01486"/>
    <w:multiLevelType w:val="hybridMultilevel"/>
    <w:tmpl w:val="418E4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0681145"/>
    <w:multiLevelType w:val="hybridMultilevel"/>
    <w:tmpl w:val="4A249C9E"/>
    <w:lvl w:ilvl="0" w:tplc="B87E6EE8">
      <w:start w:val="5"/>
      <w:numFmt w:val="lowerLetter"/>
      <w:lvlText w:val="%1."/>
      <w:lvlJc w:val="left"/>
      <w:pPr>
        <w:tabs>
          <w:tab w:val="num" w:pos="720"/>
        </w:tabs>
        <w:ind w:left="720" w:hanging="360"/>
      </w:pPr>
      <w:rPr>
        <w:rFonts w:ascii="Times New Roman" w:hAnsi="Times New Roman" w:cs="Times New Roman"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3F131C4"/>
    <w:multiLevelType w:val="hybridMultilevel"/>
    <w:tmpl w:val="D06401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DD35555"/>
    <w:multiLevelType w:val="hybridMultilevel"/>
    <w:tmpl w:val="14660004"/>
    <w:lvl w:ilvl="0" w:tplc="63228D52">
      <w:start w:val="1"/>
      <w:numFmt w:val="decimal"/>
      <w:lvlText w:val="%1)"/>
      <w:lvlJc w:val="left"/>
      <w:pPr>
        <w:tabs>
          <w:tab w:val="num" w:pos="363"/>
        </w:tabs>
        <w:ind w:left="363" w:hanging="360"/>
      </w:pPr>
      <w:rPr>
        <w:rFonts w:hint="default"/>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15">
    <w:nsid w:val="4F901C37"/>
    <w:multiLevelType w:val="hybridMultilevel"/>
    <w:tmpl w:val="67941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06C79A5"/>
    <w:multiLevelType w:val="hybridMultilevel"/>
    <w:tmpl w:val="94B6B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69544E"/>
    <w:multiLevelType w:val="hybridMultilevel"/>
    <w:tmpl w:val="F334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315541"/>
    <w:multiLevelType w:val="hybridMultilevel"/>
    <w:tmpl w:val="A746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2E40A2"/>
    <w:multiLevelType w:val="hybridMultilevel"/>
    <w:tmpl w:val="B72C9B1E"/>
    <w:lvl w:ilvl="0" w:tplc="08090001">
      <w:start w:val="1"/>
      <w:numFmt w:val="bullet"/>
      <w:lvlText w:val=""/>
      <w:lvlJc w:val="left"/>
      <w:pPr>
        <w:tabs>
          <w:tab w:val="num" w:pos="723"/>
        </w:tabs>
        <w:ind w:left="723" w:hanging="360"/>
      </w:pPr>
      <w:rPr>
        <w:rFonts w:ascii="Symbol" w:hAnsi="Symbol" w:hint="default"/>
      </w:rPr>
    </w:lvl>
    <w:lvl w:ilvl="1" w:tplc="08090003" w:tentative="1">
      <w:start w:val="1"/>
      <w:numFmt w:val="bullet"/>
      <w:lvlText w:val="o"/>
      <w:lvlJc w:val="left"/>
      <w:pPr>
        <w:tabs>
          <w:tab w:val="num" w:pos="1443"/>
        </w:tabs>
        <w:ind w:left="1443" w:hanging="360"/>
      </w:pPr>
      <w:rPr>
        <w:rFonts w:ascii="Courier New" w:hAnsi="Courier New" w:cs="Courier New" w:hint="default"/>
      </w:rPr>
    </w:lvl>
    <w:lvl w:ilvl="2" w:tplc="08090005" w:tentative="1">
      <w:start w:val="1"/>
      <w:numFmt w:val="bullet"/>
      <w:lvlText w:val=""/>
      <w:lvlJc w:val="left"/>
      <w:pPr>
        <w:tabs>
          <w:tab w:val="num" w:pos="2163"/>
        </w:tabs>
        <w:ind w:left="2163" w:hanging="360"/>
      </w:pPr>
      <w:rPr>
        <w:rFonts w:ascii="Wingdings" w:hAnsi="Wingdings" w:hint="default"/>
      </w:rPr>
    </w:lvl>
    <w:lvl w:ilvl="3" w:tplc="08090001" w:tentative="1">
      <w:start w:val="1"/>
      <w:numFmt w:val="bullet"/>
      <w:lvlText w:val=""/>
      <w:lvlJc w:val="left"/>
      <w:pPr>
        <w:tabs>
          <w:tab w:val="num" w:pos="2883"/>
        </w:tabs>
        <w:ind w:left="2883" w:hanging="360"/>
      </w:pPr>
      <w:rPr>
        <w:rFonts w:ascii="Symbol" w:hAnsi="Symbol" w:hint="default"/>
      </w:rPr>
    </w:lvl>
    <w:lvl w:ilvl="4" w:tplc="08090003" w:tentative="1">
      <w:start w:val="1"/>
      <w:numFmt w:val="bullet"/>
      <w:lvlText w:val="o"/>
      <w:lvlJc w:val="left"/>
      <w:pPr>
        <w:tabs>
          <w:tab w:val="num" w:pos="3603"/>
        </w:tabs>
        <w:ind w:left="3603" w:hanging="360"/>
      </w:pPr>
      <w:rPr>
        <w:rFonts w:ascii="Courier New" w:hAnsi="Courier New" w:cs="Courier New" w:hint="default"/>
      </w:rPr>
    </w:lvl>
    <w:lvl w:ilvl="5" w:tplc="08090005" w:tentative="1">
      <w:start w:val="1"/>
      <w:numFmt w:val="bullet"/>
      <w:lvlText w:val=""/>
      <w:lvlJc w:val="left"/>
      <w:pPr>
        <w:tabs>
          <w:tab w:val="num" w:pos="4323"/>
        </w:tabs>
        <w:ind w:left="4323" w:hanging="360"/>
      </w:pPr>
      <w:rPr>
        <w:rFonts w:ascii="Wingdings" w:hAnsi="Wingdings" w:hint="default"/>
      </w:rPr>
    </w:lvl>
    <w:lvl w:ilvl="6" w:tplc="08090001" w:tentative="1">
      <w:start w:val="1"/>
      <w:numFmt w:val="bullet"/>
      <w:lvlText w:val=""/>
      <w:lvlJc w:val="left"/>
      <w:pPr>
        <w:tabs>
          <w:tab w:val="num" w:pos="5043"/>
        </w:tabs>
        <w:ind w:left="5043" w:hanging="360"/>
      </w:pPr>
      <w:rPr>
        <w:rFonts w:ascii="Symbol" w:hAnsi="Symbol" w:hint="default"/>
      </w:rPr>
    </w:lvl>
    <w:lvl w:ilvl="7" w:tplc="08090003" w:tentative="1">
      <w:start w:val="1"/>
      <w:numFmt w:val="bullet"/>
      <w:lvlText w:val="o"/>
      <w:lvlJc w:val="left"/>
      <w:pPr>
        <w:tabs>
          <w:tab w:val="num" w:pos="5763"/>
        </w:tabs>
        <w:ind w:left="5763" w:hanging="360"/>
      </w:pPr>
      <w:rPr>
        <w:rFonts w:ascii="Courier New" w:hAnsi="Courier New" w:cs="Courier New" w:hint="default"/>
      </w:rPr>
    </w:lvl>
    <w:lvl w:ilvl="8" w:tplc="08090005" w:tentative="1">
      <w:start w:val="1"/>
      <w:numFmt w:val="bullet"/>
      <w:lvlText w:val=""/>
      <w:lvlJc w:val="left"/>
      <w:pPr>
        <w:tabs>
          <w:tab w:val="num" w:pos="6483"/>
        </w:tabs>
        <w:ind w:left="6483" w:hanging="360"/>
      </w:pPr>
      <w:rPr>
        <w:rFonts w:ascii="Wingdings" w:hAnsi="Wingdings" w:hint="default"/>
      </w:rPr>
    </w:lvl>
  </w:abstractNum>
  <w:abstractNum w:abstractNumId="20">
    <w:nsid w:val="62343418"/>
    <w:multiLevelType w:val="hybridMultilevel"/>
    <w:tmpl w:val="E0DC19B8"/>
    <w:lvl w:ilvl="0" w:tplc="08090019">
      <w:start w:val="17"/>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9CC7F2C"/>
    <w:multiLevelType w:val="hybridMultilevel"/>
    <w:tmpl w:val="FFD2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1D51E3"/>
    <w:multiLevelType w:val="hybridMultilevel"/>
    <w:tmpl w:val="68A2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4664A04"/>
    <w:multiLevelType w:val="hybridMultilevel"/>
    <w:tmpl w:val="86E6A060"/>
    <w:lvl w:ilvl="0" w:tplc="827EB412">
      <w:start w:val="1"/>
      <w:numFmt w:val="lowerRoman"/>
      <w:lvlText w:val="(%1)"/>
      <w:lvlJc w:val="left"/>
      <w:pPr>
        <w:tabs>
          <w:tab w:val="num" w:pos="1440"/>
        </w:tabs>
        <w:ind w:left="1440" w:hanging="720"/>
      </w:pPr>
      <w:rPr>
        <w:rFonts w:hint="default"/>
      </w:rPr>
    </w:lvl>
    <w:lvl w:ilvl="1" w:tplc="F548931E">
      <w:start w:val="1"/>
      <w:numFmt w:val="low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792F523F"/>
    <w:multiLevelType w:val="hybridMultilevel"/>
    <w:tmpl w:val="473E9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A175EF"/>
    <w:multiLevelType w:val="hybridMultilevel"/>
    <w:tmpl w:val="6598D0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E6F40CE"/>
    <w:multiLevelType w:val="hybridMultilevel"/>
    <w:tmpl w:val="A6FA7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F66B05"/>
    <w:multiLevelType w:val="hybridMultilevel"/>
    <w:tmpl w:val="C862042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9">
    <w:nsid w:val="7F040220"/>
    <w:multiLevelType w:val="hybridMultilevel"/>
    <w:tmpl w:val="851CE136"/>
    <w:lvl w:ilvl="0" w:tplc="C85601BA">
      <w:start w:val="3"/>
      <w:numFmt w:val="lowerRoman"/>
      <w:lvlText w:val="%1)"/>
      <w:lvlJc w:val="left"/>
      <w:pPr>
        <w:tabs>
          <w:tab w:val="num" w:pos="1004"/>
        </w:tabs>
        <w:ind w:left="1004" w:hanging="720"/>
      </w:pPr>
      <w:rPr>
        <w:rFonts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0">
    <w:nsid w:val="7FD14651"/>
    <w:multiLevelType w:val="hybridMultilevel"/>
    <w:tmpl w:val="01EC2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
  </w:num>
  <w:num w:numId="3">
    <w:abstractNumId w:val="20"/>
  </w:num>
  <w:num w:numId="4">
    <w:abstractNumId w:val="7"/>
  </w:num>
  <w:num w:numId="5">
    <w:abstractNumId w:val="6"/>
  </w:num>
  <w:num w:numId="6">
    <w:abstractNumId w:val="4"/>
  </w:num>
  <w:num w:numId="7">
    <w:abstractNumId w:val="28"/>
  </w:num>
  <w:num w:numId="8">
    <w:abstractNumId w:val="15"/>
  </w:num>
  <w:num w:numId="9">
    <w:abstractNumId w:val="24"/>
  </w:num>
  <w:num w:numId="10">
    <w:abstractNumId w:val="26"/>
  </w:num>
  <w:num w:numId="11">
    <w:abstractNumId w:val="9"/>
  </w:num>
  <w:num w:numId="12">
    <w:abstractNumId w:val="8"/>
  </w:num>
  <w:num w:numId="13">
    <w:abstractNumId w:val="5"/>
  </w:num>
  <w:num w:numId="14">
    <w:abstractNumId w:val="2"/>
  </w:num>
  <w:num w:numId="15">
    <w:abstractNumId w:val="11"/>
  </w:num>
  <w:num w:numId="16">
    <w:abstractNumId w:val="19"/>
  </w:num>
  <w:num w:numId="17">
    <w:abstractNumId w:val="0"/>
  </w:num>
  <w:num w:numId="18">
    <w:abstractNumId w:val="14"/>
  </w:num>
  <w:num w:numId="19">
    <w:abstractNumId w:val="3"/>
  </w:num>
  <w:num w:numId="20">
    <w:abstractNumId w:val="29"/>
  </w:num>
  <w:num w:numId="21">
    <w:abstractNumId w:val="23"/>
  </w:num>
  <w:num w:numId="22">
    <w:abstractNumId w:val="30"/>
  </w:num>
  <w:num w:numId="23">
    <w:abstractNumId w:val="16"/>
  </w:num>
  <w:num w:numId="24">
    <w:abstractNumId w:val="18"/>
  </w:num>
  <w:num w:numId="25">
    <w:abstractNumId w:val="17"/>
  </w:num>
  <w:num w:numId="26">
    <w:abstractNumId w:val="21"/>
  </w:num>
  <w:num w:numId="27">
    <w:abstractNumId w:val="27"/>
  </w:num>
  <w:num w:numId="28">
    <w:abstractNumId w:val="25"/>
  </w:num>
  <w:num w:numId="29">
    <w:abstractNumId w:val="22"/>
  </w:num>
  <w:num w:numId="30">
    <w:abstractNumId w:val="1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63"/>
    <w:rsid w:val="00011C51"/>
    <w:rsid w:val="00017513"/>
    <w:rsid w:val="00017600"/>
    <w:rsid w:val="00017968"/>
    <w:rsid w:val="00025E48"/>
    <w:rsid w:val="00034327"/>
    <w:rsid w:val="00041E10"/>
    <w:rsid w:val="000420E4"/>
    <w:rsid w:val="000461ED"/>
    <w:rsid w:val="00055465"/>
    <w:rsid w:val="00056301"/>
    <w:rsid w:val="000630CB"/>
    <w:rsid w:val="0008562E"/>
    <w:rsid w:val="0009258A"/>
    <w:rsid w:val="000927A6"/>
    <w:rsid w:val="00095F92"/>
    <w:rsid w:val="000A34F4"/>
    <w:rsid w:val="000A7262"/>
    <w:rsid w:val="000A731E"/>
    <w:rsid w:val="000B0295"/>
    <w:rsid w:val="000B3E73"/>
    <w:rsid w:val="000C453F"/>
    <w:rsid w:val="000D1430"/>
    <w:rsid w:val="000D2678"/>
    <w:rsid w:val="000D37FB"/>
    <w:rsid w:val="000D56F3"/>
    <w:rsid w:val="000D70A7"/>
    <w:rsid w:val="000D7983"/>
    <w:rsid w:val="000E2C40"/>
    <w:rsid w:val="000F14F0"/>
    <w:rsid w:val="000F2C10"/>
    <w:rsid w:val="0010199D"/>
    <w:rsid w:val="00103A0A"/>
    <w:rsid w:val="00107A27"/>
    <w:rsid w:val="00113946"/>
    <w:rsid w:val="00113B41"/>
    <w:rsid w:val="00114951"/>
    <w:rsid w:val="00123394"/>
    <w:rsid w:val="00124E78"/>
    <w:rsid w:val="001267B3"/>
    <w:rsid w:val="0013013F"/>
    <w:rsid w:val="0013018F"/>
    <w:rsid w:val="001371CE"/>
    <w:rsid w:val="001410CD"/>
    <w:rsid w:val="001428FA"/>
    <w:rsid w:val="00146ADA"/>
    <w:rsid w:val="00146D99"/>
    <w:rsid w:val="00153349"/>
    <w:rsid w:val="001608AC"/>
    <w:rsid w:val="00162E26"/>
    <w:rsid w:val="00171251"/>
    <w:rsid w:val="001746BE"/>
    <w:rsid w:val="001835C5"/>
    <w:rsid w:val="00184C90"/>
    <w:rsid w:val="00191AE4"/>
    <w:rsid w:val="00194337"/>
    <w:rsid w:val="00196D5B"/>
    <w:rsid w:val="001970C1"/>
    <w:rsid w:val="001A68E0"/>
    <w:rsid w:val="001B0F46"/>
    <w:rsid w:val="001B1EFD"/>
    <w:rsid w:val="001B325D"/>
    <w:rsid w:val="001C37E7"/>
    <w:rsid w:val="001C59DD"/>
    <w:rsid w:val="001D0539"/>
    <w:rsid w:val="001D2581"/>
    <w:rsid w:val="001D43AB"/>
    <w:rsid w:val="001D7748"/>
    <w:rsid w:val="001D7E95"/>
    <w:rsid w:val="001E2AD1"/>
    <w:rsid w:val="001E30C6"/>
    <w:rsid w:val="001E4B5C"/>
    <w:rsid w:val="001F17CA"/>
    <w:rsid w:val="001F18E8"/>
    <w:rsid w:val="001F6B9E"/>
    <w:rsid w:val="0020611B"/>
    <w:rsid w:val="002132DF"/>
    <w:rsid w:val="00213BB2"/>
    <w:rsid w:val="002236B9"/>
    <w:rsid w:val="0023309B"/>
    <w:rsid w:val="00233CF3"/>
    <w:rsid w:val="0026035D"/>
    <w:rsid w:val="00261ACE"/>
    <w:rsid w:val="00261DBF"/>
    <w:rsid w:val="00263DFF"/>
    <w:rsid w:val="00272135"/>
    <w:rsid w:val="00275339"/>
    <w:rsid w:val="0027712F"/>
    <w:rsid w:val="002823E4"/>
    <w:rsid w:val="00293846"/>
    <w:rsid w:val="00296D14"/>
    <w:rsid w:val="00297178"/>
    <w:rsid w:val="00297B74"/>
    <w:rsid w:val="002A0484"/>
    <w:rsid w:val="002A1471"/>
    <w:rsid w:val="002A2677"/>
    <w:rsid w:val="002A277B"/>
    <w:rsid w:val="002A51F4"/>
    <w:rsid w:val="002B1D13"/>
    <w:rsid w:val="002B4D27"/>
    <w:rsid w:val="002B5A59"/>
    <w:rsid w:val="002C07C7"/>
    <w:rsid w:val="002C67AC"/>
    <w:rsid w:val="002D05AC"/>
    <w:rsid w:val="002D4E3D"/>
    <w:rsid w:val="002E2427"/>
    <w:rsid w:val="002E4D17"/>
    <w:rsid w:val="00300D7D"/>
    <w:rsid w:val="00301C4A"/>
    <w:rsid w:val="00310350"/>
    <w:rsid w:val="00317529"/>
    <w:rsid w:val="003213EB"/>
    <w:rsid w:val="00321C04"/>
    <w:rsid w:val="0032647B"/>
    <w:rsid w:val="00331EDC"/>
    <w:rsid w:val="00340064"/>
    <w:rsid w:val="00340C6F"/>
    <w:rsid w:val="003429FB"/>
    <w:rsid w:val="00347E63"/>
    <w:rsid w:val="00370B7F"/>
    <w:rsid w:val="00371A8C"/>
    <w:rsid w:val="00373529"/>
    <w:rsid w:val="0037417E"/>
    <w:rsid w:val="00381564"/>
    <w:rsid w:val="003829C5"/>
    <w:rsid w:val="00391B99"/>
    <w:rsid w:val="00395D0D"/>
    <w:rsid w:val="003A1802"/>
    <w:rsid w:val="003A3565"/>
    <w:rsid w:val="003B077F"/>
    <w:rsid w:val="003D325D"/>
    <w:rsid w:val="003D509E"/>
    <w:rsid w:val="003E014F"/>
    <w:rsid w:val="003E380B"/>
    <w:rsid w:val="003E3956"/>
    <w:rsid w:val="003E7058"/>
    <w:rsid w:val="003F1A1F"/>
    <w:rsid w:val="003F7854"/>
    <w:rsid w:val="004002BD"/>
    <w:rsid w:val="00405AEC"/>
    <w:rsid w:val="004121AC"/>
    <w:rsid w:val="00413419"/>
    <w:rsid w:val="0041493C"/>
    <w:rsid w:val="00421298"/>
    <w:rsid w:val="00421975"/>
    <w:rsid w:val="00421BA6"/>
    <w:rsid w:val="00424626"/>
    <w:rsid w:val="004335B4"/>
    <w:rsid w:val="0043638B"/>
    <w:rsid w:val="0043672F"/>
    <w:rsid w:val="00441AD7"/>
    <w:rsid w:val="00443C85"/>
    <w:rsid w:val="00445E73"/>
    <w:rsid w:val="00446D14"/>
    <w:rsid w:val="00446DCB"/>
    <w:rsid w:val="00452F62"/>
    <w:rsid w:val="00454CBE"/>
    <w:rsid w:val="004567C3"/>
    <w:rsid w:val="00470C59"/>
    <w:rsid w:val="00486826"/>
    <w:rsid w:val="0049192D"/>
    <w:rsid w:val="004A54D3"/>
    <w:rsid w:val="004B398B"/>
    <w:rsid w:val="004B767A"/>
    <w:rsid w:val="004C49B3"/>
    <w:rsid w:val="004C5D09"/>
    <w:rsid w:val="004C6E32"/>
    <w:rsid w:val="004D24E6"/>
    <w:rsid w:val="004D3CA8"/>
    <w:rsid w:val="004E337D"/>
    <w:rsid w:val="004E3ED4"/>
    <w:rsid w:val="004F0B53"/>
    <w:rsid w:val="004F0FB3"/>
    <w:rsid w:val="004F42F7"/>
    <w:rsid w:val="004F6295"/>
    <w:rsid w:val="00500079"/>
    <w:rsid w:val="0050217C"/>
    <w:rsid w:val="00502481"/>
    <w:rsid w:val="00510040"/>
    <w:rsid w:val="0052001F"/>
    <w:rsid w:val="0052043D"/>
    <w:rsid w:val="00523E98"/>
    <w:rsid w:val="005331C3"/>
    <w:rsid w:val="00537938"/>
    <w:rsid w:val="00537BDF"/>
    <w:rsid w:val="00553E6A"/>
    <w:rsid w:val="005574DE"/>
    <w:rsid w:val="0056371E"/>
    <w:rsid w:val="00587FD2"/>
    <w:rsid w:val="005919E8"/>
    <w:rsid w:val="00593489"/>
    <w:rsid w:val="0059470A"/>
    <w:rsid w:val="00595143"/>
    <w:rsid w:val="005B05DB"/>
    <w:rsid w:val="005B1058"/>
    <w:rsid w:val="005B18D3"/>
    <w:rsid w:val="005B66BA"/>
    <w:rsid w:val="005D0B75"/>
    <w:rsid w:val="005D16D7"/>
    <w:rsid w:val="005D2F7C"/>
    <w:rsid w:val="005E3262"/>
    <w:rsid w:val="005E4BE7"/>
    <w:rsid w:val="005F45D7"/>
    <w:rsid w:val="005F5A0A"/>
    <w:rsid w:val="006013B6"/>
    <w:rsid w:val="00614306"/>
    <w:rsid w:val="00614A97"/>
    <w:rsid w:val="00626787"/>
    <w:rsid w:val="00642ADA"/>
    <w:rsid w:val="00647791"/>
    <w:rsid w:val="00655136"/>
    <w:rsid w:val="00662116"/>
    <w:rsid w:val="006621FC"/>
    <w:rsid w:val="0066275A"/>
    <w:rsid w:val="00666210"/>
    <w:rsid w:val="00676EA3"/>
    <w:rsid w:val="0068038D"/>
    <w:rsid w:val="00681B5C"/>
    <w:rsid w:val="00682263"/>
    <w:rsid w:val="006946C4"/>
    <w:rsid w:val="00696D38"/>
    <w:rsid w:val="006A763D"/>
    <w:rsid w:val="006B0755"/>
    <w:rsid w:val="006B4315"/>
    <w:rsid w:val="006C3502"/>
    <w:rsid w:val="006E1EE2"/>
    <w:rsid w:val="006E6B8B"/>
    <w:rsid w:val="00701C9B"/>
    <w:rsid w:val="00704D37"/>
    <w:rsid w:val="00705ABB"/>
    <w:rsid w:val="00712FAF"/>
    <w:rsid w:val="007170E4"/>
    <w:rsid w:val="0071770D"/>
    <w:rsid w:val="0072070E"/>
    <w:rsid w:val="0072199E"/>
    <w:rsid w:val="007223ED"/>
    <w:rsid w:val="0072327C"/>
    <w:rsid w:val="00726852"/>
    <w:rsid w:val="00733672"/>
    <w:rsid w:val="007425F7"/>
    <w:rsid w:val="00744F07"/>
    <w:rsid w:val="00765A68"/>
    <w:rsid w:val="00766101"/>
    <w:rsid w:val="00766AB9"/>
    <w:rsid w:val="00773CB9"/>
    <w:rsid w:val="007742B3"/>
    <w:rsid w:val="0077599E"/>
    <w:rsid w:val="00780F14"/>
    <w:rsid w:val="00782F06"/>
    <w:rsid w:val="00785BAE"/>
    <w:rsid w:val="00792E6F"/>
    <w:rsid w:val="00793436"/>
    <w:rsid w:val="00793E53"/>
    <w:rsid w:val="00796F40"/>
    <w:rsid w:val="007A24E8"/>
    <w:rsid w:val="007A3A13"/>
    <w:rsid w:val="007B5508"/>
    <w:rsid w:val="007B56C4"/>
    <w:rsid w:val="007B6909"/>
    <w:rsid w:val="007B6F35"/>
    <w:rsid w:val="007D04D4"/>
    <w:rsid w:val="007D3533"/>
    <w:rsid w:val="007D4839"/>
    <w:rsid w:val="007D742C"/>
    <w:rsid w:val="007E42C2"/>
    <w:rsid w:val="007E4F36"/>
    <w:rsid w:val="007F5C77"/>
    <w:rsid w:val="00803635"/>
    <w:rsid w:val="00804208"/>
    <w:rsid w:val="00806E4C"/>
    <w:rsid w:val="0080740C"/>
    <w:rsid w:val="00812496"/>
    <w:rsid w:val="008129C8"/>
    <w:rsid w:val="00812FF5"/>
    <w:rsid w:val="00816ACF"/>
    <w:rsid w:val="00820251"/>
    <w:rsid w:val="008202AA"/>
    <w:rsid w:val="0082623F"/>
    <w:rsid w:val="0083175D"/>
    <w:rsid w:val="00834480"/>
    <w:rsid w:val="00834F3E"/>
    <w:rsid w:val="00850DA4"/>
    <w:rsid w:val="00851E9F"/>
    <w:rsid w:val="00861B20"/>
    <w:rsid w:val="008658E9"/>
    <w:rsid w:val="00876D08"/>
    <w:rsid w:val="00876F77"/>
    <w:rsid w:val="00883C8B"/>
    <w:rsid w:val="0088688C"/>
    <w:rsid w:val="00890755"/>
    <w:rsid w:val="008919B8"/>
    <w:rsid w:val="00891D7E"/>
    <w:rsid w:val="008A1843"/>
    <w:rsid w:val="008A4085"/>
    <w:rsid w:val="008A6C76"/>
    <w:rsid w:val="008B59EB"/>
    <w:rsid w:val="008B6482"/>
    <w:rsid w:val="008B7ABE"/>
    <w:rsid w:val="008C0EAB"/>
    <w:rsid w:val="008C1601"/>
    <w:rsid w:val="008C7764"/>
    <w:rsid w:val="008D100B"/>
    <w:rsid w:val="008D2390"/>
    <w:rsid w:val="008D70F3"/>
    <w:rsid w:val="008F11CB"/>
    <w:rsid w:val="008F20AC"/>
    <w:rsid w:val="00901E9C"/>
    <w:rsid w:val="00903337"/>
    <w:rsid w:val="009048FE"/>
    <w:rsid w:val="00913561"/>
    <w:rsid w:val="00920657"/>
    <w:rsid w:val="009366BB"/>
    <w:rsid w:val="009372B4"/>
    <w:rsid w:val="00937722"/>
    <w:rsid w:val="009411CB"/>
    <w:rsid w:val="009421B0"/>
    <w:rsid w:val="00942B05"/>
    <w:rsid w:val="00943412"/>
    <w:rsid w:val="00954BC0"/>
    <w:rsid w:val="00962769"/>
    <w:rsid w:val="009632BD"/>
    <w:rsid w:val="009662BD"/>
    <w:rsid w:val="0096781E"/>
    <w:rsid w:val="009765C7"/>
    <w:rsid w:val="00980301"/>
    <w:rsid w:val="00982359"/>
    <w:rsid w:val="00983157"/>
    <w:rsid w:val="009901CC"/>
    <w:rsid w:val="00995557"/>
    <w:rsid w:val="00996758"/>
    <w:rsid w:val="009A170F"/>
    <w:rsid w:val="009A6666"/>
    <w:rsid w:val="009B4635"/>
    <w:rsid w:val="009B76D1"/>
    <w:rsid w:val="009C35F1"/>
    <w:rsid w:val="009C6E9E"/>
    <w:rsid w:val="009D1719"/>
    <w:rsid w:val="009F2B6D"/>
    <w:rsid w:val="00A00E67"/>
    <w:rsid w:val="00A01217"/>
    <w:rsid w:val="00A01888"/>
    <w:rsid w:val="00A02655"/>
    <w:rsid w:val="00A05062"/>
    <w:rsid w:val="00A05F3C"/>
    <w:rsid w:val="00A06864"/>
    <w:rsid w:val="00A1491C"/>
    <w:rsid w:val="00A16009"/>
    <w:rsid w:val="00A23E67"/>
    <w:rsid w:val="00A26F03"/>
    <w:rsid w:val="00A31DA2"/>
    <w:rsid w:val="00A33D88"/>
    <w:rsid w:val="00A359B2"/>
    <w:rsid w:val="00A35AF3"/>
    <w:rsid w:val="00A35F2A"/>
    <w:rsid w:val="00A40F19"/>
    <w:rsid w:val="00A4191A"/>
    <w:rsid w:val="00A43413"/>
    <w:rsid w:val="00A466D5"/>
    <w:rsid w:val="00A56527"/>
    <w:rsid w:val="00A56BEB"/>
    <w:rsid w:val="00A64BDB"/>
    <w:rsid w:val="00A65167"/>
    <w:rsid w:val="00A80516"/>
    <w:rsid w:val="00A80E43"/>
    <w:rsid w:val="00A832AD"/>
    <w:rsid w:val="00A861B3"/>
    <w:rsid w:val="00A86949"/>
    <w:rsid w:val="00A9310B"/>
    <w:rsid w:val="00A94413"/>
    <w:rsid w:val="00A94C97"/>
    <w:rsid w:val="00A95A06"/>
    <w:rsid w:val="00AA05AF"/>
    <w:rsid w:val="00AA3712"/>
    <w:rsid w:val="00AA3D50"/>
    <w:rsid w:val="00AB38C3"/>
    <w:rsid w:val="00AB5638"/>
    <w:rsid w:val="00AB56DC"/>
    <w:rsid w:val="00AB5AD7"/>
    <w:rsid w:val="00AC1343"/>
    <w:rsid w:val="00AD3F30"/>
    <w:rsid w:val="00AE1518"/>
    <w:rsid w:val="00AE5931"/>
    <w:rsid w:val="00AE660C"/>
    <w:rsid w:val="00AF0344"/>
    <w:rsid w:val="00AF397B"/>
    <w:rsid w:val="00AF6EF7"/>
    <w:rsid w:val="00B01A85"/>
    <w:rsid w:val="00B05037"/>
    <w:rsid w:val="00B05637"/>
    <w:rsid w:val="00B07434"/>
    <w:rsid w:val="00B07687"/>
    <w:rsid w:val="00B07E7F"/>
    <w:rsid w:val="00B17271"/>
    <w:rsid w:val="00B3239D"/>
    <w:rsid w:val="00B33655"/>
    <w:rsid w:val="00B41381"/>
    <w:rsid w:val="00B45C68"/>
    <w:rsid w:val="00B47BD0"/>
    <w:rsid w:val="00B50A63"/>
    <w:rsid w:val="00B60DAD"/>
    <w:rsid w:val="00B65404"/>
    <w:rsid w:val="00B65D04"/>
    <w:rsid w:val="00B72587"/>
    <w:rsid w:val="00B73CF1"/>
    <w:rsid w:val="00B73D97"/>
    <w:rsid w:val="00B81759"/>
    <w:rsid w:val="00B81775"/>
    <w:rsid w:val="00B81DD1"/>
    <w:rsid w:val="00B91E0B"/>
    <w:rsid w:val="00B93D44"/>
    <w:rsid w:val="00B9487D"/>
    <w:rsid w:val="00BB118D"/>
    <w:rsid w:val="00BB2F50"/>
    <w:rsid w:val="00BC1E17"/>
    <w:rsid w:val="00BC44AD"/>
    <w:rsid w:val="00BC5017"/>
    <w:rsid w:val="00BD1BFB"/>
    <w:rsid w:val="00BD7E99"/>
    <w:rsid w:val="00BE3A27"/>
    <w:rsid w:val="00BE4258"/>
    <w:rsid w:val="00BF0881"/>
    <w:rsid w:val="00C00100"/>
    <w:rsid w:val="00C03E76"/>
    <w:rsid w:val="00C10ED5"/>
    <w:rsid w:val="00C137CB"/>
    <w:rsid w:val="00C16030"/>
    <w:rsid w:val="00C21E03"/>
    <w:rsid w:val="00C26B1C"/>
    <w:rsid w:val="00C26F0D"/>
    <w:rsid w:val="00C300AE"/>
    <w:rsid w:val="00C325B9"/>
    <w:rsid w:val="00C3426B"/>
    <w:rsid w:val="00C36B8C"/>
    <w:rsid w:val="00C41EDA"/>
    <w:rsid w:val="00C463D3"/>
    <w:rsid w:val="00C46A54"/>
    <w:rsid w:val="00C47448"/>
    <w:rsid w:val="00C51A15"/>
    <w:rsid w:val="00C52F0A"/>
    <w:rsid w:val="00C556F2"/>
    <w:rsid w:val="00C602DD"/>
    <w:rsid w:val="00C612CE"/>
    <w:rsid w:val="00C619EB"/>
    <w:rsid w:val="00C633AA"/>
    <w:rsid w:val="00C6414F"/>
    <w:rsid w:val="00C66F8C"/>
    <w:rsid w:val="00C7390A"/>
    <w:rsid w:val="00C76988"/>
    <w:rsid w:val="00C828AD"/>
    <w:rsid w:val="00C83A4E"/>
    <w:rsid w:val="00C9272C"/>
    <w:rsid w:val="00C92B49"/>
    <w:rsid w:val="00C95834"/>
    <w:rsid w:val="00CA06B2"/>
    <w:rsid w:val="00CA29F8"/>
    <w:rsid w:val="00CA2C76"/>
    <w:rsid w:val="00CA4035"/>
    <w:rsid w:val="00CA4821"/>
    <w:rsid w:val="00CA59D2"/>
    <w:rsid w:val="00CA625F"/>
    <w:rsid w:val="00CA7C7E"/>
    <w:rsid w:val="00CB0D32"/>
    <w:rsid w:val="00CB7257"/>
    <w:rsid w:val="00CC06C4"/>
    <w:rsid w:val="00CC0A08"/>
    <w:rsid w:val="00CC0E54"/>
    <w:rsid w:val="00CD1080"/>
    <w:rsid w:val="00CD15C1"/>
    <w:rsid w:val="00CD3A8A"/>
    <w:rsid w:val="00CE371B"/>
    <w:rsid w:val="00CE64B0"/>
    <w:rsid w:val="00CF0C17"/>
    <w:rsid w:val="00CF0CBF"/>
    <w:rsid w:val="00CF2480"/>
    <w:rsid w:val="00D05663"/>
    <w:rsid w:val="00D12665"/>
    <w:rsid w:val="00D16338"/>
    <w:rsid w:val="00D30883"/>
    <w:rsid w:val="00D30DBF"/>
    <w:rsid w:val="00D42B12"/>
    <w:rsid w:val="00D46540"/>
    <w:rsid w:val="00D47C04"/>
    <w:rsid w:val="00D53612"/>
    <w:rsid w:val="00D55E22"/>
    <w:rsid w:val="00D56237"/>
    <w:rsid w:val="00D65E7D"/>
    <w:rsid w:val="00D70163"/>
    <w:rsid w:val="00D76E50"/>
    <w:rsid w:val="00D821A1"/>
    <w:rsid w:val="00D86675"/>
    <w:rsid w:val="00D86D4D"/>
    <w:rsid w:val="00D91499"/>
    <w:rsid w:val="00D91523"/>
    <w:rsid w:val="00DA01CC"/>
    <w:rsid w:val="00DA139F"/>
    <w:rsid w:val="00DB297E"/>
    <w:rsid w:val="00DB4007"/>
    <w:rsid w:val="00DB6ED7"/>
    <w:rsid w:val="00DC0523"/>
    <w:rsid w:val="00DC3218"/>
    <w:rsid w:val="00DC5719"/>
    <w:rsid w:val="00DD1D63"/>
    <w:rsid w:val="00DD5E97"/>
    <w:rsid w:val="00DE00B9"/>
    <w:rsid w:val="00DE34BD"/>
    <w:rsid w:val="00DF0FC6"/>
    <w:rsid w:val="00DF21E3"/>
    <w:rsid w:val="00DF2234"/>
    <w:rsid w:val="00DF2711"/>
    <w:rsid w:val="00DF4711"/>
    <w:rsid w:val="00DF4F77"/>
    <w:rsid w:val="00DF6B75"/>
    <w:rsid w:val="00DF7C9A"/>
    <w:rsid w:val="00E03677"/>
    <w:rsid w:val="00E0442F"/>
    <w:rsid w:val="00E063FA"/>
    <w:rsid w:val="00E065B6"/>
    <w:rsid w:val="00E0712C"/>
    <w:rsid w:val="00E16376"/>
    <w:rsid w:val="00E21642"/>
    <w:rsid w:val="00E24920"/>
    <w:rsid w:val="00E326D7"/>
    <w:rsid w:val="00E335EC"/>
    <w:rsid w:val="00E33E94"/>
    <w:rsid w:val="00E403AF"/>
    <w:rsid w:val="00E43269"/>
    <w:rsid w:val="00E565F9"/>
    <w:rsid w:val="00E60D8D"/>
    <w:rsid w:val="00E661C3"/>
    <w:rsid w:val="00E670A9"/>
    <w:rsid w:val="00E709A5"/>
    <w:rsid w:val="00E760B2"/>
    <w:rsid w:val="00E81233"/>
    <w:rsid w:val="00E90C8E"/>
    <w:rsid w:val="00EB5072"/>
    <w:rsid w:val="00EB5CDB"/>
    <w:rsid w:val="00EC1170"/>
    <w:rsid w:val="00EC15DA"/>
    <w:rsid w:val="00EC1E02"/>
    <w:rsid w:val="00EC6B94"/>
    <w:rsid w:val="00ED21E9"/>
    <w:rsid w:val="00ED3459"/>
    <w:rsid w:val="00ED3948"/>
    <w:rsid w:val="00EE4DD3"/>
    <w:rsid w:val="00EE502B"/>
    <w:rsid w:val="00EE52D6"/>
    <w:rsid w:val="00EE5DEA"/>
    <w:rsid w:val="00F01BB7"/>
    <w:rsid w:val="00F03DF3"/>
    <w:rsid w:val="00F03DF9"/>
    <w:rsid w:val="00F03FAF"/>
    <w:rsid w:val="00F041BC"/>
    <w:rsid w:val="00F05FF4"/>
    <w:rsid w:val="00F06C7E"/>
    <w:rsid w:val="00F07214"/>
    <w:rsid w:val="00F109CF"/>
    <w:rsid w:val="00F11CE0"/>
    <w:rsid w:val="00F13897"/>
    <w:rsid w:val="00F13E7E"/>
    <w:rsid w:val="00F1651C"/>
    <w:rsid w:val="00F207AC"/>
    <w:rsid w:val="00F265A7"/>
    <w:rsid w:val="00F40957"/>
    <w:rsid w:val="00F40AF6"/>
    <w:rsid w:val="00F416D6"/>
    <w:rsid w:val="00F50AEF"/>
    <w:rsid w:val="00F70C1A"/>
    <w:rsid w:val="00F719BD"/>
    <w:rsid w:val="00F72705"/>
    <w:rsid w:val="00F7742C"/>
    <w:rsid w:val="00F77BD1"/>
    <w:rsid w:val="00F83986"/>
    <w:rsid w:val="00F84B13"/>
    <w:rsid w:val="00F85FD5"/>
    <w:rsid w:val="00F8612A"/>
    <w:rsid w:val="00F86610"/>
    <w:rsid w:val="00F905FA"/>
    <w:rsid w:val="00F92208"/>
    <w:rsid w:val="00F935B7"/>
    <w:rsid w:val="00F9482F"/>
    <w:rsid w:val="00F957D2"/>
    <w:rsid w:val="00F9640F"/>
    <w:rsid w:val="00FA474E"/>
    <w:rsid w:val="00FA645C"/>
    <w:rsid w:val="00FA7993"/>
    <w:rsid w:val="00FB28C6"/>
    <w:rsid w:val="00FB63F7"/>
    <w:rsid w:val="00FB64F4"/>
    <w:rsid w:val="00FC1F1C"/>
    <w:rsid w:val="00FD1F17"/>
    <w:rsid w:val="00FD1F83"/>
    <w:rsid w:val="00FE1978"/>
    <w:rsid w:val="00FE577C"/>
    <w:rsid w:val="00FF1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663"/>
    <w:rPr>
      <w:sz w:val="24"/>
      <w:szCs w:val="24"/>
    </w:rPr>
  </w:style>
  <w:style w:type="paragraph" w:styleId="Heading1">
    <w:name w:val="heading 1"/>
    <w:basedOn w:val="Normal"/>
    <w:next w:val="Normal"/>
    <w:qFormat/>
    <w:rsid w:val="0037417E"/>
    <w:pPr>
      <w:keepNext/>
      <w:outlineLvl w:val="0"/>
    </w:pPr>
    <w:rPr>
      <w:b/>
      <w:bCs/>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5663"/>
    <w:rPr>
      <w:color w:val="0000FF"/>
      <w:u w:val="single"/>
    </w:rPr>
  </w:style>
  <w:style w:type="paragraph" w:customStyle="1" w:styleId="Ahead">
    <w:name w:val="A head"/>
    <w:basedOn w:val="Normal"/>
    <w:rsid w:val="00D05663"/>
    <w:pPr>
      <w:spacing w:after="120" w:line="320" w:lineRule="exact"/>
    </w:pPr>
    <w:rPr>
      <w:rFonts w:ascii="Arial" w:eastAsia="Times" w:hAnsi="Arial"/>
      <w:b/>
      <w:sz w:val="28"/>
      <w:szCs w:val="20"/>
      <w:lang w:eastAsia="en-US"/>
    </w:rPr>
  </w:style>
  <w:style w:type="paragraph" w:styleId="Footer">
    <w:name w:val="footer"/>
    <w:basedOn w:val="Normal"/>
    <w:rsid w:val="00D05663"/>
    <w:pPr>
      <w:tabs>
        <w:tab w:val="center" w:pos="4153"/>
        <w:tab w:val="right" w:pos="8306"/>
      </w:tabs>
    </w:pPr>
  </w:style>
  <w:style w:type="character" w:styleId="PageNumber">
    <w:name w:val="page number"/>
    <w:basedOn w:val="DefaultParagraphFont"/>
    <w:rsid w:val="00D05663"/>
  </w:style>
  <w:style w:type="paragraph" w:styleId="Header">
    <w:name w:val="header"/>
    <w:basedOn w:val="Normal"/>
    <w:rsid w:val="00D05663"/>
    <w:pPr>
      <w:tabs>
        <w:tab w:val="center" w:pos="4153"/>
        <w:tab w:val="right" w:pos="8306"/>
      </w:tabs>
    </w:pPr>
  </w:style>
  <w:style w:type="table" w:styleId="TableGrid">
    <w:name w:val="Table Grid"/>
    <w:basedOn w:val="TableNormal"/>
    <w:rsid w:val="0037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1C04"/>
    <w:rPr>
      <w:color w:val="800080"/>
      <w:u w:val="single"/>
    </w:rPr>
  </w:style>
  <w:style w:type="paragraph" w:customStyle="1" w:styleId="Normal0">
    <w:name w:val="[Normal]"/>
    <w:rsid w:val="00AB5638"/>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rsid w:val="00AB5638"/>
    <w:pPr>
      <w:spacing w:before="240"/>
      <w:ind w:left="567" w:right="567" w:hanging="567"/>
    </w:pPr>
    <w:rPr>
      <w:rFonts w:ascii="Times New Roman" w:hAnsi="Times New Roman" w:cs="Times New Roman"/>
      <w:sz w:val="22"/>
      <w:szCs w:val="22"/>
    </w:rPr>
  </w:style>
  <w:style w:type="paragraph" w:customStyle="1" w:styleId="questiona">
    <w:name w:val="question(a)"/>
    <w:basedOn w:val="question"/>
    <w:rsid w:val="00AB5638"/>
    <w:pPr>
      <w:tabs>
        <w:tab w:val="left" w:pos="567"/>
      </w:tabs>
      <w:ind w:left="1134" w:hanging="1134"/>
    </w:pPr>
  </w:style>
  <w:style w:type="paragraph" w:customStyle="1" w:styleId="indent1">
    <w:name w:val="indent1"/>
    <w:basedOn w:val="Normal0"/>
    <w:uiPriority w:val="99"/>
    <w:rsid w:val="00AB5638"/>
    <w:pPr>
      <w:spacing w:before="240"/>
      <w:ind w:left="1134" w:right="567" w:hanging="567"/>
    </w:pPr>
    <w:rPr>
      <w:rFonts w:ascii="Times New Roman" w:hAnsi="Times New Roman" w:cs="Times New Roman"/>
      <w:sz w:val="22"/>
      <w:szCs w:val="22"/>
    </w:rPr>
  </w:style>
  <w:style w:type="paragraph" w:customStyle="1" w:styleId="indent3">
    <w:name w:val="indent3"/>
    <w:basedOn w:val="Normal0"/>
    <w:rsid w:val="00AB5638"/>
    <w:pPr>
      <w:spacing w:before="240"/>
      <w:ind w:left="2268" w:right="567" w:hanging="567"/>
    </w:pPr>
    <w:rPr>
      <w:rFonts w:ascii="Times New Roman" w:hAnsi="Times New Roman" w:cs="Times New Roman"/>
      <w:sz w:val="22"/>
      <w:szCs w:val="22"/>
    </w:rPr>
  </w:style>
  <w:style w:type="paragraph" w:customStyle="1" w:styleId="Box">
    <w:name w:val="Box"/>
    <w:basedOn w:val="Normal0"/>
    <w:uiPriority w:val="99"/>
    <w:rsid w:val="00AB5638"/>
    <w:pPr>
      <w:spacing w:before="60" w:after="60"/>
      <w:jc w:val="center"/>
    </w:pPr>
    <w:rPr>
      <w:rFonts w:ascii="Times New Roman" w:hAnsi="Times New Roman" w:cs="Times New Roman"/>
      <w:sz w:val="22"/>
      <w:szCs w:val="22"/>
    </w:rPr>
  </w:style>
  <w:style w:type="paragraph" w:customStyle="1" w:styleId="indent1a">
    <w:name w:val="indent1(a)"/>
    <w:basedOn w:val="Normal0"/>
    <w:uiPriority w:val="99"/>
    <w:rsid w:val="00AB5638"/>
    <w:pPr>
      <w:tabs>
        <w:tab w:val="left" w:pos="1134"/>
      </w:tabs>
      <w:spacing w:before="240"/>
      <w:ind w:left="1701" w:right="567" w:hanging="1134"/>
    </w:pPr>
    <w:rPr>
      <w:rFonts w:ascii="Times New Roman" w:hAnsi="Times New Roman" w:cs="Times New Roman"/>
      <w:sz w:val="22"/>
      <w:szCs w:val="22"/>
    </w:rPr>
  </w:style>
  <w:style w:type="paragraph" w:customStyle="1" w:styleId="mark">
    <w:name w:val="mark"/>
    <w:basedOn w:val="Normal0"/>
    <w:uiPriority w:val="99"/>
    <w:rsid w:val="00AB5638"/>
    <w:pPr>
      <w:jc w:val="right"/>
    </w:pPr>
    <w:rPr>
      <w:rFonts w:ascii="Times New Roman" w:hAnsi="Times New Roman" w:cs="Times New Roman"/>
      <w:b/>
      <w:bCs/>
      <w:sz w:val="20"/>
      <w:szCs w:val="20"/>
    </w:rPr>
  </w:style>
  <w:style w:type="paragraph" w:customStyle="1" w:styleId="indent2">
    <w:name w:val="indent2"/>
    <w:basedOn w:val="Normal0"/>
    <w:uiPriority w:val="99"/>
    <w:rsid w:val="00AB5638"/>
    <w:pPr>
      <w:spacing w:before="240"/>
      <w:ind w:left="1701" w:right="567" w:hanging="567"/>
    </w:pPr>
    <w:rPr>
      <w:rFonts w:ascii="Times New Roman" w:hAnsi="Times New Roman" w:cs="Times New Roman"/>
      <w:sz w:val="22"/>
      <w:szCs w:val="22"/>
    </w:rPr>
  </w:style>
  <w:style w:type="paragraph" w:customStyle="1" w:styleId="indent2Char">
    <w:name w:val="indent2 Char"/>
    <w:basedOn w:val="Normal0"/>
    <w:uiPriority w:val="99"/>
    <w:rsid w:val="00AB5638"/>
    <w:pPr>
      <w:spacing w:before="240"/>
      <w:ind w:left="1701" w:right="567" w:hanging="567"/>
    </w:pPr>
    <w:rPr>
      <w:rFonts w:ascii="Times New Roman" w:hAnsi="Times New Roman" w:cs="Times New Roman"/>
      <w:sz w:val="22"/>
      <w:szCs w:val="22"/>
    </w:rPr>
  </w:style>
  <w:style w:type="paragraph" w:customStyle="1" w:styleId="questionCharCharCharCharCharCharCharCharCharCharCharCharCharCharCharCharCharCharCharChar">
    <w:name w:val="question Char Char Char Char Char Char Char Char Char Char Char Char Char Char Char Char Char Char Char Char"/>
    <w:basedOn w:val="Normal0"/>
    <w:rsid w:val="00AB5638"/>
    <w:pPr>
      <w:spacing w:before="240"/>
      <w:ind w:left="567" w:right="567" w:hanging="567"/>
    </w:pPr>
    <w:rPr>
      <w:rFonts w:ascii="Times New Roman" w:hAnsi="Times New Roman" w:cs="Times New Roman"/>
      <w:sz w:val="22"/>
      <w:szCs w:val="22"/>
    </w:rPr>
  </w:style>
  <w:style w:type="paragraph" w:styleId="BodyText">
    <w:name w:val="Body Text"/>
    <w:basedOn w:val="Normal"/>
    <w:rsid w:val="00510040"/>
    <w:rPr>
      <w:color w:val="000000"/>
      <w:spacing w:val="-5"/>
      <w:lang w:eastAsia="en-US"/>
    </w:rPr>
  </w:style>
  <w:style w:type="paragraph" w:styleId="Subtitle">
    <w:name w:val="Subtitle"/>
    <w:basedOn w:val="Normal"/>
    <w:next w:val="Normal"/>
    <w:link w:val="SubtitleChar"/>
    <w:qFormat/>
    <w:rsid w:val="00AB5AD7"/>
    <w:pPr>
      <w:spacing w:after="60"/>
      <w:jc w:val="center"/>
      <w:outlineLvl w:val="1"/>
    </w:pPr>
    <w:rPr>
      <w:rFonts w:ascii="Cambria" w:hAnsi="Cambria"/>
      <w:lang w:val="x-none" w:eastAsia="x-none"/>
    </w:rPr>
  </w:style>
  <w:style w:type="character" w:customStyle="1" w:styleId="SubtitleChar">
    <w:name w:val="Subtitle Char"/>
    <w:link w:val="Subtitle"/>
    <w:rsid w:val="00AB5AD7"/>
    <w:rPr>
      <w:rFonts w:ascii="Cambria" w:eastAsia="Times New Roman" w:hAnsi="Cambria" w:cs="Times New Roman"/>
      <w:sz w:val="24"/>
      <w:szCs w:val="24"/>
    </w:rPr>
  </w:style>
  <w:style w:type="paragraph" w:customStyle="1" w:styleId="questionai">
    <w:name w:val="question(a)(i)"/>
    <w:basedOn w:val="Normal0"/>
    <w:uiPriority w:val="99"/>
    <w:rsid w:val="00655136"/>
    <w:pPr>
      <w:tabs>
        <w:tab w:val="left" w:pos="567"/>
        <w:tab w:val="left" w:pos="1134"/>
        <w:tab w:val="right" w:pos="8505"/>
      </w:tabs>
      <w:spacing w:before="120"/>
      <w:ind w:left="1701" w:right="567" w:hanging="1701"/>
    </w:pPr>
    <w:rPr>
      <w:rFonts w:ascii="Times New Roman" w:hAnsi="Times New Roman" w:cs="Times New Roman"/>
      <w:sz w:val="22"/>
      <w:szCs w:val="22"/>
    </w:rPr>
  </w:style>
  <w:style w:type="paragraph" w:customStyle="1" w:styleId="accept">
    <w:name w:val="accept"/>
    <w:basedOn w:val="Normal0"/>
    <w:uiPriority w:val="99"/>
    <w:rsid w:val="00655136"/>
    <w:pPr>
      <w:tabs>
        <w:tab w:val="left" w:pos="2693"/>
      </w:tabs>
      <w:spacing w:before="120"/>
      <w:ind w:left="2268" w:right="1701"/>
    </w:pPr>
    <w:rPr>
      <w:rFonts w:ascii="Times New Roman" w:hAnsi="Times New Roman" w:cs="Times New Roman"/>
      <w:i/>
      <w:iCs/>
      <w:sz w:val="22"/>
      <w:szCs w:val="22"/>
    </w:rPr>
  </w:style>
  <w:style w:type="paragraph" w:customStyle="1" w:styleId="questionaiChar">
    <w:name w:val="question(a)(i) Char"/>
    <w:basedOn w:val="Normal"/>
    <w:uiPriority w:val="99"/>
    <w:rsid w:val="00CA29F8"/>
    <w:pPr>
      <w:widowControl w:val="0"/>
      <w:tabs>
        <w:tab w:val="left" w:pos="567"/>
        <w:tab w:val="left" w:pos="1134"/>
        <w:tab w:val="right" w:pos="8505"/>
        <w:tab w:val="right" w:pos="9072"/>
      </w:tabs>
      <w:autoSpaceDE w:val="0"/>
      <w:autoSpaceDN w:val="0"/>
      <w:adjustRightInd w:val="0"/>
      <w:spacing w:before="120"/>
      <w:ind w:left="1701" w:right="567" w:hanging="1701"/>
    </w:pPr>
    <w:rPr>
      <w:sz w:val="22"/>
      <w:szCs w:val="22"/>
    </w:rPr>
  </w:style>
  <w:style w:type="paragraph" w:styleId="BalloonText">
    <w:name w:val="Balloon Text"/>
    <w:basedOn w:val="Normal"/>
    <w:link w:val="BalloonTextChar"/>
    <w:rsid w:val="00095F92"/>
    <w:rPr>
      <w:rFonts w:ascii="Tahoma" w:hAnsi="Tahoma" w:cs="Tahoma"/>
      <w:sz w:val="16"/>
      <w:szCs w:val="16"/>
    </w:rPr>
  </w:style>
  <w:style w:type="character" w:customStyle="1" w:styleId="BalloonTextChar">
    <w:name w:val="Balloon Text Char"/>
    <w:basedOn w:val="DefaultParagraphFont"/>
    <w:link w:val="BalloonText"/>
    <w:rsid w:val="00095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5663"/>
    <w:rPr>
      <w:sz w:val="24"/>
      <w:szCs w:val="24"/>
    </w:rPr>
  </w:style>
  <w:style w:type="paragraph" w:styleId="Heading1">
    <w:name w:val="heading 1"/>
    <w:basedOn w:val="Normal"/>
    <w:next w:val="Normal"/>
    <w:qFormat/>
    <w:rsid w:val="0037417E"/>
    <w:pPr>
      <w:keepNext/>
      <w:outlineLvl w:val="0"/>
    </w:pPr>
    <w:rPr>
      <w:b/>
      <w:bCs/>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5663"/>
    <w:rPr>
      <w:color w:val="0000FF"/>
      <w:u w:val="single"/>
    </w:rPr>
  </w:style>
  <w:style w:type="paragraph" w:customStyle="1" w:styleId="Ahead">
    <w:name w:val="A head"/>
    <w:basedOn w:val="Normal"/>
    <w:rsid w:val="00D05663"/>
    <w:pPr>
      <w:spacing w:after="120" w:line="320" w:lineRule="exact"/>
    </w:pPr>
    <w:rPr>
      <w:rFonts w:ascii="Arial" w:eastAsia="Times" w:hAnsi="Arial"/>
      <w:b/>
      <w:sz w:val="28"/>
      <w:szCs w:val="20"/>
      <w:lang w:eastAsia="en-US"/>
    </w:rPr>
  </w:style>
  <w:style w:type="paragraph" w:styleId="Footer">
    <w:name w:val="footer"/>
    <w:basedOn w:val="Normal"/>
    <w:rsid w:val="00D05663"/>
    <w:pPr>
      <w:tabs>
        <w:tab w:val="center" w:pos="4153"/>
        <w:tab w:val="right" w:pos="8306"/>
      </w:tabs>
    </w:pPr>
  </w:style>
  <w:style w:type="character" w:styleId="PageNumber">
    <w:name w:val="page number"/>
    <w:basedOn w:val="DefaultParagraphFont"/>
    <w:rsid w:val="00D05663"/>
  </w:style>
  <w:style w:type="paragraph" w:styleId="Header">
    <w:name w:val="header"/>
    <w:basedOn w:val="Normal"/>
    <w:rsid w:val="00D05663"/>
    <w:pPr>
      <w:tabs>
        <w:tab w:val="center" w:pos="4153"/>
        <w:tab w:val="right" w:pos="8306"/>
      </w:tabs>
    </w:pPr>
  </w:style>
  <w:style w:type="table" w:styleId="TableGrid">
    <w:name w:val="Table Grid"/>
    <w:basedOn w:val="TableNormal"/>
    <w:rsid w:val="0037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1C04"/>
    <w:rPr>
      <w:color w:val="800080"/>
      <w:u w:val="single"/>
    </w:rPr>
  </w:style>
  <w:style w:type="paragraph" w:customStyle="1" w:styleId="Normal0">
    <w:name w:val="[Normal]"/>
    <w:rsid w:val="00AB5638"/>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rsid w:val="00AB5638"/>
    <w:pPr>
      <w:spacing w:before="240"/>
      <w:ind w:left="567" w:right="567" w:hanging="567"/>
    </w:pPr>
    <w:rPr>
      <w:rFonts w:ascii="Times New Roman" w:hAnsi="Times New Roman" w:cs="Times New Roman"/>
      <w:sz w:val="22"/>
      <w:szCs w:val="22"/>
    </w:rPr>
  </w:style>
  <w:style w:type="paragraph" w:customStyle="1" w:styleId="questiona">
    <w:name w:val="question(a)"/>
    <w:basedOn w:val="question"/>
    <w:rsid w:val="00AB5638"/>
    <w:pPr>
      <w:tabs>
        <w:tab w:val="left" w:pos="567"/>
      </w:tabs>
      <w:ind w:left="1134" w:hanging="1134"/>
    </w:pPr>
  </w:style>
  <w:style w:type="paragraph" w:customStyle="1" w:styleId="indent1">
    <w:name w:val="indent1"/>
    <w:basedOn w:val="Normal0"/>
    <w:uiPriority w:val="99"/>
    <w:rsid w:val="00AB5638"/>
    <w:pPr>
      <w:spacing w:before="240"/>
      <w:ind w:left="1134" w:right="567" w:hanging="567"/>
    </w:pPr>
    <w:rPr>
      <w:rFonts w:ascii="Times New Roman" w:hAnsi="Times New Roman" w:cs="Times New Roman"/>
      <w:sz w:val="22"/>
      <w:szCs w:val="22"/>
    </w:rPr>
  </w:style>
  <w:style w:type="paragraph" w:customStyle="1" w:styleId="indent3">
    <w:name w:val="indent3"/>
    <w:basedOn w:val="Normal0"/>
    <w:rsid w:val="00AB5638"/>
    <w:pPr>
      <w:spacing w:before="240"/>
      <w:ind w:left="2268" w:right="567" w:hanging="567"/>
    </w:pPr>
    <w:rPr>
      <w:rFonts w:ascii="Times New Roman" w:hAnsi="Times New Roman" w:cs="Times New Roman"/>
      <w:sz w:val="22"/>
      <w:szCs w:val="22"/>
    </w:rPr>
  </w:style>
  <w:style w:type="paragraph" w:customStyle="1" w:styleId="Box">
    <w:name w:val="Box"/>
    <w:basedOn w:val="Normal0"/>
    <w:uiPriority w:val="99"/>
    <w:rsid w:val="00AB5638"/>
    <w:pPr>
      <w:spacing w:before="60" w:after="60"/>
      <w:jc w:val="center"/>
    </w:pPr>
    <w:rPr>
      <w:rFonts w:ascii="Times New Roman" w:hAnsi="Times New Roman" w:cs="Times New Roman"/>
      <w:sz w:val="22"/>
      <w:szCs w:val="22"/>
    </w:rPr>
  </w:style>
  <w:style w:type="paragraph" w:customStyle="1" w:styleId="indent1a">
    <w:name w:val="indent1(a)"/>
    <w:basedOn w:val="Normal0"/>
    <w:uiPriority w:val="99"/>
    <w:rsid w:val="00AB5638"/>
    <w:pPr>
      <w:tabs>
        <w:tab w:val="left" w:pos="1134"/>
      </w:tabs>
      <w:spacing w:before="240"/>
      <w:ind w:left="1701" w:right="567" w:hanging="1134"/>
    </w:pPr>
    <w:rPr>
      <w:rFonts w:ascii="Times New Roman" w:hAnsi="Times New Roman" w:cs="Times New Roman"/>
      <w:sz w:val="22"/>
      <w:szCs w:val="22"/>
    </w:rPr>
  </w:style>
  <w:style w:type="paragraph" w:customStyle="1" w:styleId="mark">
    <w:name w:val="mark"/>
    <w:basedOn w:val="Normal0"/>
    <w:uiPriority w:val="99"/>
    <w:rsid w:val="00AB5638"/>
    <w:pPr>
      <w:jc w:val="right"/>
    </w:pPr>
    <w:rPr>
      <w:rFonts w:ascii="Times New Roman" w:hAnsi="Times New Roman" w:cs="Times New Roman"/>
      <w:b/>
      <w:bCs/>
      <w:sz w:val="20"/>
      <w:szCs w:val="20"/>
    </w:rPr>
  </w:style>
  <w:style w:type="paragraph" w:customStyle="1" w:styleId="indent2">
    <w:name w:val="indent2"/>
    <w:basedOn w:val="Normal0"/>
    <w:uiPriority w:val="99"/>
    <w:rsid w:val="00AB5638"/>
    <w:pPr>
      <w:spacing w:before="240"/>
      <w:ind w:left="1701" w:right="567" w:hanging="567"/>
    </w:pPr>
    <w:rPr>
      <w:rFonts w:ascii="Times New Roman" w:hAnsi="Times New Roman" w:cs="Times New Roman"/>
      <w:sz w:val="22"/>
      <w:szCs w:val="22"/>
    </w:rPr>
  </w:style>
  <w:style w:type="paragraph" w:customStyle="1" w:styleId="indent2Char">
    <w:name w:val="indent2 Char"/>
    <w:basedOn w:val="Normal0"/>
    <w:uiPriority w:val="99"/>
    <w:rsid w:val="00AB5638"/>
    <w:pPr>
      <w:spacing w:before="240"/>
      <w:ind w:left="1701" w:right="567" w:hanging="567"/>
    </w:pPr>
    <w:rPr>
      <w:rFonts w:ascii="Times New Roman" w:hAnsi="Times New Roman" w:cs="Times New Roman"/>
      <w:sz w:val="22"/>
      <w:szCs w:val="22"/>
    </w:rPr>
  </w:style>
  <w:style w:type="paragraph" w:customStyle="1" w:styleId="questionCharCharCharCharCharCharCharCharCharCharCharCharCharCharCharCharCharCharCharChar">
    <w:name w:val="question Char Char Char Char Char Char Char Char Char Char Char Char Char Char Char Char Char Char Char Char"/>
    <w:basedOn w:val="Normal0"/>
    <w:rsid w:val="00AB5638"/>
    <w:pPr>
      <w:spacing w:before="240"/>
      <w:ind w:left="567" w:right="567" w:hanging="567"/>
    </w:pPr>
    <w:rPr>
      <w:rFonts w:ascii="Times New Roman" w:hAnsi="Times New Roman" w:cs="Times New Roman"/>
      <w:sz w:val="22"/>
      <w:szCs w:val="22"/>
    </w:rPr>
  </w:style>
  <w:style w:type="paragraph" w:styleId="BodyText">
    <w:name w:val="Body Text"/>
    <w:basedOn w:val="Normal"/>
    <w:rsid w:val="00510040"/>
    <w:rPr>
      <w:color w:val="000000"/>
      <w:spacing w:val="-5"/>
      <w:lang w:eastAsia="en-US"/>
    </w:rPr>
  </w:style>
  <w:style w:type="paragraph" w:styleId="Subtitle">
    <w:name w:val="Subtitle"/>
    <w:basedOn w:val="Normal"/>
    <w:next w:val="Normal"/>
    <w:link w:val="SubtitleChar"/>
    <w:qFormat/>
    <w:rsid w:val="00AB5AD7"/>
    <w:pPr>
      <w:spacing w:after="60"/>
      <w:jc w:val="center"/>
      <w:outlineLvl w:val="1"/>
    </w:pPr>
    <w:rPr>
      <w:rFonts w:ascii="Cambria" w:hAnsi="Cambria"/>
      <w:lang w:val="x-none" w:eastAsia="x-none"/>
    </w:rPr>
  </w:style>
  <w:style w:type="character" w:customStyle="1" w:styleId="SubtitleChar">
    <w:name w:val="Subtitle Char"/>
    <w:link w:val="Subtitle"/>
    <w:rsid w:val="00AB5AD7"/>
    <w:rPr>
      <w:rFonts w:ascii="Cambria" w:eastAsia="Times New Roman" w:hAnsi="Cambria" w:cs="Times New Roman"/>
      <w:sz w:val="24"/>
      <w:szCs w:val="24"/>
    </w:rPr>
  </w:style>
  <w:style w:type="paragraph" w:customStyle="1" w:styleId="questionai">
    <w:name w:val="question(a)(i)"/>
    <w:basedOn w:val="Normal0"/>
    <w:uiPriority w:val="99"/>
    <w:rsid w:val="00655136"/>
    <w:pPr>
      <w:tabs>
        <w:tab w:val="left" w:pos="567"/>
        <w:tab w:val="left" w:pos="1134"/>
        <w:tab w:val="right" w:pos="8505"/>
      </w:tabs>
      <w:spacing w:before="120"/>
      <w:ind w:left="1701" w:right="567" w:hanging="1701"/>
    </w:pPr>
    <w:rPr>
      <w:rFonts w:ascii="Times New Roman" w:hAnsi="Times New Roman" w:cs="Times New Roman"/>
      <w:sz w:val="22"/>
      <w:szCs w:val="22"/>
    </w:rPr>
  </w:style>
  <w:style w:type="paragraph" w:customStyle="1" w:styleId="accept">
    <w:name w:val="accept"/>
    <w:basedOn w:val="Normal0"/>
    <w:uiPriority w:val="99"/>
    <w:rsid w:val="00655136"/>
    <w:pPr>
      <w:tabs>
        <w:tab w:val="left" w:pos="2693"/>
      </w:tabs>
      <w:spacing w:before="120"/>
      <w:ind w:left="2268" w:right="1701"/>
    </w:pPr>
    <w:rPr>
      <w:rFonts w:ascii="Times New Roman" w:hAnsi="Times New Roman" w:cs="Times New Roman"/>
      <w:i/>
      <w:iCs/>
      <w:sz w:val="22"/>
      <w:szCs w:val="22"/>
    </w:rPr>
  </w:style>
  <w:style w:type="paragraph" w:customStyle="1" w:styleId="questionaiChar">
    <w:name w:val="question(a)(i) Char"/>
    <w:basedOn w:val="Normal"/>
    <w:uiPriority w:val="99"/>
    <w:rsid w:val="00CA29F8"/>
    <w:pPr>
      <w:widowControl w:val="0"/>
      <w:tabs>
        <w:tab w:val="left" w:pos="567"/>
        <w:tab w:val="left" w:pos="1134"/>
        <w:tab w:val="right" w:pos="8505"/>
        <w:tab w:val="right" w:pos="9072"/>
      </w:tabs>
      <w:autoSpaceDE w:val="0"/>
      <w:autoSpaceDN w:val="0"/>
      <w:adjustRightInd w:val="0"/>
      <w:spacing w:before="120"/>
      <w:ind w:left="1701" w:right="567" w:hanging="1701"/>
    </w:pPr>
    <w:rPr>
      <w:sz w:val="22"/>
      <w:szCs w:val="22"/>
    </w:rPr>
  </w:style>
  <w:style w:type="paragraph" w:styleId="BalloonText">
    <w:name w:val="Balloon Text"/>
    <w:basedOn w:val="Normal"/>
    <w:link w:val="BalloonTextChar"/>
    <w:rsid w:val="00095F92"/>
    <w:rPr>
      <w:rFonts w:ascii="Tahoma" w:hAnsi="Tahoma" w:cs="Tahoma"/>
      <w:sz w:val="16"/>
      <w:szCs w:val="16"/>
    </w:rPr>
  </w:style>
  <w:style w:type="character" w:customStyle="1" w:styleId="BalloonTextChar">
    <w:name w:val="Balloon Text Char"/>
    <w:basedOn w:val="DefaultParagraphFont"/>
    <w:link w:val="BalloonText"/>
    <w:rsid w:val="00095F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9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99" Type="http://schemas.openxmlformats.org/officeDocument/2006/relationships/customXml" Target="ink/ink70.xml"/><Relationship Id="rId21" Type="http://schemas.openxmlformats.org/officeDocument/2006/relationships/image" Target="media/image6.jpeg"/><Relationship Id="rId63" Type="http://schemas.openxmlformats.org/officeDocument/2006/relationships/image" Target="media/image22.wmf"/><Relationship Id="rId159" Type="http://schemas.openxmlformats.org/officeDocument/2006/relationships/image" Target="media/image68.emf"/><Relationship Id="rId324" Type="http://schemas.openxmlformats.org/officeDocument/2006/relationships/image" Target="media/image154.emf"/><Relationship Id="rId170" Type="http://schemas.openxmlformats.org/officeDocument/2006/relationships/image" Target="media/image77.emf"/><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hyperlink" Target="http://www.absoluteastronomy.com/topics/Haloalkane" TargetMode="External"/><Relationship Id="rId74" Type="http://schemas.openxmlformats.org/officeDocument/2006/relationships/oleObject" Target="embeddings/oleObject24.bin"/><Relationship Id="rId128" Type="http://schemas.openxmlformats.org/officeDocument/2006/relationships/image" Target="media/image53.wmf"/><Relationship Id="rId5" Type="http://schemas.openxmlformats.org/officeDocument/2006/relationships/settings" Target="settings.xml"/><Relationship Id="rId181" Type="http://schemas.openxmlformats.org/officeDocument/2006/relationships/customXml" Target="ink/ink11.xml"/><Relationship Id="rId237" Type="http://schemas.openxmlformats.org/officeDocument/2006/relationships/customXml" Target="ink/ink39.xml"/><Relationship Id="rId279" Type="http://schemas.openxmlformats.org/officeDocument/2006/relationships/customXml" Target="ink/ink60.xml"/><Relationship Id="rId43" Type="http://schemas.openxmlformats.org/officeDocument/2006/relationships/image" Target="media/image11.wmf"/><Relationship Id="rId139" Type="http://schemas.openxmlformats.org/officeDocument/2006/relationships/oleObject" Target="embeddings/oleObject46.bin"/><Relationship Id="rId290" Type="http://schemas.openxmlformats.org/officeDocument/2006/relationships/image" Target="media/image137.emf"/><Relationship Id="rId304" Type="http://schemas.openxmlformats.org/officeDocument/2006/relationships/image" Target="media/image144.emf"/><Relationship Id="rId85" Type="http://schemas.openxmlformats.org/officeDocument/2006/relationships/image" Target="media/image33.emf"/><Relationship Id="rId192" Type="http://schemas.openxmlformats.org/officeDocument/2006/relationships/image" Target="media/image88.emf"/><Relationship Id="rId206" Type="http://schemas.openxmlformats.org/officeDocument/2006/relationships/image" Target="media/image95.emf"/><Relationship Id="rId248" Type="http://schemas.openxmlformats.org/officeDocument/2006/relationships/image" Target="media/image116.emf"/><Relationship Id="rId12" Type="http://schemas.openxmlformats.org/officeDocument/2006/relationships/oleObject" Target="embeddings/oleObject1.bin"/><Relationship Id="rId108" Type="http://schemas.openxmlformats.org/officeDocument/2006/relationships/oleObject" Target="embeddings/oleObject35.bin"/><Relationship Id="rId315" Type="http://schemas.openxmlformats.org/officeDocument/2006/relationships/customXml" Target="ink/ink78.xml"/><Relationship Id="rId54" Type="http://schemas.openxmlformats.org/officeDocument/2006/relationships/oleObject" Target="embeddings/oleObject15.bin"/><Relationship Id="rId96" Type="http://schemas.openxmlformats.org/officeDocument/2006/relationships/oleObject" Target="embeddings/oleObject29.bin"/><Relationship Id="rId161" Type="http://schemas.openxmlformats.org/officeDocument/2006/relationships/image" Target="media/image69.emf"/><Relationship Id="rId217" Type="http://schemas.openxmlformats.org/officeDocument/2006/relationships/customXml" Target="ink/ink29.xml"/><Relationship Id="rId259" Type="http://schemas.openxmlformats.org/officeDocument/2006/relationships/customXml" Target="ink/ink50.xml"/><Relationship Id="rId23" Type="http://schemas.openxmlformats.org/officeDocument/2006/relationships/hyperlink" Target="http://www.chemistryrules.me.uk/candr/haloalkanes.htm" TargetMode="External"/><Relationship Id="rId270" Type="http://schemas.openxmlformats.org/officeDocument/2006/relationships/image" Target="media/image127.emf"/><Relationship Id="rId326" Type="http://schemas.openxmlformats.org/officeDocument/2006/relationships/image" Target="media/image155.emf"/><Relationship Id="rId65" Type="http://schemas.openxmlformats.org/officeDocument/2006/relationships/image" Target="media/image23.wmf"/><Relationship Id="rId130" Type="http://schemas.openxmlformats.org/officeDocument/2006/relationships/image" Target="media/image54.wmf"/><Relationship Id="rId172" Type="http://schemas.openxmlformats.org/officeDocument/2006/relationships/image" Target="media/image78.emf"/><Relationship Id="rId228" Type="http://schemas.openxmlformats.org/officeDocument/2006/relationships/image" Target="media/image106.emf"/><Relationship Id="rId281" Type="http://schemas.openxmlformats.org/officeDocument/2006/relationships/customXml" Target="ink/ink61.xml"/><Relationship Id="rId34" Type="http://schemas.openxmlformats.org/officeDocument/2006/relationships/oleObject" Target="embeddings/oleObject5.bin"/><Relationship Id="rId55" Type="http://schemas.openxmlformats.org/officeDocument/2006/relationships/image" Target="media/image17.emf"/><Relationship Id="rId76" Type="http://schemas.openxmlformats.org/officeDocument/2006/relationships/image" Target="media/image28.emf"/><Relationship Id="rId97" Type="http://schemas.openxmlformats.org/officeDocument/2006/relationships/image" Target="media/image40.wmf"/><Relationship Id="rId141" Type="http://schemas.openxmlformats.org/officeDocument/2006/relationships/oleObject" Target="embeddings/oleObject47.bin"/><Relationship Id="rId7" Type="http://schemas.openxmlformats.org/officeDocument/2006/relationships/footnotes" Target="footnotes.xml"/><Relationship Id="rId162" Type="http://schemas.openxmlformats.org/officeDocument/2006/relationships/image" Target="media/image64.wmf"/><Relationship Id="rId183" Type="http://schemas.openxmlformats.org/officeDocument/2006/relationships/customXml" Target="ink/ink12.xml"/><Relationship Id="rId218" Type="http://schemas.openxmlformats.org/officeDocument/2006/relationships/image" Target="media/image101.emf"/><Relationship Id="rId239" Type="http://schemas.openxmlformats.org/officeDocument/2006/relationships/customXml" Target="ink/ink40.xml"/><Relationship Id="rId250" Type="http://schemas.openxmlformats.org/officeDocument/2006/relationships/image" Target="media/image117.emf"/><Relationship Id="rId271" Type="http://schemas.openxmlformats.org/officeDocument/2006/relationships/customXml" Target="ink/ink56.xml"/><Relationship Id="rId292" Type="http://schemas.openxmlformats.org/officeDocument/2006/relationships/image" Target="media/image138.emf"/><Relationship Id="rId306" Type="http://schemas.openxmlformats.org/officeDocument/2006/relationships/image" Target="media/image145.emf"/><Relationship Id="rId24" Type="http://schemas.openxmlformats.org/officeDocument/2006/relationships/hyperlink" Target="http://www.drbateman.net/asa2sums/sum2.2/sum2.2.htm" TargetMode="External"/><Relationship Id="rId45" Type="http://schemas.openxmlformats.org/officeDocument/2006/relationships/image" Target="media/image12.wmf"/><Relationship Id="rId66" Type="http://schemas.openxmlformats.org/officeDocument/2006/relationships/oleObject" Target="embeddings/oleObject19.bin"/><Relationship Id="rId87" Type="http://schemas.openxmlformats.org/officeDocument/2006/relationships/image" Target="media/image34.wmf"/><Relationship Id="rId110" Type="http://schemas.openxmlformats.org/officeDocument/2006/relationships/oleObject" Target="embeddings/oleObject36.bin"/><Relationship Id="rId131" Type="http://schemas.openxmlformats.org/officeDocument/2006/relationships/oleObject" Target="embeddings/oleObject41.bin"/><Relationship Id="rId327" Type="http://schemas.openxmlformats.org/officeDocument/2006/relationships/customXml" Target="ink/ink84.xml"/><Relationship Id="rId173" Type="http://schemas.openxmlformats.org/officeDocument/2006/relationships/customXml" Target="ink/ink7.xml"/><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customXml" Target="ink/ink35.xml"/><Relationship Id="rId240" Type="http://schemas.openxmlformats.org/officeDocument/2006/relationships/image" Target="media/image112.emf"/><Relationship Id="rId261" Type="http://schemas.openxmlformats.org/officeDocument/2006/relationships/customXml" Target="ink/ink51.xml"/><Relationship Id="rId14" Type="http://schemas.openxmlformats.org/officeDocument/2006/relationships/oleObject" Target="embeddings/oleObject2.bin"/><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image" Target="media/image29.jpeg"/><Relationship Id="rId100" Type="http://schemas.openxmlformats.org/officeDocument/2006/relationships/oleObject" Target="embeddings/oleObject31.bin"/><Relationship Id="rId282" Type="http://schemas.openxmlformats.org/officeDocument/2006/relationships/image" Target="media/image133.emf"/><Relationship Id="rId317" Type="http://schemas.openxmlformats.org/officeDocument/2006/relationships/customXml" Target="ink/ink79.xml"/><Relationship Id="rId8" Type="http://schemas.openxmlformats.org/officeDocument/2006/relationships/endnotes" Target="endnotes.xml"/><Relationship Id="rId98" Type="http://schemas.openxmlformats.org/officeDocument/2006/relationships/oleObject" Target="embeddings/oleObject30.bin"/><Relationship Id="rId142" Type="http://schemas.openxmlformats.org/officeDocument/2006/relationships/image" Target="media/image59.emf"/><Relationship Id="rId163" Type="http://schemas.openxmlformats.org/officeDocument/2006/relationships/image" Target="media/image65.wmf"/><Relationship Id="rId184" Type="http://schemas.openxmlformats.org/officeDocument/2006/relationships/image" Target="media/image84.emf"/><Relationship Id="rId219" Type="http://schemas.openxmlformats.org/officeDocument/2006/relationships/customXml" Target="ink/ink30.xml"/><Relationship Id="rId230" Type="http://schemas.openxmlformats.org/officeDocument/2006/relationships/image" Target="media/image107.emf"/><Relationship Id="rId251" Type="http://schemas.openxmlformats.org/officeDocument/2006/relationships/customXml" Target="ink/ink46.xml"/><Relationship Id="rId25" Type="http://schemas.openxmlformats.org/officeDocument/2006/relationships/hyperlink" Target="http://www.creative-chemistry.org.uk/alevel/module3/documents/N-ch3-08.pdf" TargetMode="External"/><Relationship Id="rId46" Type="http://schemas.openxmlformats.org/officeDocument/2006/relationships/oleObject" Target="embeddings/oleObject11.bin"/><Relationship Id="rId67" Type="http://schemas.openxmlformats.org/officeDocument/2006/relationships/image" Target="media/image24.wmf"/><Relationship Id="rId272" Type="http://schemas.openxmlformats.org/officeDocument/2006/relationships/image" Target="media/image128.emf"/><Relationship Id="rId293" Type="http://schemas.openxmlformats.org/officeDocument/2006/relationships/customXml" Target="ink/ink67.xml"/><Relationship Id="rId307" Type="http://schemas.openxmlformats.org/officeDocument/2006/relationships/customXml" Target="ink/ink74.xml"/><Relationship Id="rId328" Type="http://schemas.openxmlformats.org/officeDocument/2006/relationships/image" Target="media/image156.emf"/><Relationship Id="rId88" Type="http://schemas.openxmlformats.org/officeDocument/2006/relationships/oleObject" Target="embeddings/oleObject26.bin"/><Relationship Id="rId111" Type="http://schemas.openxmlformats.org/officeDocument/2006/relationships/image" Target="media/image47.wmf"/><Relationship Id="rId132" Type="http://schemas.openxmlformats.org/officeDocument/2006/relationships/image" Target="media/image55.wmf"/><Relationship Id="rId174" Type="http://schemas.openxmlformats.org/officeDocument/2006/relationships/image" Target="media/image79.emf"/><Relationship Id="rId195" Type="http://schemas.openxmlformats.org/officeDocument/2006/relationships/customXml" Target="ink/ink18.xml"/><Relationship Id="rId209" Type="http://schemas.openxmlformats.org/officeDocument/2006/relationships/customXml" Target="ink/ink25.xml"/><Relationship Id="rId220" Type="http://schemas.openxmlformats.org/officeDocument/2006/relationships/image" Target="media/image102.emf"/><Relationship Id="rId241" Type="http://schemas.openxmlformats.org/officeDocument/2006/relationships/customXml" Target="ink/ink41.xml"/><Relationship Id="rId15" Type="http://schemas.openxmlformats.org/officeDocument/2006/relationships/image" Target="media/image4.wmf"/><Relationship Id="rId36" Type="http://schemas.openxmlformats.org/officeDocument/2006/relationships/image" Target="media/image7.jpeg"/><Relationship Id="rId57" Type="http://schemas.openxmlformats.org/officeDocument/2006/relationships/hyperlink" Target="http://www.mp-docker.demon.co.uk/as_a2/topics/halogenoalkanes/index.html" TargetMode="External"/><Relationship Id="rId262" Type="http://schemas.openxmlformats.org/officeDocument/2006/relationships/image" Target="media/image123.emf"/><Relationship Id="rId283" Type="http://schemas.openxmlformats.org/officeDocument/2006/relationships/customXml" Target="ink/ink62.xml"/><Relationship Id="rId318" Type="http://schemas.openxmlformats.org/officeDocument/2006/relationships/image" Target="media/image151.emf"/><Relationship Id="rId78" Type="http://schemas.openxmlformats.org/officeDocument/2006/relationships/image" Target="media/image30.emf"/><Relationship Id="rId99" Type="http://schemas.openxmlformats.org/officeDocument/2006/relationships/image" Target="media/image41.wmf"/><Relationship Id="rId101" Type="http://schemas.openxmlformats.org/officeDocument/2006/relationships/image" Target="media/image42.wmf"/><Relationship Id="rId143" Type="http://schemas.openxmlformats.org/officeDocument/2006/relationships/oleObject" Target="embeddings/oleObject48.bin"/><Relationship Id="rId164" Type="http://schemas.openxmlformats.org/officeDocument/2006/relationships/image" Target="media/image66.wmf"/><Relationship Id="rId185" Type="http://schemas.openxmlformats.org/officeDocument/2006/relationships/customXml" Target="ink/ink13.xml"/><Relationship Id="rId9" Type="http://schemas.openxmlformats.org/officeDocument/2006/relationships/image" Target="media/image1.png"/><Relationship Id="rId210" Type="http://schemas.openxmlformats.org/officeDocument/2006/relationships/image" Target="media/image97.emf"/><Relationship Id="rId26" Type="http://schemas.openxmlformats.org/officeDocument/2006/relationships/hyperlink" Target="http://www.mp-docker.demon.co.uk/as_a2/topics/halogenoalkanes/index.html" TargetMode="External"/><Relationship Id="rId231" Type="http://schemas.openxmlformats.org/officeDocument/2006/relationships/customXml" Target="ink/ink36.xml"/><Relationship Id="rId252" Type="http://schemas.openxmlformats.org/officeDocument/2006/relationships/image" Target="media/image118.emf"/><Relationship Id="rId273" Type="http://schemas.openxmlformats.org/officeDocument/2006/relationships/customXml" Target="ink/ink57.xml"/><Relationship Id="rId294" Type="http://schemas.openxmlformats.org/officeDocument/2006/relationships/image" Target="media/image139.emf"/><Relationship Id="rId308" Type="http://schemas.openxmlformats.org/officeDocument/2006/relationships/image" Target="media/image146.emf"/><Relationship Id="rId329" Type="http://schemas.openxmlformats.org/officeDocument/2006/relationships/customXml" Target="ink/ink85.xml"/><Relationship Id="rId47" Type="http://schemas.openxmlformats.org/officeDocument/2006/relationships/image" Target="media/image13.emf"/><Relationship Id="rId68" Type="http://schemas.openxmlformats.org/officeDocument/2006/relationships/oleObject" Target="embeddings/oleObject20.bin"/><Relationship Id="rId89" Type="http://schemas.openxmlformats.org/officeDocument/2006/relationships/image" Target="media/image35.jpeg"/><Relationship Id="rId112" Type="http://schemas.openxmlformats.org/officeDocument/2006/relationships/oleObject" Target="embeddings/oleObject37.bin"/><Relationship Id="rId133" Type="http://schemas.openxmlformats.org/officeDocument/2006/relationships/oleObject" Target="embeddings/oleObject42.bin"/><Relationship Id="rId175" Type="http://schemas.openxmlformats.org/officeDocument/2006/relationships/customXml" Target="ink/ink8.xml"/><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oleObject" Target="embeddings/oleObject3.bin"/><Relationship Id="rId221" Type="http://schemas.openxmlformats.org/officeDocument/2006/relationships/customXml" Target="ink/ink31.xml"/><Relationship Id="rId242" Type="http://schemas.openxmlformats.org/officeDocument/2006/relationships/image" Target="media/image113.emf"/><Relationship Id="rId263" Type="http://schemas.openxmlformats.org/officeDocument/2006/relationships/customXml" Target="ink/ink52.xml"/><Relationship Id="rId284" Type="http://schemas.openxmlformats.org/officeDocument/2006/relationships/image" Target="media/image134.emf"/><Relationship Id="rId319" Type="http://schemas.openxmlformats.org/officeDocument/2006/relationships/customXml" Target="ink/ink80.xml"/><Relationship Id="rId37" Type="http://schemas.openxmlformats.org/officeDocument/2006/relationships/image" Target="media/image8.wmf"/><Relationship Id="rId58" Type="http://schemas.openxmlformats.org/officeDocument/2006/relationships/image" Target="media/image18.jpeg"/><Relationship Id="rId79" Type="http://schemas.openxmlformats.org/officeDocument/2006/relationships/header" Target="header2.xml"/><Relationship Id="rId102" Type="http://schemas.openxmlformats.org/officeDocument/2006/relationships/oleObject" Target="embeddings/oleObject32.bin"/><Relationship Id="rId123" Type="http://schemas.openxmlformats.org/officeDocument/2006/relationships/image" Target="media/image380.emf"/><Relationship Id="rId144" Type="http://schemas.openxmlformats.org/officeDocument/2006/relationships/image" Target="media/image60.jpeg"/><Relationship Id="rId330" Type="http://schemas.openxmlformats.org/officeDocument/2006/relationships/image" Target="media/image157.emf"/><Relationship Id="rId90" Type="http://schemas.openxmlformats.org/officeDocument/2006/relationships/image" Target="media/image36.emf"/><Relationship Id="rId165" Type="http://schemas.openxmlformats.org/officeDocument/2006/relationships/image" Target="media/image67.wmf"/><Relationship Id="rId186" Type="http://schemas.openxmlformats.org/officeDocument/2006/relationships/image" Target="media/image85.emf"/><Relationship Id="rId211" Type="http://schemas.openxmlformats.org/officeDocument/2006/relationships/customXml" Target="ink/ink26.xml"/><Relationship Id="rId232" Type="http://schemas.openxmlformats.org/officeDocument/2006/relationships/image" Target="media/image108.emf"/><Relationship Id="rId253" Type="http://schemas.openxmlformats.org/officeDocument/2006/relationships/customXml" Target="ink/ink47.xml"/><Relationship Id="rId274" Type="http://schemas.openxmlformats.org/officeDocument/2006/relationships/image" Target="media/image129.emf"/><Relationship Id="rId295" Type="http://schemas.openxmlformats.org/officeDocument/2006/relationships/customXml" Target="ink/ink68.xml"/><Relationship Id="rId309" Type="http://schemas.openxmlformats.org/officeDocument/2006/relationships/customXml" Target="ink/ink75.xml"/><Relationship Id="rId27" Type="http://schemas.openxmlformats.org/officeDocument/2006/relationships/hyperlink" Target="http://www.mp-docker.demon.co.uk/as_a2/topics/reactions_schemes_bromoethane/index.html" TargetMode="External"/><Relationship Id="rId48" Type="http://schemas.openxmlformats.org/officeDocument/2006/relationships/oleObject" Target="embeddings/oleObject12.bin"/><Relationship Id="rId69" Type="http://schemas.openxmlformats.org/officeDocument/2006/relationships/image" Target="media/image25.wmf"/><Relationship Id="rId113" Type="http://schemas.openxmlformats.org/officeDocument/2006/relationships/image" Target="media/image48.wmf"/><Relationship Id="rId134" Type="http://schemas.openxmlformats.org/officeDocument/2006/relationships/oleObject" Target="embeddings/oleObject43.bin"/><Relationship Id="rId320" Type="http://schemas.openxmlformats.org/officeDocument/2006/relationships/image" Target="media/image152.emf"/><Relationship Id="rId80" Type="http://schemas.openxmlformats.org/officeDocument/2006/relationships/footer" Target="footer3.xml"/><Relationship Id="rId155" Type="http://schemas.openxmlformats.org/officeDocument/2006/relationships/image" Target="media/image66.emf"/><Relationship Id="rId176" Type="http://schemas.openxmlformats.org/officeDocument/2006/relationships/image" Target="media/image80.emf"/><Relationship Id="rId197" Type="http://schemas.openxmlformats.org/officeDocument/2006/relationships/customXml" Target="ink/ink19.xml"/><Relationship Id="rId201" Type="http://schemas.openxmlformats.org/officeDocument/2006/relationships/customXml" Target="ink/ink21.xml"/><Relationship Id="rId222" Type="http://schemas.openxmlformats.org/officeDocument/2006/relationships/image" Target="media/image103.emf"/><Relationship Id="rId243" Type="http://schemas.openxmlformats.org/officeDocument/2006/relationships/customXml" Target="ink/ink42.xml"/><Relationship Id="rId264" Type="http://schemas.openxmlformats.org/officeDocument/2006/relationships/image" Target="media/image124.emf"/><Relationship Id="rId285" Type="http://schemas.openxmlformats.org/officeDocument/2006/relationships/customXml" Target="ink/ink63.xml"/><Relationship Id="rId17" Type="http://schemas.openxmlformats.org/officeDocument/2006/relationships/header" Target="header1.xml"/><Relationship Id="rId38" Type="http://schemas.openxmlformats.org/officeDocument/2006/relationships/oleObject" Target="embeddings/oleObject7.bin"/><Relationship Id="rId59" Type="http://schemas.openxmlformats.org/officeDocument/2006/relationships/image" Target="media/image19.jpeg"/><Relationship Id="rId103" Type="http://schemas.openxmlformats.org/officeDocument/2006/relationships/image" Target="media/image43.wmf"/><Relationship Id="rId124" Type="http://schemas.openxmlformats.org/officeDocument/2006/relationships/image" Target="media/image51.emf"/><Relationship Id="rId310" Type="http://schemas.openxmlformats.org/officeDocument/2006/relationships/image" Target="media/image147.emf"/><Relationship Id="rId70" Type="http://schemas.openxmlformats.org/officeDocument/2006/relationships/oleObject" Target="embeddings/oleObject21.bin"/><Relationship Id="rId91" Type="http://schemas.openxmlformats.org/officeDocument/2006/relationships/image" Target="media/image37.wmf"/><Relationship Id="rId145" Type="http://schemas.openxmlformats.org/officeDocument/2006/relationships/image" Target="media/image61.jpeg"/><Relationship Id="rId166" Type="http://schemas.openxmlformats.org/officeDocument/2006/relationships/image" Target="media/image68.wmf"/><Relationship Id="rId187" Type="http://schemas.openxmlformats.org/officeDocument/2006/relationships/customXml" Target="ink/ink14.xm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customXml" Target="ink/ink37.xml"/><Relationship Id="rId254" Type="http://schemas.openxmlformats.org/officeDocument/2006/relationships/image" Target="media/image119.emf"/><Relationship Id="rId28" Type="http://schemas.openxmlformats.org/officeDocument/2006/relationships/hyperlink" Target="http://www.knockhardy.org.uk/sci_htm_files/mcrx.HTM" TargetMode="External"/><Relationship Id="rId49" Type="http://schemas.openxmlformats.org/officeDocument/2006/relationships/image" Target="media/image14.emf"/><Relationship Id="rId114" Type="http://schemas.openxmlformats.org/officeDocument/2006/relationships/oleObject" Target="embeddings/oleObject38.bin"/><Relationship Id="rId275" Type="http://schemas.openxmlformats.org/officeDocument/2006/relationships/customXml" Target="ink/ink58.xml"/><Relationship Id="rId296" Type="http://schemas.openxmlformats.org/officeDocument/2006/relationships/image" Target="media/image140.emf"/><Relationship Id="rId300" Type="http://schemas.openxmlformats.org/officeDocument/2006/relationships/image" Target="media/image142.emf"/><Relationship Id="rId60" Type="http://schemas.openxmlformats.org/officeDocument/2006/relationships/image" Target="media/image20.jpeg"/><Relationship Id="rId81" Type="http://schemas.openxmlformats.org/officeDocument/2006/relationships/hyperlink" Target="http://www.rsc.org/education/teachers/learnnet/practical/index3.htm" TargetMode="External"/><Relationship Id="rId135" Type="http://schemas.openxmlformats.org/officeDocument/2006/relationships/image" Target="media/image56.wmf"/><Relationship Id="rId156" Type="http://schemas.openxmlformats.org/officeDocument/2006/relationships/customXml" Target="ink/ink2.xml"/><Relationship Id="rId177" Type="http://schemas.openxmlformats.org/officeDocument/2006/relationships/customXml" Target="ink/ink9.xml"/><Relationship Id="rId198" Type="http://schemas.openxmlformats.org/officeDocument/2006/relationships/image" Target="media/image91.emf"/><Relationship Id="rId321" Type="http://schemas.openxmlformats.org/officeDocument/2006/relationships/customXml" Target="ink/ink81.xml"/><Relationship Id="rId202" Type="http://schemas.openxmlformats.org/officeDocument/2006/relationships/image" Target="media/image93.emf"/><Relationship Id="rId223" Type="http://schemas.openxmlformats.org/officeDocument/2006/relationships/customXml" Target="ink/ink32.xml"/><Relationship Id="rId244" Type="http://schemas.openxmlformats.org/officeDocument/2006/relationships/image" Target="media/image114.emf"/><Relationship Id="rId18" Type="http://schemas.openxmlformats.org/officeDocument/2006/relationships/footer" Target="footer1.xml"/><Relationship Id="rId39" Type="http://schemas.openxmlformats.org/officeDocument/2006/relationships/image" Target="media/image9.wmf"/><Relationship Id="rId265" Type="http://schemas.openxmlformats.org/officeDocument/2006/relationships/customXml" Target="ink/ink53.xml"/><Relationship Id="rId286" Type="http://schemas.openxmlformats.org/officeDocument/2006/relationships/image" Target="media/image135.emf"/><Relationship Id="rId50" Type="http://schemas.openxmlformats.org/officeDocument/2006/relationships/oleObject" Target="embeddings/oleObject13.bin"/><Relationship Id="rId104" Type="http://schemas.openxmlformats.org/officeDocument/2006/relationships/oleObject" Target="embeddings/oleObject33.bin"/><Relationship Id="rId125" Type="http://schemas.openxmlformats.org/officeDocument/2006/relationships/image" Target="media/image300.emf"/><Relationship Id="rId146" Type="http://schemas.openxmlformats.org/officeDocument/2006/relationships/image" Target="media/image62.jpeg"/><Relationship Id="rId167" Type="http://schemas.openxmlformats.org/officeDocument/2006/relationships/image" Target="media/image69.wmf"/><Relationship Id="rId188" Type="http://schemas.openxmlformats.org/officeDocument/2006/relationships/image" Target="media/image86.emf"/><Relationship Id="rId311" Type="http://schemas.openxmlformats.org/officeDocument/2006/relationships/customXml" Target="ink/ink76.xml"/><Relationship Id="rId332" Type="http://schemas.openxmlformats.org/officeDocument/2006/relationships/theme" Target="theme/theme1.xml"/><Relationship Id="rId71" Type="http://schemas.openxmlformats.org/officeDocument/2006/relationships/oleObject" Target="embeddings/oleObject22.bin"/><Relationship Id="rId92" Type="http://schemas.openxmlformats.org/officeDocument/2006/relationships/oleObject" Target="embeddings/oleObject27.bin"/><Relationship Id="rId213" Type="http://schemas.openxmlformats.org/officeDocument/2006/relationships/customXml" Target="ink/ink27.xml"/><Relationship Id="rId234"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hyperlink" Target="http://www.chemistry-react.org/go/default/Test/TestIntro_4562.html?test_id=48" TargetMode="External"/><Relationship Id="rId255" Type="http://schemas.openxmlformats.org/officeDocument/2006/relationships/customXml" Target="ink/ink48.xml"/><Relationship Id="rId276" Type="http://schemas.openxmlformats.org/officeDocument/2006/relationships/image" Target="media/image130.emf"/><Relationship Id="rId297" Type="http://schemas.openxmlformats.org/officeDocument/2006/relationships/customXml" Target="ink/ink69.xml"/><Relationship Id="rId40" Type="http://schemas.openxmlformats.org/officeDocument/2006/relationships/oleObject" Target="embeddings/oleObject8.bin"/><Relationship Id="rId115" Type="http://schemas.openxmlformats.org/officeDocument/2006/relationships/image" Target="media/image49.emf"/><Relationship Id="rId136" Type="http://schemas.openxmlformats.org/officeDocument/2006/relationships/oleObject" Target="embeddings/oleObject44.bin"/><Relationship Id="rId157" Type="http://schemas.openxmlformats.org/officeDocument/2006/relationships/image" Target="media/image67.emf"/><Relationship Id="rId178" Type="http://schemas.openxmlformats.org/officeDocument/2006/relationships/image" Target="media/image81.emf"/><Relationship Id="rId301" Type="http://schemas.openxmlformats.org/officeDocument/2006/relationships/customXml" Target="ink/ink71.xml"/><Relationship Id="rId322" Type="http://schemas.openxmlformats.org/officeDocument/2006/relationships/image" Target="media/image153.emf"/><Relationship Id="rId61" Type="http://schemas.openxmlformats.org/officeDocument/2006/relationships/image" Target="media/image21.emf"/><Relationship Id="rId82" Type="http://schemas.openxmlformats.org/officeDocument/2006/relationships/image" Target="media/image31.emf"/><Relationship Id="rId199" Type="http://schemas.openxmlformats.org/officeDocument/2006/relationships/customXml" Target="ink/ink20.xml"/><Relationship Id="rId203" Type="http://schemas.openxmlformats.org/officeDocument/2006/relationships/customXml" Target="ink/ink22.xml"/><Relationship Id="rId19" Type="http://schemas.openxmlformats.org/officeDocument/2006/relationships/footer" Target="footer2.xml"/><Relationship Id="rId224" Type="http://schemas.openxmlformats.org/officeDocument/2006/relationships/image" Target="media/image104.emf"/><Relationship Id="rId245" Type="http://schemas.openxmlformats.org/officeDocument/2006/relationships/customXml" Target="ink/ink43.xml"/><Relationship Id="rId266" Type="http://schemas.openxmlformats.org/officeDocument/2006/relationships/image" Target="media/image125.emf"/><Relationship Id="rId287" Type="http://schemas.openxmlformats.org/officeDocument/2006/relationships/customXml" Target="ink/ink64.xml"/><Relationship Id="rId30" Type="http://schemas.openxmlformats.org/officeDocument/2006/relationships/hyperlink" Target="http://www.chm.bris.ac.uk/motm/chloroform/chloroformh.htm" TargetMode="External"/><Relationship Id="rId105" Type="http://schemas.openxmlformats.org/officeDocument/2006/relationships/image" Target="media/image44.wmf"/><Relationship Id="rId126" Type="http://schemas.openxmlformats.org/officeDocument/2006/relationships/image" Target="media/image52.emf"/><Relationship Id="rId147" Type="http://schemas.openxmlformats.org/officeDocument/2006/relationships/hyperlink" Target="http://www.mp-docker.demon.co.uk/as_a2/topics/reactions_schemes_bromoethane/index.html" TargetMode="External"/><Relationship Id="rId168" Type="http://schemas.openxmlformats.org/officeDocument/2006/relationships/image" Target="media/image70.wmf"/><Relationship Id="rId312" Type="http://schemas.openxmlformats.org/officeDocument/2006/relationships/image" Target="media/image148.emf"/><Relationship Id="rId51" Type="http://schemas.openxmlformats.org/officeDocument/2006/relationships/image" Target="media/image15.wmf"/><Relationship Id="rId72" Type="http://schemas.openxmlformats.org/officeDocument/2006/relationships/oleObject" Target="embeddings/oleObject23.bin"/><Relationship Id="rId93" Type="http://schemas.openxmlformats.org/officeDocument/2006/relationships/image" Target="media/image38.emf"/><Relationship Id="rId189" Type="http://schemas.openxmlformats.org/officeDocument/2006/relationships/customXml" Target="ink/ink15.xml"/><Relationship Id="rId3" Type="http://schemas.openxmlformats.org/officeDocument/2006/relationships/styles" Target="styles.xml"/><Relationship Id="rId214" Type="http://schemas.openxmlformats.org/officeDocument/2006/relationships/image" Target="media/image99.emf"/><Relationship Id="rId235" Type="http://schemas.openxmlformats.org/officeDocument/2006/relationships/customXml" Target="ink/ink38.xml"/><Relationship Id="rId256" Type="http://schemas.openxmlformats.org/officeDocument/2006/relationships/image" Target="media/image120.emf"/><Relationship Id="rId277" Type="http://schemas.openxmlformats.org/officeDocument/2006/relationships/customXml" Target="ink/ink59.xml"/><Relationship Id="rId298" Type="http://schemas.openxmlformats.org/officeDocument/2006/relationships/image" Target="media/image141.emf"/><Relationship Id="rId116" Type="http://schemas.openxmlformats.org/officeDocument/2006/relationships/oleObject" Target="embeddings/oleObject39.bin"/><Relationship Id="rId137" Type="http://schemas.openxmlformats.org/officeDocument/2006/relationships/oleObject" Target="embeddings/oleObject45.bin"/><Relationship Id="rId158" Type="http://schemas.openxmlformats.org/officeDocument/2006/relationships/customXml" Target="ink/ink3.xml"/><Relationship Id="rId302" Type="http://schemas.openxmlformats.org/officeDocument/2006/relationships/image" Target="media/image143.emf"/><Relationship Id="rId323" Type="http://schemas.openxmlformats.org/officeDocument/2006/relationships/customXml" Target="ink/ink82.xml"/><Relationship Id="rId20" Type="http://schemas.openxmlformats.org/officeDocument/2006/relationships/image" Target="media/image5.jpeg"/><Relationship Id="rId41" Type="http://schemas.openxmlformats.org/officeDocument/2006/relationships/image" Target="media/image10.wmf"/><Relationship Id="rId62" Type="http://schemas.openxmlformats.org/officeDocument/2006/relationships/oleObject" Target="embeddings/oleObject17.bin"/><Relationship Id="rId83" Type="http://schemas.openxmlformats.org/officeDocument/2006/relationships/image" Target="media/image32.jpeg"/><Relationship Id="rId179" Type="http://schemas.openxmlformats.org/officeDocument/2006/relationships/customXml" Target="ink/ink10.xml"/><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customXml" Target="ink/ink33.xml"/><Relationship Id="rId246" Type="http://schemas.openxmlformats.org/officeDocument/2006/relationships/image" Target="media/image115.emf"/><Relationship Id="rId267" Type="http://schemas.openxmlformats.org/officeDocument/2006/relationships/customXml" Target="ink/ink54.xml"/><Relationship Id="rId288" Type="http://schemas.openxmlformats.org/officeDocument/2006/relationships/image" Target="media/image136.emf"/><Relationship Id="rId106" Type="http://schemas.openxmlformats.org/officeDocument/2006/relationships/oleObject" Target="embeddings/oleObject34.bin"/><Relationship Id="rId127" Type="http://schemas.openxmlformats.org/officeDocument/2006/relationships/image" Target="media/image320.emf"/><Relationship Id="rId313" Type="http://schemas.openxmlformats.org/officeDocument/2006/relationships/customXml" Target="ink/ink77.xml"/><Relationship Id="rId10" Type="http://schemas.openxmlformats.org/officeDocument/2006/relationships/image" Target="http://upload.wikimedia.org/wikipedia/commons/thumb/5/52/Bromoethane-3D-vdW.png/200px-Bromoethane-3D-vdW.png" TargetMode="External"/><Relationship Id="rId31" Type="http://schemas.openxmlformats.org/officeDocument/2006/relationships/hyperlink" Target="http://www.wou.edu/~avorder/Refrigeration.htm" TargetMode="External"/><Relationship Id="rId52" Type="http://schemas.openxmlformats.org/officeDocument/2006/relationships/oleObject" Target="embeddings/oleObject14.bin"/><Relationship Id="rId73" Type="http://schemas.openxmlformats.org/officeDocument/2006/relationships/image" Target="media/image26.emf"/><Relationship Id="rId94" Type="http://schemas.openxmlformats.org/officeDocument/2006/relationships/oleObject" Target="embeddings/oleObject28.bin"/><Relationship Id="rId148" Type="http://schemas.openxmlformats.org/officeDocument/2006/relationships/image" Target="media/image63.png"/><Relationship Id="rId169" Type="http://schemas.openxmlformats.org/officeDocument/2006/relationships/customXml" Target="ink/ink5.xml"/><Relationship Id="rId4" Type="http://schemas.microsoft.com/office/2007/relationships/stylesWithEffects" Target="stylesWithEffects.xml"/><Relationship Id="rId180" Type="http://schemas.openxmlformats.org/officeDocument/2006/relationships/image" Target="media/image82.emf"/><Relationship Id="rId215" Type="http://schemas.openxmlformats.org/officeDocument/2006/relationships/customXml" Target="ink/ink28.xml"/><Relationship Id="rId236" Type="http://schemas.openxmlformats.org/officeDocument/2006/relationships/image" Target="media/image110.emf"/><Relationship Id="rId257" Type="http://schemas.openxmlformats.org/officeDocument/2006/relationships/customXml" Target="ink/ink49.xml"/><Relationship Id="rId278" Type="http://schemas.openxmlformats.org/officeDocument/2006/relationships/image" Target="media/image131.emf"/><Relationship Id="rId303" Type="http://schemas.openxmlformats.org/officeDocument/2006/relationships/customXml" Target="ink/ink72.xml"/><Relationship Id="rId42" Type="http://schemas.openxmlformats.org/officeDocument/2006/relationships/oleObject" Target="embeddings/oleObject9.bin"/><Relationship Id="rId84" Type="http://schemas.openxmlformats.org/officeDocument/2006/relationships/hyperlink" Target="http://www.rsc.org/education/teachers/learnnet/practical/index3.htm" TargetMode="External"/><Relationship Id="rId138" Type="http://schemas.openxmlformats.org/officeDocument/2006/relationships/image" Target="media/image57.emf"/><Relationship Id="rId191" Type="http://schemas.openxmlformats.org/officeDocument/2006/relationships/customXml" Target="ink/ink16.xml"/><Relationship Id="rId205" Type="http://schemas.openxmlformats.org/officeDocument/2006/relationships/customXml" Target="ink/ink23.xml"/><Relationship Id="rId247" Type="http://schemas.openxmlformats.org/officeDocument/2006/relationships/customXml" Target="ink/ink44.xml"/><Relationship Id="rId107" Type="http://schemas.openxmlformats.org/officeDocument/2006/relationships/image" Target="media/image45.wmf"/><Relationship Id="rId289" Type="http://schemas.openxmlformats.org/officeDocument/2006/relationships/customXml" Target="ink/ink65.xml"/><Relationship Id="rId11" Type="http://schemas.openxmlformats.org/officeDocument/2006/relationships/image" Target="media/image2.wmf"/><Relationship Id="rId53" Type="http://schemas.openxmlformats.org/officeDocument/2006/relationships/image" Target="media/image16.wmf"/><Relationship Id="rId149" Type="http://schemas.openxmlformats.org/officeDocument/2006/relationships/customXml" Target="ink/ink1.xml"/><Relationship Id="rId314" Type="http://schemas.openxmlformats.org/officeDocument/2006/relationships/image" Target="media/image149.emf"/><Relationship Id="rId95" Type="http://schemas.openxmlformats.org/officeDocument/2006/relationships/image" Target="media/image39.emf"/><Relationship Id="rId160" Type="http://schemas.openxmlformats.org/officeDocument/2006/relationships/customXml" Target="ink/ink4.xml"/><Relationship Id="rId216" Type="http://schemas.openxmlformats.org/officeDocument/2006/relationships/image" Target="media/image100.emf"/><Relationship Id="rId258" Type="http://schemas.openxmlformats.org/officeDocument/2006/relationships/image" Target="media/image121.emf"/><Relationship Id="rId22" Type="http://schemas.openxmlformats.org/officeDocument/2006/relationships/hyperlink" Target="http://www.chemguide.co.uk/organicprops/haloalkanemenu.html" TargetMode="External"/><Relationship Id="rId64" Type="http://schemas.openxmlformats.org/officeDocument/2006/relationships/oleObject" Target="embeddings/oleObject18.bin"/><Relationship Id="rId118" Type="http://schemas.openxmlformats.org/officeDocument/2006/relationships/image" Target="media/image50.emf"/><Relationship Id="rId325" Type="http://schemas.openxmlformats.org/officeDocument/2006/relationships/customXml" Target="ink/ink83.xml"/><Relationship Id="rId171" Type="http://schemas.openxmlformats.org/officeDocument/2006/relationships/customXml" Target="ink/ink6.xml"/><Relationship Id="rId227" Type="http://schemas.openxmlformats.org/officeDocument/2006/relationships/customXml" Target="ink/ink34.xml"/><Relationship Id="rId269" Type="http://schemas.openxmlformats.org/officeDocument/2006/relationships/customXml" Target="ink/ink55.xml"/><Relationship Id="rId33" Type="http://schemas.openxmlformats.org/officeDocument/2006/relationships/oleObject" Target="embeddings/oleObject4.bin"/><Relationship Id="rId129" Type="http://schemas.openxmlformats.org/officeDocument/2006/relationships/oleObject" Target="embeddings/oleObject40.bin"/><Relationship Id="rId280" Type="http://schemas.openxmlformats.org/officeDocument/2006/relationships/image" Target="media/image132.emf"/><Relationship Id="rId75" Type="http://schemas.openxmlformats.org/officeDocument/2006/relationships/image" Target="media/image27.jpeg"/><Relationship Id="rId140" Type="http://schemas.openxmlformats.org/officeDocument/2006/relationships/image" Target="media/image58.emf"/><Relationship Id="rId182" Type="http://schemas.openxmlformats.org/officeDocument/2006/relationships/image" Target="media/image83.emf"/><Relationship Id="rId6" Type="http://schemas.openxmlformats.org/officeDocument/2006/relationships/webSettings" Target="webSettings.xml"/><Relationship Id="rId238" Type="http://schemas.openxmlformats.org/officeDocument/2006/relationships/image" Target="media/image111.emf"/><Relationship Id="rId291" Type="http://schemas.openxmlformats.org/officeDocument/2006/relationships/customXml" Target="ink/ink66.xml"/><Relationship Id="rId305" Type="http://schemas.openxmlformats.org/officeDocument/2006/relationships/customXml" Target="ink/ink73.xml"/><Relationship Id="rId44" Type="http://schemas.openxmlformats.org/officeDocument/2006/relationships/oleObject" Target="embeddings/oleObject10.bin"/><Relationship Id="rId86" Type="http://schemas.openxmlformats.org/officeDocument/2006/relationships/oleObject" Target="embeddings/oleObject25.bin"/><Relationship Id="rId193" Type="http://schemas.openxmlformats.org/officeDocument/2006/relationships/customXml" Target="ink/ink17.xml"/><Relationship Id="rId207" Type="http://schemas.openxmlformats.org/officeDocument/2006/relationships/customXml" Target="ink/ink24.xml"/><Relationship Id="rId249" Type="http://schemas.openxmlformats.org/officeDocument/2006/relationships/customXml" Target="ink/ink45.xml"/><Relationship Id="rId13" Type="http://schemas.openxmlformats.org/officeDocument/2006/relationships/image" Target="media/image3.wmf"/><Relationship Id="rId109" Type="http://schemas.openxmlformats.org/officeDocument/2006/relationships/image" Target="media/image46.wmf"/><Relationship Id="rId260" Type="http://schemas.openxmlformats.org/officeDocument/2006/relationships/image" Target="media/image122.emf"/><Relationship Id="rId316" Type="http://schemas.openxmlformats.org/officeDocument/2006/relationships/image" Target="media/image150.emf"/></Relationships>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37:13.73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500 78 6,'0'0'9,"0"0"0,0 0 0,0 0-1,0 0 0,0 0 0,0 0-1,0 0-1,0 0 0,0 0 0,0 0 0,0 0-2,0 0 0,-8-5-1,8 5 1,0 0-1,0 0 0,-10-8 0,10 8-1,0 0 0,-9-7 0,9 7 0,0 0 0,-10-9-1,10 9 0,0 0 0,-10-7 0,10 7 0,-8-8 0,8 8 0,-11-7 0,11 7-1,-13-8 1,5 6 0,-2-3 0,1 2 0,-2 1-1,0 0 1,0 0-1,-1 1 0,1 0 0,-1 1 1,1 0-1,-3 0 0,4 1 1,0 0-1,0 0 1,-1-1-1,1 1 1,0-1-1,1 2 1,-1-2-1,2 1 1,-1 0-1,-2 1 0,2 1 0,-1 1 0,2-1 1,-3 2-1,2-1 0,-2 1 0,2 0 0,1 1 0,-1 0 0,9-6 0,-16 12 0,16-12 0,-14 13 0,14-13-1,-11 15 1,11-15 0,-11 16 0,7-7 0,-1 0 0,1 1 0,0 1 0,-1 0 0,1 0 0,0 0 0,-1-1 0,2-1 0,0 1 0,-1-2 1,4-8-1,-5 15 0,5-15 0,-4 15-1,4-15 1,-2 15 0,1-5 0,1-1 0,1 3 0,0-2 0,0 3 0,0-2 0,1 1 0,-1-1 0,0-1 0,0 2 0,0-2 0,1 0 0,0-2 0,-1 1 0,2-1 0,-1 1 0,-1 0 0,2 0 0,0-1 0,0 0 0,0 2 0,1-1 0,0 0 0,-4-9 1,7 15-1,-7-15 0,9 13-1,-9-13 2,9 11-2,-9-11 1,7 10 1,-7-10-1,8 12 0,-8-12 0,8 12 1,-8-12-1,9 13 1,-9-13-1,10 12 0,-10-12-1,10 11 1,-10-11 0,10 10 0,-10-10 0,9 9 0,-9-9 0,8 8 0,-8-8 0,9 6-1,-9-6 1,12 3 0,-12-3 0,13 5 0,-13-5 1,14 3-2,-14-3 2,15 4-1,-15-4 0,14 3 0,-14-3 0,15 2 0,-15-2 0,14 0 0,-14 0 1,15 0-1,-15 0 0,16-1 0,-16 1 0,16-3 1,-16 3-2,15-2 2,-15 2-1,15-3 0,-15 3 0,15-5 0,-15 5 1,14-4-1,-14 4 0,15-7 0,-7 2 0,-8 5 1,16-7-1,-16 7 0,14-8 1,-14 8-1,13-8 1,-13 8-1,12-8 1,-12 8-1,10-8 1,-10 8-1,11-11 0,-11 11 0,12-11 0,-12 11 0,13-11 1,-13 11-1,13-12 0,-13 12 0,13-9 1,-13 9-1,12-8 0,-12 8 1,11-7-1,-11 7 1,9-8-1,-9 8 1,8-8-1,-8 8 1,10-9-1,-10 9 1,9-9-1,-9 9 1,9-9 0,-9 9 0,8-10 0,-8 10 0,6-9-1,-6 9 1,5-8 0,-5 8 0,4-11-1,-4 11 2,2-11-2,-2 11 2,1-14-1,-1 14 0,2-15 0,-2 15 0,0-15 0,0 6 0,1 0-1,-1 1 1,0-1-1,-1 0 1,1 1-1,-1-1 1,1 9-1,-1-16 1,1 16-1,-2-14 1,2 14-1,-2-13 0,2 13 0,-5-14 1,5 14-1,-4-13 1,4 13-1,-6-14 1,6 14-1,-6-12 1,6 12-1,-7-12 1,7 12-1,-6-11 0,6 11 0,-7-12 1,7 12-1,-5-11 1,5 11-1,-6-10 0,6 10 0,-4-10 1,4 10-1,-5-8 0,5 8 1,0 0-1,-8-10 0,8 10 0,0 0 1,-10-10-1,10 10 0,0 0 0,0 0 0,-11-9 1,11 9-1,0 0 0,-12-7 0,12 7 0,-11-4 0,11 4 0,-8-4 0,8 4 0,0 0 0,-8-2 0,8 2 0,0 0-1,0 0 0,0 0-2,-8-4-3,8 4-15,0 0-14,0 0 0,0 0-1,1-13 0</inkml:trace>
</inkml:ink>
</file>

<file path=word/ink/ink1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4:44.18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1563 215 1,'0'0'23,"-7"-7"-3,7 7-2,-8-7-4,8 7-1,-11-7-3,11 7-1,-11-3-1,11 3-2,-11-3-1,11 3-1,-12 0 0,12 0-2,-11 3 0,11-3 0,-11 6-1,11-6 0,-9 11-1,9-11 1,-6 15-1,4-6 0,1 1 0,1 1 0,1 0 0,0-1 0,2-2-1,0 0 2,-3-8-1,9 10 1,-9-10-1,9 3 1,-9-3 0,10-6 0,-10 6 1,10-12-1,-4 4 0,-1-2-1,1 1 1,-1-3-1,-1-2 1,0-2-1,-1-1 1,1-1 0,-2-1-1,-2 0 1,1 0-1,-1 0 0,-1 5 0,1 1 1,-3 3-1,3 10 0,-6-12-1,6 12 1,0 0 0,-8-8 0,8 8 0,0 0 0,0 0 0,-8-1 0,8 1 1,0 0-1,0 0 0,0 0 1,0 0-1,8-11 1,-8 11-1,11-10 1,-11 10-1,17-11 0,-8 7 0,1 0 0,0 0 1,0 3-1,-1-2 0,0 3 0,-9 0-1,13 3-1,-13-3-3,11 2-6,-11-2-9,0 0-12,8 8 0,-8-8 0</inkml:trace>
  <inkml:trace contextRef="#ctx0" brushRef="#br0" timeOffset="1046">1668 225 9,'0'0'22,"0"0"-2,0 0-3,0 0-2,9-2-2,-9 2-2,0 0-2,11-2 0,-11 2-1,14-2-2,-7 0-1,3 0-1,0 1-1,2-1 0,-3 0-1,2 1 0,-2 1-3,0-1-1,-2 0-4,-7 1-6,11-2-9,-11 2-9,0 0-2,10 9 1</inkml:trace>
  <inkml:trace contextRef="#ctx0" brushRef="#br0" timeOffset="1453">1748 122 10,'0'0'19,"0"0"-4,0 14 0,0-14-2,-1 16 1,0-6-1,-1 0-2,2 5-2,-2-3 0,3 3-3,-3-2 0,4 2-1,-1-4-1,2 1-1,-2-1 0,3-3-1,-4-8-1,6 13 0,-6-13 0,0 0-1,5 10-2,-5-10-4,0 0-11,0 0-15,0 0 0,0 0 0,4-10 1</inkml:trace>
  <inkml:trace contextRef="#ctx0" brushRef="#br0" timeOffset="2484">0 161 20,'1'-9'19,"-1"9"-2,0 0-1,0 0-2,0 0-3,-1-9-2,1 9-2,0 0-1,0 0-1,5-12-2,-5 12 0,6-7 0,-6 7-1,8-10 0,-8 10 0,11-10 0,-11 10 0,12-9-1,-5 6 1,2-3-1,-2 3 0,2 0 0,-1 0 1,2 0-1,-1 1-1,1-1 1,0 3 0,0-2-1,1 2 1,0-1-1,1 1 1,-2 1-1,1-1 0,-2 1 0,2 0 1,-2 0-1,1 1 0,-1 1 1,0-2-1,1 2 0,0-1 1,-1 1-1,0 1 0,2 0 0,-1 0 1,0 0-1,1 1 1,-1-1-1,0 2 0,-1-1 1,2 0 0,-4 0-1,3 1 1,-2 1-1,0-1 0,2 0 1,-2 1-1,1-1 0,0 1 0,0 0 0,0 2 1,-1-2-1,2 2 0,-2-2 0,1 2 1,2-1-1,-1 1 0,0-1 1,0 1-1,-1-1 0,2 0 0,-2 0 0,-1-1 2,2-1-2,-2 1 0,1-1 0,0 0 1,1-1-1,-1 0 0,0 0 1,1 1-1,-1-2 0,1 2 0,-1-1 0,0 0 0,1 0 0,-1 0 0,-1 1 1,2-1-1,-2 0 0,1 0 0,-2-1 0,1 0 0,-1 0 0,-7-4 0,13 6 1,-13-6-1,13 5 0,-13-5 1,13 5-1,-13-5 1,11 4-1,-11-4 1,14 3-1,-14-3 0,14 5 1,-14-5-1,14 2 0,-6 0 0,0 0 0,0-1 0,1 0 0,-1 2 0,1-2 1,-1 0-1,-8-1 1,17 3-1,-17-3 1,12 2-1,-12-2 1,11 2 0,-11-2-1,10 1 0,-10-1 1,9 1-1,-9-1 1,8 1-1,-8-1 1,0 0 0,9 0-1,-9 0 1,0 0-1,9 1 1,-9-1-1,0 0 0,0 0 1,10 0-1,-10 0 0,0 0 0,0 0 0,8 1 0,-8-1 1,0 0-1,0 0 0,0 0 0,8-2 0,-8 2 0,0 0 0,0 0-2,8-1-1,-8 1-4,0 0-13,0 0-16,0 0 1,0 0-2,0 0 3</inkml:trace>
  <inkml:trace contextRef="#ctx0" brushRef="#br0" timeOffset="4093">955 260 23,'0'0'19,"0"0"-1,0 0-1,0 0-2,-8-6-2,8 6-1,0 0-2,0 0-1,0 0-1,0 0-2,0 0 0,0 0-2,0 0 0,0 0-1,0 0 0,0 0-1,0 0-1,0 0 0,0 0-1,0 0 1,0 0-2,0 0 2,7 12-1,-7-12 0,8 15 0,-3-5 0,1-2 0,-1 1 0,3 2 0,-1-1 0,1-1 0,0 0 0,0 0 0,-2-2 1,3 2-1,-1-1 0,0-2 0,0 0 0,-8-6 0,14 11 0,-6-6 0,-8-5 0,12 6 1,-12-6-1,10 4 0,-10-4 0,10 1-1,-10-1 0,7 0-1,-7 0-3,0 0-3,13 0-4,-13 0-9,0 0-8,0 0-5,0 0 2,0 0 0</inkml:trace>
  <inkml:trace contextRef="#ctx0" brushRef="#br0" timeOffset="4687">1096 456 0,'0'0'21,"-10"1"3,10-1-7,0 0-1,-10 11-4,10-11-1,-14 12-1,8-5 0,-4 2-1,3-1-2,-1 1 0,1 0-3,0-2 0,1 2-1,-1-5 0,7-4-1,-9 10 0,9-10-1,0 0 1,-6 10-2,6-10 1,0 0-1,0 0-1,0 0-2,0 0-5,0 0-11,0 0-14,0 0 1,0 0-1,0 0 1</inkml:trace>
</inkml:ink>
</file>

<file path=word/ink/ink1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04.38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0 566 3,'0'0'9,"10"-3"0,-10 3-2,0 0 0,0 0 0,9-1-2,-9 1 0,8-1-1,-8 1 0,10 0-2,-10 0 0,15 0 0,-8 0 0,3 1-1,-1-1 0,0 1 0,2-1 0,3 1 0,0-1 0,1 0 0,2 0-1,0 0 1,4 0-1,-1 0 1,3-1-1,1 0 1,1 1 0,2-1 0,4 0 0,2 0 0,1 0 0,5 1 1,3 0-1,3-1 0,3 1 0,2 0-1,1-1 1,3 1-1,1-1 0,1 0 0,1 0 1,0 0-1,2-2 0,2 1 0,1 0 0,-3 0 0,-1 0 0,0-1 0,-2 1 1,-5 1-1,-3 0 0,-4 0 0,-5 0 0,-4 1 0,-3 0 0,-5 1 0,-5-1 0,-5 1 0,-6 0 1,-2-1-1,-9 0 1,8 1 0,-8-1 0,0 0 0,0 0 0,0 0 0,0 0-1,0 0 1,0 0-3,-8 0-2,8 0-7,0 0-7,0 0-5,-11-1-1</inkml:trace>
  <inkml:trace contextRef="#ctx0" brushRef="#br0" timeOffset="999">1539 370 10,'0'0'24,"0"0"1,0 0-8,0 0-1,0 0-6,0 0-2,0 0-2,0 0-2,0 0-1,0 0-1,0 0 0,0 0-1,0 0 0,2 11 1,-2-11-1,8 11 1,-8-11-1,9 15 1,-2-7 0,2 1 0,0 2-1,1-2 1,1 2-1,0 0-1,2 0 2,-1 0-2,1-1 0,1 1 0,-1-2-2,-1-2-3,2 1-3,-3-2-6,0-3-9,5 5-8,-16-8 2,16 7 0</inkml:trace>
  <inkml:trace contextRef="#ctx0" brushRef="#br0" timeOffset="1453">1747 567 32,'-4'12'23,"-5"-10"-4,3 7-2,-3-2-3,-1 4-4,-1 1-3,-2 2-1,0 1-2,-3 1-1,5 0-1,0 0-1,0-2 0,2-1 0,2-2-1,1-2 0,6-9-1,-5 13-3,5-13-4,0 0-14,0 0-8,3-8 1,6 5 0</inkml:trace>
  <inkml:trace contextRef="#ctx0" brushRef="#br0" timeOffset="2234">298 98 12,'0'0'23,"0"0"1,0 0-8,0 0-2,-6-9-5,6 9-2,-9-2-1,9 2 0,-13-2-2,6 1 0,-1 1 0,-1 0-1,0 0 0,1-1-1,0 2 0,0-2 0,8 1 0,-9 1-1,9-1 0,0 0-1,0 0 1,0 0-1,0 0 0,-5 10 0,5-10 0,3 14 0,-1-5 0,1 1 0,3 1 0,0 1 1,2 1-1,0 1 0,1 0 1,-1-1-1,1 2 1,-2 0-1,0-1 0,-2-1 0,0 0 1,-3-2-1,-1-2 1,0-1-1,-2-1 0,1-7 1,-3 12-1,3-12 1,-6 7-1,6-7 1,-9 6-1,9-6 1,-14 4-1,5-2 1,-2-1-1,0-1 1,-1 0-1,0-1 1,-1-2-1,0 0 0,0 0 1,3-3-1,0 1 0,3-1 0,7 6-1,-11-11-2,11 11-4,-5-10-4,5 10-12,0-13-9,9 9 1,-5-7 1</inkml:trace>
  <inkml:trace contextRef="#ctx0" brushRef="#br0" timeOffset="3031">444 0 31,'0'0'25,"-4"13"-5,0-4-1,2 3-4,-1 3-3,-1 2-2,1 2-1,-1 0-2,2 4-2,-1-1-1,1 3-1,1-2 0,1 0-1,-1-3-1,1 0 1,1-4-2,-1 0 2,2-5-1,0-2-1,-2-9 1,4 11-1,-4-11-2,0 0-3,9 3-9,-9-3-16,7-9-2,-7 9-2,8-16 1</inkml:trace>
  <inkml:trace contextRef="#ctx0" brushRef="#br0" timeOffset="3453">602 145 6,'0'0'24,"0"0"1,0 0-6,-6-8-3,6 8-4,0 0-2,-7-4-1,7 4-3,-8 3 0,8-3-2,-10 8 0,2 0-2,1 2 0,0 3 0,1 1 0,-2 2 0,3 2 0,2 0-1,1 0 0,3-1 0,2 0 1,2-4-1,4 0 0,1-5 0,0-1 0,1-3 1,4-2 0,-3-3-1,0-1 2,0-5-1,-1-1 0,-1-3-1,-1-2 1,-1-3-1,-2-2-1,0-3 1,-3 0-2,-2 3-1,-2-2-3,-1 7-6,-5 0-10,-2 2-12,1 12-2,-5-3 2,3 7 1</inkml:trace>
  <inkml:trace contextRef="#ctx0" brushRef="#br0" timeOffset="3984">755 166 22,'0'0'27,"0"0"1,0 0-8,0 0-5,0 0-3,0 8-2,0 0-3,1 3-2,-1 1-1,3 4 0,-1 0-1,3 0-1,-3-1-1,3-1-1,1-3 1,0-1-1,-6-10 1,14 10-1,-14-10 1,13 0 0,-13 0 0,13-9-1,-13 9 1,13-15 0,-8 7-1,1-2 1,-1 2-1,-1-1 2,-4 9-2,6-10 0,-6 10 0,0 0 0,0 0 0,7 10 0,-7-10 0,8 14 0,0-6 0,-2 0 0,5-2 1,0-1 0,0-2 1,3-1 0,-2-4 0,1 2 1,-4-5 0,3 1 1,-12 4-1,14-13 0,-10 3 0,0 0-1,-3-3 0,-1 1 0,-3-2-1,-1-1-1,-2 0 1,-2 0-1,1 3-2,-2 0 0,2 5-2,-4-2-5,11 9-14,-9 0-14,2-1 0,7 1 0,0 0 2</inkml:trace>
</inkml:ink>
</file>

<file path=word/ink/ink1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29.27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98 29,'0'0'25,"0"0"-2,0 0-1,0 0-4,0 0-3,0 0-3,0 0-2,0 0-2,10-4-2,-10 4-1,8 0-1,0-1-1,4 1-1,1-1-1,4 1 1,0-1-1,3 1 0,-1 0 0,1-1-2,-2 1 0,-3-2-3,0 3-6,-6-3-9,1-1-13,-2 4-2,-8-1-1,0 0 1</inkml:trace>
  <inkml:trace contextRef="#ctx0" brushRef="#br0" timeOffset="453">144 0 14,'0'0'21,"0"0"-1,0 0-1,0 0 0,-1 10-4,1-10-1,0 12-1,2 0-2,-4-2-2,4 5-2,-2-1-2,2 5 1,0 1-1,0 0-3,0 0 1,2 0-1,-1-3 0,0 0-1,-1-2 1,0-1-2,0-7-1,-2-7 0,4 12-3,-4-12-7,0 0-24,0 0 1,0 0-2,5-11 3</inkml:trace>
</inkml:ink>
</file>

<file path=word/ink/ink1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30.71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310 67 29,'0'0'29,"0"0"1,0 0-9,0 0-4,0 0-4,0 0-3,0 0-2,0 0-3,0 9-1,0-9 1,-1 16-2,0-6 0,1 5 0,-3 1 0,2 2-1,0 0-1,0 2 1,0-1-1,2 1 0,-1-1 0,1 0 0,2-3 0,-1-1-1,2-2 1,-1-1-1,1-5 0,-4-7 1,6 10-1,-6-10 0,0 0-1,0 0-2,10 4-5,-10-4-11,-3-11-16,3 11 1,-1-17-2,1 7 2</inkml:trace>
  <inkml:trace contextRef="#ctx0" brushRef="#br0" timeOffset="500">199 56 39,'0'0'27,"12"-8"-4,-12 8-2,11-8-4,-1 4-3,-10 4-2,18-10-3,-9 3-1,5 4-3,-1-2-1,3 1-1,-1 0 0,3 2-2,-1 2 0,0 0-1,0 2-1,-3 0-2,0 3-4,-3-2-9,-3 2-13,0 6-5,-7-3-1,1 5 1</inkml:trace>
  <inkml:trace contextRef="#ctx0" brushRef="#br0" timeOffset="1031">264 435 36,'10'0'30,"-10"0"3,0 0-10,0 0-5,0 0-4,10-3-3,-10 3-2,8-1-3,-8 1-3,9 0 1,-9 0-2,16 0 0,-6-2 0,4 1-1,1 0-1,0-3-2,3 2-3,-2-3-9,2-2-22,0 3 2,-4-5-2,1 2 1</inkml:trace>
  <inkml:trace contextRef="#ctx0" brushRef="#br0" timeOffset="2359">17 164 25,'0'0'23,"0"0"-7,0 0-2,0 0-3,0 0-6,0 0-1,0 0-1,0 0-2,0 0 0,-7 8-1,7-8 0,0 0-1,-4 10 1,4-10 1,0 0-1,5 7 2,-5-7 0,11 0 1,-11 0 1,11-3 0,-11 3-1,8-5 1,-8 5 0,7-8-2,-7 8 0,0 0 0,2-10-2,-2 10 1,0 0-2,-7-10 1,7 10-1,0 0 0,-11-7-1,11 7-1,-9-1 0,9 1-2,-7 0-2,7 0-4,0 0-8,-11 8-6,14 0-1,-3-8 1</inkml:trace>
  <inkml:trace contextRef="#ctx0" brushRef="#br0" timeOffset="3031">36 391 7,'0'0'20,"-6"-11"-2,6 11-2,0 0-3,0 0 0,-7-9-5,7 9-1,0 0-2,0 0-2,-10 0-1,10 0-1,0 0-1,-9 11 0,9-11 0,-4 12 0,4-12-1,0 13 1,0-13 0,8 12 0,-8-12 1,9 9 0,-9-9 0,11 4 1,-11-4 1,10 0-1,-10 0 1,0 0 0,11-9 0,-11 9 0,5-11-1,-5 11 0,3-13-1,-3 13 0,1-12-1,-1 12 0,-3-11-1,3 11-2,0 0-3,0 0-3,-11-4-8,11 4-12,0 0 1,-10 5 0</inkml:trace>
</inkml:ink>
</file>

<file path=word/ink/ink1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32.32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8 17 11,'0'0'25,"-8"-6"-2,8 6-2,0 0-3,0 0-2,0 0-4,0 0-1,0 0-2,0 0-2,0 0 0,0 0-1,0 0 0,10-2-1,-10 2-1,15-1-1,-4 1-1,0-3 1,2 2-2,0 0-1,0-2-3,0 5-4,-5-4-14,-8 2-13,12 3 0,-12-3-1,0 0 0</inkml:trace>
</inkml:ink>
</file>

<file path=word/ink/ink1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4:49.935"/>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2 0 6,'0'0'23,"0"0"-1,0 0-5,0 0-4,0 0-1,0 0-4,0 0-1,0 0-1,0 0 0,-1 7-2,1-7 1,0 10-1,1-3 0,-1-7 0,-1 16-1,0-6-1,1 0 0,0 2-1,0 0 1,-1 2-2,2-1 1,-1 0 0,0 2-1,2-2 0,0 1 1,-1-2-1,0 0 0,0-3 0,2 2 0,-2-1 0,3-1 0,-2 0 0,3-2 0,-1 1 1,-4-8-1,9 13 0,-9-13 0,7 12 1,-7-12-1,9 11 0,-9-11 0,10 10 1,-10-10-1,9 11 1,-9-11-1,12 8 1,-12-8-1,13 6 1,-5-5 0,0-3 0,3 0 0,0-3 0,2 0 0,0-3 0,0 0 0,1-1-1,0 0 1,-1 2-1,0-1 0,-2 0 0,0 2 0,-2-1 0,0 1 0,-2 1 2,-7 5-2,12-9 0,-12 9 1,8-6-1,-8 6 0,0 0 0,0 0 0,8-6 1,-8 6-1,0 0 0,0 0 0,0 0-1,0 0 0,9-4-1,-9 4-1,0 0-3,5-9-6,-5 9-8,9-2-12,-9 2-1,8-8 0</inkml:trace>
  <inkml:trace contextRef="#ctx0" brushRef="#br0" timeOffset="1110">217 100 17,'0'0'21,"0"0"-4,0 0-2,0 0-2,0 0-2,0 0-2,0 0-1,8 5-2,-8-5-2,8 4 1,-8-4-1,11 5-1,-11-5-1,13 5 0,-13-5 0,13 5-1,-6-2 0,1 0 0,1 0 0,-1 0 0,0 0-1,2 0 1,-2 0-1,2-1-1,-10-2 0,13 4-2,-13-4-2,12 5-2,-12-5-4,9 4-4,-9-4-4,0 0-3,8 4-1,-8-4-4</inkml:trace>
  <inkml:trace contextRef="#ctx0" brushRef="#br0" timeOffset="1516">364 215 17,'0'0'15,"-3"10"0,3-3-2,0-7 0,-1 15-3,1-6 1,-1 0-2,1 2-1,-2 1-1,1 0-2,0 0 0,1 1-1,-1-1-1,1-1-1,0 0 0,0-2-1,0-9 0,1 13 0,-1-13-1,1 8 1,-1-8-1,0 0 0,0 0 1,0 0-1,0 0 0,0 0-2,0 0-4,0 0-7,0 0-15,0 0-3,2-14 1,-2 14 1</inkml:trace>
</inkml:ink>
</file>

<file path=word/ink/ink1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14.82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21 0 21,'0'0'27,"0"0"1,0 0-7,0 0-4,0 0-5,0 0-3,0 0-3,-1 9-1,1-1 0,-2 2-1,1 5-1,-2 2 0,1 5 0,-1 0-1,1 4 0,0-1 0,-1 1-1,2-1 0,0-2-1,1-2 1,1-2-1,0-1 1,1-4-1,1-1 0,-2-5 0,3 1-1,-4-9-1,5 10-3,-5-10-2,0 0-8,0 0-9,6-11-8,-6 11-2,7-17 3</inkml:trace>
  <inkml:trace contextRef="#ctx0" brushRef="#br0" timeOffset="406">135 37 23,'0'0'24,"2"15"-5,-1-3 0,0 5-2,0 3-3,-1 0-1,2 5-3,-4-3-2,4 4-1,-3-6-3,2 2-1,-1-6-1,0 1 0,2-6-2,-2-1 0,2-2-2,-2-8-3,3 10-5,-3-10-12,0 0-10,0 0-1,-11-4 2</inkml:trace>
  <inkml:trace contextRef="#ctx0" brushRef="#br0" timeOffset="687">47 207 15,'0'0'26,"17"-6"1,-17 6-8,18-9-5,-7 4-4,1 1-6,0-1-8,1-3-14,7 9-9,-11-8 1,10 7-1</inkml:trace>
  <inkml:trace contextRef="#ctx0" brushRef="#br0" timeOffset="922">309 96 11,'0'0'21,"0"0"-6,-2 11-1,2-11-2,-7 13-2,2-3 0,0 2-1,2 2-1,-1 1-2,4 3 0,-2-1-2,4 2-1,1-3 0,2 0-1,2 0-1,0-3 0,3 0 1,-1-3-1,0-1 0,2-3 1,-3-2 0,0-2 0,-8-2 0,14-4 1,-14 4 0,11-12 0,-7 3-1,1-2 0,0-3 0,0-3-1,-2-1 1,0-2-1,-2-2 0,0 0-1,-3 1 2,-1 2-5,-3 4 0,-1 2-5,-1 6-6,-2 6-13,-6-1-6,6 8 1,-5-5 0</inkml:trace>
</inkml:ink>
</file>

<file path=word/ink/ink1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54.15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143 30 10,'-6'-8'22,"6"8"0,0 0-4,-9-5 0,9 5-5,0 0 0,0 0-2,-7-6 0,7 6-1,0 0-1,-9-4-2,9 4-1,0 0-2,-14-6-1,14 6-2,-8-2 1,8 2-2,-8 1 1,8-1-1,-12 6 0,3-1 0,9-5 0,-17 15 0,9-4 0,-2 1 0,1 2 0,3 2 0,0 4 0,3-1 0,1 2 0,2 0 0,3 2 0,3-1 0,0-2 0,6-1 0,-3-1 0,4-3 0,-2-2 0,0-3 1,1-2-1,-1-4 1,-1-2 0,-1-3 0,0-3 0,1-2 1,0-3-1,1-2 0,1-2 0,-3-2-1,-1-3 1,0-3-2,0-1-1,-4-1-1,2-1-2,-5-1-1,1 6-5,-4-4-5,2 5-14,1 8-5,-8 0 2,7 10 1</inkml:trace>
  <inkml:trace contextRef="#ctx0" brushRef="#br0" timeOffset="703">315 45 9,'0'0'25,"0"0"2,0 0-7,0 0-2,0 0-6,-6 13-2,3-4-2,0 4 0,0 3-2,1 3-2,-2 1-1,2 1 0,0 2-2,1-2 0,0-1-1,1-2 1,1-5-1,0-2 0,-2-2 1,1-9-1,1 9 1,-1-9 0,0 0 1,0 0-1,-2-9 0,1 0 0,2-3 0,1-1 0,-2-6-1,2-3 0,0-2 1,2-3-1,1-1 1,1 3-1,-1 0 2,1 4-2,-1 3 1,1 5 0,-3 4-1,-3 9 0,8-4 0,-8 4 0,6 11 0,-4-1 0,1 4-1,-1 1 0,1 4-1,-3 0 0,-1 0 0,-3 0 0,-2-2-1,1-2 1,-2-3 0,0-2 1,7-10-1,-12 8 1,12-8 0,0 0 1,0 0 0,0 0-1,0 0 1,0 0 0,0 0 0,0 0 0,6 9 1,0 0 0,0 3 0,3 1 2,-1 0 0,4 1 0,-4-2 0,3 2 1,-1-5 1,1 1-1,-3-5-1,0 1 0,0-2-1,0-2 0,-8-2 0,13 1-1,-3-1-1,-1-2-3,0 2-9,0 1-24,-9-1 1,15-8-2,-8-1 1</inkml:trace>
</inkml:ink>
</file>

<file path=word/ink/ink1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0.57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30 0 15,'0'0'28,"0"0"-1,0 0-6,0 0-7,0 0-3,0 0-4,-11 11-1,9 2-2,-1 1-1,-1 6 0,0 2-1,1 3 0,0 2 0,3 0-1,1 0 0,1-1-1,0-3 1,2-2-1,-1-3 1,1-4-1,-2-2-1,0-4-3,-2-8-3,6 9-9,-6-9-14,10-4-2,-10-5 1</inkml:trace>
</inkml:ink>
</file>

<file path=word/ink/ink1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0.96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9 0 3,'-3'13'15,"3"-13"-1,-4 21 0,2-9-1,2 4 0,-1 2-2,2 3 1,1-2-4,0 1 0,2 1-2,1-4-1,0 1-1,-1-2-1,2-3-1,-2-3 0,0-1-1,-4-9-3,5 10-4,-5-10-10,0 0-14,0 0 2,0 0-1</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15:11.84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498 3291 3,'0'0'11,"0"0"-2,-12 4 0,12-4-2,0 0-1,-8 5 0,8-5-2,-10 5 0,10-5-1,-11 8 0,11-8 0,-11 12 0,5-4-1,-1-1 0,0 4 0,-1-1-1,0 2 1,-2 0-1,1 3 0,-3-1 0,2 2 1,-2-1-2,1 2 1,0-2 0,-2 0-1,1 1 1,0-1 0,1 1-1,-2 1 1,2-3-1,0 0 1,0 0-1,2-1 1,-1-2-1,1 2 0,-2-3 1,2 0-1,1 1 1,-2-1-1,1-1 0,1 0 0,-1 1 0,1-2 0,1 1 0,-1-2 1,2 1-2,6-8 2,-11 13-1,11-13 0,-9 11-1,9-11 1,-8 10 0,8-10 0,-10 12 1,10-12-2,-8 11 1,8-11 0,-10 13 1,10-13-1,-7 13 0,7-13 0,-8 11 0,8-11 0,-6 8 0,6-8 0,0 0 0,-6 9 0,6-9 0,0 0 0,-5 7 0,5-7 0,0 0 1,-7 10-1,7-10 0,0 0 0,0 0 1,-7 7-1,7-7 0,0 0 1,-8 6-1,8-6 0,0 0 1,0 0-1,-7 8 0,7-8 0,0 0-1,0 0-1,0 0-4,0 0-9,0 0-8,-3 9 0,3-9 0</inkml:trace>
  <inkml:trace contextRef="#ctx0" brushRef="#br0" timeOffset="1406">732 3322 1,'0'0'6,"0"0"-1,0 0-2,0 0-3,-3-8-3,3 8-2,0 0-2</inkml:trace>
  <inkml:trace contextRef="#ctx0" brushRef="#br0" timeOffset="1891">760 3304 8,'0'0'8,"0"0"-2,0 0-1,0 0-1,0 0-1,0 0 0,0 0-1,0 0 0,0 0 0,0 0 0,0 0 1,0 0 0,0 0 0,0 0 1,0 0 0,0 0-1,0 0 1,0 0-1,0 0 0,0 0-1,0 0 0,0 0-1,0 0 0,0 0-1,0 0-1,0 0 0,0 0 1,0 0-1,0 0 0,0 0 0,0 0 1,0 0 0,5 8 0,-5-8 0,3 11 0,-3-11 1,3 15-1,-3-15 0,3 15 0,1-7 0,-2 1 1,1-1-1,-1 0 0,2 0 0,-1 0 0,1 1 0,-1 0 1,-1-1-1,1 2 0,0-2 0,0 2 1,0-1-1,0 0 0,0 0 0,0-1 0,0 1 1,1-2-1,0 3 0,1-3 0,-2 1 0,2-1 0,-1 1 0,-4-8 0,9 14 0,-9-14 0,7 11 0,-7-11 0,8 12 0,-8-12 0,8 11 0,-8-11 0,6 12 0,-6-12 0,8 13 0,-8-13 0,7 12 0,-7-12-1,7 12 1,-7-12 0,6 10 0,-6-10 0,7 10 0,-7-10-1,7 9 1,-7-9 0,6 8 0,-6-8 0,5 8 0,-5-8 1,5 8-1,-5-8 0,5 9 0,-5-9 0,6 10 0,-6-10 0,8 12 0,-8-12-1,7 13 1,-7-13-1,7 12 1,-7-12-1,9 13 1,-9-13-1,7 10 1,-7-10 0,7 10 0,-7-10 0,8 11 0,-8-11 0,7 11 0,-7-11 0,7 13-1,-7-13 0,7 11 0,-7-11 0,7 12 0,-7-12-1,8 12 0,-8-12 1,8 12-1,-8-12 1,7 11 0,-7-11 0,6 10 1,-6-10-2,5 10 1,-5-10 0,5 10-1,-5-10 1,5 10 0,-5-10 0,4 10-1,-4-10 1,4 11 0,-4-11 0,3 10-1,-3-10 1,5 9 0,-5-9 0,4 9 1,-4-9-1,0 0 1,6 8 0,-6-8 0,0 0 0,0 0 0,0 0 0,0 0 0,6 8 0,-6-8-1,0 0 0,0 0-1,0 0-2,0 0-2,0 0-3,0 0-1</inkml:trace>
  <inkml:trace contextRef="#ctx0" brushRef="#br0" timeOffset="3985">1144 3973 3,'0'0'6,"0"0"0,-7 5-1,7-5-1,0 0 0,-11 9 0,11-9-1,-10 11 0,10-11-1,-11 13 0,5-5 0,0-1-1,1 2 0,-1-1 0,0 2 0,1 0-1,-3 1 1,2-1-1,0 2 1,-2 1-1,0-2 0,0 3 1,0-3-1,-1 2 1,2-2-1,-2 2 1,0-1-1,1-2 0,-1 1 1,1-1-1,-1 2 0,1-1 0,-2 0 1,3 0-1,-2 1 0,3-1 0,-2-1 0,1 1 0,0-1 1,1 0-1,0 0 0,1-2 0,-1 1 0,1 0 0,0 0 0,-1 0 1,0 0-1,0 0 0,1 1 0,-2 0 0,2-2 0,-1 2 0,2-3 0,-1 2 0,5-9 1,-8 13-1,8-13 0,-8 11 0,8-11 0,-6 11 1,6-11-1,-7 11 0,7-11 0,-5 10 0,5-10 1,-5 9-1,5-9 0,-6 8 0,6-8-1,-5 9 1,5-9 0,-4 9 0,4-9 0,-5 10 0,5-10 0,-3 8 0,3-8 0,-4 9 0,4-9 0,0 0 0,-4 9 0,4-9 1,0 0-1,0 0 0,-4 9 0,4-9 0,0 0 0,0 0 0,-7 11 1,7-11-1,0 0 0,-6 10 1,6-10-1,0 0 1,-6 10-1,6-10 1,0 0-1,0 0 0,0 0 1,0 0-1,0 0 0,0 0 0,0 0 1,-7 5-1,7-5 0,0 0 0,0 0-1,0 0 1,0 0 0,0 0 0,0 0 0,0 0-2,-8 6-3,8-6-9,0 0-4,0 0-1</inkml:trace>
  <inkml:trace contextRef="#ctx0" brushRef="#br0" timeOffset="5719">43 3899 3,'0'0'9,"0"0"-1,0 0-3,0 0-1,0 0-1,0 0-1,0 0-1,0 0 0,0 0 1,0 0 0,0 0 0,0 0 1,5 10 0,-5-10 0,2 9 0,-2-9 0,2 11-1,-2-11-1,4 14 1,-2-7-1,-2-7-1,5 15 1,-3-7 0,2 0-1,0 1 1,-1-1-1,2 0 1,-1 0-1,0-1 1,-4-7-1,10 14 1,-6-7-1,-4-7 1,9 14-1,-6-6 1,1 1-1,0 0 1,1-1 0,-2 1-1,2-1 1,-1 1-1,0 0 0,-4-9 1,9 16-1,-9-16 0,9 13 1,-9-13-1,9 14 0,-9-14 0,9 11 0,-9-11 0,8 10 0,-8-10 0,9 11 0,-9-11 0,8 11 0,-8-11 0,9 11 0,-9-11 0,10 11 0,-10-11 0,11 12 0,-11-12 0,12 10 0,-12-10 0,12 10 0,-12-10 0,10 10 0,-10-10 0,10 11 0,-10-11 0,9 11 0,-9-11 0,9 11 0,-9-11 0,9 13 0,-9-13 0,7 12 0,-7-12 1,5 11-1,-5-11 0,6 12 0,-6-12 1,6 10-1,-6-10 0,7 8 0,-7-8 0,7 9 0,-7-9 0,7 8 1,-7-8-1,6 8 0,-6-8 0,7 8 0,-7-8 0,7 9 0,-7-9 0,8 8 0,-8-8 0,9 10 0,-9-10 0,8 8 0,-8-8-1,8 10 1,-8-10-1,6 8 0,-6-8 1,6 7-1,-6-7 0,0 0 0,8 9 1,-8-9 0,0 0 0,8 6 0,-8-6 0,0 0 0,0 0 0,8 8 0,-8-8 0,0 0 0,0 0 0,8 10 0,-8-10 0,0 0 0,8 6 0,-8-6 0,0 0 0,0 0 0,7 7 0,-7-7 0,0 0 0,0 0 0,8 8-1,-8-8 1,0 0 0,0 0-1,8 7 1,-8-7-1,0 0 1,0 0 0,8 9 0,-8-9 0,0 0 0,0 0 0,9 7-1,-9-7 1,0 0-1,10 6 1,-10-6-1,0 0 1,11 5 0,-11-5-1,7 4 1,-7-4 0,8 4 0,-8-4-1,0 0 1,9 6-1,-9-6 0,0 0 1,9 4-1,-9-4 1,0 0-1,0 0 1,8 3 0,-8-3 0,0 0 0,8 1 0,-8-1 0,0 0 0,0 0 0,9 1 0,-9-1 0,0 0 0,8 0 0,-8 0 0,0 0 1,9 0-1,-9 0 0,0 0 0,9-2 0,-9 2 0,0 0-1,7-2 1,-7 2 0,0 0 0,9-1 0,-9 1 0,0 0 0,8-1 1,-8 1-1,0 0 0,9-1 0,-9 1 0,0 0 0,11-2 0,-11 2 0,0 0 0,8-2 0,-8 2 0,0 0 1,8-1-1,-8 1 1,0 0 0,0 0 0,9-3 0,-9 3 0,0 0 0,0 0 0,8-2-1,-8 2 0,0 0 1,0 0-1,0 0 0,8-2 0,-8 2 0,0 0 0,0 0 0,0 0 0,9-1 0,-9 1 0,0 0 0,0 0 0,0 0 0,0 0 0,0 0 0,7 0 0,-7 0 0,0 0 0,0 0 0,0 0 0,0 0 0,0 0 0,8 0 0,-8 0 0,0 0 0,0 0 0,7 2 0,-7-2 0,0 0 0,0 0 0,9 2 0,-9-2 0,0 0 0,0 0 0,8 2 1,-8-2-1,0 0 1,0 0 0,0 0 0,8 0 1,-8 0-1,0 0 1,0 0-1,0 0 0,0 0 0,0 0-1,0 0 2,0 0-2,0 0 0,8-1 0,-8 1 0,0 0 0,0 0 0,0 0 0,0 0-5,0 0-5,12 5-11,-12-5 0,0 0-1</inkml:trace>
  <inkml:trace contextRef="#ctx0" brushRef="#br0" timeOffset="8735">501 2877 5,'0'0'9,"0"0"-2,0 0 1,0 0-1,0 0 0,0 0-1,-8-4-1,8 4 0,0 0-1,0 0 0,0 0 0,0 0-1,0 0 0,0 0-1,-8-4 0,8 4 0,0 0 0,0 0-1,0 0 0,0 0-1,0 0 1,-2 9-1,2-9 0,-2 13 0,1-5 0,0 2 1,1 2-1,0 0 0,1 1 1,0 2-1,1-1 1,-1 1-1,1 0 1,-1-1-1,0 2 1,0-3 0,-1 2 0,0-4-1,0 1 1,-1-1 0,-1 0-1,1-1 1,0-1-1,0 1 0,0-1 0,-2 0 1,3-1-1,0 0 0,1 0 0,-1-1 0,0-7 0,3 14 0,-3-14 0,4 10 0,-4-10 0,1 8 0,-1-8-1,0 0 1,0 0-1,1 8-1,-1-8 0,0 0 0,0 0-1,0 0 0,0 0 0,0 0 0,0 0 1,0 0 0,0 0 0,0 0 1,0 0-1,0 0-1,0 0-1,0 0-5,0 0-5,0 0-5,0 0-1</inkml:trace>
  <inkml:trace contextRef="#ctx0" brushRef="#br0" timeOffset="10173">782 2853 6,'0'0'8,"0"0"-1,0 0 0,0 0-2,0 0 1,0 0-1,0 0 1,0 0-1,0 0 0,0 0 0,0 0 0,0 0-1,0 0-2,0 0 1,0 0-2,0 0 1,0 0-2,0 0 1,0 0-1,0 0 0,0 0 0,-6 7 0,6-7-1,-3 8 1,3-8 0,-1 13 0,0-3 0,0-1 0,0 2 0,0 1 0,1-1 0,0 0 1,0 0-1,0 2 0,0-2 2,0 1-2,-1-1 0,2 1 0,-1 1 1,0-1-1,0 0 0,0-4 0,2 2 0,-1-2 0,0 0 0,-1-8 0,4 13 0,-4-13 0,3 11 0,-3-11 0,4 9-1,-4-9 1,0 10 0,0-10 0,2 7-2,-2-7 2,0 0 0,-1 10 0,1-10 0,0 0 0,0 7 0,0-7 0,0 0 0,0 11 0,0-11 0,2 10 0,-2-10 0,3 11 0,-3-11 0,3 12 0,-3-12 0,3 11 0,-3-11 0,2 11 0,-2-11 0,0 10 0,0-10 0,0 0 0,0 10 0,0-10 0,0 0 0,0 0 0,-1 9 0,1-9 0,0 0 0,0 0 0,2 9 0,-2-9 0,0 0 0,0 0 0,4 9 0,-4-9 0,0 0 0,0 0 0,0 0 0,0 0 0,0 0 0,0 0-1,0 0-1,0 0-3,0 0-8,0 0-8,0 0 0</inkml:trace>
  <inkml:trace contextRef="#ctx0" brushRef="#br0" timeOffset="17939">457 1 3,'0'0'3,"0"11"-1,0-11 1,-2 11 0,2-11 0,-1 12-2,2-3 1,-1-9-1,-1 15 0,1-15-1,1 15 1,-1-5-1,0-1 0,1-1 0,-1 1 0,1 0 0,-1 0 0,1 0 1,0-1-1,0 1-1,0-2 2,0 2-1,1-1 0,-2-8 0,2 12 0,-2-12-1,2 12 1,-2-12 1,4 11-1,-4-11 0,2 9 0,-2-9 0,3 11 0,-3-11 0,2 9 0,-2-9 0,0 10 0,0-10 0,0 11 1,0-11-1,0 10 0,0-10 0,-1 11 0,1-11 0,0 10 0,0-10 0,-1 11 0,1-11 0,0 11 0,0-11 1,1 11-1,-1-11 0,1 13 0,-1-5 0,0-8 0,1 14 1,-1-14-1,1 12 0,-1-12 0,-1 12 0,1-12 0,-1 12 0,1-12 0,1 11 0,-1-11 0,-1 11 0,1-11 0,1 11 0,-1-11 1,1 12-1,-1-12 0,-2 11 0,2-11 0,0 14 0,0-14 0,-1 13 0,1-13 0,-3 12 0,3-12 0,-1 11 1,1-11-1,0 10-1,0-10 1,0 9 0,0-9 0,-1 9 0,1-9 0,0 10 0,0-10 0,1 10 0,-1-10 0,0 9 0,0-9 0,1 10 0,-1-10 0,0 11 0,0-11 0,-1 13 0,1-13 0,-2 13 0,1-6 0,-1 1 0,2-8 0,-1 14 0,1-14 0,-2 14-1,2-14 1,-1 13 0,1-13 0,1 11 0,-1-11 0,1 12 0,-1-12-1,1 10 1,-1-10 0,0 10 0,0-10 1,1 11-1,-1-11 0,0 13 0,0-13 0,-1 12 0,1-12 0,0 13 0,0-13 0,0 13 0,0-13 0,-1 12 0,1-12 0,0 15 0,0-7 0,0 0 0,0 0-1,0-8 1,1 16 0,-1-9 0,0 1 0,0-1 0,0-7 0,0 14 0,0-14 0,0 13 1,0-13-1,-1 12 0,1-12 0,0 13 1,0-13-1,-1 11 0,1-11 0,0 11 0,0-11 0,1 11-1,-1-11 1,0 11 0,0-11 1,0 11-2,0-11 2,0 10-2,0-10 2,0 10-1,0-10 0,-1 10 0,1-10 0,-1 9 0,1-9 0,-1 10 0,1-10 0,-1 9 0,1-9-1,0 0 1,0 10 0,0-10 0,1 7 0,-1-7 0,3 8 0,-3-8 0,1 9 0,-1-9 0,3 9 0,-3-9 0,2 12 0,-2-12 0,1 12 1,-1-12-1,2 12 0,-2-12 0,2 12-1,-2-12 2,2 10-1,-2-10 0,3 10 0,-3-10 0,2 9 0,-2-9 0,0 9 0,0-9 0,2 13 0,-2-5 0,1-1 0,-1 2 0,1-2-1,0 3 1,0-1 0,0 0 0,0 0 0,0 0 1,0 0-1,-1-1 0,0 0 0,0 2 0,0-10 0,0 14 0,-1-6 0,1-8 0,0 13 0,0-13 0,0 14 0,0-14 0,-1 13 0,1-13 0,0 13 0,0-13 0,-1 15 0,-1-8 0,2 2 0,0 1 0,0 0-1,-1-2 2,0 2-1,2 0 0,-2-1 0,1 1 0,0-1 0,0 0 1,-1-1-1,1 1 0,-1-1 0,1 0 0,-1 0 0,1 0 0,-1 1 1,0-2-1,0 3 1,0-3-1,0 2 1,0 1-1,1 0 1,0-2-1,0 1 1,0-2-1,0 1 0,0 1 0,1-2 1,-1 1-1,0-8 1,1 13-1,0-5 0,-1-8 1,0 14-1,0-14 0,1 15 0,-1-15 0,0 14 1,1-5-1,-1-1-1,1 1 1,-1-2 1,0 2-1,0-2 0,1 1 0,0 0 0,-1-1 0,0 1 1,0 0-1,1 1 0,-1-1 0,0 2 0,0-2 0,0 0 0,0 1 1,0-1-1,0-1 0,0-7 0,-1 14 0,0-7-1,1-7 1,0 16 0,-1-8 0,1 1 0,-1 0 0,1 0 0,0 1 0,0 0 0,-1 0 1,1-3-1,1 4 0,-1-4 0,0 3 0,-1-3 0,0 1 0,0 0 1,1 0-1,-2 0 0,2 1 0,-1-1 0,0 1 0,0-2 0,1 2 0,-1-2 0,1 1 0,0 1 0,0-2 0,1 1 0,-1-1 0,1 2 0,-1-9 0,1 13 0,-1-5 0,0-8 1,-1 14-1,1-14 0,-1 14 0,1-14 1,-2 14-1,2-6 0,0-8 0,-1 14 0,1-14 0,0 15 0,0-15 0,0 12 0,-1-4 0,1-8 0,1 13 0,-1-13 0,1 12 0,-1-12 0,0 11 0,0-11 0,1 10 0,-1-10 0,1 8 0,-1-8 0,2 9 1,-2-9-1,1 8 0,-1-8 0,0 9 0,0-9 0,0 8 0,0-8 0,1 9 0,-1-9 0,0 8 0,0-8 0,1 9 0,-1-9 0,0 9 0,0-9 0,0 8 0,0-8 0,1 10 0,-1-10 0,1 7 0,-1-7 0,1 9 0,-1-9 0,2 8 0,-2-8-1,2 10 1,-2-10 0,2 14 0,-2-6 0,2-1 0,-3 2 0,1-9 1,0 16-1,1-7 0,-1 0 0,1 0 0,-1-2 0,1 4 0,0-4 0,0 3 0,0 0 0,0-3 0,0 2 0,0-2 0,0 3 0,1-3 0,0 3 0,-1-3 1,0 2-1,1-1 0,0 1 1,-1-2 0,1 2 1,-1-2-1,0 2 1,-1-9 0,1 13 0,0-5 0,-1 0-1,0-1 1,0-7-1,0 16-1,0-16 1,0 14-1,0-6 1,0-8-1,1 13 0,-1-13 0,-1 14 0,2-7 1,0 1-1,-1-8 0,2 15 0,-1-6 0,-1-2 0,0 1 1,1 0-1,0-1 0,-1-7 0,1 14 0,-1-14 0,0 12 0,0-12 0,3 13 0,-3-13 0,0 12 0,0-12 0,2 13 0,-2-13 0,3 11 0,-3-11 0,1 12 1,-1-12-1,1 11 0,-1-11 0,2 12 0,-2-3 0,0-9 0,1 15 0,-1-15 0,1 14-1,-1-14 1,1 16 1,-1-16-1,2 11 0,-2-11 0,1 11 0,-1-3 0,0-8 0,1 13 0,-1-13 1,-1 12-1,1-12 0,0 12 0,0-12 1,0 10 1,0-10 0,0 10 0,0-10 0,0 11 0,0-11 0,0 12 0,0-12 0,0 12-2,0-12 0,-1 13 1,1-13-1,1 10 0,-1-10 0,-1 9 0,1-9 0,0 0 0,1 10 0,-1-10 0,0 0 1,0 0 0,0 0-1,1 8 1,-1-8 0,0 0 0,0 0 0,0 0 1,0 0-1,-3 9 0,3-9 0,0 0 0,0 0 0,0 0 0,0 0-1,-2 7 1,2-7-1,0 0 1,0 0-1,0 0 0,0 0 0,0 8 0,0-8-1,0 0 1,0 0 0,0 0 0,0 0 0,0 0 0,0 0 0,0 0 1,-1 8-1,1-8 0,0 0 0,0 0 0,1 7 1,-1-7 1,0 0 1,0 0 0,0 0-1,0 8 1,0-8 0,0 0 0,0 0-1,0 0-1,0 0-1,0 0-1,0 0-1,0 0-6,0-16-17,0 16-3,4-22 2,0 8-1</inkml:trace>
  <inkml:trace contextRef="#ctx0" brushRef="#br0" timeOffset="23705">741 0 2,'0'0'2,"0"12"0,-1-5 0,1 3-1,-1 2 0,1 1 0,0 0-1,0 1 1,0 0-1,0 0 0,0-1 0,0 1 0,0 0 0,-1-3 0,1 2 0,-1-1 1,1 0-1,-1 0 0,0-1 0,0 0 0,1 0 0,0-1 0,0 0 0,0 1 0,0-1 0,-1 1 0,1 1 0,0-1 0,0 1 1,0 0-1,0 1 1,0-2-1,-1 2 0,2 0 0,-1-1 0,0 2 0,0 0 0,0 2 0,1-1 0,-1 1 0,0-1 0,0 1 0,1-2 0,-1 1 0,1-1 0,-1-1 0,0 2 0,0-2 1,0 2-1,0 0 0,1 0 0,-1-1 0,0 3 0,0-2 0,1-1 0,-1 1 0,0-2 0,-1 1 0,1-2 0,0 1 0,0 1 0,-1-1 0,0 1 0,1-1 0,-1 2 0,1-2 0,0 1 0,-1-1 0,0 1 1,0-3-1,-1 2 0,1-2 0,1 1 0,-2 0 0,1-1 0,0 2 0,0-1 0,0 1 0,1 0 0,-2 1 0,1-1 0,-1 1 0,2 1 0,-3-1 0,1 1 0,1-2 0,-1 1 0,0-2 0,1 1 0,-1 0 1,1-1-2,0 0 1,0-1 0,0 1 0,1 2 0,0-2 0,0 0-1,0 1 2,0 0-1,1 0 0,-1-1 0,1 0 0,-1 0 0,1 2 0,-2-3 0,1 0-1,-1 0 1,0 0 0,1 0 1,-1-1-2,-1 0 2,1-1-1,0 2 0,1-1 0,0 3 0,0-1 0,0 0 0,0 0 0,1 1 0,0 0 0,0-1 0,0 4 0,0-1 0,0-1 0,0 2 0,0-1 0,-1 0 0,1 1 0,0-1 0,0 1 0,-1-1 0,0 0 0,0 0 0,0 1 0,0 1 0,1-2 0,-1 0 0,1-1 0,-1 1 0,0-2 0,1 0 0,-1 0 0,1-1-1,-1 2 1,0 0 0,0-1 0,0 2 0,-1 1 0,1-1 0,0-1 0,0 1 0,1-1 0,0 0 0,-1 0 0,0-1 0,0 0 0,1-1 0,-1 2 0,0-2 0,1-1 0,-1 0 0,1 1 0,-1-2 0,1 1 0,0 1-1,-1 0 0,1 1 0,-1 0 1,0-2-1,0 1 0,1 0 0,0 1 1,-1-3 0,2 0 0,-2-1 0,1 1 0,-1-1 0,1 0 0,-1 0 0,1-1 0,-1 1 0,0-2 0,0 2 0,0-2 0,1 2-1,-1-1 1,1 1 0,0-1 0,0 0 0,-1 0 0,1 0 0,-1-8 0,2 14 0,-1-5 0,-1-1-1,0 0 1,0 0 0,-1-1 0,1 1 1,0 0-1,0 2 0,0-2 0,0 1 0,1 0 0,-1 0 0,0 0 0,0 1 0,0-2 0,1 0 0,-2 0 0,1-8 0,1 13 0,-1-13 0,1 14 0,-1-14 0,0 12 0,0-12 0,0 12 0,0-12 0,0 14 0,0-14 0,0 16 1,0-8-1,0 2 0,-1 0 0,0 0 0,0 1 0,0 1 0,0 0 0,0 0 0,1 0 0,-1 1 0,0-1 0,0 1 0,0-2 0,0 0 0,0 0 0,1 0 0,0 0 0,0-3 0,0 2 0,0-1 0,0-1 0,0-8 0,0 15 0,0-15 0,1 12 0,-1-12 0,1 11 0,-1-11 0,0 9 0,0-9 1,-1 8-1,1-8 0,0 9 0,0-9 0,-1 8 0,1-8 0,0 9-1,0-9 1,0 13 0,0-13 0,0 13 0,0-6-1,0-7 2,0 13-1,0-13 0,0 10 0,0-10 0,0 8 0,0-8 0,0 8 0,0-8 0,0 11 0,0-11 0,-1 12 1,1-4-2,0-8 1,-1 13 0,1-5 0,0-8 0,0 14 0,0-14 0,1 13 0,-1-13 0,0 14 1,0-14-2,1 12 1,-1-12 0,0 11 0,0-11 0,0 11 0,0-11 0,1 11 0,-1-11 0,1 11 0,-1-11 0,2 9 0,-2-9 0,1 9 0,-1-9 1,0 8-1,0-8 0,0 8 0,0-8 0,0 0 0,0 9 0,0-9 0,0 0 0,0 8 0,0-8 0,0 0 0,0 9 0,0-9 0,0 0 0,0 0 1,0 0-1,0 0 1,0 0-1,0 0 1,0 0-1,0 0 0,0 0 1,0 0-1,0 0 0,0 0 0,0 0 0,0 0 1,0 0-1,0 0 0,0 0 0,0 0 0,0 0 0,0 0 0,0 0 0,0 0 0,0 0 0,0 0 0,0 0 0,0 0 1,0 0-1,0 0 0,0 0 0,0 0 0,0 0 0,0 0 0,0 0-1,0 0-1,0 0 0,0 0-1,0 0-2,0 0 1</inkml:trace>
  <inkml:trace contextRef="#ctx0" brushRef="#br0" timeOffset="26486">722 3235 0,'0'0'2,"0"0"0,-3 9-2,3-9 0,0 0 0,0 0 0,0 0 0,0 0 0,0 0 0,0 0 0,0 0 0,0 0 0,0 0 0,0 0 0,0 0 0,0 0 0,0 7 0,0-7-1,0 0-1</inkml:trace>
  <inkml:trace contextRef="#ctx0" brushRef="#br0" timeOffset="29017">490 203 2,'0'0'7,"0"0"-1,0 0 0,0 0-1,0 0-1,0 0 0,0 0 0,0 0 0,0 0-1,0 0 1,0 0-2,0 0 1,0 0 0,0 0-1,0 0-1,0 0 0,0 0 0,-3 11 0,3-11 0,-9 12 0,2-5 0,-2 3 0,-2 0 0,2 1 0,-3 2-1,1-2 1,0 2-1,1 0 1,0 0 0,1-2 0,0 0-1,2-1 1,-1-3 0,8-7 0,-12 13 0,12-13-1,-8 9 1,8-9-1,-9 8 1,9-8-1,-7 9 0,7-9 0,-6 11 0,6-11 0,-11 13 1,11-13-1,-11 14 0,11-14 1,-11 15-1,11-15 0,-13 13 1,13-13-1,-10 12 1,10-12-1,-9 7 2,9-7-1,0 0 0,-8 7 0,8-7-1,0 0 1,0 0-1,0 0 0,0 0 0,0 0-1,0 0 1,0 0-1,0 0 0,0 0 1,0 0-1,0 0 1,7 9 0,-7-9 0,0 0 0,6 9 0,-6-9-2,5 7 4,-5-7-2,0 0 0,5 10 0,-5-10 0,2 9 0,-2-9 0,4 8 0,-4-8 0,2 13 0,-2-13 0,3 14 1,-2-6-1,1 3 0,0 0 0,-1 3 0,1-1 1,0 3-1,-1 3 0,1-2 0,0 1 0,0 0 1,0 1-1,0-1 0,1-1 0,-1 1 0,1-2 0,-2 1 1,3 0-1,-4-2 0,2 2 1,-1-1-1,0 0 0,1-2 0,-1 3 1,1-1-1,-1-1 0,0 1 0,1 0 0,1 1 0,-2-3 0,1 0 0,0 0 0,0-1 0,1 0 0,-2 0 1,0-2-1,0 1 0,0 0 1,-1 0-1,0-1 0,-1 1 0,0-1 0,0 1 0,1 1 0,0-2 0,-1 1 0,0 0 0,1 2 0,-1-1 0,1-1 0,0 0 0,0 0 0,0 0 0,0-1 0,1 2 0,-1-1 0,0 0 1,0 0-1,0 1 0,-1 0 0,1-1 0,-1 1 1,0-1-1,1 0 0,0 1 0,0 1 0,-1-1-1,1 0 2,0 1-2,-1 1 1,2 1 0,-1-1 0,0-1 0,1 1 0,-1 2 0,0-2 0,0-1-1,0 1 1,0-1 0,0 0 0,-1 1 0,0-2 0,1 0 0,-1 2 0,1-2 0,0 1 0,0-1 0,0 0 0,0 0 0,1-2 0,-1 1 0,0 0 0,0-1 0,0 0 0,0 2 0,0-1 0,0 0 0,-1-1 0,1 0 0,-1 1 0,1 0 0,-1 1 0,1-5 0,1 3 0,-1-2 0,1 0 0,-1 0 0,0-9 0,2 13 0,-2-13 0,1 14 0,0-6 0,0 0 0,0 0 0,1 1-1,-2 2 1,1-2-1,-1 0 1,2 2-1,-1-1 1,0 0 0,-1-3 0,0-7 0,0 15 0,0-15 0,0 13 0,0-13 0,0 15 0,0-15-1,1 14 1,-1-5 0,0-9 0,2 15 0,-1-8 1,1 1-1,-2-8 0,1 15 0,-1-7 0,1 1-1,0 1 1,0-2 0,0 1 0,0-2 0,-1 1 0,0-8 0,2 12 0,-2-12 0,2 11 0,-2-11 0,1 10 0,-1-10 0,0 10 0,0-10-1,2 8 2,-2-8-1,2 8 0,-2-8 0,0 0-1,2 9 1,-2-9 0,0 0 0,0 0 0,5 8 0,-5-8-1,0 0 1,0 0 0,0 0 0,0 0-1,6 8 2,-6-8-1,0 0 0,0 0 0,10 8 0,-10-8 0,0 0 0,8 7 0,-8-7 0,0 0 0,8 7 0,-8-7 0,0 0 0,0 0 1,7 8-1,-7-8 0,0 0 1,0 0-1,8 6 1,-8-6 0,0 0-1,8 6 1,-8-6 0,0 0 0,7 6 0,-7-6-1,0 0 1,10 5 0,-10-5 1,0 0-1,9 5 0,-9-5 0,0 0 0,8 6 0,-8-6 0,0 0-1,0 0 1,6 8-1,-6-8 1,0 0-1,0 0 1,0 0-1,8 5 1,-8-5-1,0 0 1,0 0-1,8 8 1,-8-8-1,0 0 1,0 0-1,7 9 0,-7-9 1,0 0-1,0 0 0,0 0 1,0 0 0,0 0 0,0 0 0,0 0 1,0 0-1,0 0 0,0 0 1,0 0-1,0 0-1,0 0 1,0 0-1,0 0 0,0 0 0,0 0-1,0 0 0,0 0-5,0 0-9,0 0-13,0 0 2,0 0 0</inkml:trace>
  <inkml:trace contextRef="#ctx0" brushRef="#br0" timeOffset="32596">795 198 6,'0'0'10,"0"0"-1,0 0-1,0 0-2,0 0-1,0 0-1,0 0-1,0 0-1,0 0 0,0 0-1,0 0 0,0 11 0,0-11 1,5 12-1,-4-5 1,3 1-1,-2 1 0,3 1 1,-2-1-1,0 2 0,1-1 0,1 0-1,1 1 1,-2 0-1,2 0 1,-1-1 0,2 1 0,-1-1 0,-1 0 0,1-1 0,0 1 0,0-2-1,-1 0 1,1 0 0,0 1 0,-1-1-1,0 0 0,0-1 1,-5-7-1,9 15 1,-9-15 1,7 12-2,-7-12 0,6 11 1,-6-11 0,0 0-1,5 9 0,-5-9 1,0 0-1,0 0 1,0 0 0,0 0-1,0 0 0,5 8 0,-5-8 0,0 0-4,0 0-5,0 0-7,0 0-6,0 0 0</inkml:trace>
  <inkml:trace contextRef="#ctx0" brushRef="#br0" timeOffset="33721">999 487 1,'0'0'7,"0"0"0,0 0-2,0 0-2,0 0-1,0 0 0,8 1 1,-8-1-1,10 1 1,-10-1 0,15-1 0,-4 2 0,0-1 0,2 1 0,2-1-1,1 2 0,1-1 1,1 1-1,1 0 1,0 1-1,-1 0 1,0-2-1,0 2 1,-2-1 0,-1-1 0,-1 0-1,2-1 1,0 0 1,-1-1-2,0 1 1,1 0-1,-1-2-1,-1 2 0,0-1 1,-2 0-1,-4 0-1,1 1 1,-9 0 0,12-1-1,-12 1 1,8 0 0,-8 0-1,0 0 1,0 0 0,0 0-3,0 0-1,0 0-1,0 0-5,0 0-8,0 0-7,0 0 0</inkml:trace>
  <inkml:trace contextRef="#ctx0" brushRef="#br0" timeOffset="34752">1050 605 2,'0'0'4,"8"0"0,-8 0-1,10 1 0,-10-1 0,13 2-1,-13-2 1,13 0 0,-13 0 0,16 1 0,-8-2-1,0 2 0,1-2 0,0 1-1,1 0 0,-1 0 0,0 0-1,1 1 1,0-1-1,-1 0 1,1 1 1,-1 0 0,0-1 0,0 0 1,1 0 0,0 0 0,0-1 0,0 0 0,0 0-1,3 0 0,-2 0 0,1 0-1,-1 1 0,1 0 0,-1 1-1,-1-1 1,-1 2-1,-1-1 0,-1 0 0,-7-1 0,12 3 1,-12-3-1,0 0 1,9 3-1,-9-3 1,0 0 0,0 0 0,0 0 0,0 0 1,0 0 0,0 0 0,0 0 0,0 0-2,0 0-6,0 0-8,0 0-8,0 0 0,0 0 0</inkml:trace>
  <inkml:trace contextRef="#ctx0" brushRef="#br0" timeOffset="35752">1036 649 7,'0'0'9,"0"0"-2,0 0-1,0 0-1,0 0-2,-8 1 1,8-1-1,0 0 0,0 0 0,0 0 0,0 0-1,0 0 0,0 0-1,0 0 0,-9 9-1,9-9 0,-3 10-1,3-10 1,-5 12-1,5-12 1,-4 14 0,4-14 0,-2 13 0,2-13 0,-3 10 0,3-10 0,-1 7 0,1-7 0,0 0 0,-1 10 1,1-10-1,0 0 0,-1 7 0,1-7 0,0 0 0,-3 9 0,3-9-1,-1 8 1,1-8 0,-1 10-1,1-10 1,0 13 0,0-13 0,3 14 0,-2-7 0,-1 1 0,1 0 0,1 1 0,-1 0 0,0-1 1,0 1-1,-1-1 0,1 0 1,-1 2-1,0-10 0,-1 15 1,1-8-1,0 2 0,1-1 0,-1 2 0,0-2 0,2 1 0,-1 1 0,1 0 1,-2 1-1,2-1 0,-1 2 0,1-2 0,-1 3 0,0-2 1,0 0-1,0-1 0,1-1 0,-2 2 1,2 0-1,-2-1 0,2-2 0,-1 1 0,0 3 0,0-2 0,0 0 1,1-1-1,-1 1 0,1 0 0,-1-1 0,2 0 0,-2 0 0,0 0 1,1-1-1,-2-8 0,3 13 0,-3-13 1,1 14-1,-1-14 0,1 13 0,-1-13 0,1 13 0,-1-13 0,1 14 0,-1-14 1,0 14-1,0-14 0,0 13 0,0-13 0,0 14 0,0-6 1,0-8-1,1 13 0,-1-13 0,2 13 0,-1-5 0,-1 0 0,1 0 1,-1-8-1,0 16 0,0-7 1,0-1-1,0 3 0,0-11 0,0 15 1,0-7-1,0 2 0,0-2 0,0 0 0,1-1 0,0 2 0,0 1 0,-1-3 0,1 2 1,0-1-1,0 1 0,-1-1 0,0 2 1,0-3-1,0 1 0,0 0 0,0-1 0,0-7 0,0 14 0,0-14 0,0 13 0,0-5 0,1 0 0,0 0 0,0 0 0,-1 1 0,1 2 0,-1-2 1,1 1-1,-1 0 0,1 0 0,-1 0 0,0 0 0,1 0 0,-1-1 0,0-1 0,0 1 0,0-1 0,1 1-1,-1-1 1,0 0-1,1-1 1,0 1-1,0 1 1,0-1 0,-1 0 0,0-8 0,2 14 0,-1-6 0,0-1 0,-1-7 0,2 13-1,-2-13 1,2 11 0,-2-11 0,2 10 0,-2-10 0,0 11 0,0-11 0,0 12 0,0-12 0,0 11 0,0-11-1,0 11 2,0-11-1,0 8 0,0-8 0,-1 11 0,1-11 1,1 10-1,-1-10 0,-1 10 0,1-10 0,0 9 0,0-9 0,0 9 0,0-9 0,-1 10 0,1-10 0,1 12 0,-1-12 0,1 14 0,-1-5 1,-1-2-1,0 2 0,0-1 0,-1 1 1,1-2-1,0 1 0,1-8 0,-4 11 0,4-11 0,-2 8 0,2-8 0,0 0 0,-1 9 0,1-9 0,0 0 0,0 7 0,0-7 0,-1 8 0,1-8 0,-1 9 0,1-9 0,-1 9 0,1-9 0,-1 8 0,1-8 0,0 0 0,-3 11 0,3-11 0,0 0 0,-1 10 0,1-10 0,0 8 0,0-8 0,0 9 0,0-9 0,0 0 0,0 9 0,0-9 0,0 0 0,0 0 0,0 0 0,0 0 0,0 0 0,0 0 0,0 0 0,0 0 1,0 0-1,0 0 1,0 0-1,0 0 1,0 0-1,0 0 0,0 0 0,0 0 0,0 0 0,0 0 0,0 0 0,0 0 0,0 0 1,0 0 0,0 0 1,0 0 0,0 0 2,0 0-1,0 0 0,0 0-1,0 0 1,0 0-2,0 0 1,0 0-2,0 0 0,0 0 0,0 0 1,0 0-1,0 0 0,0 0 0,0 0 1,0 0-1,0 0 0,7-3 0,-7 3 0,0 0 0,0 0 0,0 0 0,8-4 0,-8 4 0,0 0 0,0 0 0,9-7 0,-9 7 0,0 0 0,10-7 0,-10 7 0,10-6 0,-10 6 1,11-8-1,-11 8 0,15-5 0,-7 2 1,1 2-1,-1-2 1,1 2-1,0 1 0,0 0 0,1 0 1,-2-1-1,1 1 0,-1-1 0,1 0 1,-2 0 0,2 1 0,-2-1 0,1 0-1,0-1 1,-1 1 0,1 0 0,-1 0-1,1 1 0,0 0 1,0-1-1,0 1 0,0 0 0,0-1 0,-1 1 0,1-1 0,0 2 0,-1-1 0,-7 0 0,15 1 0,-15-1 0,14 1 0,-6 0 0,0 0 0,0 0 0,-8-1 0,13 1 0,-13-1 0,14 1 1,-14-1-1,12 1 0,-12-1 0,11 0 0,-11 0 0,10 2 0,-10-2 0,0 0 0,8 2 1,-8-2-1,0 0 0,0 0 0,0 0 1,0 0-1,0 0 1,0 0 0,0 0 0,0 0 0,0 0-1,0 0 1,0 0 0,0 0-5,0 0-15,0 0-8,0 0 1,-4-16-1</inkml:trace>
  <inkml:trace contextRef="#ctx0" brushRef="#br0" timeOffset="39424">756 2402 3,'5'8'4,"-5"-8"0,0 0 0,0 0 0,0 0 0,0 0 0,8 6 0,-8-6-1,0 0 0,0 0 0,11 1 0,-11-1-1,10 1 0,-10-1 0,11 0-1,-11 0 1,13 0-1,-5 0-1,-1 0 1,2 0 0,-2-1 0,2 1 0,-1-1 0,2 0 1,-1-1 1,-1 0 0,1-1 0,-2 0 0,2-1 0,-1 0 0,-1 0-1,-7 4-1,14-9 0,-14 9 0,12-8 1,-12 8-1,11-9-1,-11 9 1,13-8 0,-13 8-1,13-9 1,-6 4-1,-7 5 0,11-7 1,-11 7-1,8-5 1,-8 5-1,0 0 1,0 0-1,0 0 1,0 0-1,0 0 0,0 0 1,0 0-1,0 0 0,0 0 0,0 0 1,8-7-1,-8 7 0,0 0 1,0 0-1,0 0 1,0 0-1,0 0 1,0 0 0,0 0-1,0 0 1,0 0-1,0 0 0,0 0 0,0 0 0,0 0 0,0 0 0,0 0 0,3-8 0,-3 8 0,0 0 0,0 0 0,2-7 0,-2 7 0,0 0 0,0 0 0,0 0 0,0 0 0,0 0 0,0 0 0,0 0 0,0 0 0,0 0 0,0 0-1,0 0 1,0 0-1,0 0 1,0 0-1,0 0 1,0 0-1,7-5 1,-7 5-1,0 0 1,0 0 0,9 1 0,-9-1-1,9 2 2,-9-2-1,11 2 0,-11-2 0,11 1 0,-11-1 0,12 2 0,-12-2 1,13 1-1,-13-1 0,14 1 1,-5 0-1,-2-1 1,2 0-1,-2 0 1,2 0-1,-2 1 1,2-1 0,-9 0-1,14 1 1,-14-1-1,13 1 1,-13-1-1,12 1 1,-12-1-1,11 1 1,-11-1-1,10 0 0,-10 0 1,10 0-1,-10 0 0,9-1 1,-9 1 0,9-2-1,-9 2 1,9-2 0,-9 2-1,10-1 1,-10 1-1,10-2 0,-10 2 0,9-1 0,-9 1 0,9-1 1,-9 1-1,10 1 0,-10-1 0,10 1 0,-10-1 0,10 2 0,-10-2 0,11 1 0,-11-1 0,11 0 0,-11 0 0,11 0 0,-11 0 0,12 0 0,-12 0 0,13 0 0,-13 0 0,13-1 0,-13 1 0,13-1 0,-13 1 1,13-2-1,-13 2 0,11-1 0,-11 1 0,11-1 0,-11 1 0,10 0 0,-10 0 1,9-1-1,-9 1 0,9-1 0,-9 1 0,9-1 0,-9 1 0,7-2 0,-7 2 1,0 0-1,11 0 0,-11 0 0,0 0 0,7 0 0,-7 0 0,0 0 0,0 0 1,0 0-1,8 1 0,-8-1 0,0 0 1,0 0 0,0 0-1,0 0 1,0 0 0,0 0 0,0 0 0,0 0 0,0 0-1,0 0-6,0 0-14,0 0-7,0 0 1,0 0-1</inkml:trace>
  <inkml:trace contextRef="#ctx0" brushRef="#br0" timeOffset="52487">586 4749 4,'0'0'15,"0"0"0,0 0-2,0 0-1,0 0-2,0 0 0,0 0-1,0 0-2,0 0 0,0 0-1,0 0 0,0 0-1,0 0 0,0 0-1,0 0-1,0 0 0,0 0-1,0 0 0,-7 11 0,6 0-1,-1 2 0,0 3 0,1 5-1,-3 3 1,2 2 0,0 2-1,1 3 0,0-1 1,2 1-1,1-2 0,0-1 0,3-2 1,0-3-1,-2 0 1,3-3-1,-2-2 0,0 0 0,0-3 1,-2-1-1,0-2 0,0-2 0,-2-10 0,1 14 0,-1-14-1,0 0-1,1 9-1,-1-9-1,0 0-5,0 0-6,0 0-11,0 0-4,0 0 1,0-8 1</inkml:trace>
  <inkml:trace contextRef="#ctx0" brushRef="#br0" timeOffset="53269">571 4716 12,'0'0'17,"-9"4"-1,9-4-3,0 0-2,-11 7-1,11-7-1,-14 11-2,7-4-1,-2 3-1,0 0-1,-2 3-1,0 2-1,-3 1 0,1-1 0,1 1-1,1-1 0,-1 0 0,2-3-1,3-1 1,2-3-1,5-8-1,-7 10 0,7-10-1,0 0-1,0 0-4,0 0-7,0 0-9,14-6-3,-12-5 0</inkml:trace>
  <inkml:trace contextRef="#ctx0" brushRef="#br0" timeOffset="53769">613 4727 12,'0'0'10,"5"10"0,-5-10-1,5 7 1,-5-7-1,5 10-1,-5-10 1,11 12 0,-4-4-1,1 0-1,0-1 0,1 1-2,1 0 0,-2-1-2,2 1 0,-2-2-1,-8-6 0,13 9-1,-13-9 0,9 8 0,-9-8-1,0 0-3,9 8-6,-9-8-15,0 0-5,0 0 2,0 0-1</inkml:trace>
  <inkml:trace contextRef="#ctx0" brushRef="#br0" timeOffset="54690">124 5323 18,'1'-8'22,"-1"8"-1,0 0-2,0 0-1,0 0-3,0 0-1,0 0-4,0 0-2,0 0-2,0 0-2,0 0-1,0 0-1,-2 9-1,2 0 0,-1 3-1,0 3 0,1 3 1,0 1-1,0 2 1,-1 1-1,2-1 0,-1-1 0,1 0 1,0-2-1,-1-2 0,1 0 1,-1-4-1,0-1-1,0-1 0,0-3-1,0-7-1,1 11-1,-1-11-3,0 0-4,0 0-5,0 0-5,0 0-10,0 0 1,0 0 1</inkml:trace>
  <inkml:trace contextRef="#ctx0" brushRef="#br0" timeOffset="55191">214 5380 19,'3'11'14,"-3"-11"-1,0 20-1,-1-7-1,2 3-3,-1 1 0,0 1-2,2 2-2,1 0-1,0-1 0,1 0-2,-1-1 1,2-4-2,-1 0 0,2-4-2,-3-2-3,-3-8-7,6 12-8,-6-12-3,0 0-2</inkml:trace>
  <inkml:trace contextRef="#ctx0" brushRef="#br0" timeOffset="55487">204 5477 17,'0'0'22,"0"0"-5,0 0-6,0 0-3,9-3-6,-9 3-7,8-6-11,6 10-6,-7-13 0</inkml:trace>
  <inkml:trace contextRef="#ctx0" brushRef="#br0" timeOffset="55722">361 5436 14,'-4'17'15,"-1"-7"-3,6 6-2,-2-2-2,1 3-1,0-1-2,1-1-2,0 0-1,1-3-1,-1-1 0,1-4 0,-2-7-1,3 9 2,-3-9 0,0 0 2,0 0-2,0 0 2,0 0-1,7-11 0,-7 11 0,4-8 0,-4 8-1,0 0-1,7-9 1,-7 9-1,8 0 0,-8 0 1,11 6-1,-11-6 0,14 8 1,-4-4-1,-3 1 0,2-2 1,-9-3-1,13 7-1,-13-7 0,12 3-1,-12-3-3,9 0-4,-9 0-9,0 0-11,10-3 1,-13-6 1</inkml:trace>
  <inkml:trace contextRef="#ctx0" brushRef="#br0" timeOffset="56191">411 5367 12,'0'0'21,"0"0"-5,0 0-3,8-9-5,-8 9-2,0 0-4,10-6-6,-10 6-10,0 0-8,15-1 1</inkml:trace>
  <inkml:trace contextRef="#ctx0" brushRef="#br0" timeOffset="56441">413 5453 14,'0'0'16,"10"-2"-5,-10 2-4,15-5-6,-6 4-8,0-6-6,7 8-4</inkml:trace>
  <inkml:trace contextRef="#ctx0" brushRef="#br0" timeOffset="56612">598 5385 4,'-3'15'16,"-3"-7"-2,6 10-2,-5-2-2,4 5-3,-3 1-2,3 0-1,-2 0-1,2 0-2,0-3 0,1-4 0,0-2-2,2-4 1,-2-9 0,2 9 1,-2-9 0,0 0 1,8-10 0,-6 0 2,1-2 0,0-5 1,0 0 0,2-7-1,0 0 0,-3 0 0,4 0 0,-1 0-1,0 6-1,-1 1-1,1 4 1,-5 13-1,6-11 0,-6 11-1,0 0 1,6 8-1,-3 2 1,0 3-1,2 1 1,1 5 0,-1 2-1,1 1 1,0 1-1,0-1 1,0 0-1,0-4 0,0 0 1,0-4-2,-1-2-1,0-2-2,-5-10-5,9 7-11,-2-3-9,-7-4 2,8-5-1</inkml:trace>
  <inkml:trace contextRef="#ctx0" brushRef="#br0" timeOffset="57175">662 5511 1,'4'-9'18,"6"9"-2,-10 0-13,12-12-12,0 13-7</inkml:trace>
  <inkml:trace contextRef="#ctx0" brushRef="#br0" timeOffset="57394">870 5413 20,'-4'8'24,"5"11"-6,-3-2-2,3 4-4,-1 2-2,1-1-3,2 0-2,-1-3-2,2 0 0,0-7-2,0-1-1,0-3-1,-4-8-2,0 0-4,11 7-8,-12-15-10,1 8-1,1-13 0</inkml:trace>
  <inkml:trace contextRef="#ctx0" brushRef="#br0" timeOffset="57659">827 5361 12,'0'0'23,"0"0"-6,0 0-2,0 0-2,0 0-1,12-5-3,-5 3-1,1 0-1,3 0-4,1-2-7,2 4-18,-4-9-5,10 7 0,-8-13 0</inkml:trace>
  <inkml:trace contextRef="#ctx0" brushRef="#br0" timeOffset="58878">230 4092 12,'0'0'11,"0"0"0,0 0-1,0 0-2,0 0 0,0 0-1,0 0 0,0 0-2,0 0 2,0 0-2,0 0 0,0 0-1,0 0 0,0 0 0,0 0-1,0 0-1,0 0-1,0 0 0,0 0 0,0 0-1,0 0 0,0 0 0,0 0 0,4 9 0,-4-9 0,8 4 0,-8-4 0,10 4 1,-10-4-1,11 5 0,-11-5 1,11 5-1,-11-5 0,11 3 0,-11-3 1,12 3-1,-12-3 0,12 3 0,-12-3 0,10 4 0,-10-4 1,10 4-1,-10-4 0,11 3 0,-11-3 0,10 4 0,-10-4 0,13 2 1,-13-2-1,11 2 0,-11-2 0,11 1 0,-11-1 0,12 2 0,-12-2 1,12 1-1,-4-1 0,-8 0 0,12 1 0,-12-1 1,14 0-1,-14 0 0,14 1 0,-14-1 0,12 1 0,-12-1 0,13 2 0,-13-2 0,13 2 0,-13-2 0,12 1 1,-4 0-1,-8-1 0,14 2 0,-14-2 0,12 1 0,-12-1 0,12 1 0,-12-1 0,11 0 0,-11 0 1,12 1-1,-12-1 0,10 1 0,-10-1 0,10 0 0,-10 0 0,12-1 0,-12 1 0,10-1 1,-10 1-1,10 0 0,-10 0 0,11 0 0,-11 0 0,11-1 0,-11 1 0,9 0 1,-9 0-1,10 0 0,-10 0 0,9 0 0,-9 0 0,9 0 0,-9 0 0,9 0 0,-9 0 0,9-1 0,-9 1 0,9 0 0,-9 0 0,9-1 0,-9 1 0,10 0 0,-10 0 0,11-1 0,-11 1 0,10 0 0,-10 0 0,9-1 0,-9 1 0,10 0 1,-10 0-2,10 0 1,-10 0 0,11 1 0,-11-1 0,10 0 0,-10 0 0,10-1 0,-10 1 0,11 0 0,-11 0 0,10-1 0,-10 1 1,12 0-1,-12 0 0,11 0 0,-11 0 0,9-1 0,-9 1 0,10 0 0,-10 0 0,9 0 0,-9 0 0,8 0 1,-8 0-1,7-1 0,-7 1 0,9 0 0,-9 0 1,0 0-1,10-1 0,-10 1 0,0 0 1,7 0-1,-7 0 0,0 0 0,0 0 0,8 0 0,-8 0 0,0 0 0,0 0 0,9 1 0,-9-1 0,0 0 0,7 1 0,-7-1 0,0 0 0,9 1 1,-9-1-1,0 0 0,8-1 0,-8 1 0,0 0 0,0 0 0,9 0 0,-9 0 0,0 0 0,0 0 0,0 0 1,8-1-1,-8 1 0,0 0 0,0 0 0,0 0 0,0 0 1,0 0-1,0 0 1,0 0-1,0 0 0,0 0-2,0 0-9,0 0-16,0 0-3,0 0 3,0 0-2</inkml:trace>
  <inkml:trace contextRef="#ctx0" brushRef="#br0" timeOffset="71004">474 2894 4,'0'0'11,"0"0"-2,0 0 0,0 0-2,0 0 0,0 0-1,0 0-1,0 0-1,0 0-1,0 0-1,0 0-1,0 0 0,0 0-1,0 0 0,0 0 0,0 0 0,0 0 1,0 0-1,0 0 2,0 0-1,0 0 0,0 0 1,0 0-1,0 0 1,0 0 0,0 0 0,0 12 1,0-12-1,3 14-1,-1-5 1,-1 0-1,-1 1 0,3 0 0,-1 3-1,1-2 1,-1 2-1,-1-2 1,2 1 0,-2 0-1,0 1 1,-1-1 0,0-3-1,1 2 0,-2-1 1,3 0-1,-2-3 0,1 1 0,-1-8 0,2 12 1,-2-12-1,1 10 0,-1-10 0,2 8 0,-2-8 0,0 0 1,2 8-1,-2-8 0,0 0 1,-1 9-1,1-9 1,0 0 0,1 8 0,-1-8 0,0 0 0,-2 10 0,2-10 0,0 0 0,-3 11 0,3-11-1,-3 9 1,3-9-1,-1 7 0,1-7 0,0 8 0,0-8 0,0 0 1,0 9-1,0-9 0,0 0 0,-1 9 1,1-9-1,0 0 1,-1 7-1,1-7 0,0 0 1,0 0-1,-2 9 1,2-9-1,0 0 0,0 0 0,-2 10 0,2-10 0,0 0 0,-1 8 0,1-8 1,0 0-1,0 0 0,-1 9 0,1-9 0,0 0 0,0 0 1,0 0-1,0 8 0,0-8 0,0 0 1,0 0-1,0 0 0,0 0 1,0 0 0,-2 8 0,2-8 0,0 0 0,0 0 0,0 0 0,0 0 0,0 0-1,0 0 1,0 0-1,0 0 0,-8 6 0,8-6 0,0 0-1,0 0-1,0 0-5,0 0-10,-1-8-11,1 8 1,0 0 0</inkml:trace>
  <inkml:trace contextRef="#ctx0" brushRef="#br0" timeOffset="72785">777 2950 4,'0'0'10,"0"0"-1,0 0-1,0 0 0,0 0 0,0 0-1,0 0-2,0 0 0,0 0-1,0 0 0,-8 7-1,8-7-1,-3 11 0,1-4 0,0 3-1,1-1 2,0 2-2,0 2 0,-1-1 1,1 1-1,1-2 0,-1 1-1,-1-1 1,2 1 0,-2-2-1,1-1 1,1 0-1,0-2 1,-1 1-1,1-8 0,-1 14 1,1-14-1,1 12 1,-1-12-1,1 13 1,-1-13-1,0 13 1,0-13 0,0 13-1,0-13 1,2 14-1,-2-14 0,2 12 1,-2-12-1,2 12 0,-2-12 0,3 11 0,-3-11 0,2 10 1,-2-10-1,2 10 0,-2-10 0,1 8 0,-1-8 1,0 0-1,2 11 0,-2-11 0,0 0 0,1 7 0,-1-7 0,0 0 0,0 0 0,0 0 1,0 0-1,0 0 0,0 0 0,0 0 0,0 0 0,0 0 1,0 0-2,0 0-1,0 0-3,0 0-4,7 7-10,-7-7-5,0 0-1</inkml:trace>
  <inkml:trace contextRef="#ctx0" brushRef="#br0" timeOffset="73863">779 3184 5,'0'0'12,"0"0"-1,0 0 0,0 0-2,-5 7 0,5-7-1,0 0-2,-2 12-1,2-12-1,-1 13 1,1-13-3,0 15 0,0-6-1,3 0 0,-1 1 0,0-1 0,-1 1-1,3-2 0,-1 0 1,0 0-1,1 0 1,-3 0-1,-1-8 1,6 12-1,-6-12 1,3 13-1,-3-13 1,3 12-1,-3-12 0,5 10 1,-5-10-1,4 9 1,-4-9-1,5 8 0,-5-8-1,0 0-3,8 11-8,-8-11-11,7 2 0,-7-2-1</inkml:trace>
</inkml:ink>
</file>

<file path=word/ink/ink2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1.27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8,'0'0'23,"12"2"-3,-12-2-5,7-2-4,-7 2-6,13-6-14,1 16-11,-14-10-3,20-2 0</inkml:trace>
</inkml:ink>
</file>

<file path=word/ink/ink2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2.74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 0 33,'0'0'29,"0"0"0,0 0-7,0 0-5,0 0-4,0 0-4,0 0-3,-3 8-2,3-8-1,-3 19-1,1-7-1,-1 6 2,2 0-2,1 5 0,-2 0 0,3-1 0,-1 2 0,2-2 0,1-1 0,0-3 0,1-2-1,-1-4 0,1 0-2,-4-12-1,6 15-5,-6-15-3,0 0-8,7 8-14,-7-8-1,4-8 2,-4-3 1</inkml:trace>
</inkml:ink>
</file>

<file path=word/ink/ink2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3.11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 0 19,'0'0'23,"0"0"-1,0 0-6,0 0-2,-2 9-2,0-2-3,3 6 0,-3 0-1,4 4-1,-3 3 0,4 3 0,-2-2-2,3 3-1,0-2-1,1-2-1,0 1 1,1-2-2,-2-3 0,3-2 0,-2-2-2,-5-12-1,7 15-5,-7-15-2,0 0-11,6 10-12,-6-10-1,0 0 0,-16-15 2</inkml:trace>
</inkml:ink>
</file>

<file path=word/ink/ink2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3.47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13 32,'0'0'25,"11"-7"-5,-11 7-2,12-3-10,-12 3-10,11-7-20,1 14-1,-12-7-3,11 6 1</inkml:trace>
</inkml:ink>
</file>

<file path=word/ink/ink2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3.74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 0 11,'0'0'24,"-8"3"-1,8-3-4,0 9-2,0-9-4,-1 16-1,-1-5-2,2 5 0,-2 2-2,3 5-2,-5 1-1,7 3-2,-3 1 0,2-1-1,-1 1-1,2-3 0,-1-3 1,2-4-2,0-3-2,-1-6-1,0-1-2,-3-8-4,0 0-11,8 6-12,-8-14-2,0 8 2,5-20 0</inkml:trace>
</inkml:ink>
</file>

<file path=word/ink/ink2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4.10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 0 10,'0'0'23,"1"8"-2,-1-8-4,-2 16-1,3-3-2,-2 2 0,2 5-3,-1 0-1,3 4-2,-2-1-2,3 1-1,0-2-2,2 0 0,-1-3-2,2-3 1,-2-2-2,-1-5-1,0 0-4,-4-9-3,5 8-11,-5-8-13,0 0-1,0 0 1,-8-9 0</inkml:trace>
</inkml:ink>
</file>

<file path=word/ink/ink2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4.41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10,'0'0'26,"12"4"0,-12-4-5,11 0-6,-11 0-7,14 2-12,-3 5-19,-11-7-2,16 5-1,-16-5-1</inkml:trace>
</inkml:ink>
</file>

<file path=word/ink/ink2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29.93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18 0 19,'0'0'17,"0"0"0,0 0-3,0 0-3,0 0 0,-7 3-2,7-3-2,-4 12-2,3-1-1,-2 0-1,2 5-1,-1 1 1,3 3-1,-1 0 0,2 1-1,0 0 0,1-2 0,1 0 0,0-3 0,0-2-1,-1-4 0,-1-1-3,-2-9-5,0 0-12,11 9-9,-14-16 1,3 7-1</inkml:trace>
</inkml:ink>
</file>

<file path=word/ink/ink2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47.52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74 158 19,'-13'-9'25,"13"9"-4,0 0-4,0 0-3,-9-6-4,9 6-1,0 0-2,-9-1-2,9 1-2,-8 6 0,8-6-2,-9 11 0,4-2-1,0 1 1,0 2-1,0 2 0,3 1 0,-1 0-1,2-2 1,2 2 0,0-2 0,2-2 0,0-3 0,-3-8 0,9 13 0,-9-13 1,10 3 0,-10-3 0,11-5 0,-11 5 0,11-14 0,-5 5 0,0-2 1,-1-2-1,1 1 0,-1-3 0,-2 0 0,0-1 0,-1 1-1,-2 0 1,1 1-1,-3 0 1,0 1-1,-1 2 1,-1 1-1,1 0 0,-2 3 1,-1-1-1,6 8 1,-8-13 0,8 13 0,-7-12-1,7 12 1,-3-11-1,3 11 1,2-10-1,-2 10-1,6-11 1,-6 11 0,12-10 0,-3 6 0,2 1 0,-1-1-1,2 3 2,0-1-1,0 1 0,-1 1 0,-1-1 0,-3 2 1,-7-1-1,9 1-1,-9-1-2,0 0-2,0 0-5,0 0-10,0 0-12,6 8 0,-6-8 0</inkml:trace>
  <inkml:trace contextRef="#ctx0" brushRef="#br0" timeOffset="937">226 184 10,'0'0'22,"0"0"-3,0 0-4,0 0-5,0 0-3,0 0 1,0 0-3,0 0 0,0 0-2,9-1 1,-9 1-1,10 1 0,-2-1-1,-1-1 0,2 1-1,0-2-1,0 2-2,0-2-4,-1 1-5,-8 1-12,15-4-4,-15 4 0</inkml:trace>
  <inkml:trace contextRef="#ctx0" brushRef="#br0" timeOffset="1312">242 109 21,'0'0'22,"0"0"-4,0 0-6,0 0-3,0 0-1,0 0-2,0 0 0,-4 14-1,4-6-1,0 3 0,2 3 1,-1-1 0,2 3 0,-2-2-2,3 1 1,-3-2-2,1-2 0,1-1 0,-2-2-4,3 0-5,-4-8-10,0 0-13,2 10-1,-2-10 1</inkml:trace>
  <inkml:trace contextRef="#ctx0" brushRef="#br0" timeOffset="2062">946 275 28,'0'0'28,"0"0"-5,0 0-3,0-9-4,0 9-3,0 0-3,0 0-2,0 0-2,0 0-3,-9-2 0,9 2-1,0 0-1,-9 6-1,9-6 0,-8 12 0,4-4-1,1 1 1,0 1 0,1 0-1,3 1 1,1-1 0,2 0-1,-1-1 2,4-1-1,-7-8 0,15 11 0,-8-9 1,1 0 0,0-2-1,-8 0 1,14-6-1,-14 6 1,13-14-1,-8 4 1,0-3-1,-2-2 0,0-2 0,-2-3 1,-1 0-1,-1-2 0,-2-1 0,1 0 0,-3 3 0,3 1 0,-1 2 0,1 3 0,0 2 0,0 3 0,2 9 0,-1-11 0,1 11 0,0 0 0,0 0-1,1-8 1,-1 8-1,0 0 1,12-4 0,-12 4-1,16-4 1,-6 2 0,3-1 0,0 1 0,0 0 0,0-1 0,1 0 1,-3 0-1,-1-1 0,-2 2 1,0-1-1,-8 3 1,9-4-1,-9 4 0,0 0-1,0 0-4,0 0-8,0 0-15,8-2-4,-8 2-2,0 0 2</inkml:trace>
  <inkml:trace contextRef="#ctx0" brushRef="#br0" timeOffset="3047">1174 280 16,'0'0'27,"0"0"1,0 0-6,0 0-8,0 0-2,0 0-2,0 0-2,10-1-3,-10 1-1,11-2 0,-2 1-2,0 0 0,1-1-5,1 2-9,1 3-18,-12-3-2,18-1 0,-18 1 1</inkml:trace>
  <inkml:trace contextRef="#ctx0" brushRef="#br0" timeOffset="3843">443 787 21,'0'0'18,"0"0"-1,0 0 0,0 0-1,0-8-2,0 8-2,0 0-2,0 0-2,0 0-2,0 0-2,0 0-2,0 0 0,-1 8-1,1-8-1,-1 13 1,1-3-1,1 4 0,0 1 0,-1 2 0,0 1 1,0 2-1,1 1 0,1 0 0,-1 1 0,0-2 0,-1 0 1,1 1-1,2 0 0,-1-3 0,0 0 0,1-1 1,0-2-1,1 0 1,1-1-1,0-4 0,1 1 0,0-2 0,1-2 0,0 1 0,0-3 0,-7-5 1,16 9-1,-8-9 1,2 1 0,0-3 1,3-2 0,-1-2 0,2-1 0,3-2 0,0-2-1,0 0 2,1 1-2,-2 0 0,-1 1 0,-1 1-1,-2 1 1,-5 2-1,-7 5 1,11-7-1,-11 7 0,0 0-1,10-7-1,-10 7 0,0 0-1,8-4-2,-8 4-3,0 0-5,8-8-11,-8 8-10,3-8 2,-4-1 0</inkml:trace>
  <inkml:trace contextRef="#ctx0" brushRef="#br0" timeOffset="4703">672 932 24,'0'0'28,"-10"3"-3,10-3-5,0 0-4,0 0-4,0 0-1,0 0-3,0 0-1,0 0-3,0 0-1,0 0-1,0 0 0,0 0-2,8 9 1,-8-9-1,10 9 0,-10-9 0,15 11 1,-7-4-1,3 0 1,0 0-1,-2 0 0,2-2 1,-2 1-1,0 0 0,-1-1 0,1 0 0,-9-5-1,11 7 0,-11-7-1,9 6 1,-9-6-1,0 0 0,8 10 1,-8-10 0,0 11 0,-1-4 0,-1 2 0,0 1 1,0 2 0,0-1 0,-1 4 0,-1-2 1,2 3-1,-2-2 1,3 0-1,-1 0 1,1 0 0,-1-3 0,2-3 0,1 0 0,-1-8-1,1 10 1,-1-10-1,0 0 0,0 0-1,0 0-5,0 0-22,0 0-4,0 0-1,4-16 1</inkml:trace>
</inkml:ink>
</file>

<file path=word/ink/ink2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57.08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0 664 19,'-8'3'25,"8"-3"-4,0 0-4,0 0-2,0 0-4,0 0-1,0 0-3,0 0-2,0 0-2,0 0 0,10 2-2,-10-2 0,14 0-1,-5 0 0,6 1 0,2 0 1,8-1-1,3 1 1,7-1-1,5 0 1,5 0-1,5 0 1,4 0 0,4-1 1,3-1-1,1 0 0,1 0 1,0 0-1,-3 0 1,-1 0-1,-4 1 0,-4-1 0,-7 2-1,-5 0 1,-5 1-1,-6 1 0,-6 0 0,-4-1 0,-4 2 0,-4-1 0,-10-2-1,12 3-1,-12-3-3,0 0-6,0 0-13,0 0-8,0 0 1,-13-12 0</inkml:trace>
  <inkml:trace contextRef="#ctx0" brushRef="#br0" timeOffset="781">984 470 22,'0'0'26,"0"0"-1,0 0-3,0 0-3,0 0-5,0 0-2,0 0-4,0 0-2,0 0-2,0 0-2,0 0-1,0 0-1,3 9 1,-3-9-1,4 12 0,-1-3 0,2 0 0,1 2 0,1 2 1,3 0 0,1 2-1,3 0 0,0-2 1,2 2-1,-1-2 1,2-1-1,-3-2 0,0-2-1,-3-1 0,-3-2-1,0 0 0,-8-5-1,8 4-1,-8-4 0,0 0 0,0 0 1,0 0-1,0 0 1,0 0 1,0 0 1,0 0 0,-6 9 0,6-9 1,-11 5 0,11-5 1,-14 7 1,6-2 0,-1 1 0,2 0 0,-4 3 1,4 1-1,-2 2 1,0 0-1,0 1 0,1 1 0,1-1-1,-1-2 1,3 0-1,5-11 0,-10 14 0,10-14 0,0 0-1,0 0-1,0 0-3,0 0-9,-1 8-19,1-8-1,6-11 1,-6-2 0</inkml:trace>
  <inkml:trace contextRef="#ctx0" brushRef="#br0" timeOffset="1875">248 146 16,'0'0'28,"0"0"1,0 0-4,3-8-7,-3 8-4,0 0-4,-10-10-1,10 10-2,-6-8-2,6 8-1,-9-8 1,9 8-2,-12-9-1,4 5-1,-1 0 0,-3 1-1,1 1 0,0 1 0,0 0 0,3 1-1,8 0 1,-13 3-1,13-3 0,-8 6 1,8-6-1,-2 9 0,2-9 1,2 14-1,-1-5 1,3 0 0,0 2 0,2 1 0,1 0 0,0 1 0,2-1 0,-1 2 0,2-2 0,-2 1 0,2-1 0,-4 0 1,0-1-1,-1-2 1,-2 0-1,-1-1 0,-2-8 1,0 14-1,0-14 1,-4 10-1,4-10 1,-9 8 0,9-8 0,-14 7-1,5-5 1,0-1 0,-2-1-1,1 0 0,0 0 1,0-3-1,1 0 0,1-2 0,8 5 0,-13-9-1,13 9-1,-9-11-1,9 11-1,-7-13-5,7 13-7,2-9-13,-1-3-6,7 4 2,-2-8 0</inkml:trace>
  <inkml:trace contextRef="#ctx0" brushRef="#br0" timeOffset="2594">355 0 9,'0'0'27,"0"0"0,0 0-4,0 0-7,0 0-1,0 0-4,-6 13-2,3-3-1,3 4-3,-3 2 0,2 5-1,-1 0 1,2 3-3,-1 0-1,0 2 0,1-4 1,1 0-1,0-1-1,0-3 1,0-3-1,0-2 1,1-3-1,0-3 0,-2-7-1,0 0-1,5 10-3,-5-10-4,0 0-10,0 0-14,0 0-2,10-9 2,-10 0 1</inkml:trace>
  <inkml:trace contextRef="#ctx0" brushRef="#br0" timeOffset="3000">497 150 3,'0'0'25,"0"0"1,0 0-5,-10-3-5,10 3-4,0 0-3,-9 0-1,9 0-1,-6 11-2,3-1-2,-1 2 0,0 4-1,0 1 0,-1 2-1,3 2 0,0 0 0,3 0 0,2-3-1,0-1 1,4-2 0,0-3-1,0-4 1,1-4 0,0-1 0,2-4 0,-2-2 0,0-3 0,-1-2 0,-1-4 0,-1-1 0,1-2-1,0-2 0,-1 0 1,1-1-1,-2 1 0,1 1 0,-1 3 0,0 2 0,-1 3 0,-3 8 0,0 0 0,0 0 0,7 5 0,-3 5 0,-2 1 0,-1 3 0,3 2 0,0 1 1,-1 0-1,1-2 0,-1-2 0,1-3 0,-1-1 1,-3-9-1,8 6 1,-8-6 1,0 0-1,11-10 0,-5 3 1,-1-3-1,2-1 1,0 0-1,0 0 0,-1 1-1,-1 3 0,-5 7 0,7-11 0,-7 11 0,0 0 0,7 7 0,-7-7 0,8 15 0,-2-6 0,0 0 0,4 1 0,-1 0 0,1-3 0,1-1 0,-1-2 1,1-1 0,-2-4 1,2 0 0,-2-5 0,0 0 1,-2-5-1,-1-1 1,-2-4 0,-1 0-1,-4-4 0,-1 0-1,-4-1 0,0 1 0,-3 2-1,1 2-1,-1 5-1,-3 1-2,3 8-4,-3-1-12,0 6-16,4 4 0,-2-2-2,6 5 3</inkml:trace>
</inkml:ink>
</file>

<file path=word/ink/ink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15:55.98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90 10,'0'0'21,"0"0"-3,0 0-3,0 0-1,0 0-1,0-7-1,0 7-3,0 0-1,0 0-1,0 0-1,0 0-2,0 0 0,0 0-1,0 0-1,0 0-1,0 0 0,0 0 0,0 0-2,0 0 1,0 0 0,0 0-1,8 10 1,-8-10 0,16 6 0,-3-3 1,3 1 0,3 1-1,1 0 1,3 1 0,-2-2 0,1 1-1,-1-1 1,-3 0-1,-2-1 1,-2 0 0,-1-1 0,-3-2-1,-1 1 1,-1 0 0,-8-1-1,10 0 1,-10 0-1,7-1-1,-7 1-1,0 0-1,0 0-3,10 1-4,-10-1-6,0 0-11,0 0-4,0 0 2,0 0 0</inkml:trace>
  <inkml:trace contextRef="#ctx0" brushRef="#br0" timeOffset="703">245 6 9,'0'0'19,"0"0"-4,0 0-4,-8-5-2,8 5-2,0 0-2,0 0 0,0 0 0,0 0-1,0 0 0,0 0-1,0 0 1,0 0 0,0 0 0,0 0 0,0 0 0,0 0 0,0 0 0,-8-1-1,8 1 0,0 0-1,0 0 0,0 0 0,0 0-1,0 0-1,0 0 0,0 0 1,0 0-1,0 0 0,6 11 0,-6-11 0,10 11 0,-4-4 0,2 0 0,2 2 0,0-1 0,3 1 0,1 0 1,-2-1-1,2 2 1,-1-3-1,-2 1 0,-2-1 1,-1-1-1,-8-6 0,12 11 1,-12-11-1,0 0 1,9 9-1,-9-9 0,0 0 1,0 0-1,0 0 1,0 0-1,0 0 1,0 0 0,2 8 0,-2-8-1,0 0 0,-8 11 1,8-11-1,-14 13 1,7-4-1,-3 1 0,-1 0 0,0 0 0,0-1 0,1 1 0,1-3 0,2 1 0,7-8 0,-13 11 0,13-11 0,0 0 0,-7 8 0,7-8 1,0 0-1,0 0 0,0 0-1,0 0-1,0 0-4,0 0-9,0 0-14,-3 8-2,3-8 2,0 0-1</inkml:trace>
</inkml:ink>
</file>

<file path=word/ink/ink3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4.83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0 655 6,'0'0'20,"0"0"-4,0 0-3,0 0-2,0 0-3,0 0-1,0 0 1,0 0-2,9 1 0,-9-1 0,16 3-1,-2-2 1,3 1-1,6-1 0,8 1 0,4-2-1,7 0-1,4-2 0,7 0 0,3-2-1,6 0-1,0-1 0,1 0 0,-2 0 0,-1 1 0,-4 0-1,-4 2 1,-2-1-1,-7 2-1,-4 0-1,-2 0-1,-3 2-3,-5-2-3,-1 2-7,-2 3-10,-9-6-5,3 5 1,-11-6 1</inkml:trace>
  <inkml:trace contextRef="#ctx0" brushRef="#br0" timeOffset="719">921 483 15,'0'0'26,"0"0"1,0 0-5,0 0-8,0 0-4,7 0-1,-7 0-3,0 0-2,0 0-1,8 9-1,-8-9-1,11 12 0,-2-5 1,2 1-1,1 1-1,3 0 1,0 1 0,2 0 0,-2 0 0,1-1 0,-2 0-1,-2 1 1,-1-3-1,-5 1-1,-6-8 1,9 12 0,-9-12 0,-1 11-1,1-11 1,-8 11 0,8-11 0,-14 13 1,5-6-1,0 0 1,0 0-1,1-2 0,8-5 0,-12 9 0,12-9 0,0 0 0,0 0-3,0 0-8,0 0-19,0 0-1,5-9 1,4 6 1</inkml:trace>
  <inkml:trace contextRef="#ctx0" brushRef="#br0" timeOffset="1641">329 82 11,'0'0'26,"1"-9"2,-1 9-4,-2-10-5,2 10-4,-3-8-2,-3 0-3,6 8-1,-10-12-3,10 12-1,-15-12 0,15 12-1,-16-12-2,7 8-1,-4-1 1,2 4-2,1-1 0,-2 3 0,1 1 0,0 4 0,1 5 0,-1 1-1,4 5 1,-1 4 0,1 4 0,3 4 0,1 4 1,2 1-1,4 3 0,1 1 1,2 0-1,3-1 1,0 0-1,1-4 1,0-5-1,-1-3-1,-1-4-1,-2-7-2,1-1-7,-5-6-11,-2-7-12,-1 9-1,1-9 1,-10-4 1</inkml:trace>
  <inkml:trace contextRef="#ctx0" brushRef="#br0" timeOffset="2110">167 287 11,'13'-8'25,"7"7"0,-4-8-6,3 6-5,1-2-8,-4 1-12,1 4-14,-8-7-4,6 9 0,-15-2-1</inkml:trace>
  <inkml:trace contextRef="#ctx0" brushRef="#br0" timeOffset="2344">385 228 29,'0'0'25,"-9"-5"-3,9 5-5,-8 1-7,8-1-1,-12 1-2,4-1-1,8 0-1,-11 4-1,11-4-1,-11 8 0,11-8 0,-9 14-2,5-2 0,1 1 0,0 3 0,1 1 0,1 2-1,1-1 1,1 1-1,1-3 1,1-2-1,-1-2 1,1-4-1,-3-8 1,6 9 0,-6-9 0,0 0 0,9-4 0,-9 4 0,8-13 0,-2 3 0,-1-2 0,2-2-1,0-2 1,-1-1 0,0 3 0,-1 2 0,-2 1 0,1 3 0,-4 8 0,3-9-1,-3 9 1,0 0-1,1 10 0,-1-2 0,1 4 0,0 2 0,3 1 0,-2 2 0,3 0 0,0-2 2,1-2-2,0-3 0,2-3 0,-8-7 0,13 5 0,-6-8 0,-7 3 0,16-12 0,-10 2 0,1-3 0,0-2 0,0-2 0,0-2 1,0-1-1,-2 2 0,1 2 0,-2 1 1,0 4-1,-1 3 0,-3 8 0,3-9 0,-3 9 0,0 0 0,3 15 0,-1-5 0,-1 2 0,2 2 0,-1 4 0,1-1 0,-1 1 1,0-2-1,0-3 0,-1-2 0,0-1 0,-1-10 0,1 8 0,-1-8-1,0 0 0,0 0-2,2-10 1,0 2-1,-1-3 1,1-3-1,0-5 1,3 1 0,0-5 0,3 0 2,0 1-1,0 1 2,0 3 1,0 2-1,-1 5 1,-2 2 0,-5 9-1,0 0 1,8 2-1,-8 6 0,0 3 0,-2 3-1,1 4 1,0 3 0,-1 2 0,1 1-1,2 0 2,0 0-1,1-3-1,2-2 1,1-2-1,2-5 1,1-3-1,1-2 0,-2-4-1,3-1-3,-1-5-4,3 1-10,-2-1-15,-5-8 0,4 3 0,-7-8 1</inkml:trace>
  <inkml:trace contextRef="#ctx0" brushRef="#br0" timeOffset="3469">726 258 18,'9'-3'20,"7"6"-6,-2-1-22,-6-8-6,7 8-5</inkml:trace>
</inkml:ink>
</file>

<file path=word/ink/ink3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33.80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807 84 13,'0'0'15,"0"0"0,0 0-2,0 0-2,0 0-2,0 0 1,0 0-3,0 0-1,0 0 0,0 0-1,-4-8-1,4 8 1,0 0-1,0 0-1,0 0 1,0 0 0,-8-7 0,8 7 0,0 0 0,0 0-1,-6-9 0,6 9 0,0 0-1,-8-10 0,8 10-1,-8-8 0,8 8 0,-10-8 0,10 8 0,-13-9 1,13 9 0,-14-7 0,5 3-1,2 0 1,-4 1-2,2 0 1,-2 2-1,-2 0 0,1 0 0,-1 2 0,-2 0 0,-1 1-1,2 1 1,-2 1 0,0 0-1,1 0 1,-1 2 0,-1 0 0,2 1 0,0-1 0,-1 2 0,2-1 0,1 3 0,-1-2 0,2 3 0,-1-1 0,0 3 0,0-1 1,0 0-1,0 1 0,0 1 0,2 0 0,0 0 1,0 3-1,0-1 0,0 1 0,3 1 1,0 3-1,-1-3 0,0 2 0,0 0 0,2-1 0,-1 0 0,0 0 1,1-1-1,1 1 0,-1-1 1,0 0-1,1-2 1,-1 1 0,0-1-1,1-2 1,-2-1-1,2-1 1,-2-1 0,1 0 0,0-1 0,0-1 1,-2 0-1,0-1 0,0 1 0,-1-1-1,-1 0 1,1 0 0,0 0-1,0-2 0,1 0 0,2-1 1,7-5-1,-11 8 0,11-8 1,0 0-1,-9 4 1,9-4-1,0 0 0,0 0 1,0 0-1,0 0-1,0 0 0,0 0-1,0 0-1,0 0-3,0 0-2,0 0-6,3-7-9,-3 7-11,5-10-2,3 5 3,-6-7 0</inkml:trace>
  <inkml:trace contextRef="#ctx0" brushRef="#br0" timeOffset="1234">114 468 34,'0'0'24,"1"-8"-1,-1 8-3,0 0-4,0 0-3,0 0-3,0 0-1,0 0-3,0 0-2,-1 8-1,1-8-1,-5 16-1,0-6 0,-1 4-1,-1 1 1,0 2-1,-2 0 0,1 0 1,-1 0-1,1-2 2,0 0-2,0-2 1,2-2-1,0-1 0,1-2 1,5-8-1,-10 13-1,10-13 1,0 0 0,-7 7 0,7-7 0,0 0 0,0 0 0,0 0 0,0 0 1,0 0-1,0 0 0,0 0 0,0 0 0,0 0-1,0 0 1,0 0-1,0 0 1,0 0-2,0 0 2,0 0 0,0 0 0,0 0 2,11 4-1,-4-3 0,4-2 1,3 3-1,2-3 1,1 2 0,0 0-1,2 1 1,-1 1-1,-1-1 0,-3 0 0,-2 1 0,-2-1 0,-1 0 0,-9-2 0,11 4 0,-11-4 0,0 0-1,9 1 1,-9-1 0,0 0 0,0 0-1,0 0-1,0 0-3,0 0-9,8 3-23,-8-3 0,0 0-1,2-16 0</inkml:trace>
</inkml:ink>
</file>

<file path=word/ink/ink3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2.14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 7 8,'0'0'25,"0"0"0,-7-7-3,7 7-4,0 0-3,0 0-3,0 0-2,0 0-2,0 0-3,-2 12-1,4-2-1,-5-1 0,3 5-2,0 1 1,-1 2-1,1 0 1,0 1-1,-1-3-1,2-1 1,0-1-1,0-4-1,2 1-6,-3-10-13,-4 9-12,4-9 0,0 0 0,0 0 0</inkml:trace>
</inkml:ink>
</file>

<file path=word/ink/ink3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2.97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18 0 7,'0'0'28,"0"0"0,0 0-2,0 0-8,0 0-3,0 0-4,0 0-3,0 0-2,-3 13-1,2-3-3,0 4 0,-1 1 0,-2 5-1,3 1 0,-2 0 0,2 0 0,0-3-1,0-1 1,1-5-2,-1-2-1,3-3-6,-2-7-23,0 0-1,0 0-1,1-17 1</inkml:trace>
</inkml:ink>
</file>

<file path=word/ink/ink3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31:46.50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291 130 5,'0'0'10,"0"0"-1,0 0 1,-1-7 0,1 7 1,0 0-1,0 0-1,-4-11 0,4 11 0,0 0-2,-9-9-1,9 9-1,-8-3-1,8 3 0,-9-4-1,9 4-1,-11 0-1,11 0 0,-12 2 0,12-2 0,-13 5 0,13-5-1,-13 9 0,13-9 0,-12 11 0,12-11 0,-12 11 0,12-11 0,-10 15 0,6-7 0,-1 2 0,0 1-1,1 0 1,2 2 0,-2-1 0,3 1 0,0 0 0,1 2 0,1-2 0,0 1 0,2-1-1,0 0 2,1-1-1,1 0 0,0-3 0,0-1 0,1 0-1,-6-8 1,12 14 1,-12-14-1,11 9 0,-11-9 1,13 6 0,-13-6-1,13 1 1,-13-1 0,13-5-1,-13 5 1,11-10-1,-11 10 1,12-13 0,-5 5-1,-3-2 1,1 0 0,0-2 0,-2-2 0,1-3 0,-1 0 0,-2 0 0,0-2-1,0 4 1,1-1-1,-2 2 0,1 2 0,-2 3 0,1 2-1,0 7-2,-1-11-3,1 11-8,0 0-11,0 0-5,0 0 1,-8 0 0</inkml:trace>
  <inkml:trace contextRef="#ctx0" brushRef="#br0" timeOffset="1328">449 134 9,'0'0'16,"0"0"0,0 0-2,0 0 0,0 0-2,0 0 1,0 0-3,0 0-1,-1-7-1,1 7-1,0 0-1,0 0-1,0 0 0,0 0-2,0 0-1,0 0 0,0 0-1,0 0 0,-1 10 0,1-10-1,-2 14 0,1-4 0,1 2 0,-1 3 1,0 1-1,1 1 0,0-1 0,1 1 0,0-1 0,-1 1 1,2-3-2,1 1 2,-2-2-1,2-1 0,-1-1 0,1-1 0,0-1 1,-1-1-2,0 0 2,-2-8-2,2 10-1,-2-10-2,0 0-2,0 0-4,0 0-7,0 0-8,5-9-7,2 3 2,-6-10 2</inkml:trace>
  <inkml:trace contextRef="#ctx0" brushRef="#br0" timeOffset="1922">608 145 6,'-5'10'15,"6"0"-1,-2-2-1,2 5 0,-4 2-2,3 1-1,0 0 0,1 1-3,2 2-1,-1-1-1,0 0-1,0-2-2,3 1 1,-3 0-1,0-1 0,-1-3 0,0 2-1,-1-4 1,1 0-1,-2-1 0,0-3 0,1-7-2,-3 10-2,3-10-5,0 0-6,-8 0-10,8 0-3,-9-8-1</inkml:trace>
  <inkml:trace contextRef="#ctx0" brushRef="#br0" timeOffset="2312">491 286 15,'0'0'24,"0"0"-6,0 0-1,0 0-5,-2-8-4,2 8-4,0 0-1,9-3-3,-9 3-1,15-4-6,-5 6-11,-10-2-6,26-6-1,-14-2 1</inkml:trace>
  <inkml:trace contextRef="#ctx0" brushRef="#br0" timeOffset="2781">732 13 10,'0'0'23,"0"0"-2,0 0-5,0 0-1,0 0-5,0 0-2,0 0-3,0 0 0,0 0-1,0 0 0,0 0 0,8-4-1,0 3 1,-1 0 0,3 1-1,1-1 0,0 0-1,1-1 0,-1 1-1,1 0-1,-2 0-3,1 1-6,-2 1-13,-9-1-9,8-1 2,-8 1-2</inkml:trace>
  <inkml:trace contextRef="#ctx0" brushRef="#br0" timeOffset="3594">11 134 4,'0'0'15,"-8"-1"-1,8 1-2,0 0-3,0 0 0,0 0-2,0 0-1,0 0-2,0 0-1,0 0-1,0 0-1,0 0-1,-3 8-1,3-8 1,0 0-2,0 0 2,6 8 0,-6-8 2,0 0-1,8 1 1,-8-1-1,0 0 1,10-8 0,-10 8 0,6-8 0,-6 8 0,5-12-1,-5 12 0,3-13 0,-3 13 0,3-9 0,-3 9 0,0 0 0,1-10 0,-1 10 0,0 0 0,0 0 0,0 0 0,0 0-2,0 0 1,-9 5-1,9-5 0,-6 8 0,6-8-1,-7 13 1,7-13 0,-4 13 0,4-13 0,0 9 0,0-9 1,0 0-1,3 8 2,-3-8-1,0 0 1,8 1 0,-8-1 1,0 0-1,0 0 1,9-7 0,-9 7 0,3-11-1,-3 11 0,3-13 1,-3 13-1,3-11 0,-3 11 0,2-11-1,-2 11 0,0 0 0,0 0-2,0 0 0,0 0-2,-9 4-2,9-4-4,-8 11-7,7 2-7,-8-7-1,9 8 1</inkml:trace>
  <inkml:trace contextRef="#ctx0" brushRef="#br0" timeOffset="4547">4 359 15,'0'0'14,"-1"-10"-1,1 10-2,0 0-1,0 0-2,0 0-2,0 0-2,0 0 0,0 0-2,0 0-1,-2 8-1,2-8-1,0 0 1,-1 11 0,1-11 0,1 10 0,-1-10-1,2 8 1,-2-8 0,0 0 0,0 0 1,0 0 0,8 4 0,-8-4 1,0 0 0,6-8 1,-6 8-1,6-7 1,-6 7 0,2-9-1,-2 9 1,0 0 0,0-8-1,0 8 0,0 0-1,0 0 0,0 0-1,0 0 1,0 0-2,-9 4 1,9-4-1,-6 10 1,6-10 0,-3 11 0,3-11 0,0 12 0,0-12 0,2 9 0,-2-9 0,0 0 0,0 0 0,9 4 1,-9-4 0,0 0-1,4-9 1,-4 9 0,4-10-1,-4 10 2,5-12-1,-5 12 1,4-14 0,-4 14 1,1-9 0,-1 9-1,0 0 1,0 0-2,0 0 1,-11-5-2,11 5 0,0 0-1,-11 7 1,11-7 0,0 0-1,-8 10 0,8-10 0,0 0-1,-2 10-1,2-10-4,0 0-7,0 0-15,0 0 1,0 0-1</inkml:trace>
</inkml:ink>
</file>

<file path=word/ink/ink3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28.04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191 49 5,'-3'-12'15,"3"12"-3,0 0 0,0 0-3,-10-10 1,10 10-1,0 0 0,-9-5 0,9 5-1,0 0 0,-9-4-1,9 4-1,0 0-1,-12-6-1,12 6 0,-8-4-1,8 4-1,-11-4 0,11 4 0,-13-3 0,13 3 0,-14-1-1,6 1 1,0 0-1,0 1 0,1 1-1,-2 0 1,2 2-1,-1 0 0,0 1 0,8-5 0,-13 15 1,8-5-2,-1 2 2,2 1-2,-1 2 2,2 2-2,1 1 2,1 1-1,1-3 0,2 3 0,2-1 0,1 0 0,2-1 0,0-3 0,2 0 0,2-1 0,0-3 1,0-2-1,1-2 0,1-4 1,1-1-2,-1-4-2,2-1-9,2-1-18,-6-10-3,6 2 2,-7-9 0</inkml:trace>
</inkml:ink>
</file>

<file path=word/ink/ink3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2.80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117 0 23,'0'0'21,"0"0"-2,0 0-1,0 0-1,0 0-2,0 0-4,0 0-2,0 0-1,-7 5-3,7-5-1,0 0-1,-12 9-1,12-9-1,-14 11 1,7-5-1,7-6-1,-15 11 1,7-5-1,0 0-1,0-1 0,8-5-2,-12 11-3,3-8-5,9-3-10,-10 11-11,3-11-1,7 0 2</inkml:trace>
</inkml:ink>
</file>

<file path=word/ink/ink3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9.88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5,'0'0'26,"0"0"2,0 0-7,0 0-3,0 0-3,0 0-2,0 0-3,0 0-2,0 0-2,0 0-2,0 0-1,0 0 0,0 0-2,0 0 1,0 0-1,12 9 0,-2-4 1,2 2-1,2-1 2,2 3-1,4-3-1,1 3 1,0-2-1,2 0 0,-5 0 0,1-1 0,-1-1-1,-4-1 1,-2 0-1,-3-1 0,-9-3-1,11 3-1,-11-3-4,0 0-7,0 0-13,11 6-8,-11-6-2,0 0 2</inkml:trace>
</inkml:ink>
</file>

<file path=word/ink/ink3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40.63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 0 21,'0'0'28,"0"0"1,0 0-7,0 0-7,0 0-3,0 0-4,0 0-2,0 0-1,0 0-2,-3 14-1,3-5 0,0 3-1,0 3 0,1 4 1,-1 3-1,0 1 1,0 1-1,1 1 1,-1-1-1,3-1 0,-3-2-1,2-2 1,-1-4 0,2-1-1,-2-4 0,2-2 0,-3-8 0,3 9-1,-3-9 0,0 0-3,0 0-2,0 0-5,0 0-17,0 0-6,2-11 2,-2 11 0</inkml:trace>
</inkml:ink>
</file>

<file path=word/ink/ink3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41.13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22 17,'0'0'18,"0"0"-2,0 0-1,0 0-2,0 0-1,-2-7-1,2 7-3,0 0 0,11-4-1,-11 4 0,17-4-2,-6 1-1,4 1 0,0 0 0,2 2-2,-1 0 0,4 1-1,-2 1-2,-1-1-3,1 2-7,-3 2-13,-5-5-8,6 7 1,-16-7-1</inkml:trace>
</inkml:ink>
</file>

<file path=word/ink/ink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15:53.72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0 171 21,'0'0'15,"0"0"-1,0 0-2,0 0-3,0 0-2,0 0 0,0 0-2,0 0-2,0 0 0,0 0 0,8-5 0,-8 5 1,11 2-1,-2-2 1,1 2-1,4-1 0,1-1 1,4 0-2,2-1 1,3-1-1,0 2 0,-1-1 0,-1 0-1,0 0 0,-2 2-1,-2 0 1,-4-1-1,-3 3 1,-1-2-1,-1 2 1,0-3-1,-9 0-1,13 3 0,-13-3-1,7 0-2,-7 0-4,0 0-8,10 0-13,-10 0 1,0 0 1</inkml:trace>
  <inkml:trace contextRef="#ctx0" brushRef="#br0" timeOffset="657">199 0 1,'0'0'20,"-11"2"-4,11-2-2,0 0-4,-7 8-1,7-8-2,-10 5-1,10-5 0,-11 8-2,11-8-1,-12 12-1,3-4 0,1 0-1,-2 1-1,-1 1 1,0 2-1,0-2 0,-1-2 0,2 1 1,1-3-1,9-6 0,-13 10 1,13-10-1,-8 5 0,8-5 0,0 0 0,0 0 0,-8 6 0,8-6 0,0 0 0,-6 7 0,6-7 0,0 0 0,-9 8 0,9-8 0,0 0 0,0 0 0,0 0 0,0 0 0,0 0 0,0 0-1,0 0 1,0 0 0,0 0 0,0 0-1,0 0 1,0 0-1,0 0 1,0 0-1,0 0 1,0 0 0,0 0 0,0 0 0,0 0 0,-2 8 1,2-8 0,0 0 0,0 0 0,0 0 0,10 5 1,-10-5-1,0 0 1,10 7-1,-10-7 0,12 10-1,-6-3 1,-6-7 1,15 15-1,-7-6 1,0 0 0,0 0 0,1-1 0,-1 2-1,2-3 2,-2 2-2,1-1 0,-2-1 0,0 1 0,2-1 0,-9-7 0,13 11-1,-13-11 1,9 8 0,-9-8-1,8 5 1,-8-5-1,0 0 1,0 0-1,0 0 1,8 5-1,-8-5 0,0 0-1,0 0-4,0 0-9,0 0-14,0 0-1,-2-10 1,2 10-1</inkml:trace>
</inkml:ink>
</file>

<file path=word/ink/ink4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0.97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183 96 10,'0'0'18,"0"0"2,0 0-3,0 0-1,2-8 0,-2 8-4,0 0-1,0 0-3,0 0-1,-5-8-2,5 8-2,0 0-1,-6-10 1,6 10-1,-6-10 0,6 10 0,-6-12 0,6 12 0,-10-12 0,4 4 0,6 8-1,-16-13 1,16 13-1,-15-8 0,15 8 0,-15-6-1,15 6 2,-14-1-2,14 1 0,-12 2 0,12-2 0,-14 7 1,6-2-1,8-5 0,-16 14-1,10-5 1,-2 2 0,2 0 0,0 2-2,1 0 2,3 1-1,-1 2 1,3 0 0,1 1 0,1 1 0,2 2 0,0-2 0,2-1 0,1 1 1,-1-3-1,2-1 2,-1-1-2,1-2 1,1-3 0,-1-1-1,2-1 1,2-4 0,1-1-1,2-2-3,2-2-12,5-1-17,-5-11-1,4 2 0,-7-11 0</inkml:trace>
</inkml:ink>
</file>

<file path=word/ink/ink4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6.33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74 0 4,'0'0'15,"0"0"-1,0 0 0,0 0-1,0 0 0,0 0 0,0 0-1,0 0 0,0 0 0,0 0-2,0 0 0,0 0-3,0 0 0,0 0-2,0 0-2,0 0 0,0 0 0,-7 5-2,7-5 0,0 0 0,-11 8-1,11-8-1,-11 8 0,11-8-3,-11 8-1,11-8-3,-8 9-2,8-9-7,-9 11-7,1-10-9,7 7 2,-7-8 2</inkml:trace>
</inkml:ink>
</file>

<file path=word/ink/ink4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4.57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37,'0'0'29,"0"0"-3,0 0-5,0 0-4,0 0-3,0 0-4,0 0-4,0 0-1,0 0-2,0 0 1,9 5-1,-9-5-1,15 6 1,-3-1-1,5 1 1,4 0 0,5 1-1,-1 0 1,3 0-2,-2 1 1,2-1-1,-5 0-1,-1-1 1,-5 1-1,-3-2 0,-4 0-3,-10-5-1,15 8-4,-15-8-13,0 0-15,-1 10 1,1-10-2,0 0 3</inkml:trace>
</inkml:ink>
</file>

<file path=word/ink/ink4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5.86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122 16 30,'0'0'27,"0"0"-4,-6-7-4,6 7-4,-11-3-3,11 3-2,-11-3-3,11 3-1,-10-3-1,10 3-1,-10-1-1,10 1-1,-8 6 0,8-6-1,-12 14-1,4-2 0,1 2 1,-2 5-1,1 1-1,-2 3 1,4 2 0,1 0 0,4 1 1,1 0-1,2-3 0,6-1 0,0-3 0,2-2 0,3-4 1,0-2-1,-1-6 2,1-3-1,0-2 0,-2-2 0,-1-4 0,1-3 0,-2-3 0,-1-2 0,-1-3-1,0-3 1,-1-2-1,-1-4 0,1-1-1,-3 0-1,0 4-3,-3-1-9,0 1-18,1 11-1,-7 0-1,6 12 2</inkml:trace>
</inkml:ink>
</file>

<file path=word/ink/ink4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6.50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29,'9'-3'27,"-9"3"2,0 0-8,-2 8-8,1-1-2,1 7-3,-2 0-1,2 8-2,-1-1 0,3 5-1,-3 0-1,3 0 1,2-1 0,1 2-3,0-5 1,0 0-1,1-4 0,-2-1-1,2-3-2,-3-4-5,1-2-3,-4-8-14,0 0-9,0 0 0,0 0 0</inkml:trace>
</inkml:ink>
</file>

<file path=word/ink/ink4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2.02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163 30 25,'0'0'22,"0"0"-3,0 0 0,-5-8-5,5 8-2,0 0-2,-9-7-1,9 7-1,0 0-1,-8-6-2,8 6-1,-8-5-1,8 5 0,-11-2-2,11 2 1,-16-2-1,8 3-1,-2 1 1,0 0-1,0 2 0,0 2 0,-1 0 0,1 3 0,1 2 0,0 3-1,1 0 1,2 4 0,2 0 0,3 3 1,2 0-1,4 1 1,2 1 0,3 0 0,2-2 1,1-3-1,1 0 0,1-4 0,-1-1 0,-1-6 0,1-1 0,0-3-2,-1-6-4,2 1-9,0-2-20,-3-12 1,7 1-2,-4-12 1</inkml:trace>
</inkml:ink>
</file>

<file path=word/ink/ink4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2.35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 0 18,'0'0'27,"0"0"-3,0 0-3,0 0-4,0 0-2,0 0-3,0 0-1,0 0-3,0 0-3,0 0-1,0 0-1,-1 8-1,1-8-1,0 18 1,0-6-1,-1 4 0,0 1 0,1 0 1,1 2-2,0-2 1,0-1 0,1-4-1,1-2 0,-1-2 0,-2-8-1,7 11-1,-7-11-1,0 0-4,0 0-2,0 0-10,10 8-15,-10-8 0,0 0 1,-7-12 1</inkml:trace>
</inkml:ink>
</file>

<file path=word/ink/ink4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2.85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6 23,'0'0'20,"0"0"-1,0 0-3,0 0 0,0 0-4,0 0-2,0 0-2,8-1-1,-8 1-1,0 0-1,7 1 0,1 1 0,-8-2-1,17 2 0,-8-1 0,3 0-1,1 0 1,0 1-2,1-2 0,1 0-1,-1 0 0,-3 0-1,1-1-1,-2-1-2,1 3-4,-11-1-10,13-8-16,-3 10-2,-10-2 1,8-7 1</inkml:trace>
</inkml:ink>
</file>

<file path=word/ink/ink4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3.3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84 0 17,'0'0'27,"0"0"-3,0 0-3,0 0-6,0 0-2,0 0-3,0 0-2,0 0-2,0 0-2,0 0-1,-6 9 0,6-9-2,-8 10 1,8-10-1,-9 11 0,9-11 0,-10 11 0,10-11-1,-9 9 0,9-9-1,-9 8-2,9-8-5,-10 10-8,10-10-12,-10 9-5,0-6 2,7 4-1</inkml:trace>
</inkml:ink>
</file>

<file path=word/ink/ink4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4.15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30 11 10,'0'0'25,"0"0"-3,-7-10-1,7 10-3,0 0-3,0 0-3,0 0-1,-8-1-3,8 1-1,0 0-3,-3 13-1,0-4-1,2 2-1,-2 4 1,1 3-2,0 3 2,1 1-2,1 0 1,0 1-1,1-3 1,1 0-1,0-4 0,2-2 0,-1-2-1,-1-4 0,3 1-3,-5-9-3,4 8-4,-4-8-7,0 0-9,7 4-6,-7-4 1,0 0 1</inkml:trace>
</inkml:ink>
</file>

<file path=word/ink/ink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3:52.67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1353 1019 9,'0'0'14,"0"0"-2,0 0-1,0 0-1,6-8-1,-6 8-1,0 0 0,0 0 0,0 0-1,0 0-2,0 0 0,-2-8-1,2 8 0,0 0-1,-6-7-1,6 7 1,-8-8-1,8 8-1,-10-8 1,10 8 0,-11-10-1,11 10 0,-13-8 0,5 4 1,8 4-1,-14-7 0,14 7-1,-13-5 1,13 5-1,-12 0 0,12 0 1,-11 0-1,11 0 0,-12 6-1,12-6 2,-12 6-1,12-6 0,-12 8 0,12-8 0,-11 11 0,11-11 0,-11 13 0,11-13 0,-10 14 0,10-14 0,-9 14 0,5-5 1,1-1-2,-1 1 1,3 1 1,-2-1-1,2 2 0,0-1 0,1 1 1,0 1-2,0-1 2,2 0-1,0 0 0,2 0 0,-1-2 0,3 2-1,-1-1 2,1-1-1,0 0-1,2-1 2,0 1-1,0-2 0,0-1 0,0-1 0,0 0 0,1-2 0,0-1 1,0-1-1,-1-1 0,2 0 1,-2 0-1,1-2-2,1 0-4,-3-1-7,-7 3-13,19-7-5,-14-1 2,8 6-1</inkml:trace>
  <inkml:trace contextRef="#ctx0" brushRef="#br0" timeOffset="1235">1508 1154 18,'0'0'17,"0"0"-1,0 0-1,0 0-2,0 0-2,0 0-2,0 0-3,0 0 1,0 0-2,0 0 0,0 0-1,8 1-1,-8-1 0,10 4 0,-2-1 1,1 0-1,2 1 0,0 0 0,3 0-1,1-1 0,1 2 0,-2 0 0,1-1-1,1-1 1,-4 1-1,2 0-1,-3-2 1,-2 1 0,0-1-1,-1 1 0,-8-3 1,11 3-1,-11-3 0,0 0 1,9 2-1,-9-2 0,0 0 0,0 0-2,0 0-2,0 0-4,0 0-12,0 0-12,0 0-1,0 0 0,0 0 2</inkml:trace>
  <inkml:trace contextRef="#ctx0" brushRef="#br0" timeOffset="2047">2039 1246 13,'0'0'21,"0"0"-4,0 0-2,0 0-3,0 0-2,0 0-2,0 0-2,0 0-1,1 10 0,-1-10-2,-3 13 1,3-4-1,-1 2 0,1 0-1,-1 0 1,2 2-1,-2-1 0,1 2 0,1 0-1,-1 1 1,0 1-1,0 0 0,0 0-1,0-1 1,0-1-1,0 0 0,0-3 1,0-2-1,0-9 0,0 11 0,0-11 0,0 0-1,0 0-3,0 0-6,0 0-11,0 0-10,1-14 2,-1 14-1</inkml:trace>
  <inkml:trace contextRef="#ctx0" brushRef="#br0" timeOffset="2641">1956 1228 25,'9'-5'21,"-9"5"-3,0 0-2,0 0-3,0 0-3,7-8-3,-7 8-1,10-3-1,-10 3-1,13-1 0,-5-1-1,1 2-1,-1 0 1,2 0-1,-1 0-1,0 1 1,2-1-1,-3 1 0,0 0 0,1-1-2,-1 2 0,-8-2-4,16 3-4,-16-3-8,8-2-13,1 7 0,-9-5 0</inkml:trace>
  <inkml:trace contextRef="#ctx0" brushRef="#br0" timeOffset="3375">1983 1532 9,'-3'-8'23,"3"8"-2,0 0-1,0 0-2,0 0-3,0 0-2,0 0-2,0 0-3,0 0-2,0 0-1,0 0-1,0 0-2,0 0 0,6-8-1,-6 8 0,0 0 0,11-5-1,-11 5 1,12-2-1,-2 0 0,-1 1 0,2 0 1,0 0-1,1 1 0,-1 0 0,1 0 0,-1 0 1,-1 0-1,-2 1 0,1-1 0,-9 0 1,13 0-1,-13 0 0,9 0 0,-9 0-1,0 0-3,0 0-3,8-4-11,-8 4-14,0 0-2,0 0 2,0 0 1</inkml:trace>
  <inkml:trace contextRef="#ctx0" brushRef="#br0" timeOffset="9110">1244 469 3,'0'0'13,"0"0"0,0 0-2,0 0-1,0 0-2,0 0-2,0 0 0,0 0-1,0 0 0,0 0-2,0 0 2,0 0-1,0 0 0,-4 7 0,4-7-1,0 10 1,0-10 0,0 13-1,0-4-1,1 1 1,0 1-1,-1 1 0,1 1-1,0-2 0,0 3-1,0-1 1,-1-1 0,1-1-1,1-1 0,-1-2 0,0 0 0,-1-8 1,2 11-1,-2-11 0,0 0 0,2 8 0,-2-8 1,0 0-1,0 0-2,0 0-1,0 0-7,0 0-12,0 0-7,0-14 1,0 14 1</inkml:trace>
  <inkml:trace contextRef="#ctx0" brushRef="#br0" timeOffset="9938">1182 0 20,'0'0'20,"0"0"-1,0 0-3,0 0-1,0 0-3,0 0-1,0 0-3,0 0-2,0 0 0,0 0-2,-5 8 0,2 1-1,0-2 0,1 5-1,-2 2 1,2 3-1,-2-1 0,2 3-1,-1 0 0,3 0 0,-1 1-1,1-2 1,2-1-1,-1-1 0,0-1 0,3-2 0,-2-4 0,-1-1 0,-1-8-2,4 10-1,-4-10-2,0 0-3,0 0-3,0 0-6,0 0-9,0 0-6,0 0 2</inkml:trace>
  <inkml:trace contextRef="#ctx0" brushRef="#br0" timeOffset="10485">1323 19 13,'0'0'14,"0"0"-1,4 10-1,-4-10 0,-1 14-1,0-3 0,-1 1-1,2 3-1,-2 1-1,2 3-1,-2-1-1,2-1-2,-1 2 0,2-2-2,0-2 0,1 0 0,-1-3-1,1 1 0,0-3-1,1-1 0,-3-9 0,3 11-1,-3-11-3,2 7-2,-2-7-4,0 0-6,0 0-13,0 0 0,0 0-1</inkml:trace>
  <inkml:trace contextRef="#ctx0" brushRef="#br0" timeOffset="10938">1226 139 14,'0'0'17,"0"0"-1,0 0-2,10 0-2,-10 0-2,12-3 0,-3 1-4,1 1-6,1 2-14,-2-7-11,7 10 1,-7-10-2</inkml:trace>
  <inkml:trace contextRef="#ctx0" brushRef="#br0" timeOffset="11938">1177 1337 5,'0'0'17,"0"0"-3,0 0-3,0 0 0,0 0-2,0 0 0,0 0 0,0 0-2,0 0 0,0 0-1,-9 6-1,9-6 0,-7 13-1,1-3 0,-3 2 0,0 4 0,-4 3-1,0 3 0,-2 1-1,-1 2 0,-2 2 0,1 1-1,-2 0 0,1 2 0,1-3-1,0 1 1,0-2-1,3-1 1,0-2-1,2-1 0,2-5 0,1-3 0,2 0 0,1-5 0,2-1 0,4-8-1,-6 11 0,6-11-1,0 0-1,0 0-1,0 0-4,0 0-6,0 0-11,5-11-5,-3-2 1,9 3 0</inkml:trace>
  <inkml:trace contextRef="#ctx0" brushRef="#br0" timeOffset="12563">1222 1439 13,'0'0'17,"0"0"-1,0 0-2,0 0-2,0 0-2,0 0-1,0 0-2,0 0-2,-8 9 0,8-9 0,-6 11-1,3-3 0,-2 2 0,1 3 0,-2 2-1,1 2 1,-1 1-1,0 2-1,-1 4 1,0 2-2,0-1 0,0 1 0,-1 0 0,2-1-1,-1 0 1,2-1-1,-2-3 0,2-2 0,1-1 1,2-3-1,-1-3 0,1-1 0,2-11 0,-3 13 0,3-13 0,0 0 1,0 0-1,0 0 1,0 0 0,0 0-1,0 0 1,0-8 0,0 8-1,-2-9 0,2 9 1,-6-12-1,6 12 0,-7-11 0,7 11 0,-10-10 0,2 5 0,0 0 0,-1 2 0,-1 0 0,-2 0 0,2 0 0,-1 2 1,1-1-1,1 1 0,9 1 0,-13-1 1,13 1-1,-8 0 0,8 0-1,0 0-1,0 0-3,0 0-5,0 0-8,0 0-13,0 0-2,10-8 2</inkml:trace>
  <inkml:trace contextRef="#ctx0" brushRef="#br0" timeOffset="13625">963 2065 15,'0'0'21,"0"0"-1,-4-7-3,4 7 0,0 0-5,0 0 0,-10-10-2,10 10-2,0 0-2,-7-9-1,7 9 0,-8-9-2,8 9 1,-10-8-2,10 8 1,-12-8-1,12 8-1,-13-6 1,13 6-1,-12-5 0,12 5 0,-11 0-1,11 0 0,-12 5 0,12-5 0,-11 11 0,4-4 0,-1 4 0,2 1 0,1 3-1,-1 1 1,2 0 0,1 3 0,1-1 0,2 1 0,2 1 0,0-2 0,2-1 0,2-1 0,0-1 0,1-4 0,2 0 0,-2-3 0,2-2-1,-1-1 0,2-3 0,-2 0-3,1-6-2,2 4-5,-2-6-8,1-4-9,5 4-5,-5-8 0,6 3 3</inkml:trace>
  <inkml:trace contextRef="#ctx0" brushRef="#br0" timeOffset="14172">1109 2042 22,'0'0'26,"0"0"-4,0 0-4,0 0-4,0 0-2,-2 11-2,1-1-1,-3 0-2,3 3-1,-3 1-1,3 4 0,0-1-1,2 3-2,-1-2 1,2 0-2,0 0 0,0-1 0,1-1-1,-1-1 0,2-4-1,-2-2-1,1-1-4,-3-8-2,4 10-3,-4-10-4,0 0-10,8-2-8,-9-6 1,1 8 2</inkml:trace>
  <inkml:trace contextRef="#ctx0" brushRef="#br0" timeOffset="14516">1256 2047 6,'0'0'21,"-2"8"-3,2-8-4,1 16-1,-2-5 1,2 2-2,1 2-1,-2 1-1,1 3-3,0-1-1,0 0-2,0 0-1,1 1-1,-1-2-1,2 1 0,-1-4-1,2-2 1,-2-1-1,1-1-1,-1-3-1,-2-7-4,4 10-2,-4-10-4,0 0-8,0 0-11,0 0 2,0 0 0</inkml:trace>
  <inkml:trace contextRef="#ctx0" brushRef="#br0" timeOffset="14860">1174 2185 28,'-8'0'28,"8"0"-4,0 0-4,0 0-7,0 0-4,8-4-3,-8 4-6,9-3-5,-2 1-4,1 0-7,5 4-8,-6-7-4,11 8 0</inkml:trace>
  <inkml:trace contextRef="#ctx0" brushRef="#br0" timeOffset="15125">1405 2156 13,'0'0'23,"4"-8"-4,-4 8-5,0 0-3,8 0-3,-8 0-2,7 4-3,-7-4 0,5 11-2,-5-11 1,7 13-2,-7-13 1,5 15-1,-2-7 0,-3-8-1,4 12 0,-4-12 0,3 9 0,-3-9 0,0 0 0,5 8 0,-5-8 0,0 0 1,9 7 0,-9-7-1,8 8 1,-8-8 0,9 12 0,-6-4-1,0 2 0,-1-1 1,0 1-1,-2 0 1,0 0 1,0-2 0,0-8 1,-3 13 1,3-13 1,0 0 1,0 7 2,0-7 0,0 0-1,0 0 0,0 0 0,-10-3-1,10 3 0,-11-1-2,4 1-1,-2-1 0,1 0-1,-2 1 1,-1 0-1,2 0 0,0 0-1,9 0 0,-13 0-2,13 0-2,-8 0-5,8 0-17,0 0-6,1-11-1,-1 11 1</inkml:trace>
  <inkml:trace contextRef="#ctx0" brushRef="#br0" timeOffset="16391">458 1306 14,'0'0'27,"0"0"-2,0 0-3,0 0-4,0 0-3,0 0-2,0 0-2,0 0-3,0 0-2,0 0-2,0 0-2,0 0 0,0 0-1,0 0-1,0 0 0,0 0-1,6-8-2,-6 8-2,8-5-5,1 2-7,-1 1-8,-1-6-9,7 6 1,-7-7 1</inkml:trace>
  <inkml:trace contextRef="#ctx0" brushRef="#br0" timeOffset="16703">664 1216 8,'0'0'27,"0"0"2,0 0-2,0 0-9,0 0-5,0 0-3,0 0-4,0 0-1,0 0-2,0 0-2,0 0-3,0 0-2,0 0-4,0 0-6,8 3-6,-8-3-11,7 1 0,-7-1 2</inkml:trace>
  <inkml:trace contextRef="#ctx0" brushRef="#br0" timeOffset="17109">846 1173 12,'0'0'12,"0"0"1,10 0-2,-10 0 0,0 0-1,0 0-2,9-3 0,-9 3-2,9-2-2,-9 2 0,10-2-1,-10 2-2,13-4-3,-13 4-3,11-4-8,-4 4-5,-7 0-7,13-6 1</inkml:trace>
  <inkml:trace contextRef="#ctx0" brushRef="#br0" timeOffset="17375">1007 1127 15,'0'0'23,"0"0"-1,0 0-3,0 0 1,0 0-4,0 0-1,7 0-3,-7 0-1,0 0-3,0 0-1,0 0 0,0 0-4,0 0-2,0 0-4,0 0-11,0 0-21,11-2 1,-11 2-1,11-5 1</inkml:trace>
  <inkml:trace contextRef="#ctx0" brushRef="#br0" timeOffset="18266">7 1217 23,'0'0'27,"0"0"-1,0 0-6,0 0-5,0 0-3,0 0-2,0 0-2,-5 11-2,5-11-1,-1 14 0,2-2-1,-3 1 0,3 3-1,-1 1 1,1 2-2,-2 3 0,2 2-1,-1 0 0,0 0-1,0-1 0,2-2 1,-1-1-1,1-3 0,-1-4 0,1-2 0,1-3 0,-3-8-2,3 10-2,-3-10-3,0 0-5,0 0-12,0 0-9,0 0-3,3-17 3</inkml:trace>
  <inkml:trace contextRef="#ctx0" brushRef="#br0" timeOffset="18719">167 1240 6,'0'0'25,"5"7"1,-5-7-3,0 0-5,0 9-5,0-9-2,2 16 0,-2-5-2,1 5-1,-1 2-1,3 4-1,-4 0-2,2 3 0,-1-1-2,1-1 0,-1-1-1,1 0 1,1-5-1,-1-1 0,1-4-1,-1-1 1,1-4-1,-2-7-1,3 11 0,-3-11-2,0 0-2,0 0-6,0 0-9,0 0-14,0 0-1,0 0 1,-1-16 1</inkml:trace>
  <inkml:trace contextRef="#ctx0" brushRef="#br0" timeOffset="19125">57 1398 16,'0'0'26,"0"0"-1,0 0-3,0 0-7,14-4-3,-6 0-4,4 3-1,-1-2-5,4 1-13,-5-4-17,10 8-1,-7-9 0,6 7-1</inkml:trace>
</inkml:ink>
</file>

<file path=word/ink/ink5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4.58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 0 15,'-2'9'16,"2"-9"-1,0 19-1,0-7 0,1 3-1,1 2-3,0 1-1,0 1-1,-1 0-3,3 1-1,-2-3-1,1 0-1,-1-2-1,2-3 0,-2-1-1,2-3-1,-4-8-2,3 10-6,-3-10-8,0 0-12,0 0 1,0 0 0</inkml:trace>
</inkml:ink>
</file>

<file path=word/ink/ink5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4.90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7 9,'0'0'24,"0"0"-7,0 0-4,0 0-4,11-2-6,-4 5-15,-2-11-8,12 8-2</inkml:trace>
</inkml:ink>
</file>

<file path=word/ink/ink5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5.55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 4 8,'0'0'22,"-3"-9"-2,3 9-1,0 0-2,0 0-2,0 0-2,0 0-2,0 0-3,0 0-1,0 0-3,0 0 0,-1 15-1,0-5-1,2 5-1,-3 3 2,2 5-2,-1 1 1,0 2-1,1 2 0,0 0 0,-1 0 0,0-1 0,1-2-1,-1-2 0,1-4 1,0-1-1,0-3 0,0-3-1,0-4-1,0-8 0,2 9-1,-2-9-2,0 0-3,0 0-7,1-7-9,-1 7-9,3-18 2,2 7 0</inkml:trace>
</inkml:ink>
</file>

<file path=word/ink/ink5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5.99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2,'0'0'18,"0"0"-2,0 0-1,-1 7-2,1-7-1,2 12 1,-2-12-2,3 16-1,-3-7-1,3 3-1,-2 0-2,3 4 0,-1-1-1,1 3-1,-1 0-1,2 2 0,0-1-1,0 1 0,1-2-1,0 2 0,0-2-1,1 0 1,1 1-1,0-1 1,0-2-1,1 1 1,-1 0-1,0-3 1,-1-1-1,0-2 1,-3-2-1,1-1 0,-1-1 0,-4-7-1,3 8 0,-3-8 0,0 0-1,0 0 1,0 0 0,0 0 0,0 0 0,0 0 0,0 0 1,0 0-1,-8-12 1,8 12-1,-10-9 1,10 9-1,-13-9 1,4 7 0,2 0 0,-1 1 1,0 1-1,-1 1 1,-1 2-1,2-3 1,0 4-1,8-4 1,-13 7-1,13-7 1,-10 5-1,10-5 0,0 0-1,-8 6 0,8-6-1,0 0-5,0 0-11,0 0-14,0 0 0,0 0 0,-3-11 1</inkml:trace>
</inkml:ink>
</file>

<file path=word/ink/ink5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41.68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8 6,'0'0'25,"0"0"-1,0 0-4,0 0-4,11-2-2,-11 2-2,16 0-1,-8-3-2,7 5-1,-2-4-1,4 4-2,-2-2-1,3 2 0,-3-1-2,1 1 1,-1-1-1,0 0-1,-3 0-2,-3-2-4,2 4-8,-1-1-21,-10-2 1,14-7-2,-11-3 2</inkml:trace>
</inkml:ink>
</file>

<file path=word/ink/ink5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6.85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47 0 20,'0'0'27,"0"0"0,0 0-6,0 0-6,0 0-3,0 0-3,0 0-2,0 0-2,0 0-2,-7 7 0,7-7 0,0 0-1,0 0-1,-8 6 1,8-6-1,0 0-1,-8 6 0,8-6-1,0 0-2,-7 7-4,7-7-7,-9 2-11,9-2-7,0 0 2,-8 10-1</inkml:trace>
</inkml:ink>
</file>

<file path=word/ink/ink5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7.36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33 0 35,'0'0'29,"0"0"3,0 0-12,0 0-3,0 0-5,0 0-3,0 0-3,0 0-2,0 0-1,0 0 0,0 0-2,0 0 0,-7 9 0,7-9-1,0 0-1,0 0-4,-11 8-2,11-8-10,-2 9-13,2-9-4,0 0 2,-13 5 0</inkml:trace>
</inkml:ink>
</file>

<file path=word/ink/ink5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8.16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 0 13,'0'0'26,"0"0"-3,0 0 0,0 0-6,0 0-2,0 0-3,0 0-2,-2 8-2,2 2-2,-2 0-1,1 5-1,-1 0 0,2 7 0,-3-1-1,3 2-2,-1-1 1,2 1-1,-1 0 0,2-1 0,0-1-1,-1-2 1,2-2-1,-1-4 0,0 0-1,0-5-1,0 1-2,-2-9-4,3 8-3,-3-8-16,0 0-7,0 0 0,0-15 2</inkml:trace>
</inkml:ink>
</file>

<file path=word/ink/ink5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8.60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 0 21,'0'0'24,"0"0"-4,0 0-2,0 0-1,-1 12-4,1-12-1,0 18-3,-1-8 0,3 6-1,-2-2-2,2 4-1,-1-2-2,2 2 0,-1-2 0,1 0-1,-1-1-1,1-2 0,0-2 0,-2-2-3,2 0-4,-3-9-3,1 10-13,-1-10-11,0 0-1,0 9 1,-11-15 0</inkml:trace>
</inkml:ink>
</file>

<file path=word/ink/ink5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48.94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11 32,'0'0'28,"0"0"2,9-3-12,-9 3-5,0 0-4,10-1-5,-10 1-8,14 4-21,-14-4-4,18-4 0,-14-3 0</inkml:trace>
</inkml:ink>
</file>

<file path=word/ink/ink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10.60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660 1110 27,'0'0'26,"-7"-7"-5,7 7-2,-9-9-5,9 9-3,-11-9-2,11 9-1,-12-8-2,12 8-2,-12-5 0,4 4-1,8 1-1,-15 2 1,7 1-1,-1 0-1,0 2 1,-1 1 0,-1 2-1,-1 0 0,1 3 1,0 1 0,0 2-1,1 0-1,3 2 1,-1 0-1,4 1 1,0 1 0,4 0 0,3 1 1,0 1-2,4-2 2,3 0-1,2 0 0,4-3 0,1-3 0,4-2 0,1-5 0,0-2-1,3-2-4,-3-6-9,-2-4-21,4 3 0,-8-6-1,2 0 1</inkml:trace>
  <inkml:trace contextRef="#ctx0" brushRef="#br0" timeOffset="3047">284 1398 11,'0'0'13,"0"0"0,0 0 0,0 0-2,-8-2 0,8 2-1,0 0-1,0 0-1,-10 2-1,10-2-1,-11 5-1,2-3-2,-1 4 1,-3 0-2,-3 3 0,-1 2-1,1 1 0,-5 3 0,2 0 0,0-1 0,0 1-1,2-2 0,1 0 1,3-1-1,1-3 0,3-2 0,0-1 0,9-6 1,-11 8-1,11-8 1,0 0-1,-9 5-1,9-5-2,0 0-11,0 0-14,0 0-1,0 0 1,0 0-1</inkml:trace>
  <inkml:trace contextRef="#ctx0" brushRef="#br0" timeOffset="8172">653 1532 28,'0'0'27,"0"0"-5,0 0-3,0 0-4,0 0-4,0 0-2,0 0-4,0 0-1,0 0-1,2 9 0,-2-9 0,0 15-1,0-3 1,0 5 0,-2 1-1,1 4 1,-2 1-1,3 4 0,-1 0-1,0 0 0,1 1 1,2-1-2,-1-1 1,2-1-1,0-1 1,0-3-2,0-1 2,1-2-1,-2-6 0,1-1 0,-2-2-1,-1-9 0,3 8-1,-3-8-2,0 0-2,0 0-6,0 0-12,3-7-7,-6-4-3,5 3 3</inkml:trace>
  <inkml:trace contextRef="#ctx0" brushRef="#br0" timeOffset="8750">681 1509 11,'0'0'24,"0"0"-2,0 0-4,7 4-1,-7-4-5,6 13-2,-4-3-2,3 5-1,-2 3 0,3 4-2,-1 1 0,2 5-1,2 0-1,0 1-1,2-1 0,3 1 0,-1-2 0,2 0-1,-1-3 0,1-2 0,-1-2 0,-1-2-1,0-2 1,-2-2-2,-2-4 1,0-2 1,-2 0-2,-7-8 1,11 12-1,-11-12 0,6 7 0,-6-7 0,0 0-1,0 0 1,0 0-2,0 8 1,0-8 0,0 0 0,-12-1 0,4 0 1,-1 0-1,-2 0 0,-1 1 1,-1-2 1,-1 2 0,-2-1 0,0 1 0,2 1 1,-1 0-1,2 0 1,0 0-1,4 1 0,9-2 0,-12 2-2,12-2-3,0 0-9,0 0-15,0 0 0,8-11-1,5 8 2</inkml:trace>
  <inkml:trace contextRef="#ctx0" brushRef="#br0" timeOffset="9625">869 2276 31,'-2'-8'26,"2"8"-7,0 0-1,-8-9-6,8 9-2,-11-4-2,11 4-2,-11-2-1,11 2-1,-11 1 1,11-1-2,-11 2 0,11-2 0,-13 2-2,5 1 1,8-3-1,-12 6-1,4-3 1,0 2-1,8-5 0,-11 12 1,5-4-1,2 2 0,0 1 0,1 1 0,3 3 1,0 3-1,4-1 0,-1 2 0,4-1 1,1 0-1,2-2 1,0 0-1,2-4 0,-1-3-1,0-1-1,0-3-1,0-1-4,-3-4-5,4-3-10,2 3-10,-7-7 1,8 2 1</inkml:trace>
  <inkml:trace contextRef="#ctx0" brushRef="#br0" timeOffset="10078">1000 2251 5,'0'0'26,"-1"10"1,1-10-5,-3 16-4,3-4-1,-1 1-4,2 4-1,-1 0-3,1 4-3,-1-2-1,2 1-1,1 0-2,0-2-1,0 0 2,2-1-3,-3-3 0,2-3 0,0 0 0,-2-4-3,-2-7 0,4 10-3,-4-10-3,0 0-8,0 0-11,0 0-5,0 0 2,8-12 1</inkml:trace>
  <inkml:trace contextRef="#ctx0" brushRef="#br0" timeOffset="10422">1149 2294 9,'0'0'24,"1"8"1,-1-8-6,1 15-1,-1-6-2,1 4-3,-2 1-1,4 5-3,-2-2-1,2 3-2,-1-2-1,3 1-3,-2-2 0,2-1 0,-1-3-1,0-2-1,0-2 0,1-1-1,-5-8-3,5 9-2,-5-9-4,0 0-9,0 0-13,0 0 0,0 0 0,1-8 1</inkml:trace>
  <inkml:trace contextRef="#ctx0" brushRef="#br0" timeOffset="10765">1068 2389 18,'0'0'27,"0"0"-1,0 0-5,0 0-9,7-4-3,-7 4-6,11-1-8,-11 1-13,21-2-10,-21 2 2,21-3-1</inkml:trace>
  <inkml:trace contextRef="#ctx0" brushRef="#br0" timeOffset="11000">1283 2397 13,'0'0'25,"7"-1"0,-7 1-6,0 0-5,11-1-5,-11 1-2,0 0-4,7 10 0,-5-2-2,-3 0 0,0 3 0,0-2-1,0 2 1,1-2-1,0 2 0,0-11 0,5 12 0,-5-12 0,11 9 0,-4-6 0,2 0 0,-9-3 0,16 9 1,-16-9-1,13 14 0,-9-5 0,-2 1 0,-2 2 0,0 0 0,-2 0-1,-2 0 2,-1-1-1,-1 0 0,1-1 1,-2-1-1,7-9 2,-11 12-1,11-12 1,-10 6 0,10-6 0,0 0-2,-10-7-3,10 7-11,-12-21-14,12 11-1,-9-12 1,9 5 0</inkml:trace>
  <inkml:trace contextRef="#ctx0" brushRef="#br0" timeOffset="13359">892 1270 11,'0'0'24,"0"0"-3,0 0-3,0 0-1,0 0-3,0 0-2,0 0-2,0 0-1,0 0-2,9 2-1,-9-2-1,0 0-1,0 0-1,12 10-1,-12-10-1,13 10 0,-6-4-1,2-1 0,1 1-3,1-3-3,2 1-10,-1 5-13,-12-9-3,20 6 0,-20-6 1</inkml:trace>
  <inkml:trace contextRef="#ctx0" brushRef="#br0" timeOffset="13828">1161 1395 9,'0'0'23,"7"2"2,-7-2-7,0 0-3,0 0-5,0 0-2,0 0-2,0 0-1,0 0-1,0 0-1,10 10 1,-10-10 0,7 7-1,-7-7 0,11 5 0,-11-5 0,12 5-1,-12-5-2,15 2-3,-8 0-6,-7-2-7,12 0-12,-2 4-3,-10-4 1,11 4 1</inkml:trace>
  <inkml:trace contextRef="#ctx0" brushRef="#br0" timeOffset="14312">1373 1472 11,'0'0'20,"0"0"0,6 8-3,-6-8-2,0 0-1,9 6-5,-9-6 0,7 4-2,-7-4-2,10 3-1,-10-3-2,10 4-2,-10-4-6,10 6-11,-10-6-12,0 0 2,0 0-1</inkml:trace>
  <inkml:trace contextRef="#ctx0" brushRef="#br0" timeOffset="14953">1631 1371 31,'0'0'27,"0"0"-5,0 0-2,0 0-4,0 0-4,-1 9-1,1 0-3,-3 0-2,3 6 0,-3 1-1,2 3-1,-1 3-1,2 0 0,-1 2-2,1 1 0,0-1 0,1-1-1,1-3 0,0-1 0,0-4-1,1-2 0,0-3-3,-3-10-4,7 10-8,-7-10-15,0 0-3,13-5 1,-11-7 1</inkml:trace>
  <inkml:trace contextRef="#ctx0" brushRef="#br0" timeOffset="15359">1816 1409 22,'-1'11'23,"1"-11"-1,0 14-2,1-5-3,0 2-2,2 2-2,-2 1-3,1 3-2,-1-2-2,1 3-1,-1 1-2,1 1-1,-1-3-1,-1 0 0,1-1 1,-1-3-2,1-1 0,-1-3-2,1-1 0,-1-8-2,4 9-5,-4-9-8,0 0-12,0 0-4,-3-9 1,3 9 1</inkml:trace>
  <inkml:trace contextRef="#ctx0" brushRef="#br0" timeOffset="15718">1731 1526 19,'0'0'25,"0"0"-4,10-1 0,-10 1-3,13-2-3,-4-1-3,3 2-4,0-3-3,2 1-7,2-2-16,4 5-11,-11-8-1,7 7 0</inkml:trace>
  <inkml:trace contextRef="#ctx0" brushRef="#br0" timeOffset="16562">527 590 19,'0'0'26,"0"0"-1,6 11-4,-4-1-4,-1 1-4,2 6-2,-3-1-3,2 4-3,-2 0-1,-1 2 0,0-3-2,1 0-1,-1-3-3,-2-5-10,3-11-18,1 12-1,-1-12 1,3-8-1</inkml:trace>
  <inkml:trace contextRef="#ctx0" brushRef="#br0" timeOffset="17109">362 1 20,'0'0'29,"0"0"1,0 0-7,0 0-3,0 0-5,0 0-3,0 0-3,0 0-2,0 17-1,-3-7-2,2 6 0,-3 1-1,3 6 0,-2 0-1,3 2 0,-2 1-1,1 1 0,1-1 0,1-2 0,1-4-1,-1-1 0,0-4-1,0-3 0,2-3-3,-3-9-1,5 8-7,-5-8-12,0 0-10,2-7-1,-3-3 1,1 10 1</inkml:trace>
  <inkml:trace contextRef="#ctx0" brushRef="#br0" timeOffset="17515">523 0 24,'7'13'27,"-7"-13"-1,-2 10-3,1 0-4,-2 0-4,3 8-1,-5-3-4,4 8-2,-2-2 0,4 6-3,-3-3-1,4 2-1,0-3 0,2 0-1,1-3 0,0-3-1,-1-3-1,-1-4 1,1-2-2,-4-8-1,6 12 0,-6-12-4,0 0-5,0 0-10,0 0-11,-5-8-2,-3-1-2,8 9 3</inkml:trace>
  <inkml:trace contextRef="#ctx0" brushRef="#br0" timeOffset="17875">439 153 3,'0'0'21,"0"0"-4,-1 8 0,1-8-3,0 0-1,12 0-4,-1-1-2,1 1-4,4-2-13,7 5-12,-7-10-2,11 8-1</inkml:trace>
</inkml:ink>
</file>

<file path=word/ink/ink6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1.21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 0 27,'0'0'26,"0"0"0,0 0-8,0 0-6,0 0-3,2 11-4,-2 1-1,-3 3 0,0 4-1,1 4 0,1 5 1,-2 1-1,2 4 1,-1 0-1,2 3-1,1-3 0,2-1 0,-1-1-1,4-3 0,-3-3 0,2-4-1,-1-3 0,2-5-2,-3-1-3,-3-12-3,2 9-13,-2-9-10,0 0-1,0 0 1</inkml:trace>
</inkml:ink>
</file>

<file path=word/ink/ink6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1.60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28,'0'0'24,"0"0"-3,0 0-2,0 0-5,3 15-3,0-3-3,0 3-2,4 5-1,-1 6 1,3 4-1,-1 1-1,2 3-1,1 1 0,1 0-1,1-2 1,1 0-1,0-2 0,1-4-1,0-3 2,-1-2-2,-1-3 0,-1-1 0,-1-4 0,-2-2 0,-1-2-1,-2-2 0,-6-8 0,9 10-1,-9-10 0,0 0-1,0 0-1,0 0 0,0 0 1,0 0-1,-12 3 0,2-8 0,-2 0 1,-3-1-1,-2 0 2,-2-2-1,1 2 2,-2 1 0,1 2 0,2 0 1,1 2 0,4 2 1,0 0 0,3 1-1,9-2 0,-12 4 0,12-4-1,0 0-2,0 0-2,0 7-14,0-7-12,11 1-2,-11-1 3,14-4-2</inkml:trace>
</inkml:ink>
</file>

<file path=word/ink/ink6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6.85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11,'11'11'26,"-11"-11"0,0 0-4,3 13-6,-2-3-1,1 5-2,-1 0-3,3 5-2,-3 0-1,3 3-2,-2 2-1,2-1-1,1-1 1,0 1-2,-1-5 0,1-1-1,-2-3-1,1-2-3,1-4-5,-5-9-7,0 0-17,2 9 0,-2-9-2,0 0 2</inkml:trace>
</inkml:ink>
</file>

<file path=word/ink/ink6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7.24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8,'0'0'1,"0"0"-9</inkml:trace>
</inkml:ink>
</file>

<file path=word/ink/ink6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7.64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27 17,'0'0'24,"0"0"-4,0 0-1,0-7-3,0 7-4,0 0-2,11-5-2,-11 5-2,12-2-2,-12 2-1,15-1 0,-7 1-3,2-1-3,-2 1-10,6 4-15,-6-9-2,7 5 2,-9-10-1</inkml:trace>
</inkml:ink>
</file>

<file path=word/ink/ink6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6.65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216 0 22,'0'0'18,"0"0"-1,0 0-1,0 0-1,0 0-2,0 0-2,0 0-2,0 0-1,0 0-2,0 0-1,0 0-1,0 0-1,0 0-1,-9 5 0,9-5-1,-11 9 1,3-1-1,-2 0-1,-2 3 1,-1-1-1,-3 2 0,-1 0 0,1 0 1,-2 0-1,0-2 0,3 0 0,0-2 0,2-2 1,5-1-1,0-1 0,8-4 0,-8 2 1,8-2-1,0 0 0,0 0-3,0 0-3,0 0-10,0-8-15,7 8-2,-7 0 2,9-8-1</inkml:trace>
</inkml:ink>
</file>

<file path=word/ink/ink6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7.41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18 5 17,'-2'-11'23,"2"11"-3,0 0-1,0 0-2,0 0-1,0 0-4,0 0-1,0 0-2,0 0-1,-7 15-2,7-2-1,-2 4 0,0 5 0,0 1-1,1 4-1,-1 0-1,3 2 0,1-2-1,0 0 0,1-3 0,2-2 0,-2-4-1,3-1 0,0-2 0,-2-5-2,1-1-1,-5-9-3,8 8-4,-8-8-11,5-10-14,-5 10-1,8-18 2,0 8 0</inkml:trace>
</inkml:ink>
</file>

<file path=word/ink/ink6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7.80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17,'1'12'24,"-2"-4"-7,1 5-2,0 4 1,0 0-3,1 4 0,0-1-3,1 2-1,-1-2-2,2 2-1,0-6-2,1-1-1,-2-2-1,3-2-1,-2-2-2,-3-9-3,6 12-5,-6-12-12,0 0-10,0 0-2,0 0 1</inkml:trace>
</inkml:ink>
</file>

<file path=word/ink/ink6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8.10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15 36,'0'0'29,"14"-1"-5,-4 0-7,3 1-6,1-4-12,1-3-18,4 10-8,-8-9-1,8 7 0</inkml:trace>
</inkml:ink>
</file>

<file path=word/ink/ink6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8.82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32,'0'0'23,"0"0"0,0 0-2,0 0-3,0 0-4,0 0-3,0 0-3,0 0-3,0 0-1,0 0-2,0 0-1,11 14 0,-2-4 0,4 2 0,3 2 0,6 4 1,4-1 0,5 2 0,3 1 0,3 1-1,0-2 1,-1-1 0,-2-2 0,-3 0-1,-3-4 0,-2-1 0,-8-3-1,-1-3-1,-4 0-3,-4-3-2,1 2-10,-10-4-13,0 0-5,0 0-2,0 0 2</inkml:trace>
</inkml:ink>
</file>

<file path=word/ink/ink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4:30.70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10 113 14,'-2'-9'12,"2"9"-1,0 0 1,0 0-2,0 0-1,-1-9-1,1 9 1,0 0-2,0 0-1,0 0-1,0 0 0,0 0 0,0 0-1,0 0-2,0 0 1,0 0-2,0 0 1,0 0-1,-5 10 1,5 0-1,1 2 0,-2 3 1,1 2 0,-1 2 0,0 2 0,1-1-1,0 2 0,1-1 1,0-1-1,0 0 0,-1-1 1,1-2-2,1-2 1,-1-3 0,1-1 0,-1-3-1,-1-8 1,3 12-1,-3-12 0,0 0 0,0 0-1,4 8-3,-4-8-2,0 0-7,0 0-9,0 0-10,0 0 2,3-7 0</inkml:trace>
  <inkml:trace contextRef="#ctx0" brushRef="#br0" timeOffset="813">150 138 14,'0'0'16,"0"0"-2,0 0-1,0 0-1,0 0-3,0 0 1,0 0-3,0 0-1,0 0-1,0 0-1,0 0 0,0 0-1,3 7 0,-3-7 0,1 10 0,0-2 0,-1 0 2,1 3-2,-1 1 0,2 4 0,-3-1 0,2 1 0,-1 1-1,2 1 0,-2-1-1,2 0 1,0-1-2,-1-1 2,2-2-2,-1-2 1,0 0-1,1-3 1,-3-8-1,5 12 1,-5-12-2,0 0 0,7 10-4,-7-10-3,0 0-7,0 0-9,0 0-9,0 0 2,0 0 0</inkml:trace>
  <inkml:trace contextRef="#ctx0" brushRef="#br0" timeOffset="1297">72 268 8,'0'0'24,"0"0"-3,5-11-6,-5 11-2,9-5-2,-9 5-4,9-5-3,-9 5-6,11-3-9,-11 3-14,13-2 0,-13 2-1</inkml:trace>
  <inkml:trace contextRef="#ctx0" brushRef="#br0" timeOffset="1750">343 158 9,'0'0'12,"0"0"-2,0 0 2,0 0-2,0 0 1,0 0-3,0 0 0,-8-4-2,8 4-1,0 0 0,-7 2-2,7-2 0,-8 5 0,8-5-1,-8 10 1,8-10-1,-8 13 0,4-4 0,0 2 0,2 1-1,0 2 0,1 1-1,2 1 1,2-1-1,0 2 0,2-1 1,1-2-1,3 0 1,-2-3-1,2 1 1,-1-3 0,2-2-1,-2-1 2,0-1-1,0-4 0,1 0 1,-9-1 0,15-4-1,-15 4 1,16-10 0,-16 10-1,13-12 1,-13 12-1,11-14 0,-11 14-1,8-13 1,-6 5 0,1 0-1,-2-3 1,0 0-1,-2-1 1,0-1-1,-2-2 0,1 1 0,-1-1 1,-2 1-1,1 1 0,0 2-1,0 2-1,-1 0-1,5 9-4,-7-9-8,7 9-12,0 0-4,-10-4 1,10 4 1</inkml:trace>
  <inkml:trace contextRef="#ctx0" brushRef="#br0" timeOffset="2750">628 14 9,'-7'-2'24,"7"2"-5,0 0-2,0 0-4,0 0-1,0 0-2,0 0-2,0 0-2,0 0-1,0 0-1,0 0-1,0 0-1,0 0 0,0 0 0,0 0-1,0 0 1,10 1-1,-10-1 0,14-2 0,-3 1 1,1 0-1,3-1 0,0 0 0,-1 1-1,1 0 1,-4-1-1,1 2 1,-2-1-1,-2 1 0,-8 0-2,9 0-2,-9 0-4,0 0-8,0 0-11,0 0-5,0 0 2,0 0 0</inkml:trace>
  <inkml:trace contextRef="#ctx0" brushRef="#br0" timeOffset="3485">620 203 8,'0'0'14,"0"0"-4,0 0-2,0 0-4,0 0-1,0 0-1,-8 7-1,8-7 0,0 0 0,0 11 0,0-11 0,3 7 1,-3-7 1,0 0 1,7 6 0,-7-6 2,0 0 0,8-2 1,-8 2-1,0 0-1,8-8 0,-8 8-1,5-8-1,-5 8-1,2-10-1,-2 10 0,0-9 1,0 9-2,-1-9 1,1 9-1,0 0 0,0 0-1,-8-6 0,8 6-2,0 0-1,-9 8-4,9-8-4,-7 12-7,7-12-7,-5 13 1</inkml:trace>
  <inkml:trace contextRef="#ctx0" brushRef="#br0" timeOffset="4110">649 354 10,'0'0'17,"0"0"-2,0 0-4,-11-10-1,11 10-3,0 0-1,0 0-2,-7 4-1,7-4 1,-4 8-2,4-8-1,-5 11-1,5-11 1,-2 13-1,1-6 1,1-7-1,1 11 1,-1-11-1,3 8 1,-3-8 1,0 0 1,0 0 0,10 1 1,-10-1-1,8-6 1,-8 6 0,8-10 0,-8 10 0,8-14-1,-8 14 0,7-15 0,-5 7 0,-1 1-1,-1 7 0,1-10-1,-1 10 0,0 0-1,0 0 0,0 0-1,0 0-1,-8 3-2,8-3-3,-2 8-7,3 0-10,-1-8-7,0 0 2,0 0 1</inkml:trace>
</inkml:ink>
</file>

<file path=word/ink/ink7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09.36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4,'0'0'26,"0"0"0,0 0-4,0 0-5,0 0-3,10 7-3,-10-7-2,10 13-2,0-2-1,0 2-1,5 4-2,1 2 1,4 2-2,0 0 1,4 3-1,0-1-1,0 0 0,0-1 0,-1-1 0,0-1 0,-2 0-1,-2-2 1,1-1 0,-4-3-1,-1-3 2,-1-1-2,-2-2 0,-2-3 0,-2-1-2,-8-4 2,11 4-1,-11-4 0,0 0 0,0 0-1,0 0 0,0 0 0,0 0 1,-9-2-1,9 2 0,-15-10 1,7 5 0,0-1 1,1-3 0,2 0 0,0-3 0,5-1 1,2 0-1,3-1 1,3-1-1,0 0 0,3 2 1,0 0-1,0 3 1,-1 2-1,-3 2 0,1 1 0,-8 5 0,9-2 0,-9 2-1,0 0-1,0 0-2,8 10-6,-8-10-14,0 0-9,0 0 3,0 0-2</inkml:trace>
</inkml:ink>
</file>

<file path=word/ink/ink7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0.26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149 72 14,'0'0'29,"-1"-17"0,1 8-4,-2-1-5,-2 0-6,4 10-2,-11-14-4,11 14-2,-13-10-2,5 9-1,-3 0-1,0 2 0,-1 1-2,1 3 0,-3 4 0,1 1 0,1 3 0,3 1 0,1 5-1,2 1 1,3 2 0,3 1 0,4 0 0,1-1 0,5 0 0,0-2 1,1-2-1,3-2 2,-1-3-4,0-4 1,0-2-3,-1-5-4,3-1-12,1 0-13,-5-9-1,4 2 1,-5-9 2</inkml:trace>
</inkml:ink>
</file>

<file path=word/ink/ink7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0.66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 0 19,'0'0'28,"2"16"2,-4-5-6,1 1-7,2 5-1,-3 1-4,4 4-1,-4-1-3,3 5-1,-2-3-3,2 2-2,0-3 0,0-1-1,2-3 0,-1-2-1,2-4 0,-1-1 0,-3-11-1,9 11-2,-9-11-2,10 0-7,-1-4-11,1 1-12,-4-8 0,4 2 1</inkml:trace>
</inkml:ink>
</file>

<file path=word/ink/ink7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0.94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2,'0'0'26,"5"7"3,-5-7 2,-1 10-11,5 1-5,-4 1-2,6 7 0,-5-1-2,5 6-3,-5-2 0,2 2-3,-1 0-3,1 0 1,-1-3-2,2-2 0,-1-4 0,-1-1-1,1-4-1,-3-10-3,6 13-1,-6-13-8,0 0-15,0 0-7,0-10-1,0 10 1</inkml:trace>
</inkml:ink>
</file>

<file path=word/ink/ink7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6.93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129 11 15,'0'0'25,"0"0"1,-4-8-7,4 8-4,-9 0-3,1-2-3,8 2-1,-16-1-2,9 4 0,-2-3-2,2 3-1,-2-1-1,2 1 0,-2 1-1,2 4 0,-1-1 0,1 3-1,1 1 0,1 3 0,0 2 0,1 2 1,2 2-1,3 2 0,1 2 0,2-2 0,1 2 0,3-2 0,1-2 0,2-2 0,0-2 0,-1-4 0,1-1-1,-1-3-2,2-2-3,-4-6-5,4-2-10,0 2-12,-3-10 2,5 3-1</inkml:trace>
</inkml:ink>
</file>

<file path=word/ink/ink7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7.38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 0 22,'0'22'26,"-3"-10"-8,3 7-4,0 0 0,-2 3-2,2 0-2,-1 1-1,3 0-3,-2-1 0,3 0-2,0 1-2,2-2 1,-2-3-2,2-1 0,-2-1-1,0-4-1,0-1-3,-3-11-2,5 11-4,-5-11-8,0 0-12,6-7-1,-7-6 2</inkml:trace>
</inkml:ink>
</file>

<file path=word/ink/ink7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7.69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10,'5'13'24,"-5"-5"-6,4 6-2,-2 1-1,2 2-2,-1 2-2,-1 1-1,0 2-2,1 0-2,1 0-1,-1-3-1,1-2-2,1-3 0,-2-2-2,2-2-2,-5-10-4,6 10-6,-6-10-18,0 0 0,0 0-1,-6-12 1</inkml:trace>
</inkml:ink>
</file>

<file path=word/ink/ink7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7.99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31 14,'0'0'25,"19"-1"0,-12-4-12,7-1-16,5 5-15,-10-11-3,10 6-2</inkml:trace>
</inkml:ink>
</file>

<file path=word/ink/ink7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2.43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105 32 25,'0'0'28,"2"-9"1,-2 9-6,0-9-8,0 9-2,0 0-5,-7-11-2,7 11-1,-10-2-2,10 2-1,-13 0 0,13 0 0,-15 4-1,7 0 1,0 1-1,0 1 1,-1 3-1,3 1 1,-2 2-1,2 2 0,2 3 0,1 3-1,1 0 0,2 1 0,1 2 0,2 0 1,2-1-2,2-2 2,1-1-1,1-2 1,2-2-1,0-1-1,2-5 0,-2-3-4,4-3-2,-3-5-7,1-4-15,3 1-4,-6-11-1,5 4 2</inkml:trace>
</inkml:ink>
</file>

<file path=word/ink/ink7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2.85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4,'4'11'25,"-4"-11"1,1 16-2,1-5-5,-1 4-3,3 3-2,-2 3-2,4 4-2,-4 1-2,3 2-2,-2-1-3,3 1 0,-1-4-2,0 1 0,2-5-3,-2-3-2,3-2-4,-4-7-8,-4-8-16,11 7-1,-11-7 1,6-9-1</inkml:trace>
</inkml:ink>
</file>

<file path=word/ink/ink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5:42.98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127 69 8,'0'-10'25,"0"10"1,0 0-5,0 0-2,0 0-5,-4-10-2,4 10-3,0 0-1,0 0-3,-7-12 0,7 12-1,-5-7-1,5 7 0,0 0-1,-7-10 0,7 10-1,-8-7 2,8 7-3,-10-5 1,10 5 0,-14-5 0,14 5 0,-13-3 0,4 4 0,9-1-1,-11 2-1,11-2 1,-9 9 0,9-9 0,-9 12 0,4-4 0,3 1 0,1 2 0,-1 0 1,2 2-1,7 0-1,-2 1 1,5 1-1,-1 0 1,3 0-1,1 1 1,0 0-1,0 1 0,-2 1 1,4 0-1,-6-2 1,4-1 0,-6 0 0,-2 0 0,1-2 0,-1 0 1,-2-3-1,-2 0 0,-3-1 0,0-1 0,-1-1 0,3-7 0,-7 12 0,-1-8 0,-4 0 1,0-1-1,-1-2 1,-2-1-1,3-1-1,-2-2 1,-1-1-2,4-2-1,2 3-3,-3-6-4,12 9-8,-10-6-11,3-4-3,7 10 1,-4-14 0</inkml:trace>
  <inkml:trace contextRef="#ctx0" brushRef="#br0" timeOffset="828">224 77 14,'0'0'25,"0"0"-4,0 0-3,0 0-1,-11 13-5,9-3-1,0 1-2,-1 4-2,0 3-1,3 2-1,0 1-2,1 3 0,2-2-1,0 0-1,0-1 0,-2-3-1,4-1 1,-4-3-1,1-3 0,0-4-1,-1 2-3,-1-9-4,0 0-8,10 8-13,-10-8-3,0 0 1,-4-16 0</inkml:trace>
  <inkml:trace contextRef="#ctx0" brushRef="#br0" timeOffset="1188">247 102 21,'0'0'25,"0"0"-1,0 0-4,8 11-6,1-2-2,-7 2-2,7 3-1,2 1 0,0 3-2,0-1-2,0 3-1,0-3-2,1 1 1,4-2-2,0 0 1,-5-2 0,1-2-1,-2-1 0,3-2-1,-3 0 0,-10-9-1,12 11-3,-12-11-1,8 6-8,-8-6-11,0 0-9,0 0-1,1-9 2</inkml:trace>
  <inkml:trace contextRef="#ctx0" brushRef="#br0" timeOffset="1578">422 93 20,'0'0'26,"0"0"1,0 0-6,0 0-7,0 0-2,0 0-2,0 0-2,0 0-2,2 8 1,-2-8-2,0 14 1,-3-4-1,4 5 0,-1 0-1,2 3-1,-3 2 0,1 1-1,1 0 0,-1 1 0,1-3-1,-1 0 0,-1-2 0,3-3-1,2-3 1,1-2-1,-3-1 1,-2-8-1,4 9-2,-4-9-3,0 0-10,8 7-21,-8-7 1,0 0-2,1-13 2</inkml:trace>
  <inkml:trace contextRef="#ctx0" brushRef="#br0" timeOffset="2547">604 130 3,'0'0'26,"0"0"-3,0 0-2,2-10-2,-2 10-4,0 0-1,0-8-3,0 8-3,0 0 0,0 0-3,4-10 0,-4 10-1,0 0-1,10-8-1,-10 8 1,0 0-1,9-6-1,-9 6-1,7 0 1,-7 0-1,9 4 0,-1 1 0,0 0 0,-1 4 1,-2 1-1,1 3 0,-1 2 0,-2 2 0,0 2-1,-6 2 0,0 1 0,-1-2 0,0 2-2,-3-2 1,0-1-1,2-4 0,-1 0 0,1-4 1,2-2-1,3-9 1,-7 11 0,7-11 1,0 0 1,-8 6-1,8-6 2,0 0 0,0 0 0,-9-3 1,9 3 0,0 0 1,0 0-1,0 0 1,0 0-1,0 0 0,0 0 0,0 0 1,12-5-1,-3 7 0,-1-1 0,5 2 1,0-2 0,3 3 0,-3-4-1,1 2 1,1-2-1,-1 1 1,-1-3-2,-2 1 1,-1-1-1,0 0 0,-2 0-1,-8 2-3,14-3-3,-14 3-14,4-10-18,-4 10 2,4-8-2,-4 8 1</inkml:trace>
</inkml:ink>
</file>

<file path=word/ink/ink8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3.14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22,'5'13'26,"-7"-5"2,4 7-9,-1 2-2,0 5-4,2 3-2,-4 0-3,3 2-1,-2-1-3,3 0 0,-2-4-3,1-2-1,2-3-3,-2-5-3,2-2-8,-2-1-10,-2-9-8,0 0 0,0 0 2</inkml:trace>
</inkml:ink>
</file>

<file path=word/ink/ink8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1.24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23,'0'0'27,"1"9"1,-1-9-9,8 0-7,0 2-3,-1-2-1,3 3-4,3-1-8,0 1-12,-1-6-12,7 9-1,-5-10 0</inkml:trace>
</inkml:ink>
</file>

<file path=word/ink/ink8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11.46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46 0 19,'8'8'26,"-8"-8"0,0 0-9,0 0-5,0 0-3,9 3-1,-9-3-3,5 12-2,-4-4-1,0 2 0,-1 0-2,0 3 1,1-2-1,-2 0 0,2-1-1,1-1 1,-2-9 0,7 14 0,-7-14 0,13 10 0,-5-6 0,1 1 0,0 0 0,-2 1 1,-7-6-1,12 14 0,-9-6 1,-2-1 0,-2 3 0,-1-1 1,-4 0 0,2 0 0,4-9 2,-14 12 0,6-7 0,8-5 0,-14 5 1,14-5-1,-13 1 0,13-1 0,-15-6-3,7 2-1,0-1-7,-3-3-10,-2-3-16,7 3-2,-6-7 2,5 3-1</inkml:trace>
</inkml:ink>
</file>

<file path=word/ink/ink8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6:38.85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 1 22,'0'0'28,"0"0"1,0 0-2,0 0-13,0 0-4,0 0-4,0 0-2,0 0 0,0 0-2,7-2-1,-7 2 1,9 2-2,-9-2 1,12 2 0,-12-2-1,11 5 0,-11-5 0,9 6-1,-9-6-1,5 10 1,-5-10-2,3 12 1,-3-12-1,-1 11 0,1-11 1,-1 7 0,1-7 0,0 0 0,0 0 1,3 9 0,-3-9 1,4 8-1,-4-8 1,9 13 0,-6-5 0,3 1 1,-1 1-1,-1-1 0,-1 1 1,0-1 0,-2-1 1,-1-8 0,-2 15 2,2-15 0,-7 10 1,7-10 1,-9 7-1,1-7 1,8 0-1,-12-1 1,12 1-2,-14-7 0,14 7-2,-14-12-1,7 5-2,7 7-2,-13-18-9,9 5-23,2 5 0,-3-6-1,6 2 1</inkml:trace>
</inkml:ink>
</file>

<file path=word/ink/ink8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3.43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18 12,'0'0'23,"18"2"1,-18-2-8,18-4-8,-6 1-11,-2-4-16,10 9-2,-11-10-2</inkml:trace>
</inkml:ink>
</file>

<file path=word/ink/ink8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7:53.63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56 0 21,'0'0'24,"9"-1"0,-9 1-7,0 0-7,8 6-4,-8-6-1,2 15-3,-2-5-1,-1 2 0,0 0 0,1 1-1,0-2 1,3 0-1,-1-2 0,3-1 0,-5-8 1,10 11-1,-10-11 1,12 8-1,-12-8 1,12 9 0,-12-9 0,8 11-1,-8-11 1,5 15 0,-5-7 0,-1 1 0,0 1 0,-2-1 0,0 0 0,-1-1 1,4-8 1,-7 13 0,7-13 0,0 0 1,-11 7 0,11-7-1,-11-1 0,2-1-2,0-2-2,-3-3-3,1-1-9,1 2-17,-4-9-1,5 4 0,-6-10 1</inkml:trace>
</inkml:ink>
</file>

<file path=word/ink/ink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2-03-29T09:24:41.43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51 186 27,'0'0'26,"0"0"-5,0 0-3,0 0-4,-8-6-3,8 6-2,0 0-1,0 0-3,0 0-1,-8-3-1,8 3-2,0 0 0,-11 7 0,11-7-1,-9 11-1,4-3 1,1-1 0,1 2 0,1 0 0,0 0 0,3 1 0,0-1 0,1 1 0,0-3 0,2 2 0,-4-9 0,9 12 0,-9-12 0,10 7 1,-10-7-1,11 1 1,-11-1 0,12-5-1,-12 5 1,14-11 0,-8 3-1,1 0 0,0-1 1,0-1-1,-1 1 1,-2-2 0,0 0 0,-3-1 0,0 1 0,-2-2 1,-2 0-1,-1-2 0,0 0 0,-3 0-1,-1 0 1,1 2-1,-2-2 0,1 3 0,1 2 1,0 2 0,7 8-1,-11-13 1,11 13-1,-6-8 0,6 8 0,0 0 0,0 0-1,0-8 1,0 8-1,10-5 0,-3 2 1,3 1 0,1-1 1,1 0-1,2 0 1,-1 2-1,-2-1 1,-1 1 1,-3 0-2,-7 1 0,11-1 1,-11 1-2,0 0 2,0 0-2,0 0 1,0 0-4,0 0-3,8 1-9,-8-1-13,0 0-4,7 10 0,-7-10 1</inkml:trace>
  <inkml:trace contextRef="#ctx0" brushRef="#br0" timeOffset="1750">222 231 12,'0'0'15,"0"0"-2,0 0-2,0 0-2,0 0 0,0 0-1,0 0 1,0 0-1,0 0-2,0 0 0,0 0-1,0 0-1,0 0-1,0 0 0,0 0-1,12-4-1,-12 4 0,13-2 0,-13 2 1,15-1-1,-8-1 1,1 1-1,-8 1 1,13-2-1,-13 2 0,11-3 1,-11 3-2,0 0 1,9-2-1,-9 2-1,0 0-2,0 0-3,0 0-7,8 1-10,-8-1-7,0 0 1,0 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DE1E60-BC51-49A1-9B62-661C508E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417BE52E</Template>
  <TotalTime>0</TotalTime>
  <Pages>26</Pages>
  <Words>5663</Words>
  <Characters>32281</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Name ……………………………</vt:lpstr>
    </vt:vector>
  </TitlesOfParts>
  <Company>Godalming College</Company>
  <LinksUpToDate>false</LinksUpToDate>
  <CharactersWithSpaces>37869</CharactersWithSpaces>
  <SharedDoc>false</SharedDoc>
  <HLinks>
    <vt:vector size="132" baseType="variant">
      <vt:variant>
        <vt:i4>4849745</vt:i4>
      </vt:variant>
      <vt:variant>
        <vt:i4>57</vt:i4>
      </vt:variant>
      <vt:variant>
        <vt:i4>0</vt:i4>
      </vt:variant>
      <vt:variant>
        <vt:i4>5</vt:i4>
      </vt:variant>
      <vt:variant>
        <vt:lpwstr>http://www.bestchoice.net.nz/</vt:lpwstr>
      </vt:variant>
      <vt:variant>
        <vt:lpwstr/>
      </vt:variant>
      <vt:variant>
        <vt:i4>1310761</vt:i4>
      </vt:variant>
      <vt:variant>
        <vt:i4>54</vt:i4>
      </vt:variant>
      <vt:variant>
        <vt:i4>0</vt:i4>
      </vt:variant>
      <vt:variant>
        <vt:i4>5</vt:i4>
      </vt:variant>
      <vt:variant>
        <vt:lpwstr>http://www.mp-docker.demon.co.uk/as_a2/topics/reactions_schemes_bromoethane/index.html</vt:lpwstr>
      </vt:variant>
      <vt:variant>
        <vt:lpwstr/>
      </vt:variant>
      <vt:variant>
        <vt:i4>5242935</vt:i4>
      </vt:variant>
      <vt:variant>
        <vt:i4>51</vt:i4>
      </vt:variant>
      <vt:variant>
        <vt:i4>0</vt:i4>
      </vt:variant>
      <vt:variant>
        <vt:i4>5</vt:i4>
      </vt:variant>
      <vt:variant>
        <vt:lpwstr>http://www.google.co.uk/imgres?imgurl=http://www.fsl.noaa.gov/outreach/education/samii/SAMII_CFC_Ozone.jpg&amp;imgrefurl=http://www.fsl.noaa.gov/outreach/education/samii/SAMII_Activity3.html&amp;h=372&amp;w=576&amp;sz=179&amp;tbnid=iJZzbXPgKDGhKM::&amp;tbnh=87&amp;tbnw=134&amp;prev=/imag</vt:lpwstr>
      </vt:variant>
      <vt:variant>
        <vt:lpwstr/>
      </vt:variant>
      <vt:variant>
        <vt:i4>4849748</vt:i4>
      </vt:variant>
      <vt:variant>
        <vt:i4>48</vt:i4>
      </vt:variant>
      <vt:variant>
        <vt:i4>0</vt:i4>
      </vt:variant>
      <vt:variant>
        <vt:i4>5</vt:i4>
      </vt:variant>
      <vt:variant>
        <vt:lpwstr>http://www.wou.edu/~avorder/Refrigeration.htm</vt:lpwstr>
      </vt:variant>
      <vt:variant>
        <vt:lpwstr/>
      </vt:variant>
      <vt:variant>
        <vt:i4>7143476</vt:i4>
      </vt:variant>
      <vt:variant>
        <vt:i4>45</vt:i4>
      </vt:variant>
      <vt:variant>
        <vt:i4>0</vt:i4>
      </vt:variant>
      <vt:variant>
        <vt:i4>5</vt:i4>
      </vt:variant>
      <vt:variant>
        <vt:lpwstr>http://www.absoluteastronomy.com/topics/Haloalkane</vt:lpwstr>
      </vt:variant>
      <vt:variant>
        <vt:lpwstr/>
      </vt:variant>
      <vt:variant>
        <vt:i4>7012452</vt:i4>
      </vt:variant>
      <vt:variant>
        <vt:i4>42</vt:i4>
      </vt:variant>
      <vt:variant>
        <vt:i4>0</vt:i4>
      </vt:variant>
      <vt:variant>
        <vt:i4>5</vt:i4>
      </vt:variant>
      <vt:variant>
        <vt:lpwstr>http://www.chemguide.co.uk/organicprops/haloalkanes/uses.html</vt:lpwstr>
      </vt:variant>
      <vt:variant>
        <vt:lpwstr>top</vt:lpwstr>
      </vt:variant>
      <vt:variant>
        <vt:i4>2883644</vt:i4>
      </vt:variant>
      <vt:variant>
        <vt:i4>39</vt:i4>
      </vt:variant>
      <vt:variant>
        <vt:i4>0</vt:i4>
      </vt:variant>
      <vt:variant>
        <vt:i4>5</vt:i4>
      </vt:variant>
      <vt:variant>
        <vt:lpwstr>http://www.rsc.org/education/teachers/learnnet/practical/index3.htm</vt:lpwstr>
      </vt:variant>
      <vt:variant>
        <vt:lpwstr/>
      </vt:variant>
      <vt:variant>
        <vt:i4>2883644</vt:i4>
      </vt:variant>
      <vt:variant>
        <vt:i4>36</vt:i4>
      </vt:variant>
      <vt:variant>
        <vt:i4>0</vt:i4>
      </vt:variant>
      <vt:variant>
        <vt:i4>5</vt:i4>
      </vt:variant>
      <vt:variant>
        <vt:lpwstr>http://www.rsc.org/education/teachers/learnnet/practical/index3.htm</vt:lpwstr>
      </vt:variant>
      <vt:variant>
        <vt:lpwstr/>
      </vt:variant>
      <vt:variant>
        <vt:i4>6684767</vt:i4>
      </vt:variant>
      <vt:variant>
        <vt:i4>33</vt:i4>
      </vt:variant>
      <vt:variant>
        <vt:i4>0</vt:i4>
      </vt:variant>
      <vt:variant>
        <vt:i4>5</vt:i4>
      </vt:variant>
      <vt:variant>
        <vt:lpwstr>http://www.mp-docker.demon.co.uk/as_a2/topics/halogenoalkanes/index.html</vt:lpwstr>
      </vt:variant>
      <vt:variant>
        <vt:lpwstr/>
      </vt:variant>
      <vt:variant>
        <vt:i4>7143476</vt:i4>
      </vt:variant>
      <vt:variant>
        <vt:i4>30</vt:i4>
      </vt:variant>
      <vt:variant>
        <vt:i4>0</vt:i4>
      </vt:variant>
      <vt:variant>
        <vt:i4>5</vt:i4>
      </vt:variant>
      <vt:variant>
        <vt:lpwstr>http://www.absoluteastronomy.com/topics/Haloalkane</vt:lpwstr>
      </vt:variant>
      <vt:variant>
        <vt:lpwstr/>
      </vt:variant>
      <vt:variant>
        <vt:i4>4849748</vt:i4>
      </vt:variant>
      <vt:variant>
        <vt:i4>27</vt:i4>
      </vt:variant>
      <vt:variant>
        <vt:i4>0</vt:i4>
      </vt:variant>
      <vt:variant>
        <vt:i4>5</vt:i4>
      </vt:variant>
      <vt:variant>
        <vt:lpwstr>http://www.wou.edu/~avorder/Refrigeration.htm</vt:lpwstr>
      </vt:variant>
      <vt:variant>
        <vt:lpwstr/>
      </vt:variant>
      <vt:variant>
        <vt:i4>5046278</vt:i4>
      </vt:variant>
      <vt:variant>
        <vt:i4>24</vt:i4>
      </vt:variant>
      <vt:variant>
        <vt:i4>0</vt:i4>
      </vt:variant>
      <vt:variant>
        <vt:i4>5</vt:i4>
      </vt:variant>
      <vt:variant>
        <vt:lpwstr>http://www.chm.bris.ac.uk/motm/chloroform/chloroformh.htm</vt:lpwstr>
      </vt:variant>
      <vt:variant>
        <vt:lpwstr/>
      </vt:variant>
      <vt:variant>
        <vt:i4>7405666</vt:i4>
      </vt:variant>
      <vt:variant>
        <vt:i4>21</vt:i4>
      </vt:variant>
      <vt:variant>
        <vt:i4>0</vt:i4>
      </vt:variant>
      <vt:variant>
        <vt:i4>5</vt:i4>
      </vt:variant>
      <vt:variant>
        <vt:lpwstr>http://www.chemistry-react.org/go/default/Test/TestIntro_4562.html?test_id=48</vt:lpwstr>
      </vt:variant>
      <vt:variant>
        <vt:lpwstr/>
      </vt:variant>
      <vt:variant>
        <vt:i4>8060971</vt:i4>
      </vt:variant>
      <vt:variant>
        <vt:i4>18</vt:i4>
      </vt:variant>
      <vt:variant>
        <vt:i4>0</vt:i4>
      </vt:variant>
      <vt:variant>
        <vt:i4>5</vt:i4>
      </vt:variant>
      <vt:variant>
        <vt:lpwstr>http://www.knockhardy.org.uk/sci_htm_files/mcrx.HTM</vt:lpwstr>
      </vt:variant>
      <vt:variant>
        <vt:lpwstr/>
      </vt:variant>
      <vt:variant>
        <vt:i4>1310761</vt:i4>
      </vt:variant>
      <vt:variant>
        <vt:i4>15</vt:i4>
      </vt:variant>
      <vt:variant>
        <vt:i4>0</vt:i4>
      </vt:variant>
      <vt:variant>
        <vt:i4>5</vt:i4>
      </vt:variant>
      <vt:variant>
        <vt:lpwstr>http://www.mp-docker.demon.co.uk/as_a2/topics/reactions_schemes_bromoethane/index.html</vt:lpwstr>
      </vt:variant>
      <vt:variant>
        <vt:lpwstr/>
      </vt:variant>
      <vt:variant>
        <vt:i4>6684767</vt:i4>
      </vt:variant>
      <vt:variant>
        <vt:i4>12</vt:i4>
      </vt:variant>
      <vt:variant>
        <vt:i4>0</vt:i4>
      </vt:variant>
      <vt:variant>
        <vt:i4>5</vt:i4>
      </vt:variant>
      <vt:variant>
        <vt:lpwstr>http://www.mp-docker.demon.co.uk/as_a2/topics/halogenoalkanes/index.html</vt:lpwstr>
      </vt:variant>
      <vt:variant>
        <vt:lpwstr/>
      </vt:variant>
      <vt:variant>
        <vt:i4>6488172</vt:i4>
      </vt:variant>
      <vt:variant>
        <vt:i4>9</vt:i4>
      </vt:variant>
      <vt:variant>
        <vt:i4>0</vt:i4>
      </vt:variant>
      <vt:variant>
        <vt:i4>5</vt:i4>
      </vt:variant>
      <vt:variant>
        <vt:lpwstr>http://www.creative-chemistry.org.uk/alevel/module3/documents/N-ch3-08.pdf</vt:lpwstr>
      </vt:variant>
      <vt:variant>
        <vt:lpwstr/>
      </vt:variant>
      <vt:variant>
        <vt:i4>7209062</vt:i4>
      </vt:variant>
      <vt:variant>
        <vt:i4>6</vt:i4>
      </vt:variant>
      <vt:variant>
        <vt:i4>0</vt:i4>
      </vt:variant>
      <vt:variant>
        <vt:i4>5</vt:i4>
      </vt:variant>
      <vt:variant>
        <vt:lpwstr>http://www.drbateman.net/asa2sums/sum2.2/sum2.2.htm</vt:lpwstr>
      </vt:variant>
      <vt:variant>
        <vt:lpwstr/>
      </vt:variant>
      <vt:variant>
        <vt:i4>5963797</vt:i4>
      </vt:variant>
      <vt:variant>
        <vt:i4>3</vt:i4>
      </vt:variant>
      <vt:variant>
        <vt:i4>0</vt:i4>
      </vt:variant>
      <vt:variant>
        <vt:i4>5</vt:i4>
      </vt:variant>
      <vt:variant>
        <vt:lpwstr>http://www.chemistryrules.me.uk/candr/haloalkanes.htm</vt:lpwstr>
      </vt:variant>
      <vt:variant>
        <vt:lpwstr>title</vt:lpwstr>
      </vt:variant>
      <vt:variant>
        <vt:i4>3866736</vt:i4>
      </vt:variant>
      <vt:variant>
        <vt:i4>0</vt:i4>
      </vt:variant>
      <vt:variant>
        <vt:i4>0</vt:i4>
      </vt:variant>
      <vt:variant>
        <vt:i4>5</vt:i4>
      </vt:variant>
      <vt:variant>
        <vt:lpwstr>http://www.chemguide.co.uk/organicprops/haloalkanemenu.html</vt:lpwstr>
      </vt:variant>
      <vt:variant>
        <vt:lpwstr/>
      </vt:variant>
      <vt:variant>
        <vt:i4>1835080</vt:i4>
      </vt:variant>
      <vt:variant>
        <vt:i4>-1</vt:i4>
      </vt:variant>
      <vt:variant>
        <vt:i4>1105</vt:i4>
      </vt:variant>
      <vt:variant>
        <vt:i4>1</vt:i4>
      </vt:variant>
      <vt:variant>
        <vt:lpwstr>http://upload.wikimedia.org/wikipedia/commons/thumb/5/52/Bromoethane-3D-vdW.png/200px-Bromoethane-3D-vdW.png</vt:lpwstr>
      </vt:variant>
      <vt:variant>
        <vt:lpwstr/>
      </vt:variant>
      <vt:variant>
        <vt:i4>7340134</vt:i4>
      </vt:variant>
      <vt:variant>
        <vt:i4>-1</vt:i4>
      </vt:variant>
      <vt:variant>
        <vt:i4>1106</vt:i4>
      </vt:variant>
      <vt:variant>
        <vt:i4>1</vt:i4>
      </vt:variant>
      <vt:variant>
        <vt:lpwstr>http://upload.wikimedia.org/wikipedia/commons/b/b8/Bromoethane.png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c:title>
  <dc:creator>HGB</dc:creator>
  <cp:lastModifiedBy>Fiona V. Kennard</cp:lastModifiedBy>
  <cp:revision>2</cp:revision>
  <cp:lastPrinted>2010-03-03T10:32:00Z</cp:lastPrinted>
  <dcterms:created xsi:type="dcterms:W3CDTF">2015-08-21T14:57:00Z</dcterms:created>
  <dcterms:modified xsi:type="dcterms:W3CDTF">2015-08-21T14:57:00Z</dcterms:modified>
</cp:coreProperties>
</file>