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7FA5F" w14:textId="77777777" w:rsidR="00A34875" w:rsidRDefault="000505A6" w:rsidP="00546E58">
      <w:pPr>
        <w:spacing w:after="12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32"/>
          <w:szCs w:val="32"/>
        </w:rPr>
        <w:t xml:space="preserve">The mammalian </w:t>
      </w:r>
      <w:r w:rsidR="009D0143">
        <w:rPr>
          <w:rFonts w:ascii="Calibri" w:eastAsia="Calibri" w:hAnsi="Calibri" w:cs="Calibri"/>
          <w:b/>
          <w:bCs/>
          <w:sz w:val="32"/>
          <w:szCs w:val="32"/>
        </w:rPr>
        <w:t>respiratory system</w:t>
      </w:r>
    </w:p>
    <w:p w14:paraId="5BC7FA60" w14:textId="77777777" w:rsidR="00A34875" w:rsidRDefault="00A3487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5BC7FA61" w14:textId="77777777" w:rsidR="00A34875" w:rsidRDefault="00A34875" w:rsidP="00546E58">
      <w:pPr>
        <w:spacing w:after="120"/>
        <w:rPr>
          <w:rFonts w:ascii="Calibri" w:eastAsia="Calibri" w:hAnsi="Calibri" w:cs="Calibri"/>
          <w:sz w:val="22"/>
          <w:szCs w:val="22"/>
        </w:rPr>
      </w:pPr>
    </w:p>
    <w:p w14:paraId="5BC7FA62" w14:textId="77777777" w:rsidR="00A34875" w:rsidRDefault="00605A6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Define the following terms:</w:t>
      </w:r>
    </w:p>
    <w:p w14:paraId="5BC7FA63" w14:textId="77777777" w:rsidR="00A34875" w:rsidRDefault="00A3487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5BC7FA64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Alveoli (alveolus): ...............</w:t>
      </w:r>
      <w:r w:rsidR="002667A3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</w:t>
      </w:r>
      <w:r w:rsidR="002667A3">
        <w:rPr>
          <w:rFonts w:ascii="Calibri" w:eastAsia="Calibri" w:hAnsi="Calibri" w:cs="Calibri"/>
          <w:sz w:val="22"/>
          <w:szCs w:val="22"/>
        </w:rPr>
        <w:t>.....</w:t>
      </w:r>
      <w:r>
        <w:rPr>
          <w:rFonts w:ascii="Calibri" w:eastAsia="Calibri" w:hAnsi="Calibri" w:cs="Calibri"/>
          <w:sz w:val="22"/>
          <w:szCs w:val="22"/>
        </w:rPr>
        <w:t>...................</w:t>
      </w:r>
      <w:r w:rsidR="002667A3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</w:t>
      </w:r>
      <w:r w:rsidR="002667A3">
        <w:rPr>
          <w:rFonts w:ascii="Calibri" w:eastAsia="Calibri" w:hAnsi="Calibri" w:cs="Calibri"/>
          <w:sz w:val="22"/>
          <w:szCs w:val="22"/>
        </w:rPr>
        <w:t>..............................................................</w:t>
      </w:r>
    </w:p>
    <w:p w14:paraId="5BC7FA65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Breathing: </w:t>
      </w:r>
      <w:r w:rsidR="002667A3"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................................................................................................................................................................. </w:t>
      </w:r>
      <w:r w:rsidR="002667A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66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Bronchi (bronchus): </w:t>
      </w:r>
      <w:r w:rsidR="002667A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14:paraId="5BC7FA67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Bronchioles: </w:t>
      </w:r>
      <w:r w:rsidR="002667A3"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  <w:r w:rsidR="002667A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68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Diaphragm: </w:t>
      </w:r>
      <w:r w:rsidR="002667A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14:paraId="5BC7FA69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Epithelium: </w:t>
      </w:r>
      <w:r w:rsidR="002667A3"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................................................................................................................................................................ </w:t>
      </w:r>
      <w:r w:rsidR="002667A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6A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Exhalation: </w:t>
      </w:r>
      <w:r w:rsidR="002667A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14:paraId="5BC7FA6B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Inhalation: </w:t>
      </w:r>
      <w:r w:rsidR="002667A3"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................................................................................................................................................................. </w:t>
      </w:r>
      <w:r w:rsidR="002667A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6C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Intercostal muscles: </w:t>
      </w:r>
      <w:r w:rsidR="002667A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14:paraId="5BC7FA6D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Lungs: </w:t>
      </w:r>
      <w:r w:rsidR="002667A3"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........................................................................................................................................................................ </w:t>
      </w:r>
      <w:r w:rsidR="002667A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6E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Lung capacity: </w:t>
      </w:r>
      <w:r w:rsidR="002667A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14:paraId="5BC7FA6F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Pulmonary ventilation: </w:t>
      </w:r>
      <w:r w:rsidR="002667A3"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............................................................................................................................................. </w:t>
      </w:r>
      <w:r w:rsidR="002667A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70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Residual volume: </w:t>
      </w:r>
      <w:r w:rsidR="002667A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14:paraId="5BC7FA71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Tidal volume: </w:t>
      </w:r>
      <w:r w:rsidR="002667A3"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............................................................................................................................................................ </w:t>
      </w:r>
      <w:r w:rsidR="002667A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72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Trachea: </w:t>
      </w:r>
      <w:r w:rsidR="002667A3"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</w:t>
      </w:r>
    </w:p>
    <w:p w14:paraId="5BC7FA73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Ventilation rate: </w:t>
      </w:r>
      <w:r w:rsidR="002667A3">
        <w:rPr>
          <w:rFonts w:ascii="Calibri" w:eastAsia="Calibri" w:hAnsi="Calibri" w:cs="Calibri"/>
          <w:sz w:val="22"/>
          <w:szCs w:val="22"/>
        </w:rPr>
        <w:t xml:space="preserve">........................................................................................................................................................ </w:t>
      </w:r>
      <w:r w:rsidR="002667A3">
        <w:rPr>
          <w:rFonts w:ascii="Calibri" w:eastAsia="Calibri" w:hAnsi="Calibri" w:cs="Calibri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74" w14:textId="77777777" w:rsidR="00A34875" w:rsidRDefault="00A3487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5BC7FA75" w14:textId="77777777" w:rsidR="00A34875" w:rsidRDefault="00A3487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5BC7FA76" w14:textId="77777777" w:rsidR="00A34875" w:rsidRDefault="00A3487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5BC7FA77" w14:textId="77777777" w:rsidR="002667A3" w:rsidRDefault="002667A3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br w:type="page"/>
      </w:r>
    </w:p>
    <w:p w14:paraId="5BC7FA78" w14:textId="77777777" w:rsidR="00A34875" w:rsidRDefault="00605A6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Complete the sentences using the words in bold:</w:t>
      </w:r>
    </w:p>
    <w:p w14:paraId="5BC7FA79" w14:textId="77777777" w:rsidR="00A34875" w:rsidRDefault="00A34875" w:rsidP="00546E58">
      <w:pPr>
        <w:spacing w:after="120" w:line="480" w:lineRule="auto"/>
        <w:rPr>
          <w:rFonts w:ascii="Trebuchet MS Bold" w:eastAsia="Trebuchet MS Bold" w:hAnsi="Trebuchet MS Bold" w:cs="Trebuchet MS Bold"/>
        </w:rPr>
      </w:pPr>
    </w:p>
    <w:p w14:paraId="5BC7FA7A" w14:textId="77777777" w:rsidR="005B5E41" w:rsidRDefault="001C6DFF" w:rsidP="00546E58">
      <w:pPr>
        <w:spacing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 w:rsidRPr="001C6DFF">
        <w:rPr>
          <w:rFonts w:ascii="Calibri" w:eastAsia="Calibri" w:hAnsi="Calibri" w:cs="Calibri"/>
          <w:b/>
          <w:sz w:val="22"/>
          <w:szCs w:val="22"/>
        </w:rPr>
        <w:t>aerobic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capillaries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carbon dioxide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cartilage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ciliated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closer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constant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contracts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decreases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diaphragm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dome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entrance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exchange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exercise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expiration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flattened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flattens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in and down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increases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inspiration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intercostals muscles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lung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oxygen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pH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ratio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relaxes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surfactant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thin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thorax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tidal volume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touching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tube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up and out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ventilation</w:t>
      </w:r>
      <w:r>
        <w:rPr>
          <w:rFonts w:ascii="Calibri" w:eastAsia="Calibri" w:hAnsi="Calibri" w:cs="Calibri"/>
          <w:b/>
          <w:sz w:val="22"/>
          <w:szCs w:val="22"/>
        </w:rPr>
        <w:t xml:space="preserve">        </w:t>
      </w:r>
      <w:r w:rsidRPr="001C6DFF">
        <w:rPr>
          <w:rFonts w:ascii="Calibri" w:eastAsia="Calibri" w:hAnsi="Calibri" w:cs="Calibri"/>
          <w:b/>
          <w:sz w:val="22"/>
          <w:szCs w:val="22"/>
        </w:rPr>
        <w:t>ventilation rate</w:t>
      </w:r>
    </w:p>
    <w:p w14:paraId="5BC7FA7B" w14:textId="77777777" w:rsidR="001C6DFF" w:rsidRDefault="001C6DFF" w:rsidP="00546E58">
      <w:pPr>
        <w:spacing w:after="120" w:line="276" w:lineRule="auto"/>
        <w:jc w:val="center"/>
        <w:rPr>
          <w:rFonts w:ascii="Trebuchet MS Bold" w:eastAsia="Trebuchet MS Bold" w:hAnsi="Trebuchet MS Bold" w:cs="Trebuchet MS Bold"/>
        </w:rPr>
      </w:pPr>
    </w:p>
    <w:p w14:paraId="5BC7FA7C" w14:textId="77777777" w:rsidR="00A3487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respiratory system in mammals is made up of:</w:t>
      </w:r>
    </w:p>
    <w:p w14:paraId="5BC7FA7D" w14:textId="77777777" w:rsidR="00F27484" w:rsidRPr="00F27484" w:rsidRDefault="005B5E41" w:rsidP="00546E58">
      <w:pPr>
        <w:pStyle w:val="ListParagraph"/>
        <w:numPr>
          <w:ilvl w:val="0"/>
          <w:numId w:val="30"/>
        </w:numPr>
        <w:spacing w:after="120" w:line="480" w:lineRule="auto"/>
        <w:rPr>
          <w:rFonts w:ascii="Trebuchet MS Bold" w:eastAsia="Trebuchet MS Bold" w:hAnsi="Trebuchet MS Bold" w:cs="Trebuchet MS Bold"/>
          <w:position w:val="-2"/>
        </w:rPr>
      </w:pPr>
      <w:r w:rsidRPr="00F27484">
        <w:rPr>
          <w:rFonts w:ascii="Calibri" w:eastAsia="Calibri" w:hAnsi="Calibri" w:cs="Calibri"/>
          <w:sz w:val="22"/>
          <w:szCs w:val="22"/>
        </w:rPr>
        <w:t xml:space="preserve">The mouth and nose - ____________ </w:t>
      </w:r>
      <w:r w:rsidR="00605A65" w:rsidRPr="00F27484">
        <w:rPr>
          <w:rFonts w:ascii="Calibri" w:eastAsia="Calibri" w:hAnsi="Calibri" w:cs="Calibri"/>
          <w:sz w:val="22"/>
          <w:szCs w:val="22"/>
        </w:rPr>
        <w:t>to the rest of the respiratory system</w:t>
      </w:r>
    </w:p>
    <w:p w14:paraId="5BC7FA7E" w14:textId="77777777" w:rsidR="00F27484" w:rsidRPr="00F27484" w:rsidRDefault="00605A65" w:rsidP="00546E58">
      <w:pPr>
        <w:pStyle w:val="ListParagraph"/>
        <w:numPr>
          <w:ilvl w:val="0"/>
          <w:numId w:val="30"/>
        </w:numPr>
        <w:spacing w:after="120" w:line="480" w:lineRule="auto"/>
        <w:rPr>
          <w:rFonts w:ascii="Trebuchet MS Bold" w:eastAsia="Trebuchet MS Bold" w:hAnsi="Trebuchet MS Bold" w:cs="Trebuchet MS Bold"/>
          <w:position w:val="-2"/>
        </w:rPr>
      </w:pPr>
      <w:r w:rsidRPr="00F27484">
        <w:rPr>
          <w:rFonts w:ascii="Calibri" w:eastAsia="Calibri" w:hAnsi="Calibri" w:cs="Calibri"/>
          <w:sz w:val="22"/>
          <w:szCs w:val="22"/>
        </w:rPr>
        <w:lastRenderedPageBreak/>
        <w:t>The trachea - connects the mouth and nose to the lungs; a tough</w:t>
      </w:r>
      <w:r w:rsidR="005B5E41" w:rsidRPr="00F27484">
        <w:rPr>
          <w:rFonts w:ascii="Calibri" w:eastAsia="Calibri" w:hAnsi="Calibri" w:cs="Calibri"/>
          <w:sz w:val="22"/>
          <w:szCs w:val="22"/>
        </w:rPr>
        <w:t xml:space="preserve"> ________</w:t>
      </w:r>
      <w:r w:rsidRPr="00F27484">
        <w:rPr>
          <w:rFonts w:ascii="Calibri" w:eastAsia="Calibri" w:hAnsi="Calibri" w:cs="Calibri"/>
          <w:sz w:val="22"/>
          <w:szCs w:val="22"/>
        </w:rPr>
        <w:t xml:space="preserve">, surrounded by c-shaped rings of </w:t>
      </w:r>
      <w:r w:rsidR="005B5E41" w:rsidRPr="00F27484">
        <w:rPr>
          <w:rFonts w:ascii="Calibri" w:eastAsia="Calibri" w:hAnsi="Calibri" w:cs="Calibri"/>
          <w:sz w:val="22"/>
          <w:szCs w:val="22"/>
        </w:rPr>
        <w:t xml:space="preserve">____________ </w:t>
      </w:r>
      <w:r w:rsidRPr="00F27484">
        <w:rPr>
          <w:rFonts w:ascii="Calibri" w:eastAsia="Calibri" w:hAnsi="Calibri" w:cs="Calibri"/>
          <w:sz w:val="22"/>
          <w:szCs w:val="22"/>
        </w:rPr>
        <w:t>to prevent k</w:t>
      </w:r>
      <w:r w:rsidR="00911A05" w:rsidRPr="00F27484">
        <w:rPr>
          <w:rFonts w:ascii="Calibri" w:eastAsia="Calibri" w:hAnsi="Calibri" w:cs="Calibri"/>
          <w:sz w:val="22"/>
          <w:szCs w:val="22"/>
        </w:rPr>
        <w:t xml:space="preserve">inking, also lined with </w:t>
      </w:r>
      <w:r w:rsidR="005B5E41" w:rsidRPr="00F27484">
        <w:rPr>
          <w:rFonts w:ascii="Calibri" w:eastAsia="Calibri" w:hAnsi="Calibri" w:cs="Calibri"/>
          <w:sz w:val="22"/>
          <w:szCs w:val="22"/>
        </w:rPr>
        <w:t xml:space="preserve">____________ </w:t>
      </w:r>
      <w:r w:rsidRPr="00F27484">
        <w:rPr>
          <w:rFonts w:ascii="Calibri" w:eastAsia="Calibri" w:hAnsi="Calibri" w:cs="Calibri"/>
          <w:sz w:val="22"/>
          <w:szCs w:val="22"/>
        </w:rPr>
        <w:t>epithelial cells to trap dust and pathogens and waft back to the mouth in a sea of mucus</w:t>
      </w:r>
    </w:p>
    <w:p w14:paraId="5BC7FA7F" w14:textId="77777777" w:rsidR="00F27484" w:rsidRPr="00F27484" w:rsidRDefault="00605A65" w:rsidP="00546E58">
      <w:pPr>
        <w:pStyle w:val="ListParagraph"/>
        <w:numPr>
          <w:ilvl w:val="0"/>
          <w:numId w:val="30"/>
        </w:numPr>
        <w:spacing w:after="120" w:line="480" w:lineRule="auto"/>
        <w:rPr>
          <w:rFonts w:ascii="Trebuchet MS Bold" w:eastAsia="Trebuchet MS Bold" w:hAnsi="Trebuchet MS Bold" w:cs="Trebuchet MS Bold"/>
          <w:position w:val="-2"/>
        </w:rPr>
      </w:pPr>
      <w:r w:rsidRPr="00F27484">
        <w:rPr>
          <w:rFonts w:ascii="Calibri" w:eastAsia="Calibri" w:hAnsi="Calibri" w:cs="Calibri"/>
          <w:sz w:val="22"/>
          <w:szCs w:val="22"/>
        </w:rPr>
        <w:t xml:space="preserve">The bronchi - two branches from the trachea that transfer air to and from each </w:t>
      </w:r>
      <w:r w:rsidR="005B5E41" w:rsidRPr="00F27484">
        <w:rPr>
          <w:rFonts w:ascii="Calibri" w:eastAsia="Calibri" w:hAnsi="Calibri" w:cs="Calibri"/>
          <w:sz w:val="22"/>
          <w:szCs w:val="22"/>
        </w:rPr>
        <w:t>_________</w:t>
      </w:r>
      <w:r w:rsidRPr="00F27484">
        <w:rPr>
          <w:rFonts w:ascii="Calibri" w:eastAsia="Calibri" w:hAnsi="Calibri" w:cs="Calibri"/>
          <w:sz w:val="22"/>
          <w:szCs w:val="22"/>
        </w:rPr>
        <w:t>; these are similar in structure to the trachea</w:t>
      </w:r>
    </w:p>
    <w:p w14:paraId="5BC7FA80" w14:textId="77777777" w:rsidR="00F27484" w:rsidRPr="00F27484" w:rsidRDefault="00605A65" w:rsidP="00546E58">
      <w:pPr>
        <w:pStyle w:val="ListParagraph"/>
        <w:numPr>
          <w:ilvl w:val="0"/>
          <w:numId w:val="30"/>
        </w:numPr>
        <w:spacing w:after="120" w:line="480" w:lineRule="auto"/>
        <w:rPr>
          <w:rFonts w:ascii="Trebuchet MS Bold" w:eastAsia="Trebuchet MS Bold" w:hAnsi="Trebuchet MS Bold" w:cs="Trebuchet MS Bold"/>
          <w:position w:val="-2"/>
        </w:rPr>
      </w:pPr>
      <w:r w:rsidRPr="00F27484">
        <w:rPr>
          <w:rFonts w:ascii="Calibri" w:eastAsia="Calibri" w:hAnsi="Calibri" w:cs="Calibri"/>
          <w:sz w:val="22"/>
          <w:szCs w:val="22"/>
        </w:rPr>
        <w:t xml:space="preserve">The bronchioles - increasingly smaller branches from the bronchi that transfer air to and from the alveoli; these start with a similar structure to the </w:t>
      </w:r>
      <w:r w:rsidR="00911A05" w:rsidRPr="00F27484">
        <w:rPr>
          <w:rFonts w:ascii="Calibri" w:eastAsia="Calibri" w:hAnsi="Calibri" w:cs="Calibri"/>
          <w:sz w:val="22"/>
          <w:szCs w:val="22"/>
        </w:rPr>
        <w:t>bronchi</w:t>
      </w:r>
      <w:r w:rsidRPr="00F27484">
        <w:rPr>
          <w:rFonts w:ascii="Calibri" w:eastAsia="Calibri" w:hAnsi="Calibri" w:cs="Calibri"/>
          <w:sz w:val="22"/>
          <w:szCs w:val="22"/>
        </w:rPr>
        <w:t xml:space="preserve"> but lose t</w:t>
      </w:r>
      <w:r w:rsidR="00911A05" w:rsidRPr="00F27484">
        <w:rPr>
          <w:rFonts w:ascii="Calibri" w:eastAsia="Calibri" w:hAnsi="Calibri" w:cs="Calibri"/>
          <w:sz w:val="22"/>
          <w:szCs w:val="22"/>
        </w:rPr>
        <w:t>he cartilage lining and ciliated</w:t>
      </w:r>
      <w:r w:rsidRPr="00F27484">
        <w:rPr>
          <w:rFonts w:ascii="Calibri" w:eastAsia="Calibri" w:hAnsi="Calibri" w:cs="Calibri"/>
          <w:sz w:val="22"/>
          <w:szCs w:val="22"/>
        </w:rPr>
        <w:t xml:space="preserve"> epithelial cells the </w:t>
      </w:r>
      <w:r w:rsidR="005B5E41" w:rsidRPr="00F27484">
        <w:rPr>
          <w:rFonts w:ascii="Calibri" w:eastAsia="Calibri" w:hAnsi="Calibri" w:cs="Calibri"/>
          <w:sz w:val="22"/>
          <w:szCs w:val="22"/>
        </w:rPr>
        <w:t xml:space="preserve">___________ </w:t>
      </w:r>
      <w:r w:rsidRPr="00F27484">
        <w:rPr>
          <w:rFonts w:ascii="Calibri" w:eastAsia="Calibri" w:hAnsi="Calibri" w:cs="Calibri"/>
          <w:sz w:val="22"/>
          <w:szCs w:val="22"/>
        </w:rPr>
        <w:t>they get to the alveoli</w:t>
      </w:r>
    </w:p>
    <w:p w14:paraId="5BC7FA81" w14:textId="77777777" w:rsidR="00A34875" w:rsidRPr="00F27484" w:rsidRDefault="00605A65" w:rsidP="00546E58">
      <w:pPr>
        <w:pStyle w:val="ListParagraph"/>
        <w:numPr>
          <w:ilvl w:val="0"/>
          <w:numId w:val="30"/>
        </w:numPr>
        <w:spacing w:after="120" w:line="480" w:lineRule="auto"/>
        <w:rPr>
          <w:rFonts w:ascii="Trebuchet MS Bold" w:eastAsia="Trebuchet MS Bold" w:hAnsi="Trebuchet MS Bold" w:cs="Trebuchet MS Bold"/>
          <w:position w:val="-2"/>
        </w:rPr>
      </w:pPr>
      <w:r w:rsidRPr="00F27484">
        <w:rPr>
          <w:rFonts w:ascii="Calibri" w:eastAsia="Calibri" w:hAnsi="Calibri" w:cs="Calibri"/>
          <w:sz w:val="22"/>
          <w:szCs w:val="22"/>
        </w:rPr>
        <w:lastRenderedPageBreak/>
        <w:t xml:space="preserve">The alveoli - the site of </w:t>
      </w:r>
      <w:r w:rsidR="005B5E41" w:rsidRPr="00F27484">
        <w:rPr>
          <w:rFonts w:ascii="Calibri" w:eastAsia="Calibri" w:hAnsi="Calibri" w:cs="Calibri"/>
          <w:sz w:val="22"/>
          <w:szCs w:val="22"/>
        </w:rPr>
        <w:t xml:space="preserve">____________ </w:t>
      </w:r>
      <w:r w:rsidR="00911A05" w:rsidRPr="00F27484">
        <w:rPr>
          <w:rFonts w:ascii="Calibri" w:eastAsia="Calibri" w:hAnsi="Calibri" w:cs="Calibri"/>
          <w:sz w:val="22"/>
          <w:szCs w:val="22"/>
        </w:rPr>
        <w:t>of the gases oxygen and carbon dioxide</w:t>
      </w:r>
      <w:r w:rsidRPr="00F27484">
        <w:rPr>
          <w:rFonts w:ascii="Calibri" w:eastAsia="Calibri" w:hAnsi="Calibri" w:cs="Calibri"/>
          <w:sz w:val="22"/>
          <w:szCs w:val="22"/>
        </w:rPr>
        <w:t xml:space="preserve">; </w:t>
      </w:r>
      <w:r w:rsidR="00911A05" w:rsidRPr="00F27484">
        <w:rPr>
          <w:rFonts w:ascii="Calibri" w:eastAsia="Calibri" w:hAnsi="Calibri" w:cs="Calibri"/>
          <w:sz w:val="22"/>
          <w:szCs w:val="22"/>
        </w:rPr>
        <w:t xml:space="preserve">they are tiny sacs, </w:t>
      </w:r>
      <w:r w:rsidRPr="00F27484">
        <w:rPr>
          <w:rFonts w:ascii="Calibri" w:eastAsia="Calibri" w:hAnsi="Calibri" w:cs="Calibri"/>
          <w:sz w:val="22"/>
          <w:szCs w:val="22"/>
        </w:rPr>
        <w:t xml:space="preserve">lined with </w:t>
      </w:r>
      <w:r w:rsidR="005B5E41" w:rsidRPr="00F27484">
        <w:rPr>
          <w:rFonts w:ascii="Calibri" w:eastAsia="Calibri" w:hAnsi="Calibri" w:cs="Calibri"/>
          <w:sz w:val="22"/>
          <w:szCs w:val="22"/>
        </w:rPr>
        <w:t xml:space="preserve">_____________ </w:t>
      </w:r>
      <w:r w:rsidRPr="00F27484">
        <w:rPr>
          <w:rFonts w:ascii="Calibri" w:eastAsia="Calibri" w:hAnsi="Calibri" w:cs="Calibri"/>
          <w:sz w:val="22"/>
          <w:szCs w:val="22"/>
        </w:rPr>
        <w:t xml:space="preserve">epithelial cells and surrounded by a dense network of </w:t>
      </w:r>
      <w:r w:rsidR="005B5E41" w:rsidRPr="00F27484">
        <w:rPr>
          <w:rFonts w:ascii="Calibri" w:eastAsia="Calibri" w:hAnsi="Calibri" w:cs="Calibri"/>
          <w:sz w:val="22"/>
          <w:szCs w:val="22"/>
        </w:rPr>
        <w:t>______________</w:t>
      </w:r>
    </w:p>
    <w:p w14:paraId="5BC7FA82" w14:textId="77777777" w:rsidR="00605A6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5BC7FA83" w14:textId="77777777" w:rsidR="00A34875" w:rsidRPr="005B5E41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primary function of the lungs and breathing is to supply </w:t>
      </w:r>
      <w:r w:rsidR="005B5E41">
        <w:rPr>
          <w:rFonts w:ascii="Calibri" w:eastAsia="Calibri" w:hAnsi="Calibri" w:cs="Calibri"/>
          <w:sz w:val="22"/>
          <w:szCs w:val="22"/>
        </w:rPr>
        <w:t>______________ for ________</w:t>
      </w:r>
      <w:r>
        <w:rPr>
          <w:rFonts w:ascii="Calibri" w:eastAsia="Calibri" w:hAnsi="Calibri" w:cs="Calibri"/>
          <w:sz w:val="22"/>
          <w:szCs w:val="22"/>
        </w:rPr>
        <w:t>____</w:t>
      </w:r>
      <w:r w:rsidR="005B5E41">
        <w:rPr>
          <w:rFonts w:ascii="Calibri" w:eastAsia="Calibri" w:hAnsi="Calibri" w:cs="Calibri"/>
          <w:sz w:val="22"/>
          <w:szCs w:val="22"/>
        </w:rPr>
        <w:t xml:space="preserve"> respiration</w:t>
      </w:r>
      <w:r>
        <w:rPr>
          <w:rFonts w:ascii="Calibri" w:eastAsia="Calibri" w:hAnsi="Calibri" w:cs="Calibri"/>
          <w:sz w:val="22"/>
          <w:szCs w:val="22"/>
        </w:rPr>
        <w:t>. Removal of __________</w:t>
      </w:r>
      <w:r w:rsidR="005B5E41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___________, </w:t>
      </w:r>
      <w:r w:rsidR="005B5E41">
        <w:rPr>
          <w:rFonts w:ascii="Calibri" w:eastAsia="Calibri" w:hAnsi="Calibri" w:cs="Calibri"/>
          <w:sz w:val="22"/>
          <w:szCs w:val="22"/>
        </w:rPr>
        <w:t>one of the</w:t>
      </w:r>
      <w:r>
        <w:rPr>
          <w:rFonts w:ascii="Calibri" w:eastAsia="Calibri" w:hAnsi="Calibri" w:cs="Calibri"/>
          <w:sz w:val="22"/>
          <w:szCs w:val="22"/>
        </w:rPr>
        <w:t xml:space="preserve"> waste product</w:t>
      </w:r>
      <w:r w:rsidR="005B5E41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 of </w:t>
      </w:r>
      <w:r w:rsidR="005B5E41">
        <w:rPr>
          <w:rFonts w:ascii="Calibri" w:eastAsia="Calibri" w:hAnsi="Calibri" w:cs="Calibri"/>
          <w:sz w:val="22"/>
          <w:szCs w:val="22"/>
        </w:rPr>
        <w:t>respiration</w:t>
      </w:r>
      <w:r>
        <w:rPr>
          <w:rFonts w:ascii="Calibri" w:eastAsia="Calibri" w:hAnsi="Calibri" w:cs="Calibri"/>
          <w:sz w:val="22"/>
          <w:szCs w:val="22"/>
        </w:rPr>
        <w:t>, is also a vital function of breathing. Carbon dioxide produces an acid solution and as it accumulates the _____ of the cells and blood is lowered</w:t>
      </w:r>
      <w:r w:rsidR="005B5E41">
        <w:rPr>
          <w:rFonts w:ascii="Calibri" w:eastAsia="Calibri" w:hAnsi="Calibri" w:cs="Calibri"/>
          <w:sz w:val="22"/>
          <w:szCs w:val="22"/>
        </w:rPr>
        <w:t xml:space="preserve"> that</w:t>
      </w:r>
      <w:r>
        <w:rPr>
          <w:rFonts w:ascii="Calibri" w:eastAsia="Calibri" w:hAnsi="Calibri" w:cs="Calibri"/>
          <w:sz w:val="22"/>
          <w:szCs w:val="22"/>
        </w:rPr>
        <w:t xml:space="preserve"> could interfere with enzymatic function.</w:t>
      </w:r>
    </w:p>
    <w:p w14:paraId="5BC7FA84" w14:textId="77777777" w:rsidR="00605A65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5BC7FA85" w14:textId="77777777" w:rsidR="001C6DFF" w:rsidRDefault="001C6DFF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5BC7FA86" w14:textId="77777777" w:rsidR="001C6DFF" w:rsidRDefault="001C6DFF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</w:p>
    <w:p w14:paraId="5BC7FA87" w14:textId="77777777" w:rsidR="00A34875" w:rsidRDefault="005B5E41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Efficient gas exchange in the lungs is achieved by a number of adaptations:</w:t>
      </w:r>
    </w:p>
    <w:p w14:paraId="5BC7FA88" w14:textId="77777777" w:rsidR="005B5E41" w:rsidRDefault="00605A65" w:rsidP="00546E58">
      <w:pPr>
        <w:pStyle w:val="ListParagraph"/>
        <w:numPr>
          <w:ilvl w:val="0"/>
          <w:numId w:val="29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5B5E41"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z w:val="22"/>
          <w:szCs w:val="22"/>
        </w:rPr>
        <w:t xml:space="preserve">millions of alveoli in the </w:t>
      </w:r>
      <w:r w:rsidRPr="005B5E41">
        <w:rPr>
          <w:rFonts w:ascii="Calibri" w:eastAsia="Calibri" w:hAnsi="Calibri" w:cs="Calibri"/>
          <w:sz w:val="22"/>
          <w:szCs w:val="22"/>
        </w:rPr>
        <w:t>lungs have a</w:t>
      </w:r>
      <w:r>
        <w:rPr>
          <w:rFonts w:ascii="Calibri" w:eastAsia="Calibri" w:hAnsi="Calibri" w:cs="Calibri"/>
          <w:sz w:val="22"/>
          <w:szCs w:val="22"/>
        </w:rPr>
        <w:t xml:space="preserve"> combined</w:t>
      </w:r>
      <w:r w:rsidRPr="005B5E41">
        <w:rPr>
          <w:rFonts w:ascii="Calibri" w:eastAsia="Calibri" w:hAnsi="Calibri" w:cs="Calibri"/>
          <w:sz w:val="22"/>
          <w:szCs w:val="22"/>
        </w:rPr>
        <w:t xml:space="preserve"> area </w:t>
      </w:r>
      <w:r>
        <w:rPr>
          <w:rFonts w:ascii="Calibri" w:eastAsia="Calibri" w:hAnsi="Calibri" w:cs="Calibri"/>
          <w:sz w:val="22"/>
          <w:szCs w:val="22"/>
        </w:rPr>
        <w:t>of</w:t>
      </w:r>
      <w:r w:rsidRPr="005B5E41">
        <w:rPr>
          <w:rFonts w:ascii="Calibri" w:eastAsia="Calibri" w:hAnsi="Calibri" w:cs="Calibri"/>
          <w:sz w:val="22"/>
          <w:szCs w:val="22"/>
        </w:rPr>
        <w:t xml:space="preserve"> approximately 70m², thereby significantly increasing the surface area to volume </w:t>
      </w:r>
      <w:r w:rsidR="005B5E41" w:rsidRPr="005B5E41">
        <w:rPr>
          <w:rFonts w:ascii="Calibri" w:eastAsia="Calibri" w:hAnsi="Calibri" w:cs="Calibri"/>
          <w:sz w:val="22"/>
          <w:szCs w:val="22"/>
        </w:rPr>
        <w:t xml:space="preserve">________ </w:t>
      </w:r>
      <w:r w:rsidRPr="005B5E41">
        <w:rPr>
          <w:rFonts w:ascii="Calibri" w:eastAsia="Calibri" w:hAnsi="Calibri" w:cs="Calibri"/>
          <w:sz w:val="22"/>
          <w:szCs w:val="22"/>
        </w:rPr>
        <w:t xml:space="preserve">of the Human body. To prevent the </w:t>
      </w:r>
      <w:r>
        <w:rPr>
          <w:rFonts w:ascii="Calibri" w:eastAsia="Calibri" w:hAnsi="Calibri" w:cs="Calibri"/>
          <w:sz w:val="22"/>
          <w:szCs w:val="22"/>
        </w:rPr>
        <w:t>walls of the alveolus</w:t>
      </w:r>
      <w:r w:rsidRPr="005B5E41">
        <w:rPr>
          <w:rFonts w:ascii="Calibri" w:eastAsia="Calibri" w:hAnsi="Calibri" w:cs="Calibri"/>
          <w:sz w:val="22"/>
          <w:szCs w:val="22"/>
        </w:rPr>
        <w:t xml:space="preserve"> from sticking together a substance called ___________ is secreted by cells in the alveolar walls</w:t>
      </w:r>
      <w:r w:rsidR="00F27484">
        <w:rPr>
          <w:rFonts w:ascii="Calibri" w:eastAsia="Calibri" w:hAnsi="Calibri" w:cs="Calibri"/>
          <w:sz w:val="22"/>
          <w:szCs w:val="22"/>
        </w:rPr>
        <w:t>, which</w:t>
      </w:r>
      <w:r w:rsidRPr="005B5E41">
        <w:rPr>
          <w:rFonts w:ascii="Calibri" w:eastAsia="Calibri" w:hAnsi="Calibri" w:cs="Calibri"/>
          <w:sz w:val="22"/>
          <w:szCs w:val="22"/>
        </w:rPr>
        <w:t xml:space="preserve"> consists of phospholipids</w:t>
      </w:r>
      <w:r w:rsidR="00911A05" w:rsidRPr="005B5E41">
        <w:rPr>
          <w:rFonts w:ascii="Calibri" w:eastAsia="Calibri" w:hAnsi="Calibri" w:cs="Calibri"/>
          <w:sz w:val="22"/>
          <w:szCs w:val="22"/>
        </w:rPr>
        <w:t xml:space="preserve"> </w:t>
      </w:r>
      <w:r w:rsidR="00F27484">
        <w:rPr>
          <w:rFonts w:ascii="Calibri" w:eastAsia="Calibri" w:hAnsi="Calibri" w:cs="Calibri"/>
          <w:sz w:val="22"/>
          <w:szCs w:val="22"/>
        </w:rPr>
        <w:t>that</w:t>
      </w:r>
      <w:r w:rsidRPr="005B5E41">
        <w:rPr>
          <w:rFonts w:ascii="Calibri" w:eastAsia="Calibri" w:hAnsi="Calibri" w:cs="Calibri"/>
          <w:sz w:val="22"/>
          <w:szCs w:val="22"/>
        </w:rPr>
        <w:t xml:space="preserve"> reduces the surface tension of the water.</w:t>
      </w:r>
    </w:p>
    <w:p w14:paraId="5BC7FA89" w14:textId="77777777" w:rsidR="005B5E41" w:rsidRDefault="00605A65" w:rsidP="00546E58">
      <w:pPr>
        <w:pStyle w:val="ListParagraph"/>
        <w:numPr>
          <w:ilvl w:val="0"/>
          <w:numId w:val="29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5B5E41">
        <w:rPr>
          <w:rFonts w:ascii="Calibri" w:eastAsia="Calibri" w:hAnsi="Calibri" w:cs="Calibri"/>
          <w:sz w:val="22"/>
          <w:szCs w:val="22"/>
        </w:rPr>
        <w:lastRenderedPageBreak/>
        <w:t xml:space="preserve">A short distance for diffusion is achieved by the alveolar epithelial cells and capillary endothelial cells being very </w:t>
      </w:r>
      <w:r w:rsidR="00F27484">
        <w:rPr>
          <w:rFonts w:ascii="Calibri" w:eastAsia="Calibri" w:hAnsi="Calibri" w:cs="Calibri"/>
          <w:sz w:val="22"/>
          <w:szCs w:val="22"/>
        </w:rPr>
        <w:t>________</w:t>
      </w:r>
      <w:r w:rsidRPr="005B5E41">
        <w:rPr>
          <w:rFonts w:ascii="Calibri" w:eastAsia="Calibri" w:hAnsi="Calibri" w:cs="Calibri"/>
          <w:sz w:val="22"/>
          <w:szCs w:val="22"/>
        </w:rPr>
        <w:t xml:space="preserve">. The capillaries are also </w:t>
      </w:r>
      <w:r w:rsidR="00F27484">
        <w:rPr>
          <w:rFonts w:ascii="Calibri" w:eastAsia="Calibri" w:hAnsi="Calibri" w:cs="Calibri"/>
          <w:sz w:val="22"/>
          <w:szCs w:val="22"/>
        </w:rPr>
        <w:t>_____________</w:t>
      </w:r>
      <w:r w:rsidRPr="005B5E41">
        <w:rPr>
          <w:rFonts w:ascii="Calibri" w:eastAsia="Calibri" w:hAnsi="Calibri" w:cs="Calibri"/>
          <w:sz w:val="22"/>
          <w:szCs w:val="22"/>
        </w:rPr>
        <w:t xml:space="preserve"> the alveoli so the oxygen and carbon dioxide have to travel through very little or no tissue fluid.</w:t>
      </w:r>
    </w:p>
    <w:p w14:paraId="5BC7FA8A" w14:textId="77777777" w:rsidR="00A34875" w:rsidRPr="005B5E41" w:rsidRDefault="00605A65" w:rsidP="00546E58">
      <w:pPr>
        <w:pStyle w:val="ListParagraph"/>
        <w:numPr>
          <w:ilvl w:val="0"/>
          <w:numId w:val="29"/>
        </w:num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 w:rsidRPr="005B5E41">
        <w:rPr>
          <w:rFonts w:ascii="Calibri" w:eastAsia="Calibri" w:hAnsi="Calibri" w:cs="Calibri"/>
          <w:sz w:val="22"/>
          <w:szCs w:val="22"/>
        </w:rPr>
        <w:t>The constant movement of blood through the capillaries, as well as breathing movements</w:t>
      </w:r>
      <w:r>
        <w:rPr>
          <w:rFonts w:ascii="Calibri" w:eastAsia="Calibri" w:hAnsi="Calibri" w:cs="Calibri"/>
          <w:sz w:val="22"/>
          <w:szCs w:val="22"/>
        </w:rPr>
        <w:t>,</w:t>
      </w:r>
      <w:r w:rsidRPr="005B5E41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ensure that a steep</w:t>
      </w:r>
      <w:r w:rsidRPr="005B5E41">
        <w:rPr>
          <w:rFonts w:ascii="Calibri" w:eastAsia="Calibri" w:hAnsi="Calibri" w:cs="Calibri"/>
          <w:sz w:val="22"/>
          <w:szCs w:val="22"/>
        </w:rPr>
        <w:t xml:space="preserve"> concentration gradient in maintained.</w:t>
      </w:r>
      <w:r w:rsidRPr="005B5E41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5B5E41">
        <w:rPr>
          <w:rFonts w:ascii="Calibri" w:eastAsia="Calibri" w:hAnsi="Calibri" w:cs="Calibri"/>
          <w:sz w:val="22"/>
          <w:szCs w:val="22"/>
        </w:rPr>
        <w:t xml:space="preserve">The flow of air in and out of the </w:t>
      </w:r>
      <w:r>
        <w:rPr>
          <w:rFonts w:ascii="Calibri" w:eastAsia="Calibri" w:hAnsi="Calibri" w:cs="Calibri"/>
          <w:sz w:val="22"/>
          <w:szCs w:val="22"/>
        </w:rPr>
        <w:t>lungs</w:t>
      </w:r>
      <w:r w:rsidRPr="005B5E41">
        <w:rPr>
          <w:rFonts w:ascii="Calibri" w:eastAsia="Calibri" w:hAnsi="Calibri" w:cs="Calibri"/>
          <w:sz w:val="22"/>
          <w:szCs w:val="22"/>
        </w:rPr>
        <w:t xml:space="preserve"> is called ____________ and has </w:t>
      </w:r>
      <w:r>
        <w:rPr>
          <w:rFonts w:ascii="Calibri" w:eastAsia="Calibri" w:hAnsi="Calibri" w:cs="Calibri"/>
          <w:sz w:val="22"/>
          <w:szCs w:val="22"/>
        </w:rPr>
        <w:t xml:space="preserve">two stages: ____________ and ____________. </w:t>
      </w:r>
      <w:r w:rsidRPr="005B5E41">
        <w:rPr>
          <w:rFonts w:ascii="Calibri" w:eastAsia="Calibri" w:hAnsi="Calibri" w:cs="Calibri"/>
          <w:sz w:val="22"/>
          <w:szCs w:val="22"/>
        </w:rPr>
        <w:t>Lungs are not muscular and cannot ventilate themselves, but instead the whole __________ moves and changes size, due to the action of two sets of muscles: the ___________  _________ and the ______________.</w:t>
      </w:r>
    </w:p>
    <w:p w14:paraId="5BC7FA8B" w14:textId="77777777" w:rsidR="00A34875" w:rsidRDefault="00605A65" w:rsidP="00546E58">
      <w:pPr>
        <w:pStyle w:val="NormalWeb"/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During inspiration:</w:t>
      </w:r>
    </w:p>
    <w:p w14:paraId="5BC7FA8C" w14:textId="77777777" w:rsidR="00A34875" w:rsidRDefault="00605A65" w:rsidP="00546E58">
      <w:pPr>
        <w:numPr>
          <w:ilvl w:val="0"/>
          <w:numId w:val="14"/>
        </w:numPr>
        <w:tabs>
          <w:tab w:val="clear" w:pos="720"/>
          <w:tab w:val="num" w:pos="753"/>
        </w:tabs>
        <w:spacing w:before="100" w:after="120" w:line="480" w:lineRule="auto"/>
        <w:ind w:left="753" w:hanging="393"/>
        <w:rPr>
          <w:rFonts w:ascii="Trebuchet MS Bold" w:eastAsia="Trebuchet MS Bold" w:hAnsi="Trebuchet MS Bold" w:cs="Trebuchet MS Bold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The diaphragm _________ and _________</w:t>
      </w:r>
    </w:p>
    <w:p w14:paraId="5BC7FA8D" w14:textId="77777777" w:rsidR="00A34875" w:rsidRDefault="00605A65" w:rsidP="00546E58">
      <w:pPr>
        <w:numPr>
          <w:ilvl w:val="0"/>
          <w:numId w:val="15"/>
        </w:numPr>
        <w:tabs>
          <w:tab w:val="clear" w:pos="720"/>
          <w:tab w:val="num" w:pos="753"/>
        </w:tabs>
        <w:spacing w:before="100" w:after="120" w:line="480" w:lineRule="auto"/>
        <w:ind w:left="753" w:hanging="393"/>
        <w:rPr>
          <w:rFonts w:ascii="Trebuchet MS Bold" w:eastAsia="Trebuchet MS Bold" w:hAnsi="Trebuchet MS Bold" w:cs="Trebuchet MS Bold"/>
        </w:rPr>
      </w:pPr>
      <w:r>
        <w:rPr>
          <w:rFonts w:ascii="Calibri" w:eastAsia="Calibri" w:hAnsi="Calibri" w:cs="Calibri"/>
          <w:sz w:val="22"/>
          <w:szCs w:val="22"/>
        </w:rPr>
        <w:t xml:space="preserve">The external intercostal muscles contract, pulling the ribs ___  ____  _____ </w:t>
      </w:r>
    </w:p>
    <w:p w14:paraId="5BC7FA8E" w14:textId="77777777" w:rsidR="00A34875" w:rsidRPr="00F27484" w:rsidRDefault="00605A65" w:rsidP="00546E58">
      <w:pPr>
        <w:numPr>
          <w:ilvl w:val="0"/>
          <w:numId w:val="16"/>
        </w:numPr>
        <w:tabs>
          <w:tab w:val="clear" w:pos="720"/>
          <w:tab w:val="num" w:pos="753"/>
        </w:tabs>
        <w:spacing w:before="100" w:after="120" w:line="480" w:lineRule="auto"/>
        <w:ind w:left="753" w:hanging="393"/>
        <w:rPr>
          <w:rFonts w:ascii="Trebuchet MS Bold" w:eastAsia="Trebuchet MS Bold" w:hAnsi="Trebuchet MS Bold" w:cs="Trebuchet MS Bold"/>
        </w:rPr>
      </w:pPr>
      <w:r>
        <w:rPr>
          <w:rFonts w:ascii="Calibri" w:eastAsia="Calibri" w:hAnsi="Calibri" w:cs="Calibri"/>
          <w:sz w:val="22"/>
          <w:szCs w:val="22"/>
        </w:rPr>
        <w:t>The volume of the thorax ______________</w:t>
      </w:r>
      <w:r w:rsidR="00F27484">
        <w:rPr>
          <w:rFonts w:ascii="Trebuchet MS Bold" w:eastAsia="Trebuchet MS Bold" w:hAnsi="Trebuchet MS Bold" w:cs="Trebuchet MS Bold"/>
        </w:rPr>
        <w:t xml:space="preserve"> </w:t>
      </w:r>
      <w:r w:rsidR="00F27484" w:rsidRPr="00F27484">
        <w:rPr>
          <w:rFonts w:ascii="Calibri" w:eastAsia="Trebuchet MS Bold" w:hAnsi="Calibri" w:cs="Trebuchet MS Bold"/>
          <w:sz w:val="22"/>
          <w:szCs w:val="22"/>
        </w:rPr>
        <w:t>and p</w:t>
      </w:r>
      <w:r w:rsidRPr="00F27484">
        <w:rPr>
          <w:rFonts w:ascii="Calibri" w:eastAsia="Calibri" w:hAnsi="Calibri" w:cs="Calibri"/>
          <w:sz w:val="22"/>
          <w:szCs w:val="22"/>
        </w:rPr>
        <w:t>ressure in the lungs decreases</w:t>
      </w:r>
    </w:p>
    <w:p w14:paraId="5BC7FA8F" w14:textId="77777777" w:rsidR="00A34875" w:rsidRDefault="00605A65" w:rsidP="00546E58">
      <w:pPr>
        <w:numPr>
          <w:ilvl w:val="0"/>
          <w:numId w:val="18"/>
        </w:numPr>
        <w:tabs>
          <w:tab w:val="clear" w:pos="720"/>
          <w:tab w:val="num" w:pos="753"/>
        </w:tabs>
        <w:spacing w:before="100" w:after="120" w:line="480" w:lineRule="auto"/>
        <w:ind w:left="753" w:hanging="393"/>
        <w:rPr>
          <w:rFonts w:ascii="Trebuchet MS Bold" w:eastAsia="Trebuchet MS Bold" w:hAnsi="Trebuchet MS Bold" w:cs="Trebuchet MS Bold"/>
        </w:rPr>
      </w:pPr>
      <w:r>
        <w:rPr>
          <w:rFonts w:ascii="Calibri" w:eastAsia="Calibri" w:hAnsi="Calibri" w:cs="Calibri"/>
          <w:sz w:val="22"/>
          <w:szCs w:val="22"/>
        </w:rPr>
        <w:t xml:space="preserve">Air </w:t>
      </w:r>
      <w:r w:rsidR="00F27484">
        <w:rPr>
          <w:rFonts w:ascii="Calibri" w:eastAsia="Calibri" w:hAnsi="Calibri" w:cs="Calibri"/>
          <w:sz w:val="22"/>
          <w:szCs w:val="22"/>
        </w:rPr>
        <w:t>is pushed in</w:t>
      </w:r>
      <w:r>
        <w:rPr>
          <w:rFonts w:ascii="Calibri" w:eastAsia="Calibri" w:hAnsi="Calibri" w:cs="Calibri"/>
          <w:sz w:val="22"/>
          <w:szCs w:val="22"/>
        </w:rPr>
        <w:t xml:space="preserve"> to equalise the pressure.</w:t>
      </w:r>
    </w:p>
    <w:p w14:paraId="5BC7FA90" w14:textId="77777777" w:rsidR="00A34875" w:rsidRDefault="00605A65" w:rsidP="00546E58">
      <w:pPr>
        <w:tabs>
          <w:tab w:val="left" w:pos="720"/>
        </w:tabs>
        <w:spacing w:before="100"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During normal expiration:</w:t>
      </w:r>
    </w:p>
    <w:p w14:paraId="5BC7FA91" w14:textId="77777777" w:rsidR="00A34875" w:rsidRDefault="00605A65" w:rsidP="00546E58">
      <w:pPr>
        <w:numPr>
          <w:ilvl w:val="0"/>
          <w:numId w:val="19"/>
        </w:numPr>
        <w:tabs>
          <w:tab w:val="clear" w:pos="720"/>
          <w:tab w:val="num" w:pos="753"/>
        </w:tabs>
        <w:spacing w:before="100" w:after="120" w:line="480" w:lineRule="auto"/>
        <w:ind w:left="753" w:hanging="393"/>
        <w:rPr>
          <w:rFonts w:ascii="Trebuchet MS Bold" w:eastAsia="Trebuchet MS Bold" w:hAnsi="Trebuchet MS Bold" w:cs="Trebuchet MS Bold"/>
        </w:rPr>
      </w:pPr>
      <w:r>
        <w:rPr>
          <w:rFonts w:ascii="Calibri" w:eastAsia="Calibri" w:hAnsi="Calibri" w:cs="Calibri"/>
          <w:sz w:val="22"/>
          <w:szCs w:val="22"/>
        </w:rPr>
        <w:t>The diaphragm _________ and forms a _________ shape</w:t>
      </w:r>
    </w:p>
    <w:p w14:paraId="5BC7FA92" w14:textId="77777777" w:rsidR="00A34875" w:rsidRDefault="00605A65" w:rsidP="00546E58">
      <w:pPr>
        <w:numPr>
          <w:ilvl w:val="0"/>
          <w:numId w:val="20"/>
        </w:numPr>
        <w:tabs>
          <w:tab w:val="clear" w:pos="720"/>
          <w:tab w:val="num" w:pos="753"/>
        </w:tabs>
        <w:spacing w:before="100" w:after="120" w:line="480" w:lineRule="auto"/>
        <w:ind w:left="753" w:hanging="393"/>
        <w:rPr>
          <w:rFonts w:ascii="Trebuchet MS Bold" w:eastAsia="Trebuchet MS Bold" w:hAnsi="Trebuchet MS Bold" w:cs="Trebuchet MS Bold"/>
        </w:rPr>
      </w:pPr>
      <w:r>
        <w:rPr>
          <w:rFonts w:ascii="Calibri" w:eastAsia="Calibri" w:hAnsi="Calibri" w:cs="Calibri"/>
          <w:sz w:val="22"/>
          <w:szCs w:val="22"/>
        </w:rPr>
        <w:t>The external intercostal muscles relax, pulling the ribs ___  ____  ____</w:t>
      </w:r>
      <w:r w:rsidR="00F27484">
        <w:rPr>
          <w:rFonts w:ascii="Calibri" w:eastAsia="Calibri" w:hAnsi="Calibri" w:cs="Calibri"/>
          <w:sz w:val="22"/>
          <w:szCs w:val="22"/>
        </w:rPr>
        <w:t>__</w:t>
      </w:r>
      <w:r>
        <w:rPr>
          <w:rFonts w:ascii="Calibri" w:eastAsia="Calibri" w:hAnsi="Calibri" w:cs="Calibri"/>
          <w:sz w:val="22"/>
          <w:szCs w:val="22"/>
        </w:rPr>
        <w:t xml:space="preserve">_ </w:t>
      </w:r>
    </w:p>
    <w:p w14:paraId="5BC7FA93" w14:textId="77777777" w:rsidR="00A34875" w:rsidRPr="00F27484" w:rsidRDefault="00605A65" w:rsidP="00546E58">
      <w:pPr>
        <w:numPr>
          <w:ilvl w:val="0"/>
          <w:numId w:val="22"/>
        </w:numPr>
        <w:tabs>
          <w:tab w:val="clear" w:pos="720"/>
          <w:tab w:val="num" w:pos="753"/>
        </w:tabs>
        <w:spacing w:before="100" w:after="120" w:line="480" w:lineRule="auto"/>
        <w:ind w:left="753" w:hanging="393"/>
        <w:rPr>
          <w:rFonts w:ascii="Trebuchet MS Bold" w:eastAsia="Trebuchet MS Bold" w:hAnsi="Trebuchet MS Bold" w:cs="Trebuchet MS Bold"/>
        </w:rPr>
      </w:pPr>
      <w:r w:rsidRPr="00F27484">
        <w:rPr>
          <w:rFonts w:ascii="Calibri" w:eastAsia="Calibri" w:hAnsi="Calibri" w:cs="Calibri"/>
          <w:sz w:val="22"/>
          <w:szCs w:val="22"/>
        </w:rPr>
        <w:t>The volume of the thorax ______________</w:t>
      </w:r>
      <w:r w:rsidR="00F27484" w:rsidRPr="00F27484">
        <w:rPr>
          <w:rFonts w:ascii="Calibri" w:eastAsia="Calibri" w:hAnsi="Calibri" w:cs="Calibri"/>
          <w:sz w:val="22"/>
          <w:szCs w:val="22"/>
        </w:rPr>
        <w:t xml:space="preserve"> and </w:t>
      </w:r>
      <w:r w:rsidR="00F27484">
        <w:rPr>
          <w:rFonts w:ascii="Calibri" w:eastAsia="Calibri" w:hAnsi="Calibri" w:cs="Calibri"/>
          <w:sz w:val="22"/>
          <w:szCs w:val="22"/>
        </w:rPr>
        <w:t>the p</w:t>
      </w:r>
      <w:r w:rsidRPr="00F27484">
        <w:rPr>
          <w:rFonts w:ascii="Calibri" w:eastAsia="Calibri" w:hAnsi="Calibri" w:cs="Calibri"/>
          <w:sz w:val="22"/>
          <w:szCs w:val="22"/>
        </w:rPr>
        <w:t>ressure in the lungs increases</w:t>
      </w:r>
    </w:p>
    <w:p w14:paraId="5BC7FA94" w14:textId="77777777" w:rsidR="00A34875" w:rsidRDefault="00605A65" w:rsidP="00546E58">
      <w:pPr>
        <w:numPr>
          <w:ilvl w:val="0"/>
          <w:numId w:val="23"/>
        </w:numPr>
        <w:tabs>
          <w:tab w:val="clear" w:pos="720"/>
          <w:tab w:val="num" w:pos="753"/>
        </w:tabs>
        <w:spacing w:before="100" w:after="120" w:line="480" w:lineRule="auto"/>
        <w:ind w:left="753" w:hanging="393"/>
        <w:rPr>
          <w:rFonts w:ascii="Trebuchet MS Bold" w:eastAsia="Trebuchet MS Bold" w:hAnsi="Trebuchet MS Bold" w:cs="Trebuchet MS Bold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Air is </w:t>
      </w:r>
      <w:r w:rsidR="00F27484">
        <w:rPr>
          <w:rFonts w:ascii="Calibri" w:eastAsia="Calibri" w:hAnsi="Calibri" w:cs="Calibri"/>
          <w:sz w:val="22"/>
          <w:szCs w:val="22"/>
        </w:rPr>
        <w:t>pushed out</w:t>
      </w:r>
      <w:r>
        <w:rPr>
          <w:rFonts w:ascii="Calibri" w:eastAsia="Calibri" w:hAnsi="Calibri" w:cs="Calibri"/>
          <w:sz w:val="22"/>
          <w:szCs w:val="22"/>
        </w:rPr>
        <w:t xml:space="preserve"> to equalise the pressure.</w:t>
      </w:r>
    </w:p>
    <w:p w14:paraId="5BC7FA95" w14:textId="77777777" w:rsidR="00A34875" w:rsidRPr="00A925A6" w:rsidRDefault="00605A65" w:rsidP="00A925A6">
      <w:pPr>
        <w:pStyle w:val="BodyText"/>
        <w:spacing w:before="240" w:after="120" w:line="48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volume of air </w:t>
      </w:r>
      <w:r w:rsidR="00F27484">
        <w:rPr>
          <w:rFonts w:ascii="Calibri" w:eastAsia="Calibri" w:hAnsi="Calibri" w:cs="Calibri"/>
          <w:sz w:val="22"/>
          <w:szCs w:val="22"/>
        </w:rPr>
        <w:t>inspired is known as the</w:t>
      </w:r>
      <w:r>
        <w:rPr>
          <w:rFonts w:ascii="Calibri" w:eastAsia="Calibri" w:hAnsi="Calibri" w:cs="Calibri"/>
          <w:sz w:val="22"/>
          <w:szCs w:val="22"/>
        </w:rPr>
        <w:t xml:space="preserve">_______  _________. </w:t>
      </w:r>
      <w:r w:rsidR="00DC665C"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he vo</w:t>
      </w:r>
      <w:r w:rsidR="00DC665C">
        <w:rPr>
          <w:rFonts w:ascii="Calibri" w:eastAsia="Calibri" w:hAnsi="Calibri" w:cs="Calibri"/>
          <w:sz w:val="22"/>
          <w:szCs w:val="22"/>
        </w:rPr>
        <w:t>lume of air inspired per minute is known as the ____________</w:t>
      </w:r>
      <w:r w:rsidR="00A925A6">
        <w:rPr>
          <w:rFonts w:ascii="Calibri" w:eastAsia="Calibri" w:hAnsi="Calibri" w:cs="Calibri"/>
          <w:sz w:val="22"/>
          <w:szCs w:val="22"/>
        </w:rPr>
        <w:t>__ _______ .</w:t>
      </w:r>
    </w:p>
    <w:p w14:paraId="5BC7FA96" w14:textId="77777777" w:rsidR="00DC665C" w:rsidRDefault="00DC665C" w:rsidP="00546E58">
      <w:pPr>
        <w:pStyle w:val="BodyText"/>
        <w:spacing w:after="120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Ventilation rate is approximately ____________ when at rest but increases du</w:t>
      </w:r>
      <w:r w:rsidR="001C6DFF">
        <w:rPr>
          <w:rFonts w:ascii="Calibri" w:eastAsia="Calibri" w:hAnsi="Calibri" w:cs="Calibri"/>
          <w:sz w:val="22"/>
          <w:szCs w:val="22"/>
        </w:rPr>
        <w:t>ring _____________ since both the tid</w:t>
      </w:r>
      <w:r>
        <w:rPr>
          <w:rFonts w:ascii="Calibri" w:eastAsia="Calibri" w:hAnsi="Calibri" w:cs="Calibri"/>
          <w:sz w:val="22"/>
          <w:szCs w:val="22"/>
        </w:rPr>
        <w:t>al volume and number of</w:t>
      </w:r>
      <w:r w:rsidR="001C6DFF">
        <w:rPr>
          <w:rFonts w:ascii="Calibri" w:eastAsia="Calibri" w:hAnsi="Calibri" w:cs="Calibri"/>
          <w:sz w:val="22"/>
          <w:szCs w:val="22"/>
        </w:rPr>
        <w:t xml:space="preserve"> breaths per minute increase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5BC7FA97" w14:textId="77777777" w:rsidR="00A34875" w:rsidRDefault="00A3487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5BC7FA98" w14:textId="77777777" w:rsidR="00A34875" w:rsidRDefault="00A34875" w:rsidP="00546E58">
      <w:pPr>
        <w:spacing w:after="120"/>
        <w:rPr>
          <w:rFonts w:ascii="Calibri" w:eastAsia="Calibri" w:hAnsi="Calibri" w:cs="Calibri"/>
          <w:sz w:val="22"/>
          <w:szCs w:val="22"/>
        </w:rPr>
      </w:pPr>
    </w:p>
    <w:p w14:paraId="5BC7FA99" w14:textId="77777777" w:rsidR="00A34875" w:rsidRDefault="00A34875" w:rsidP="00546E58">
      <w:pPr>
        <w:spacing w:after="120"/>
        <w:ind w:left="720" w:hanging="720"/>
        <w:rPr>
          <w:rFonts w:ascii="Calibri" w:eastAsia="Calibri" w:hAnsi="Calibri" w:cs="Calibri"/>
          <w:sz w:val="22"/>
          <w:szCs w:val="22"/>
        </w:rPr>
      </w:pPr>
    </w:p>
    <w:p w14:paraId="5BC7FA9A" w14:textId="77777777" w:rsidR="00A34875" w:rsidRDefault="00A34875" w:rsidP="00546E58">
      <w:pPr>
        <w:spacing w:after="120"/>
        <w:jc w:val="center"/>
        <w:rPr>
          <w:rFonts w:ascii="Trebuchet MS Bold" w:eastAsia="Trebuchet MS Bold" w:hAnsi="Trebuchet MS Bold" w:cs="Trebuchet MS Bold"/>
        </w:rPr>
      </w:pPr>
    </w:p>
    <w:p w14:paraId="5BC7FA9B" w14:textId="77777777" w:rsidR="00A34875" w:rsidRDefault="00A3487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5BC7FA9C" w14:textId="77777777" w:rsidR="002667A3" w:rsidRDefault="002667A3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br w:type="page"/>
      </w:r>
    </w:p>
    <w:p w14:paraId="5BC7FA9D" w14:textId="77777777" w:rsidR="00A34875" w:rsidRDefault="00605A65" w:rsidP="00546E58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>Answer the questions:</w:t>
      </w:r>
    </w:p>
    <w:p w14:paraId="5BC7FA9E" w14:textId="77777777" w:rsidR="00A34875" w:rsidRDefault="00A34875" w:rsidP="00546E58">
      <w:p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</w:p>
    <w:p w14:paraId="5BC7FA9F" w14:textId="77777777" w:rsidR="00A34875" w:rsidRPr="00546E58" w:rsidRDefault="00605A65" w:rsidP="00546E58">
      <w:pPr>
        <w:pStyle w:val="ListParagraph"/>
        <w:numPr>
          <w:ilvl w:val="0"/>
          <w:numId w:val="31"/>
        </w:numPr>
        <w:spacing w:after="240"/>
        <w:rPr>
          <w:rFonts w:ascii="Calibri" w:eastAsia="Calibri" w:hAnsi="Calibri" w:cs="Calibri"/>
          <w:sz w:val="22"/>
          <w:szCs w:val="22"/>
        </w:rPr>
      </w:pPr>
      <w:r w:rsidRPr="001C6DFF">
        <w:rPr>
          <w:rFonts w:ascii="Calibri" w:eastAsia="Calibri" w:hAnsi="Calibri" w:cs="Calibri"/>
          <w:sz w:val="22"/>
          <w:szCs w:val="22"/>
        </w:rPr>
        <w:t>Label the parts of the respiratory system on the diagram below.</w:t>
      </w:r>
      <w:r w:rsidR="001C6DFF" w:rsidRPr="001C6DFF">
        <w:rPr>
          <w:rFonts w:ascii="Calibri" w:eastAsia="Calibri" w:hAnsi="Calibri" w:cs="Calibri"/>
          <w:sz w:val="22"/>
          <w:szCs w:val="22"/>
        </w:rPr>
        <w:t xml:space="preserve"> [13]</w:t>
      </w:r>
    </w:p>
    <w:p w14:paraId="5BC7FAA0" w14:textId="77777777" w:rsidR="00A34875" w:rsidRDefault="00605A65" w:rsidP="00546E58">
      <w:pPr>
        <w:spacing w:line="480" w:lineRule="auto"/>
        <w:ind w:left="720" w:hanging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n-GB" w:eastAsia="en-GB"/>
        </w:rPr>
        <w:drawing>
          <wp:inline distT="0" distB="0" distL="0" distR="0" wp14:anchorId="5BC7FAFE" wp14:editId="5BC7FAFF">
            <wp:extent cx="6219754" cy="3234807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754" cy="32348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BC7FAA1" w14:textId="77777777" w:rsidR="00973628" w:rsidRPr="001C6DFF" w:rsidRDefault="00973628" w:rsidP="00546E58">
      <w:pPr>
        <w:pStyle w:val="ListParagraph"/>
        <w:numPr>
          <w:ilvl w:val="0"/>
          <w:numId w:val="31"/>
        </w:numPr>
        <w:spacing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Look at the diagram of the alveoli.</w:t>
      </w:r>
      <w:r w:rsidRPr="001C6DFF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 w:rsidRPr="001C6DFF">
        <w:rPr>
          <w:rFonts w:ascii="Calibri" w:eastAsia="Calibri" w:hAnsi="Calibri" w:cs="Calibri"/>
          <w:sz w:val="22"/>
          <w:szCs w:val="22"/>
        </w:rPr>
        <w:t xml:space="preserve">xplain how the </w:t>
      </w:r>
      <w:r w:rsidR="00546E58">
        <w:rPr>
          <w:rFonts w:ascii="Calibri" w:eastAsia="Calibri" w:hAnsi="Calibri" w:cs="Calibri"/>
          <w:sz w:val="22"/>
          <w:szCs w:val="22"/>
        </w:rPr>
        <w:t xml:space="preserve">lung structure </w:t>
      </w:r>
      <w:r w:rsidRPr="001C6DFF">
        <w:rPr>
          <w:rFonts w:ascii="Calibri" w:eastAsia="Calibri" w:hAnsi="Calibri" w:cs="Calibri"/>
          <w:sz w:val="22"/>
          <w:szCs w:val="22"/>
        </w:rPr>
        <w:t>is adapte</w:t>
      </w:r>
      <w:r>
        <w:rPr>
          <w:rFonts w:ascii="Calibri" w:eastAsia="Calibri" w:hAnsi="Calibri" w:cs="Calibri"/>
          <w:sz w:val="22"/>
          <w:szCs w:val="22"/>
        </w:rPr>
        <w:t>d for gas exchange. [3</w:t>
      </w:r>
      <w:r w:rsidRPr="001C6DFF">
        <w:rPr>
          <w:rFonts w:ascii="Calibri" w:eastAsia="Calibri" w:hAnsi="Calibri" w:cs="Calibri"/>
          <w:sz w:val="22"/>
          <w:szCs w:val="22"/>
        </w:rPr>
        <w:t>]</w:t>
      </w:r>
    </w:p>
    <w:p w14:paraId="5BC7FAA2" w14:textId="77777777" w:rsidR="00A34875" w:rsidRDefault="00605A65" w:rsidP="00546E58">
      <w:p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5BC7FB00" wp14:editId="5BC7FB01">
            <wp:extent cx="5172015" cy="2466299"/>
            <wp:effectExtent l="1905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/>
                  </pic:nvPicPr>
                  <pic:blipFill>
                    <a:blip r:embed="rId11" cstate="print">
                      <a:extLst/>
                    </a:blip>
                    <a:srcRect l="6250" t="20722" r="10417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5180237" cy="2470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BC7FAA3" w14:textId="77777777" w:rsidR="00546E58" w:rsidRPr="00973628" w:rsidRDefault="00605A65" w:rsidP="00546E58">
      <w:pPr>
        <w:spacing w:after="12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C7FAA4" w14:textId="77777777" w:rsidR="00A34875" w:rsidRPr="00973628" w:rsidRDefault="00605A65" w:rsidP="00546E58">
      <w:pPr>
        <w:pStyle w:val="BodyText"/>
        <w:numPr>
          <w:ilvl w:val="0"/>
          <w:numId w:val="31"/>
        </w:numPr>
        <w:spacing w:after="120"/>
        <w:rPr>
          <w:rFonts w:ascii="Calibri" w:eastAsia="Calibri" w:hAnsi="Calibri" w:cs="Calibri"/>
          <w:b/>
          <w:bCs/>
          <w:sz w:val="22"/>
          <w:szCs w:val="22"/>
        </w:rPr>
      </w:pPr>
      <w:r w:rsidRPr="00973628">
        <w:rPr>
          <w:rFonts w:ascii="Calibri" w:eastAsia="Calibri" w:hAnsi="Calibri" w:cs="Calibri"/>
          <w:sz w:val="22"/>
          <w:szCs w:val="22"/>
        </w:rPr>
        <w:lastRenderedPageBreak/>
        <w:t>Complete the table to show the ventilation rate [2]</w:t>
      </w:r>
    </w:p>
    <w:tbl>
      <w:tblPr>
        <w:tblStyle w:val="TableGrid"/>
        <w:tblW w:w="8820" w:type="dxa"/>
        <w:jc w:val="center"/>
        <w:tblLayout w:type="fixed"/>
        <w:tblLook w:val="04A0" w:firstRow="1" w:lastRow="0" w:firstColumn="1" w:lastColumn="0" w:noHBand="0" w:noVBand="1"/>
      </w:tblPr>
      <w:tblGrid>
        <w:gridCol w:w="2340"/>
        <w:gridCol w:w="2187"/>
        <w:gridCol w:w="2133"/>
        <w:gridCol w:w="2160"/>
      </w:tblGrid>
      <w:tr w:rsidR="00A34875" w:rsidRPr="00973628" w14:paraId="5BC7FAA9" w14:textId="77777777" w:rsidTr="00546E58">
        <w:trPr>
          <w:trHeight w:val="610"/>
          <w:jc w:val="center"/>
        </w:trPr>
        <w:tc>
          <w:tcPr>
            <w:tcW w:w="2340" w:type="dxa"/>
            <w:vAlign w:val="center"/>
          </w:tcPr>
          <w:p w14:paraId="5BC7FAA5" w14:textId="77777777" w:rsidR="00A34875" w:rsidRPr="00973628" w:rsidRDefault="00A34875" w:rsidP="00546E5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87" w:type="dxa"/>
            <w:vAlign w:val="center"/>
          </w:tcPr>
          <w:p w14:paraId="5BC7FAA6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sz w:val="22"/>
                <w:szCs w:val="22"/>
              </w:rPr>
              <w:t>Breathing rate (breaths/min)</w:t>
            </w:r>
          </w:p>
        </w:tc>
        <w:tc>
          <w:tcPr>
            <w:tcW w:w="2133" w:type="dxa"/>
            <w:vAlign w:val="center"/>
          </w:tcPr>
          <w:p w14:paraId="5BC7FAA7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sz w:val="22"/>
                <w:szCs w:val="22"/>
              </w:rPr>
              <w:t>Tidal volume (cm³/breath)</w:t>
            </w:r>
          </w:p>
        </w:tc>
        <w:tc>
          <w:tcPr>
            <w:tcW w:w="2160" w:type="dxa"/>
            <w:vAlign w:val="center"/>
          </w:tcPr>
          <w:p w14:paraId="5BC7FAA8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sz w:val="22"/>
                <w:szCs w:val="22"/>
              </w:rPr>
              <w:t>Minute ventilation rate (cm³/min)</w:t>
            </w:r>
          </w:p>
        </w:tc>
      </w:tr>
      <w:tr w:rsidR="00A34875" w:rsidRPr="00973628" w14:paraId="5BC7FAAE" w14:textId="77777777" w:rsidTr="00546E58">
        <w:trPr>
          <w:trHeight w:val="397"/>
          <w:jc w:val="center"/>
        </w:trPr>
        <w:tc>
          <w:tcPr>
            <w:tcW w:w="2340" w:type="dxa"/>
            <w:vAlign w:val="center"/>
          </w:tcPr>
          <w:p w14:paraId="5BC7FAAA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At rest</w:t>
            </w:r>
          </w:p>
        </w:tc>
        <w:tc>
          <w:tcPr>
            <w:tcW w:w="2187" w:type="dxa"/>
            <w:vAlign w:val="center"/>
          </w:tcPr>
          <w:p w14:paraId="5BC7FAAB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133" w:type="dxa"/>
            <w:vAlign w:val="center"/>
          </w:tcPr>
          <w:p w14:paraId="5BC7FAAC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sz w:val="22"/>
                <w:szCs w:val="22"/>
              </w:rPr>
              <w:t>500</w:t>
            </w:r>
          </w:p>
        </w:tc>
        <w:tc>
          <w:tcPr>
            <w:tcW w:w="2160" w:type="dxa"/>
            <w:vAlign w:val="center"/>
          </w:tcPr>
          <w:p w14:paraId="5BC7FAAD" w14:textId="77777777" w:rsidR="00A34875" w:rsidRPr="00973628" w:rsidRDefault="00A34875" w:rsidP="00546E5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34875" w:rsidRPr="00973628" w14:paraId="5BC7FAB3" w14:textId="77777777" w:rsidTr="00546E58">
        <w:trPr>
          <w:trHeight w:val="397"/>
          <w:jc w:val="center"/>
        </w:trPr>
        <w:tc>
          <w:tcPr>
            <w:tcW w:w="2340" w:type="dxa"/>
            <w:vAlign w:val="center"/>
          </w:tcPr>
          <w:p w14:paraId="5BC7FAAF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At exercise</w:t>
            </w:r>
          </w:p>
        </w:tc>
        <w:tc>
          <w:tcPr>
            <w:tcW w:w="2187" w:type="dxa"/>
            <w:vAlign w:val="center"/>
          </w:tcPr>
          <w:p w14:paraId="5BC7FAB0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sz w:val="22"/>
                <w:szCs w:val="22"/>
              </w:rPr>
              <w:t>18</w:t>
            </w:r>
          </w:p>
        </w:tc>
        <w:tc>
          <w:tcPr>
            <w:tcW w:w="2133" w:type="dxa"/>
            <w:vAlign w:val="center"/>
          </w:tcPr>
          <w:p w14:paraId="5BC7FAB1" w14:textId="77777777" w:rsidR="00A34875" w:rsidRPr="00973628" w:rsidRDefault="00605A65" w:rsidP="00546E58">
            <w:pPr>
              <w:pStyle w:val="BodyText"/>
              <w:spacing w:line="276" w:lineRule="auto"/>
              <w:jc w:val="center"/>
              <w:rPr>
                <w:sz w:val="22"/>
                <w:szCs w:val="22"/>
              </w:rPr>
            </w:pPr>
            <w:r w:rsidRPr="00973628">
              <w:rPr>
                <w:rFonts w:ascii="Calibri" w:eastAsia="Calibri" w:hAnsi="Calibri" w:cs="Calibri"/>
                <w:sz w:val="22"/>
                <w:szCs w:val="22"/>
              </w:rPr>
              <w:t>1000</w:t>
            </w:r>
          </w:p>
        </w:tc>
        <w:tc>
          <w:tcPr>
            <w:tcW w:w="2160" w:type="dxa"/>
            <w:vAlign w:val="center"/>
          </w:tcPr>
          <w:p w14:paraId="5BC7FAB2" w14:textId="77777777" w:rsidR="00A34875" w:rsidRPr="00973628" w:rsidRDefault="00A34875" w:rsidP="00546E5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5BC7FAB4" w14:textId="77777777" w:rsidR="00A34875" w:rsidRPr="00973628" w:rsidRDefault="00A34875" w:rsidP="00546E58">
      <w:pPr>
        <w:pStyle w:val="BodyText"/>
        <w:spacing w:line="240" w:lineRule="auto"/>
        <w:rPr>
          <w:sz w:val="22"/>
          <w:szCs w:val="22"/>
        </w:rPr>
      </w:pPr>
    </w:p>
    <w:p w14:paraId="5BC7FAB5" w14:textId="77777777" w:rsidR="00546E58" w:rsidRDefault="00546E58" w:rsidP="00546E58">
      <w:pPr>
        <w:pStyle w:val="BodyText"/>
        <w:spacing w:after="120" w:line="240" w:lineRule="auto"/>
        <w:rPr>
          <w:rFonts w:ascii="Calibri" w:hAnsi="Calibri"/>
          <w:sz w:val="22"/>
          <w:szCs w:val="22"/>
        </w:rPr>
      </w:pPr>
    </w:p>
    <w:p w14:paraId="5BC7FAB6" w14:textId="77777777" w:rsidR="001C6DFF" w:rsidRPr="00973628" w:rsidRDefault="001C6DFF" w:rsidP="00546E58">
      <w:pPr>
        <w:pStyle w:val="BodyText"/>
        <w:numPr>
          <w:ilvl w:val="0"/>
          <w:numId w:val="31"/>
        </w:numPr>
        <w:spacing w:after="120" w:line="240" w:lineRule="auto"/>
        <w:rPr>
          <w:rFonts w:ascii="Calibri" w:hAnsi="Calibri"/>
          <w:sz w:val="22"/>
          <w:szCs w:val="22"/>
        </w:rPr>
      </w:pPr>
      <w:r w:rsidRPr="00973628">
        <w:rPr>
          <w:rFonts w:ascii="Calibri" w:hAnsi="Calibri"/>
          <w:sz w:val="22"/>
          <w:szCs w:val="22"/>
        </w:rPr>
        <w:t>Look at the spirometry trace.</w:t>
      </w:r>
    </w:p>
    <w:p w14:paraId="5BC7FAB7" w14:textId="77777777" w:rsidR="00F27484" w:rsidRPr="00973628" w:rsidRDefault="00F27484" w:rsidP="00546E58">
      <w:pPr>
        <w:pStyle w:val="BodyText"/>
        <w:spacing w:after="120" w:line="240" w:lineRule="auto"/>
        <w:jc w:val="center"/>
        <w:rPr>
          <w:rFonts w:ascii="Calibri" w:hAnsi="Calibri"/>
          <w:sz w:val="22"/>
          <w:szCs w:val="22"/>
        </w:rPr>
      </w:pPr>
      <w:r w:rsidRPr="00973628">
        <w:rPr>
          <w:rFonts w:ascii="Calibri" w:hAnsi="Calibri"/>
          <w:noProof/>
          <w:sz w:val="22"/>
          <w:szCs w:val="22"/>
          <w:lang w:val="en-GB"/>
        </w:rPr>
        <w:drawing>
          <wp:inline distT="0" distB="0" distL="0" distR="0" wp14:anchorId="5BC7FB02" wp14:editId="5BC7FB03">
            <wp:extent cx="5762625" cy="2320463"/>
            <wp:effectExtent l="19050" t="0" r="9525" b="0"/>
            <wp:docPr id="6" name="Picture 1" descr="RATE AND DEPTH OF BREA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TE AND DEPTH OF BREATH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2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7FAB8" w14:textId="77777777" w:rsidR="00973628" w:rsidRPr="00973628" w:rsidRDefault="00973628" w:rsidP="00546E58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973628">
        <w:rPr>
          <w:rFonts w:ascii="Calibri" w:hAnsi="Calibri"/>
          <w:sz w:val="22"/>
          <w:szCs w:val="22"/>
          <w:lang w:val="en-GB"/>
        </w:rPr>
        <w:t>Calculate:</w:t>
      </w:r>
    </w:p>
    <w:p w14:paraId="5BC7FAB9" w14:textId="77777777" w:rsidR="00491ABA" w:rsidRDefault="00FC3A63" w:rsidP="00546E58">
      <w:pPr>
        <w:pStyle w:val="BodyText"/>
        <w:numPr>
          <w:ilvl w:val="0"/>
          <w:numId w:val="33"/>
        </w:numPr>
        <w:spacing w:after="120"/>
        <w:rPr>
          <w:rFonts w:ascii="Calibri" w:hAnsi="Calibri"/>
          <w:sz w:val="22"/>
          <w:szCs w:val="22"/>
          <w:lang w:val="en-GB"/>
        </w:rPr>
      </w:pPr>
      <w:r w:rsidRPr="00973628">
        <w:rPr>
          <w:rFonts w:ascii="Calibri" w:hAnsi="Calibri"/>
          <w:sz w:val="22"/>
          <w:szCs w:val="22"/>
          <w:lang w:val="en-GB"/>
        </w:rPr>
        <w:t>The rate of brea</w:t>
      </w:r>
      <w:r w:rsidR="00973628">
        <w:rPr>
          <w:rFonts w:ascii="Calibri" w:hAnsi="Calibri"/>
          <w:sz w:val="22"/>
          <w:szCs w:val="22"/>
          <w:lang w:val="en-GB"/>
        </w:rPr>
        <w:t>thing at rest between 0-60s</w:t>
      </w:r>
      <w:r w:rsidRPr="00973628">
        <w:rPr>
          <w:rFonts w:ascii="Calibri" w:hAnsi="Calibri"/>
          <w:sz w:val="22"/>
          <w:szCs w:val="22"/>
          <w:lang w:val="en-GB"/>
        </w:rPr>
        <w:t>.</w:t>
      </w:r>
    </w:p>
    <w:p w14:paraId="5BC7FABA" w14:textId="77777777" w:rsidR="00973628" w:rsidRPr="00973628" w:rsidRDefault="00973628" w:rsidP="00546E58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</w:t>
      </w:r>
    </w:p>
    <w:p w14:paraId="5BC7FABB" w14:textId="77777777" w:rsidR="00973628" w:rsidRDefault="00973628" w:rsidP="00546E58">
      <w:pPr>
        <w:pStyle w:val="BodyText"/>
        <w:numPr>
          <w:ilvl w:val="0"/>
          <w:numId w:val="33"/>
        </w:numPr>
        <w:spacing w:after="120"/>
        <w:rPr>
          <w:rFonts w:ascii="Calibri" w:hAnsi="Calibri"/>
          <w:sz w:val="22"/>
          <w:szCs w:val="22"/>
          <w:lang w:val="en-GB"/>
        </w:rPr>
      </w:pPr>
      <w:r w:rsidRPr="00973628">
        <w:rPr>
          <w:rFonts w:ascii="Calibri" w:hAnsi="Calibri"/>
          <w:sz w:val="22"/>
          <w:szCs w:val="22"/>
          <w:lang w:val="en-GB"/>
        </w:rPr>
        <w:t>The tidal volume</w:t>
      </w:r>
      <w:r>
        <w:rPr>
          <w:rFonts w:ascii="Calibri" w:hAnsi="Calibri"/>
          <w:sz w:val="22"/>
          <w:szCs w:val="22"/>
          <w:lang w:val="en-GB"/>
        </w:rPr>
        <w:t xml:space="preserve"> at rest between 0-60s.</w:t>
      </w:r>
    </w:p>
    <w:p w14:paraId="5BC7FABC" w14:textId="77777777" w:rsidR="00973628" w:rsidRDefault="00973628" w:rsidP="00546E58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</w:t>
      </w:r>
    </w:p>
    <w:p w14:paraId="5BC7FABD" w14:textId="77777777" w:rsidR="00973628" w:rsidRDefault="00FC3A63" w:rsidP="00546E58">
      <w:pPr>
        <w:pStyle w:val="BodyText"/>
        <w:numPr>
          <w:ilvl w:val="0"/>
          <w:numId w:val="33"/>
        </w:numPr>
        <w:spacing w:after="120"/>
        <w:rPr>
          <w:rFonts w:ascii="Calibri" w:hAnsi="Calibri"/>
          <w:sz w:val="22"/>
          <w:szCs w:val="22"/>
          <w:lang w:val="en-GB"/>
        </w:rPr>
      </w:pPr>
      <w:r w:rsidRPr="00973628">
        <w:rPr>
          <w:rFonts w:ascii="Calibri" w:hAnsi="Calibri"/>
          <w:sz w:val="22"/>
          <w:szCs w:val="22"/>
          <w:lang w:val="en-GB"/>
        </w:rPr>
        <w:t xml:space="preserve">The breathing rate </w:t>
      </w:r>
      <w:r w:rsidR="00973628">
        <w:rPr>
          <w:rFonts w:ascii="Calibri" w:hAnsi="Calibri"/>
          <w:sz w:val="22"/>
          <w:szCs w:val="22"/>
          <w:lang w:val="en-GB"/>
        </w:rPr>
        <w:t>during exercise between 90-</w:t>
      </w:r>
      <w:r w:rsidRPr="00973628">
        <w:rPr>
          <w:rFonts w:ascii="Calibri" w:hAnsi="Calibri"/>
          <w:sz w:val="22"/>
          <w:szCs w:val="22"/>
          <w:lang w:val="en-GB"/>
        </w:rPr>
        <w:t>100s.</w:t>
      </w:r>
    </w:p>
    <w:p w14:paraId="5BC7FABE" w14:textId="77777777" w:rsidR="00973628" w:rsidRPr="00973628" w:rsidRDefault="00973628" w:rsidP="00546E58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</w:t>
      </w:r>
    </w:p>
    <w:p w14:paraId="5BC7FABF" w14:textId="77777777" w:rsidR="00546E58" w:rsidRDefault="00546E58" w:rsidP="00546E58">
      <w:pPr>
        <w:pStyle w:val="BodyText"/>
        <w:numPr>
          <w:ilvl w:val="0"/>
          <w:numId w:val="33"/>
        </w:numPr>
        <w:spacing w:after="120"/>
        <w:jc w:val="left"/>
        <w:rPr>
          <w:rFonts w:ascii="Calibri" w:hAnsi="Calibri"/>
          <w:sz w:val="22"/>
          <w:szCs w:val="22"/>
          <w:lang w:val="en-GB"/>
        </w:rPr>
      </w:pPr>
      <w:r w:rsidRPr="00546E58">
        <w:rPr>
          <w:rFonts w:ascii="Calibri" w:hAnsi="Calibri"/>
          <w:sz w:val="22"/>
          <w:szCs w:val="22"/>
          <w:lang w:val="en-GB"/>
        </w:rPr>
        <w:t>Total volume of air taken into the lungs during exercise between 90 – 100s</w:t>
      </w:r>
      <w:r>
        <w:rPr>
          <w:rFonts w:ascii="Calibri" w:hAnsi="Calibri"/>
          <w:sz w:val="22"/>
          <w:szCs w:val="22"/>
          <w:lang w:val="en-GB"/>
        </w:rPr>
        <w:t>.</w:t>
      </w:r>
    </w:p>
    <w:p w14:paraId="5BC7FAC0" w14:textId="77777777" w:rsidR="00973628" w:rsidRPr="00973628" w:rsidRDefault="00973628" w:rsidP="00546E58">
      <w:pPr>
        <w:pStyle w:val="BodyText"/>
        <w:spacing w:after="120"/>
        <w:jc w:val="left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</w:t>
      </w:r>
    </w:p>
    <w:p w14:paraId="5BC7FAC1" w14:textId="77777777" w:rsidR="00491ABA" w:rsidRDefault="00FC3A63" w:rsidP="00546E58">
      <w:pPr>
        <w:pStyle w:val="BodyText"/>
        <w:numPr>
          <w:ilvl w:val="0"/>
          <w:numId w:val="34"/>
        </w:numPr>
        <w:spacing w:after="120"/>
        <w:rPr>
          <w:rFonts w:ascii="Calibri" w:hAnsi="Calibri"/>
          <w:sz w:val="22"/>
          <w:szCs w:val="22"/>
          <w:lang w:val="en-GB"/>
        </w:rPr>
      </w:pPr>
      <w:r w:rsidRPr="00973628">
        <w:rPr>
          <w:rFonts w:ascii="Calibri" w:hAnsi="Calibri"/>
          <w:sz w:val="22"/>
          <w:szCs w:val="22"/>
          <w:lang w:val="en-GB"/>
        </w:rPr>
        <w:lastRenderedPageBreak/>
        <w:t>The inspiratory reserve volume, the expiratory reserve volume, the vital capacity and the total lung capacity of the subject.</w:t>
      </w:r>
    </w:p>
    <w:p w14:paraId="5BC7FAC2" w14:textId="77777777" w:rsidR="00973628" w:rsidRDefault="00973628" w:rsidP="00546E58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</w:t>
      </w:r>
    </w:p>
    <w:p w14:paraId="5BC7FAC3" w14:textId="77777777" w:rsidR="00546E58" w:rsidRDefault="00546E58">
      <w:pPr>
        <w:rPr>
          <w:rFonts w:ascii="Calibri" w:hAnsi="Calibri"/>
          <w:sz w:val="22"/>
          <w:szCs w:val="22"/>
          <w:lang w:val="en-GB" w:eastAsia="en-GB"/>
        </w:rPr>
      </w:pPr>
      <w:r>
        <w:rPr>
          <w:rFonts w:ascii="Calibri" w:hAnsi="Calibri"/>
          <w:sz w:val="22"/>
          <w:szCs w:val="22"/>
          <w:lang w:val="en-GB"/>
        </w:rPr>
        <w:br w:type="page"/>
      </w:r>
    </w:p>
    <w:p w14:paraId="5BC7FAC4" w14:textId="77777777" w:rsidR="00546E58" w:rsidRPr="00E03AE4" w:rsidRDefault="00E03AE4" w:rsidP="00546E58">
      <w:pPr>
        <w:pStyle w:val="BodyText"/>
        <w:spacing w:after="120"/>
        <w:rPr>
          <w:rFonts w:ascii="Calibri" w:hAnsi="Calibri"/>
          <w:b/>
          <w:sz w:val="22"/>
          <w:szCs w:val="22"/>
          <w:lang w:val="en-GB"/>
        </w:rPr>
      </w:pPr>
      <w:r w:rsidRPr="00E03AE4">
        <w:rPr>
          <w:rFonts w:ascii="Calibri" w:hAnsi="Calibri"/>
          <w:b/>
          <w:sz w:val="22"/>
          <w:szCs w:val="22"/>
          <w:lang w:val="en-GB"/>
        </w:rPr>
        <w:lastRenderedPageBreak/>
        <w:t>Answer the exam questions:</w:t>
      </w:r>
    </w:p>
    <w:p w14:paraId="5BC7FAC5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Q1.(a)    The diagram shows the structure of the human gas exchange system.</w:t>
      </w:r>
    </w:p>
    <w:p w14:paraId="5BC7FAC6" w14:textId="77777777" w:rsidR="00DA0217" w:rsidRPr="00DA0217" w:rsidRDefault="00DA0217" w:rsidP="00DA0217">
      <w:pPr>
        <w:pStyle w:val="BodyText"/>
        <w:spacing w:after="120"/>
        <w:jc w:val="center"/>
        <w:rPr>
          <w:rFonts w:ascii="Calibri" w:hAnsi="Calibri"/>
          <w:sz w:val="22"/>
          <w:szCs w:val="22"/>
          <w:lang w:val="en-GB"/>
        </w:rPr>
      </w:pPr>
      <w:r>
        <w:rPr>
          <w:noProof/>
          <w:lang w:val="en-GB"/>
        </w:rPr>
        <w:drawing>
          <wp:inline distT="0" distB="0" distL="0" distR="0" wp14:anchorId="5BC7FB04" wp14:editId="5BC7FB05">
            <wp:extent cx="3485717" cy="2890079"/>
            <wp:effectExtent l="19050" t="0" r="433" b="0"/>
            <wp:docPr id="83" name="Picture 83" descr="http://content.doublestruck.eu/getPicture.asp?sub=AA_BIO&amp;CT=Q&amp;org=&amp;folder=QW13101_files&amp;file=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content.doublestruck.eu/getPicture.asp?sub=AA_BIO&amp;CT=Q&amp;org=&amp;folder=QW13101_files&amp;file=img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29" cy="28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7FAC7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Name organs</w:t>
      </w:r>
      <w:r>
        <w:rPr>
          <w:rFonts w:ascii="Calibri" w:hAnsi="Calibri"/>
          <w:sz w:val="22"/>
          <w:szCs w:val="22"/>
          <w:lang w:val="en-GB"/>
        </w:rPr>
        <w:t xml:space="preserve"> [1]</w:t>
      </w:r>
    </w:p>
    <w:p w14:paraId="5BC7FAC8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P ...................................................</w:t>
      </w:r>
    </w:p>
    <w:p w14:paraId="5BC7FAC9" w14:textId="77777777" w:rsid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Q ...................................................</w:t>
      </w:r>
    </w:p>
    <w:p w14:paraId="5BC7FACA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</w:t>
      </w:r>
      <w:r>
        <w:rPr>
          <w:rFonts w:ascii="Calibri" w:hAnsi="Calibri"/>
          <w:sz w:val="22"/>
          <w:szCs w:val="22"/>
          <w:lang w:val="en-GB"/>
        </w:rPr>
        <w:t>b</w:t>
      </w:r>
      <w:r w:rsidRPr="00DA0217">
        <w:rPr>
          <w:rFonts w:ascii="Calibri" w:hAnsi="Calibri"/>
          <w:sz w:val="22"/>
          <w:szCs w:val="22"/>
          <w:lang w:val="en-GB"/>
        </w:rPr>
        <w:t>)     (i)      Name the process by which oxygen passes from an alveolus in the lungs into the blood.</w:t>
      </w:r>
      <w:r>
        <w:rPr>
          <w:rFonts w:ascii="Calibri" w:hAnsi="Calibri"/>
          <w:sz w:val="22"/>
          <w:szCs w:val="22"/>
          <w:lang w:val="en-GB"/>
        </w:rPr>
        <w:t xml:space="preserve"> [1]</w:t>
      </w:r>
    </w:p>
    <w:p w14:paraId="5BC7FACB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lastRenderedPageBreak/>
        <w:t>.................................................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</w:t>
      </w:r>
      <w:r w:rsidRPr="00DA0217">
        <w:rPr>
          <w:rFonts w:ascii="Calibri" w:hAnsi="Calibri"/>
          <w:sz w:val="22"/>
          <w:szCs w:val="22"/>
          <w:lang w:val="en-GB"/>
        </w:rPr>
        <w:t>...</w:t>
      </w:r>
    </w:p>
    <w:p w14:paraId="5BC7FACC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(ii)     Describe two adaptations of the structure of alveoli for efficient gas exchange.</w:t>
      </w:r>
      <w:r>
        <w:rPr>
          <w:rFonts w:ascii="Calibri" w:hAnsi="Calibri"/>
          <w:sz w:val="22"/>
          <w:szCs w:val="22"/>
          <w:lang w:val="en-GB"/>
        </w:rPr>
        <w:t>[2]</w:t>
      </w:r>
    </w:p>
    <w:p w14:paraId="5BC7FACD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1........................................................................................................................................................................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</w:t>
      </w:r>
      <w:r w:rsidRPr="00DA0217">
        <w:rPr>
          <w:rFonts w:ascii="Calibri" w:hAnsi="Calibri"/>
          <w:sz w:val="22"/>
          <w:szCs w:val="22"/>
          <w:lang w:val="en-GB"/>
        </w:rPr>
        <w:t>....</w:t>
      </w:r>
      <w:r w:rsidR="002F2901">
        <w:rPr>
          <w:rFonts w:ascii="Calibri" w:hAnsi="Calibri"/>
          <w:sz w:val="22"/>
          <w:szCs w:val="22"/>
          <w:lang w:val="en-GB"/>
        </w:rPr>
        <w:t xml:space="preserve"> </w:t>
      </w: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</w:t>
      </w:r>
    </w:p>
    <w:p w14:paraId="5BC7FACE" w14:textId="77777777" w:rsidR="002F2901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2</w:t>
      </w:r>
      <w:r w:rsidR="002F2901"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</w:t>
      </w:r>
      <w:r w:rsidR="002F2901" w:rsidRPr="00DA0217">
        <w:rPr>
          <w:rFonts w:ascii="Calibri" w:hAnsi="Calibri"/>
          <w:sz w:val="22"/>
          <w:szCs w:val="22"/>
          <w:lang w:val="en-GB"/>
        </w:rPr>
        <w:t>....</w:t>
      </w:r>
      <w:r w:rsidR="002F2901">
        <w:rPr>
          <w:rFonts w:ascii="Calibri" w:hAnsi="Calibri"/>
          <w:sz w:val="22"/>
          <w:szCs w:val="22"/>
          <w:lang w:val="en-GB"/>
        </w:rPr>
        <w:t xml:space="preserve"> </w:t>
      </w:r>
      <w:r w:rsidR="002F2901" w:rsidRPr="00DA0217">
        <w:rPr>
          <w:rFonts w:ascii="Calibri" w:hAnsi="Calibri"/>
          <w:sz w:val="22"/>
          <w:szCs w:val="22"/>
          <w:lang w:val="en-GB"/>
        </w:rPr>
        <w:lastRenderedPageBreak/>
        <w:t>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 xml:space="preserve">................................................................................................................................... </w:t>
      </w:r>
    </w:p>
    <w:p w14:paraId="5BC7FACF" w14:textId="77777777" w:rsidR="00DA0217" w:rsidRPr="00DA0217" w:rsidRDefault="00DA0217" w:rsidP="002F2901">
      <w:pPr>
        <w:pStyle w:val="BodyText"/>
        <w:spacing w:after="120"/>
        <w:jc w:val="right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(Total 4</w:t>
      </w:r>
      <w:r w:rsidRPr="00DA0217">
        <w:rPr>
          <w:rFonts w:ascii="Calibri" w:hAnsi="Calibri"/>
          <w:sz w:val="22"/>
          <w:szCs w:val="22"/>
          <w:lang w:val="en-GB"/>
        </w:rPr>
        <w:t xml:space="preserve"> marks)</w:t>
      </w:r>
    </w:p>
    <w:p w14:paraId="5BC7FAD0" w14:textId="77777777" w:rsidR="00DA0217" w:rsidRDefault="00DA0217">
      <w:pPr>
        <w:rPr>
          <w:rFonts w:ascii="Calibri" w:hAnsi="Calibri"/>
          <w:sz w:val="22"/>
          <w:szCs w:val="22"/>
          <w:lang w:val="en-GB" w:eastAsia="en-GB"/>
        </w:rPr>
      </w:pPr>
      <w:r>
        <w:rPr>
          <w:rFonts w:ascii="Calibri" w:hAnsi="Calibri"/>
          <w:sz w:val="22"/>
          <w:szCs w:val="22"/>
          <w:lang w:val="en-GB"/>
        </w:rPr>
        <w:br w:type="page"/>
      </w:r>
    </w:p>
    <w:p w14:paraId="5BC7FAD1" w14:textId="77777777" w:rsidR="00DA0217" w:rsidRPr="00DA0217" w:rsidRDefault="002F2901" w:rsidP="002F2901">
      <w:pPr>
        <w:pStyle w:val="BodyText"/>
        <w:spacing w:after="120" w:line="240" w:lineRule="auto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lastRenderedPageBreak/>
        <w:t>Q2</w:t>
      </w:r>
      <w:r w:rsidR="00DA0217" w:rsidRPr="00DA0217">
        <w:rPr>
          <w:rFonts w:ascii="Calibri" w:hAnsi="Calibri"/>
          <w:sz w:val="22"/>
          <w:szCs w:val="22"/>
          <w:lang w:val="en-GB"/>
        </w:rPr>
        <w:t>.          The diagram shows the position of the diaphragm at times P and Q.</w:t>
      </w:r>
    </w:p>
    <w:p w14:paraId="5BC7FAD2" w14:textId="77777777" w:rsidR="00DA0217" w:rsidRPr="00DA0217" w:rsidRDefault="00DA0217" w:rsidP="00DA0217">
      <w:pPr>
        <w:pStyle w:val="BodyText"/>
        <w:jc w:val="center"/>
        <w:rPr>
          <w:rFonts w:ascii="Calibri" w:hAnsi="Calibri"/>
          <w:sz w:val="22"/>
          <w:szCs w:val="22"/>
          <w:lang w:val="en-GB"/>
        </w:rPr>
      </w:pPr>
      <w:r>
        <w:rPr>
          <w:noProof/>
          <w:lang w:val="en-GB"/>
        </w:rPr>
        <w:drawing>
          <wp:inline distT="0" distB="0" distL="0" distR="0" wp14:anchorId="5BC7FB06" wp14:editId="5BC7FB07">
            <wp:extent cx="3928158" cy="1990526"/>
            <wp:effectExtent l="19050" t="0" r="0" b="0"/>
            <wp:docPr id="86" name="Picture 86" descr="http://content.doublestruck.eu/getPicture.asp?sub=AA_BIO&amp;CT=Q&amp;org=&amp;folder=QS12103_files&amp;file=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content.doublestruck.eu/getPicture.asp?sub=AA_BIO&amp;CT=Q&amp;org=&amp;folder=QS12103_files&amp;file=img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18" cy="19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7FAD3" w14:textId="77777777" w:rsidR="00DA0217" w:rsidRPr="00DA0217" w:rsidRDefault="002F2901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(a)  </w:t>
      </w:r>
      <w:r w:rsidR="00DA0217" w:rsidRPr="00DA0217">
        <w:rPr>
          <w:rFonts w:ascii="Calibri" w:hAnsi="Calibri"/>
          <w:sz w:val="22"/>
          <w:szCs w:val="22"/>
          <w:lang w:val="en-GB"/>
        </w:rPr>
        <w:t>Describe what happens to the diaphragm between times P and Q to bring about the change in its shape.</w:t>
      </w:r>
      <w:r w:rsidR="00DA0217">
        <w:rPr>
          <w:rFonts w:ascii="Calibri" w:hAnsi="Calibri"/>
          <w:sz w:val="22"/>
          <w:szCs w:val="22"/>
          <w:lang w:val="en-GB"/>
        </w:rPr>
        <w:t xml:space="preserve"> [2]</w:t>
      </w:r>
    </w:p>
    <w:p w14:paraId="5BC7FAD4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A0217">
        <w:rPr>
          <w:rFonts w:ascii="Calibri" w:hAnsi="Calibri"/>
          <w:sz w:val="22"/>
          <w:szCs w:val="22"/>
          <w:lang w:val="en-GB"/>
        </w:rPr>
        <w:lastRenderedPageBreak/>
        <w:t>........................................................................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</w:t>
      </w:r>
    </w:p>
    <w:p w14:paraId="5BC7FAD5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(b)     Air moves into the lungs between times P and Q. Explain how the diaphragm causes this.</w:t>
      </w:r>
      <w:r w:rsidR="002F2901">
        <w:rPr>
          <w:rFonts w:ascii="Calibri" w:hAnsi="Calibri"/>
          <w:sz w:val="22"/>
          <w:szCs w:val="22"/>
          <w:lang w:val="en-GB"/>
        </w:rPr>
        <w:t xml:space="preserve"> [3]</w:t>
      </w:r>
    </w:p>
    <w:p w14:paraId="5BC7FAD6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</w:t>
      </w: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</w:t>
      </w:r>
    </w:p>
    <w:p w14:paraId="5BC7FAD7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lastRenderedPageBreak/>
        <w:t>(c)     Describe how oxygen in air in the alveoli enters the blood in capillaries.</w:t>
      </w:r>
      <w:r w:rsidR="002F2901">
        <w:rPr>
          <w:rFonts w:ascii="Calibri" w:hAnsi="Calibri"/>
          <w:sz w:val="22"/>
          <w:szCs w:val="22"/>
          <w:lang w:val="en-GB"/>
        </w:rPr>
        <w:t xml:space="preserve"> [2]</w:t>
      </w:r>
    </w:p>
    <w:p w14:paraId="5BC7FAD8" w14:textId="77777777" w:rsidR="002F2901" w:rsidRPr="00DA0217" w:rsidRDefault="002F2901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</w:t>
      </w:r>
    </w:p>
    <w:p w14:paraId="5BC7FAD9" w14:textId="77777777" w:rsidR="00DA0217" w:rsidRPr="00DA0217" w:rsidRDefault="00DA0217" w:rsidP="002F2901">
      <w:pPr>
        <w:pStyle w:val="BodyText"/>
        <w:spacing w:after="120"/>
        <w:jc w:val="right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(Total 7 marks)</w:t>
      </w:r>
    </w:p>
    <w:p w14:paraId="5BC7FADA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 xml:space="preserve">  </w:t>
      </w:r>
      <w:r w:rsidR="002F2901">
        <w:rPr>
          <w:rFonts w:ascii="Calibri" w:hAnsi="Calibri"/>
          <w:sz w:val="22"/>
          <w:szCs w:val="22"/>
          <w:lang w:val="en-GB"/>
        </w:rPr>
        <w:t>Q3</w:t>
      </w:r>
      <w:r w:rsidRPr="00DA0217">
        <w:rPr>
          <w:rFonts w:ascii="Calibri" w:hAnsi="Calibri"/>
          <w:sz w:val="22"/>
          <w:szCs w:val="22"/>
          <w:lang w:val="en-GB"/>
        </w:rPr>
        <w:t>.          The graph shows changes in the volume of air in a person’s lungs during breathing.</w:t>
      </w:r>
    </w:p>
    <w:p w14:paraId="5BC7FADB" w14:textId="77777777" w:rsidR="00DA0217" w:rsidRPr="00DA0217" w:rsidRDefault="002F2901" w:rsidP="002F2901">
      <w:pPr>
        <w:pStyle w:val="BodyText"/>
        <w:spacing w:after="120"/>
        <w:jc w:val="center"/>
        <w:rPr>
          <w:rFonts w:ascii="Calibri" w:hAnsi="Calibri"/>
          <w:sz w:val="22"/>
          <w:szCs w:val="22"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BC7FB08" wp14:editId="5BC7FB09">
            <wp:extent cx="3956032" cy="2838893"/>
            <wp:effectExtent l="19050" t="0" r="6368" b="0"/>
            <wp:docPr id="89" name="Picture 89" descr="http://content.doublestruck.eu/getPicture.asp?sub=AA_BIO&amp;CT=Q&amp;org=&amp;folder=QS10102_files&amp;file=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content.doublestruck.eu/getPicture.asp?sub=AA_BIO&amp;CT=Q&amp;org=&amp;folder=QS10102_files&amp;file=image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86" cy="283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7FADC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(a)     The person was breathing in between times A and B on the graph.</w:t>
      </w:r>
    </w:p>
    <w:p w14:paraId="5BC7FADD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(i)      Explain how the graph shows that the person was breathing in between times A and B.</w:t>
      </w:r>
      <w:r w:rsidR="002F2901">
        <w:rPr>
          <w:rFonts w:ascii="Calibri" w:hAnsi="Calibri"/>
          <w:sz w:val="22"/>
          <w:szCs w:val="22"/>
          <w:lang w:val="en-GB"/>
        </w:rPr>
        <w:t xml:space="preserve"> [1]</w:t>
      </w:r>
    </w:p>
    <w:p w14:paraId="5BC7FADE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</w:t>
      </w:r>
    </w:p>
    <w:p w14:paraId="5BC7FADF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lastRenderedPageBreak/>
        <w:t>(ii)     Describe and explain what happens to the shape of the diaphragm between times A and B.</w:t>
      </w:r>
      <w:r w:rsidR="002F2901">
        <w:rPr>
          <w:rFonts w:ascii="Calibri" w:hAnsi="Calibri"/>
          <w:sz w:val="22"/>
          <w:szCs w:val="22"/>
          <w:lang w:val="en-GB"/>
        </w:rPr>
        <w:t xml:space="preserve"> [2]</w:t>
      </w:r>
    </w:p>
    <w:p w14:paraId="5BC7FAE0" w14:textId="77777777" w:rsidR="00DA0217" w:rsidRPr="00DA0217" w:rsidRDefault="00DA0217" w:rsidP="002F2901">
      <w:pPr>
        <w:pStyle w:val="BodyText"/>
        <w:spacing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</w:t>
      </w:r>
    </w:p>
    <w:p w14:paraId="5BC7FAE1" w14:textId="77777777" w:rsidR="00DA0217" w:rsidRPr="00DA0217" w:rsidRDefault="00DA0217" w:rsidP="002F2901">
      <w:pPr>
        <w:pStyle w:val="BodyText"/>
        <w:spacing w:after="120" w:line="276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(b)     The person’s pulmonary ventilation changed between times C and D.</w:t>
      </w:r>
      <w:r w:rsidR="002F2901">
        <w:rPr>
          <w:rFonts w:ascii="Calibri" w:hAnsi="Calibri"/>
          <w:sz w:val="22"/>
          <w:szCs w:val="22"/>
          <w:lang w:val="en-GB"/>
        </w:rPr>
        <w:t xml:space="preserve"> </w:t>
      </w:r>
      <w:r w:rsidRPr="00DA0217">
        <w:rPr>
          <w:rFonts w:ascii="Calibri" w:hAnsi="Calibri"/>
          <w:sz w:val="22"/>
          <w:szCs w:val="22"/>
          <w:lang w:val="en-GB"/>
        </w:rPr>
        <w:t>Describe how the graph shows that the pulmonary ventilation changed.</w:t>
      </w:r>
      <w:r w:rsidR="002F2901">
        <w:rPr>
          <w:rFonts w:ascii="Calibri" w:hAnsi="Calibri"/>
          <w:sz w:val="22"/>
          <w:szCs w:val="22"/>
          <w:lang w:val="en-GB"/>
        </w:rPr>
        <w:t xml:space="preserve"> [3]</w:t>
      </w:r>
    </w:p>
    <w:p w14:paraId="5BC7FAE2" w14:textId="77777777" w:rsidR="00DA0217" w:rsidRPr="00DA0217" w:rsidRDefault="00DA0217" w:rsidP="002F2901">
      <w:pPr>
        <w:pStyle w:val="BodyText"/>
        <w:spacing w:before="240" w:after="120" w:line="480" w:lineRule="auto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A0217">
        <w:rPr>
          <w:rFonts w:ascii="Calibri" w:hAnsi="Calibri"/>
          <w:sz w:val="22"/>
          <w:szCs w:val="22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F2901">
        <w:rPr>
          <w:rFonts w:ascii="Calibri" w:hAnsi="Calibri"/>
          <w:sz w:val="22"/>
          <w:szCs w:val="22"/>
          <w:lang w:val="en-GB"/>
        </w:rPr>
        <w:t>........</w:t>
      </w:r>
      <w:r w:rsidRPr="00DA0217">
        <w:rPr>
          <w:rFonts w:ascii="Calibri" w:hAnsi="Calibri"/>
          <w:sz w:val="22"/>
          <w:szCs w:val="22"/>
          <w:lang w:val="en-GB"/>
        </w:rPr>
        <w:t>......................................................................................................................</w:t>
      </w:r>
    </w:p>
    <w:p w14:paraId="5BC7FAE3" w14:textId="77777777" w:rsidR="00DA0217" w:rsidRPr="00DA0217" w:rsidRDefault="00DA0217" w:rsidP="002F2901">
      <w:pPr>
        <w:pStyle w:val="BodyText"/>
        <w:spacing w:after="120"/>
        <w:jc w:val="right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(Total 6 marks)</w:t>
      </w:r>
    </w:p>
    <w:p w14:paraId="5BC7FAE4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 xml:space="preserve"> </w:t>
      </w:r>
    </w:p>
    <w:p w14:paraId="5BC7FAE5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M1.(a)    (P) Trachea / windpipe and (Q) bronchus;</w:t>
      </w:r>
    </w:p>
    <w:p w14:paraId="5BC7FAE6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For P or Q, accept (ring of</w:t>
      </w:r>
      <w:r w:rsidR="002F2901">
        <w:rPr>
          <w:rFonts w:ascii="Calibri" w:hAnsi="Calibri"/>
          <w:sz w:val="22"/>
          <w:szCs w:val="22"/>
          <w:lang w:val="en-GB"/>
        </w:rPr>
        <w:t>) cartilage (i.e. not for both) [</w:t>
      </w:r>
      <w:r w:rsidRPr="00DA0217">
        <w:rPr>
          <w:rFonts w:ascii="Calibri" w:hAnsi="Calibri"/>
          <w:sz w:val="22"/>
          <w:szCs w:val="22"/>
          <w:lang w:val="en-GB"/>
        </w:rPr>
        <w:t>1</w:t>
      </w:r>
      <w:r w:rsidR="002F2901">
        <w:rPr>
          <w:rFonts w:ascii="Calibri" w:hAnsi="Calibri"/>
          <w:sz w:val="22"/>
          <w:szCs w:val="22"/>
          <w:lang w:val="en-GB"/>
        </w:rPr>
        <w:t>]</w:t>
      </w:r>
    </w:p>
    <w:p w14:paraId="5BC7FAE7" w14:textId="77777777" w:rsidR="00DA0217" w:rsidRPr="00A925A6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fr-FR"/>
        </w:rPr>
      </w:pPr>
      <w:r w:rsidRPr="00A925A6">
        <w:rPr>
          <w:rFonts w:ascii="Calibri" w:hAnsi="Calibri"/>
          <w:sz w:val="22"/>
          <w:szCs w:val="22"/>
          <w:lang w:val="fr-FR"/>
        </w:rPr>
        <w:t>(b)     (i)      (Simple) diffusion;</w:t>
      </w:r>
      <w:r w:rsidR="002F2901" w:rsidRPr="00A925A6">
        <w:rPr>
          <w:rFonts w:ascii="Calibri" w:hAnsi="Calibri"/>
          <w:sz w:val="22"/>
          <w:szCs w:val="22"/>
          <w:lang w:val="fr-FR"/>
        </w:rPr>
        <w:t xml:space="preserve"> [</w:t>
      </w:r>
      <w:r w:rsidRPr="00A925A6">
        <w:rPr>
          <w:rFonts w:ascii="Calibri" w:hAnsi="Calibri"/>
          <w:sz w:val="22"/>
          <w:szCs w:val="22"/>
          <w:lang w:val="fr-FR"/>
        </w:rPr>
        <w:t>1</w:t>
      </w:r>
      <w:r w:rsidR="002F2901" w:rsidRPr="00A925A6">
        <w:rPr>
          <w:rFonts w:ascii="Calibri" w:hAnsi="Calibri"/>
          <w:sz w:val="22"/>
          <w:szCs w:val="22"/>
          <w:lang w:val="fr-FR"/>
        </w:rPr>
        <w:t>]</w:t>
      </w:r>
    </w:p>
    <w:p w14:paraId="5BC7FAE8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A925A6">
        <w:rPr>
          <w:rFonts w:ascii="Calibri" w:hAnsi="Calibri"/>
          <w:sz w:val="22"/>
          <w:szCs w:val="22"/>
          <w:lang w:val="fr-FR"/>
        </w:rPr>
        <w:t xml:space="preserve">(ii)     1.     </w:t>
      </w:r>
      <w:r w:rsidRPr="00DA0217">
        <w:rPr>
          <w:rFonts w:ascii="Calibri" w:hAnsi="Calibri"/>
          <w:sz w:val="22"/>
          <w:szCs w:val="22"/>
          <w:lang w:val="en-GB"/>
        </w:rPr>
        <w:t>Thin walls / cells;</w:t>
      </w:r>
    </w:p>
    <w:p w14:paraId="5BC7FAE9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 xml:space="preserve">2.    </w:t>
      </w:r>
      <w:r w:rsidR="002F2901">
        <w:rPr>
          <w:rFonts w:ascii="Calibri" w:hAnsi="Calibri"/>
          <w:sz w:val="22"/>
          <w:szCs w:val="22"/>
          <w:lang w:val="en-GB"/>
        </w:rPr>
        <w:t xml:space="preserve"> (Total) surface area is large; [</w:t>
      </w:r>
      <w:r w:rsidRPr="00DA0217">
        <w:rPr>
          <w:rFonts w:ascii="Calibri" w:hAnsi="Calibri"/>
          <w:sz w:val="22"/>
          <w:szCs w:val="22"/>
          <w:lang w:val="en-GB"/>
        </w:rPr>
        <w:t>2</w:t>
      </w:r>
      <w:r w:rsidR="002F2901">
        <w:rPr>
          <w:rFonts w:ascii="Calibri" w:hAnsi="Calibri"/>
          <w:sz w:val="22"/>
          <w:szCs w:val="22"/>
          <w:lang w:val="en-GB"/>
        </w:rPr>
        <w:t>]</w:t>
      </w:r>
    </w:p>
    <w:p w14:paraId="5BC7FAEA" w14:textId="77777777" w:rsidR="00DA0217" w:rsidRPr="00DA0217" w:rsidRDefault="002F2901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lastRenderedPageBreak/>
        <w:t>(Total 4)</w:t>
      </w:r>
    </w:p>
    <w:p w14:paraId="5BC7FAEB" w14:textId="77777777" w:rsidR="002F2901" w:rsidRDefault="002F2901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</w:p>
    <w:p w14:paraId="5BC7FAEC" w14:textId="77777777" w:rsidR="00DA0217" w:rsidRPr="00DA0217" w:rsidRDefault="002F2901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M2</w:t>
      </w:r>
      <w:r w:rsidR="00DA0217" w:rsidRPr="00DA0217">
        <w:rPr>
          <w:rFonts w:ascii="Calibri" w:hAnsi="Calibri"/>
          <w:sz w:val="22"/>
          <w:szCs w:val="22"/>
          <w:lang w:val="en-GB"/>
        </w:rPr>
        <w:t>.          (a)     1.      Flatten / moves down;</w:t>
      </w:r>
    </w:p>
    <w:p w14:paraId="5BC7FAED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2.      (Diaphragm muscle) contracts;</w:t>
      </w:r>
      <w:r w:rsidR="002F2901">
        <w:rPr>
          <w:rFonts w:ascii="Calibri" w:hAnsi="Calibri"/>
          <w:sz w:val="22"/>
          <w:szCs w:val="22"/>
          <w:lang w:val="en-GB"/>
        </w:rPr>
        <w:t xml:space="preserve"> [2]</w:t>
      </w:r>
    </w:p>
    <w:p w14:paraId="5BC7FAEE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(b)     1.      Diaphragm contracts / moves down / flattens;</w:t>
      </w:r>
    </w:p>
    <w:p w14:paraId="5BC7FAEF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2.      Increases volume (of thorax);</w:t>
      </w:r>
    </w:p>
    <w:p w14:paraId="5BC7FAF0" w14:textId="77777777" w:rsidR="00DA0217" w:rsidRPr="00DA0217" w:rsidRDefault="002F2901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3.      Decrease in pressure;</w:t>
      </w:r>
    </w:p>
    <w:p w14:paraId="5BC7FAF1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4.      Air moves from high to lower pressure / down pressure gradient;</w:t>
      </w:r>
      <w:r w:rsidR="002F2901">
        <w:rPr>
          <w:rFonts w:ascii="Calibri" w:hAnsi="Calibri"/>
          <w:sz w:val="22"/>
          <w:szCs w:val="22"/>
          <w:lang w:val="en-GB"/>
        </w:rPr>
        <w:t xml:space="preserve"> [</w:t>
      </w:r>
      <w:r w:rsidRPr="00DA0217">
        <w:rPr>
          <w:rFonts w:ascii="Calibri" w:hAnsi="Calibri"/>
          <w:sz w:val="22"/>
          <w:szCs w:val="22"/>
          <w:lang w:val="en-GB"/>
        </w:rPr>
        <w:t>3 max</w:t>
      </w:r>
      <w:r w:rsidR="002F2901">
        <w:rPr>
          <w:rFonts w:ascii="Calibri" w:hAnsi="Calibri"/>
          <w:sz w:val="22"/>
          <w:szCs w:val="22"/>
          <w:lang w:val="en-GB"/>
        </w:rPr>
        <w:t>]</w:t>
      </w:r>
    </w:p>
    <w:p w14:paraId="5BC7FAF2" w14:textId="77777777" w:rsidR="00DA0217" w:rsidRPr="00DA0217" w:rsidRDefault="002F2901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(c)     1.      Diffusion;</w:t>
      </w:r>
    </w:p>
    <w:p w14:paraId="5BC7FAF3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2.      Across (alveoli) epithelium / (capillary) endothelium;</w:t>
      </w:r>
      <w:r w:rsidR="002F2901">
        <w:rPr>
          <w:rFonts w:ascii="Calibri" w:hAnsi="Calibri"/>
          <w:sz w:val="22"/>
          <w:szCs w:val="22"/>
          <w:lang w:val="en-GB"/>
        </w:rPr>
        <w:t xml:space="preserve"> [</w:t>
      </w:r>
      <w:r w:rsidRPr="00DA0217">
        <w:rPr>
          <w:rFonts w:ascii="Calibri" w:hAnsi="Calibri"/>
          <w:sz w:val="22"/>
          <w:szCs w:val="22"/>
          <w:lang w:val="en-GB"/>
        </w:rPr>
        <w:t>2 max</w:t>
      </w:r>
      <w:r w:rsidR="002F2901">
        <w:rPr>
          <w:rFonts w:ascii="Calibri" w:hAnsi="Calibri"/>
          <w:sz w:val="22"/>
          <w:szCs w:val="22"/>
          <w:lang w:val="en-GB"/>
        </w:rPr>
        <w:t>]</w:t>
      </w:r>
    </w:p>
    <w:p w14:paraId="5BC7FAF4" w14:textId="77777777" w:rsidR="00DA0217" w:rsidRPr="00DA0217" w:rsidRDefault="002F2901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(Total 7)</w:t>
      </w:r>
    </w:p>
    <w:p w14:paraId="5BC7FAF5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lastRenderedPageBreak/>
        <w:t xml:space="preserve"> </w:t>
      </w:r>
    </w:p>
    <w:p w14:paraId="5BC7FAF6" w14:textId="77777777" w:rsidR="00DA0217" w:rsidRPr="00DA0217" w:rsidRDefault="002F2901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M3</w:t>
      </w:r>
      <w:r w:rsidR="00DA0217" w:rsidRPr="00DA0217">
        <w:rPr>
          <w:rFonts w:ascii="Calibri" w:hAnsi="Calibri"/>
          <w:sz w:val="22"/>
          <w:szCs w:val="22"/>
          <w:lang w:val="en-GB"/>
        </w:rPr>
        <w:t>.          (a)     (i)      (Lung volume) increases/reaches a maximum (at B);</w:t>
      </w:r>
      <w:r>
        <w:rPr>
          <w:rFonts w:ascii="Calibri" w:hAnsi="Calibri"/>
          <w:sz w:val="22"/>
          <w:szCs w:val="22"/>
          <w:lang w:val="en-GB"/>
        </w:rPr>
        <w:t xml:space="preserve"> [</w:t>
      </w:r>
      <w:r w:rsidR="00DA0217" w:rsidRPr="00DA0217">
        <w:rPr>
          <w:rFonts w:ascii="Calibri" w:hAnsi="Calibri"/>
          <w:sz w:val="22"/>
          <w:szCs w:val="22"/>
          <w:lang w:val="en-GB"/>
        </w:rPr>
        <w:t>1</w:t>
      </w:r>
      <w:r>
        <w:rPr>
          <w:rFonts w:ascii="Calibri" w:hAnsi="Calibri"/>
          <w:sz w:val="22"/>
          <w:szCs w:val="22"/>
          <w:lang w:val="en-GB"/>
        </w:rPr>
        <w:t>]</w:t>
      </w:r>
    </w:p>
    <w:p w14:paraId="5BC7FAF7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(ii)     Flattens/lowers/moves down;</w:t>
      </w:r>
    </w:p>
    <w:p w14:paraId="5BC7FAF8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 xml:space="preserve">       </w:t>
      </w:r>
      <w:r w:rsidR="002F2901">
        <w:rPr>
          <w:rFonts w:ascii="Calibri" w:hAnsi="Calibri"/>
          <w:sz w:val="22"/>
          <w:szCs w:val="22"/>
          <w:lang w:val="en-GB"/>
        </w:rPr>
        <w:t xml:space="preserve">  (Diaphragm/muscle) contracts; [</w:t>
      </w:r>
      <w:r w:rsidRPr="00DA0217">
        <w:rPr>
          <w:rFonts w:ascii="Calibri" w:hAnsi="Calibri"/>
          <w:sz w:val="22"/>
          <w:szCs w:val="22"/>
          <w:lang w:val="en-GB"/>
        </w:rPr>
        <w:t>2</w:t>
      </w:r>
      <w:r w:rsidR="002F2901">
        <w:rPr>
          <w:rFonts w:ascii="Calibri" w:hAnsi="Calibri"/>
          <w:sz w:val="22"/>
          <w:szCs w:val="22"/>
          <w:lang w:val="en-GB"/>
        </w:rPr>
        <w:t>]</w:t>
      </w:r>
    </w:p>
    <w:p w14:paraId="5BC7FAF9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(b)     Pulmonary ventilation = tidal volume × breathing rate;</w:t>
      </w:r>
    </w:p>
    <w:p w14:paraId="5BC7FAFA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Breathing rate increases/more breaths per min</w:t>
      </w:r>
      <w:r w:rsidR="002F2901">
        <w:rPr>
          <w:rFonts w:ascii="Calibri" w:hAnsi="Calibri"/>
          <w:sz w:val="22"/>
          <w:szCs w:val="22"/>
          <w:lang w:val="en-GB"/>
        </w:rPr>
        <w:t xml:space="preserve"> </w:t>
      </w:r>
      <w:r w:rsidRPr="00DA0217">
        <w:rPr>
          <w:rFonts w:ascii="Calibri" w:hAnsi="Calibri"/>
          <w:sz w:val="22"/>
          <w:szCs w:val="22"/>
          <w:lang w:val="en-GB"/>
        </w:rPr>
        <w:t>(between C and D)/peaks get closer;</w:t>
      </w:r>
    </w:p>
    <w:p w14:paraId="5BC7FAFB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Tidal volume/volume of air (inhaled) per breath increases</w:t>
      </w:r>
      <w:r w:rsidR="002F2901">
        <w:rPr>
          <w:rFonts w:ascii="Calibri" w:hAnsi="Calibri"/>
          <w:sz w:val="22"/>
          <w:szCs w:val="22"/>
          <w:lang w:val="en-GB"/>
        </w:rPr>
        <w:t xml:space="preserve"> </w:t>
      </w:r>
      <w:r w:rsidRPr="00DA0217">
        <w:rPr>
          <w:rFonts w:ascii="Calibri" w:hAnsi="Calibri"/>
          <w:sz w:val="22"/>
          <w:szCs w:val="22"/>
          <w:lang w:val="en-GB"/>
        </w:rPr>
        <w:t>(between C and D)/deeper breaths;</w:t>
      </w:r>
    </w:p>
    <w:p w14:paraId="5BC7FAFC" w14:textId="77777777" w:rsidR="00DA0217" w:rsidRPr="00DA0217" w:rsidRDefault="00DA0217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 w:rsidRPr="00DA0217">
        <w:rPr>
          <w:rFonts w:ascii="Calibri" w:hAnsi="Calibri"/>
          <w:sz w:val="22"/>
          <w:szCs w:val="22"/>
          <w:lang w:val="en-GB"/>
        </w:rPr>
        <w:t>(Tidal volume increase) qualified by data from graph</w:t>
      </w:r>
      <w:r w:rsidR="002F2901">
        <w:rPr>
          <w:rFonts w:ascii="Calibri" w:hAnsi="Calibri"/>
          <w:sz w:val="22"/>
          <w:szCs w:val="22"/>
          <w:lang w:val="en-GB"/>
        </w:rPr>
        <w:t xml:space="preserve"> </w:t>
      </w:r>
      <w:r w:rsidRPr="00DA0217">
        <w:rPr>
          <w:rFonts w:ascii="Calibri" w:hAnsi="Calibri"/>
          <w:sz w:val="22"/>
          <w:szCs w:val="22"/>
          <w:lang w:val="en-GB"/>
        </w:rPr>
        <w:t>e.g. approximate three-fold in</w:t>
      </w:r>
      <w:r w:rsidR="002F2901">
        <w:rPr>
          <w:rFonts w:ascii="Calibri" w:hAnsi="Calibri"/>
          <w:sz w:val="22"/>
          <w:szCs w:val="22"/>
          <w:lang w:val="en-GB"/>
        </w:rPr>
        <w:t>crease/appropriate calculation; [</w:t>
      </w:r>
      <w:r w:rsidRPr="00DA0217">
        <w:rPr>
          <w:rFonts w:ascii="Calibri" w:hAnsi="Calibri"/>
          <w:sz w:val="22"/>
          <w:szCs w:val="22"/>
          <w:lang w:val="en-GB"/>
        </w:rPr>
        <w:t>3 max</w:t>
      </w:r>
      <w:r w:rsidR="002F2901">
        <w:rPr>
          <w:rFonts w:ascii="Calibri" w:hAnsi="Calibri"/>
          <w:sz w:val="22"/>
          <w:szCs w:val="22"/>
          <w:lang w:val="en-GB"/>
        </w:rPr>
        <w:t>]</w:t>
      </w:r>
    </w:p>
    <w:p w14:paraId="5BC7FAFD" w14:textId="77777777" w:rsidR="00E03AE4" w:rsidRPr="00546E58" w:rsidRDefault="002F2901" w:rsidP="00DA0217">
      <w:pPr>
        <w:pStyle w:val="BodyText"/>
        <w:spacing w:after="120"/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(Total 6)</w:t>
      </w:r>
    </w:p>
    <w:sectPr w:rsidR="00E03AE4" w:rsidRPr="00546E58" w:rsidSect="00A34875">
      <w:pgSz w:w="12240" w:h="15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7FB0C" w14:textId="77777777" w:rsidR="00E56156" w:rsidRDefault="00E56156" w:rsidP="00A34875">
      <w:r>
        <w:separator/>
      </w:r>
    </w:p>
  </w:endnote>
  <w:endnote w:type="continuationSeparator" w:id="0">
    <w:p w14:paraId="5BC7FB0D" w14:textId="77777777" w:rsidR="00E56156" w:rsidRDefault="00E56156" w:rsidP="00A3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 Bold">
    <w:panose1 w:val="020B0703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7FB0A" w14:textId="77777777" w:rsidR="00E56156" w:rsidRDefault="00E56156" w:rsidP="00A34875">
      <w:r>
        <w:separator/>
      </w:r>
    </w:p>
  </w:footnote>
  <w:footnote w:type="continuationSeparator" w:id="0">
    <w:p w14:paraId="5BC7FB0B" w14:textId="77777777" w:rsidR="00E56156" w:rsidRDefault="00E56156" w:rsidP="00A34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5829"/>
    <w:multiLevelType w:val="hybridMultilevel"/>
    <w:tmpl w:val="B0043B8C"/>
    <w:lvl w:ilvl="0" w:tplc="F0DA86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FEEB5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DCC77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62ABF8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4CAC0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8CF20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82A472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F6245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1C73D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C0DD8"/>
    <w:multiLevelType w:val="multilevel"/>
    <w:tmpl w:val="936AC62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" w15:restartNumberingAfterBreak="0">
    <w:nsid w:val="07AF6C96"/>
    <w:multiLevelType w:val="multilevel"/>
    <w:tmpl w:val="0F9658E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" w15:restartNumberingAfterBreak="0">
    <w:nsid w:val="08A540D0"/>
    <w:multiLevelType w:val="multilevel"/>
    <w:tmpl w:val="5B96EBD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4" w15:restartNumberingAfterBreak="0">
    <w:nsid w:val="0DFE6BAB"/>
    <w:multiLevelType w:val="multilevel"/>
    <w:tmpl w:val="9E829254"/>
    <w:styleLink w:val="List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color w:val="000000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1770"/>
        </w:tabs>
        <w:ind w:left="177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210"/>
        </w:tabs>
        <w:ind w:left="321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3930"/>
        </w:tabs>
        <w:ind w:left="393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370"/>
        </w:tabs>
        <w:ind w:left="537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090"/>
        </w:tabs>
        <w:ind w:left="609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</w:abstractNum>
  <w:abstractNum w:abstractNumId="5" w15:restartNumberingAfterBreak="0">
    <w:nsid w:val="114715E2"/>
    <w:multiLevelType w:val="multilevel"/>
    <w:tmpl w:val="4950F00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6" w15:restartNumberingAfterBreak="0">
    <w:nsid w:val="13F01348"/>
    <w:multiLevelType w:val="multilevel"/>
    <w:tmpl w:val="C70218E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rebuchet MS Bold" w:eastAsia="Trebuchet MS Bold" w:hAnsi="Trebuchet MS Bold" w:cs="Trebuchet MS Bold"/>
        <w:position w:val="-2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</w:abstractNum>
  <w:abstractNum w:abstractNumId="7" w15:restartNumberingAfterBreak="0">
    <w:nsid w:val="18355859"/>
    <w:multiLevelType w:val="multilevel"/>
    <w:tmpl w:val="0BFC44E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8" w15:restartNumberingAfterBreak="0">
    <w:nsid w:val="27A52529"/>
    <w:multiLevelType w:val="multilevel"/>
    <w:tmpl w:val="8E8E7E22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</w:abstractNum>
  <w:abstractNum w:abstractNumId="9" w15:restartNumberingAfterBreak="0">
    <w:nsid w:val="27CD193A"/>
    <w:multiLevelType w:val="multilevel"/>
    <w:tmpl w:val="F3B2A43A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10" w15:restartNumberingAfterBreak="0">
    <w:nsid w:val="2B161CF1"/>
    <w:multiLevelType w:val="hybridMultilevel"/>
    <w:tmpl w:val="F474A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7289D"/>
    <w:multiLevelType w:val="multilevel"/>
    <w:tmpl w:val="94481806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12" w15:restartNumberingAfterBreak="0">
    <w:nsid w:val="3B7E0BBE"/>
    <w:multiLevelType w:val="multilevel"/>
    <w:tmpl w:val="53822D76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1">
      <w:start w:val="1"/>
      <w:numFmt w:val="bullet"/>
      <w:lvlText w:val="o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1770"/>
        </w:tabs>
        <w:ind w:left="177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210"/>
        </w:tabs>
        <w:ind w:left="321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3930"/>
        </w:tabs>
        <w:ind w:left="393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370"/>
        </w:tabs>
        <w:ind w:left="537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090"/>
        </w:tabs>
        <w:ind w:left="609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</w:abstractNum>
  <w:abstractNum w:abstractNumId="13" w15:restartNumberingAfterBreak="0">
    <w:nsid w:val="41F633E0"/>
    <w:multiLevelType w:val="multilevel"/>
    <w:tmpl w:val="C61470D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rebuchet MS Bold" w:eastAsia="Trebuchet MS Bold" w:hAnsi="Trebuchet MS Bold" w:cs="Trebuchet MS Bold"/>
        <w:position w:val="-2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</w:abstractNum>
  <w:abstractNum w:abstractNumId="14" w15:restartNumberingAfterBreak="0">
    <w:nsid w:val="460A399D"/>
    <w:multiLevelType w:val="multilevel"/>
    <w:tmpl w:val="FEDE158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rebuchet MS Bold" w:eastAsia="Trebuchet MS Bold" w:hAnsi="Trebuchet MS Bold" w:cs="Trebuchet MS Bold"/>
        <w:position w:val="-2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</w:abstractNum>
  <w:abstractNum w:abstractNumId="15" w15:restartNumberingAfterBreak="0">
    <w:nsid w:val="4711130C"/>
    <w:multiLevelType w:val="hybridMultilevel"/>
    <w:tmpl w:val="1A9A0838"/>
    <w:lvl w:ilvl="0" w:tplc="2BC478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6F3C02"/>
    <w:multiLevelType w:val="hybridMultilevel"/>
    <w:tmpl w:val="8BDE3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D5946"/>
    <w:multiLevelType w:val="multilevel"/>
    <w:tmpl w:val="2368C158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rebuchet MS Bold" w:eastAsia="Trebuchet MS Bold" w:hAnsi="Trebuchet MS Bold" w:cs="Trebuchet MS Bold"/>
        <w:position w:val="-2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</w:abstractNum>
  <w:abstractNum w:abstractNumId="18" w15:restartNumberingAfterBreak="0">
    <w:nsid w:val="4BCB6D9C"/>
    <w:multiLevelType w:val="hybridMultilevel"/>
    <w:tmpl w:val="19B22B8E"/>
    <w:lvl w:ilvl="0" w:tplc="F0DA86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FEEB5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DCC77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62ABF8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4CAC0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8CF20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282A472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F6245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1C73D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522657"/>
    <w:multiLevelType w:val="multilevel"/>
    <w:tmpl w:val="19A8A7E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0" w15:restartNumberingAfterBreak="0">
    <w:nsid w:val="527B76AC"/>
    <w:multiLevelType w:val="multilevel"/>
    <w:tmpl w:val="FB52FCC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1" w15:restartNumberingAfterBreak="0">
    <w:nsid w:val="545E5BFE"/>
    <w:multiLevelType w:val="multilevel"/>
    <w:tmpl w:val="AE5EDEAE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2" w15:restartNumberingAfterBreak="0">
    <w:nsid w:val="5C7C544E"/>
    <w:multiLevelType w:val="hybridMultilevel"/>
    <w:tmpl w:val="D1ECE30E"/>
    <w:lvl w:ilvl="0" w:tplc="2D3EF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391AF2"/>
    <w:multiLevelType w:val="multilevel"/>
    <w:tmpl w:val="D63096F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4" w15:restartNumberingAfterBreak="0">
    <w:nsid w:val="5D607AD7"/>
    <w:multiLevelType w:val="multilevel"/>
    <w:tmpl w:val="C27EFFB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5" w15:restartNumberingAfterBreak="0">
    <w:nsid w:val="5D9746D8"/>
    <w:multiLevelType w:val="multilevel"/>
    <w:tmpl w:val="17C4375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color w:val="000000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1770"/>
        </w:tabs>
        <w:ind w:left="177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210"/>
        </w:tabs>
        <w:ind w:left="321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3930"/>
        </w:tabs>
        <w:ind w:left="393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370"/>
        </w:tabs>
        <w:ind w:left="537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090"/>
        </w:tabs>
        <w:ind w:left="609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</w:abstractNum>
  <w:abstractNum w:abstractNumId="26" w15:restartNumberingAfterBreak="0">
    <w:nsid w:val="60573558"/>
    <w:multiLevelType w:val="multilevel"/>
    <w:tmpl w:val="4F863242"/>
    <w:styleLink w:val="Bullet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Trebuchet MS Bold" w:eastAsia="Trebuchet MS Bold" w:hAnsi="Trebuchet MS Bold" w:cs="Trebuchet MS Bold"/>
        <w:position w:val="-2"/>
        <w:sz w:val="24"/>
        <w:szCs w:val="24"/>
        <w:lang w:val="en-US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3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7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08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44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Calibri" w:eastAsia="Calibri" w:hAnsi="Calibri" w:cs="Calibri"/>
        <w:position w:val="-2"/>
        <w:sz w:val="22"/>
        <w:szCs w:val="22"/>
        <w:lang w:val="en-US"/>
      </w:rPr>
    </w:lvl>
  </w:abstractNum>
  <w:abstractNum w:abstractNumId="27" w15:restartNumberingAfterBreak="0">
    <w:nsid w:val="60E043F0"/>
    <w:multiLevelType w:val="multilevel"/>
    <w:tmpl w:val="22F0BBB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28" w15:restartNumberingAfterBreak="0">
    <w:nsid w:val="615C3F47"/>
    <w:multiLevelType w:val="multilevel"/>
    <w:tmpl w:val="856A9CA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9" w15:restartNumberingAfterBreak="0">
    <w:nsid w:val="674A5E69"/>
    <w:multiLevelType w:val="multilevel"/>
    <w:tmpl w:val="643CEF54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0" w15:restartNumberingAfterBreak="0">
    <w:nsid w:val="6D797AB5"/>
    <w:multiLevelType w:val="multilevel"/>
    <w:tmpl w:val="AEF2253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1" w15:restartNumberingAfterBreak="0">
    <w:nsid w:val="76CE0A85"/>
    <w:multiLevelType w:val="hybridMultilevel"/>
    <w:tmpl w:val="837CCCF8"/>
    <w:lvl w:ilvl="0" w:tplc="C2748F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3E78EB"/>
    <w:multiLevelType w:val="multilevel"/>
    <w:tmpl w:val="57A028EE"/>
    <w:styleLink w:val="List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3" w15:restartNumberingAfterBreak="0">
    <w:nsid w:val="7BD1583A"/>
    <w:multiLevelType w:val="multilevel"/>
    <w:tmpl w:val="C390F9C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color w:val="000000"/>
        <w:position w:val="0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1050"/>
        </w:tabs>
        <w:ind w:left="105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2">
      <w:start w:val="1"/>
      <w:numFmt w:val="bullet"/>
      <w:lvlText w:val="▪"/>
      <w:lvlJc w:val="left"/>
      <w:pPr>
        <w:tabs>
          <w:tab w:val="num" w:pos="1770"/>
        </w:tabs>
        <w:ind w:left="177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4">
      <w:start w:val="1"/>
      <w:numFmt w:val="bullet"/>
      <w:lvlText w:val="o"/>
      <w:lvlJc w:val="left"/>
      <w:pPr>
        <w:tabs>
          <w:tab w:val="num" w:pos="3210"/>
        </w:tabs>
        <w:ind w:left="321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5">
      <w:start w:val="1"/>
      <w:numFmt w:val="bullet"/>
      <w:lvlText w:val="▪"/>
      <w:lvlJc w:val="left"/>
      <w:pPr>
        <w:tabs>
          <w:tab w:val="num" w:pos="3930"/>
        </w:tabs>
        <w:ind w:left="393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7">
      <w:start w:val="1"/>
      <w:numFmt w:val="bullet"/>
      <w:lvlText w:val="o"/>
      <w:lvlJc w:val="left"/>
      <w:pPr>
        <w:tabs>
          <w:tab w:val="num" w:pos="5370"/>
        </w:tabs>
        <w:ind w:left="537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  <w:lvl w:ilvl="8">
      <w:start w:val="1"/>
      <w:numFmt w:val="bullet"/>
      <w:lvlText w:val="▪"/>
      <w:lvlJc w:val="left"/>
      <w:pPr>
        <w:tabs>
          <w:tab w:val="num" w:pos="6090"/>
        </w:tabs>
        <w:ind w:left="6090" w:hanging="330"/>
      </w:pPr>
      <w:rPr>
        <w:rFonts w:ascii="Calibri" w:eastAsia="Calibri" w:hAnsi="Calibri" w:cs="Calibri"/>
        <w:color w:val="000000"/>
        <w:position w:val="0"/>
        <w:sz w:val="22"/>
        <w:szCs w:val="22"/>
        <w:lang w:val="en-US"/>
      </w:rPr>
    </w:lvl>
  </w:abstractNum>
  <w:abstractNum w:abstractNumId="34" w15:restartNumberingAfterBreak="0">
    <w:nsid w:val="7C297E1F"/>
    <w:multiLevelType w:val="multilevel"/>
    <w:tmpl w:val="960E3F3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rebuchet MS Bold" w:eastAsia="Trebuchet MS Bold" w:hAnsi="Trebuchet MS Bold" w:cs="Trebuchet MS Bold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740"/>
        </w:tabs>
        <w:ind w:left="1740" w:hanging="660"/>
      </w:pPr>
      <w:rPr>
        <w:rFonts w:ascii="Calibri" w:eastAsia="Calibri" w:hAnsi="Calibri" w:cs="Calibri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Calibri" w:eastAsia="Calibri" w:hAnsi="Calibri" w:cs="Calibri"/>
        <w:position w:val="0"/>
        <w:sz w:val="22"/>
        <w:szCs w:val="22"/>
      </w:rPr>
    </w:lvl>
    <w:lvl w:ilvl="3">
      <w:start w:val="1"/>
      <w:numFmt w:val="bullet"/>
      <w:lvlText w:val="▪"/>
      <w:lvlJc w:val="left"/>
      <w:pPr>
        <w:tabs>
          <w:tab w:val="num" w:pos="2850"/>
        </w:tabs>
        <w:ind w:left="2850" w:hanging="330"/>
      </w:pPr>
      <w:rPr>
        <w:rFonts w:ascii="Calibri" w:eastAsia="Calibri" w:hAnsi="Calibri" w:cs="Calibri"/>
        <w:position w:val="0"/>
        <w:sz w:val="22"/>
        <w:szCs w:val="22"/>
      </w:rPr>
    </w:lvl>
    <w:lvl w:ilvl="4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rFonts w:ascii="Calibri" w:eastAsia="Calibri" w:hAnsi="Calibri" w:cs="Calibri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Calibri" w:eastAsia="Calibri" w:hAnsi="Calibri" w:cs="Calibri"/>
        <w:position w:val="0"/>
        <w:sz w:val="22"/>
        <w:szCs w:val="22"/>
      </w:rPr>
    </w:lvl>
    <w:lvl w:ilvl="6">
      <w:start w:val="1"/>
      <w:numFmt w:val="bullet"/>
      <w:lvlText w:val="▪"/>
      <w:lvlJc w:val="left"/>
      <w:pPr>
        <w:tabs>
          <w:tab w:val="num" w:pos="5010"/>
        </w:tabs>
        <w:ind w:left="5010" w:hanging="330"/>
      </w:pPr>
      <w:rPr>
        <w:rFonts w:ascii="Calibri" w:eastAsia="Calibri" w:hAnsi="Calibri" w:cs="Calibri"/>
        <w:position w:val="0"/>
        <w:sz w:val="22"/>
        <w:szCs w:val="22"/>
      </w:rPr>
    </w:lvl>
    <w:lvl w:ilvl="7">
      <w:start w:val="1"/>
      <w:numFmt w:val="bullet"/>
      <w:lvlText w:val="▪"/>
      <w:lvlJc w:val="left"/>
      <w:pPr>
        <w:tabs>
          <w:tab w:val="num" w:pos="5730"/>
        </w:tabs>
        <w:ind w:left="5730" w:hanging="330"/>
      </w:pPr>
      <w:rPr>
        <w:rFonts w:ascii="Calibri" w:eastAsia="Calibri" w:hAnsi="Calibri" w:cs="Calibri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Calibri" w:eastAsia="Calibri" w:hAnsi="Calibri" w:cs="Calibri"/>
        <w:position w:val="0"/>
        <w:sz w:val="22"/>
        <w:szCs w:val="22"/>
      </w:rPr>
    </w:lvl>
  </w:abstractNum>
  <w:abstractNum w:abstractNumId="35" w15:restartNumberingAfterBreak="0">
    <w:nsid w:val="7F9C5DC7"/>
    <w:multiLevelType w:val="hybridMultilevel"/>
    <w:tmpl w:val="224E51F6"/>
    <w:lvl w:ilvl="0" w:tplc="3420037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14"/>
  </w:num>
  <w:num w:numId="5">
    <w:abstractNumId w:val="17"/>
  </w:num>
  <w:num w:numId="6">
    <w:abstractNumId w:val="26"/>
  </w:num>
  <w:num w:numId="7">
    <w:abstractNumId w:val="12"/>
  </w:num>
  <w:num w:numId="8">
    <w:abstractNumId w:val="11"/>
  </w:num>
  <w:num w:numId="9">
    <w:abstractNumId w:val="33"/>
  </w:num>
  <w:num w:numId="10">
    <w:abstractNumId w:val="25"/>
  </w:num>
  <w:num w:numId="11">
    <w:abstractNumId w:val="4"/>
  </w:num>
  <w:num w:numId="12">
    <w:abstractNumId w:val="7"/>
  </w:num>
  <w:num w:numId="13">
    <w:abstractNumId w:val="29"/>
  </w:num>
  <w:num w:numId="14">
    <w:abstractNumId w:val="1"/>
  </w:num>
  <w:num w:numId="15">
    <w:abstractNumId w:val="19"/>
  </w:num>
  <w:num w:numId="16">
    <w:abstractNumId w:val="20"/>
  </w:num>
  <w:num w:numId="17">
    <w:abstractNumId w:val="30"/>
  </w:num>
  <w:num w:numId="18">
    <w:abstractNumId w:val="3"/>
  </w:num>
  <w:num w:numId="19">
    <w:abstractNumId w:val="24"/>
  </w:num>
  <w:num w:numId="20">
    <w:abstractNumId w:val="27"/>
  </w:num>
  <w:num w:numId="21">
    <w:abstractNumId w:val="23"/>
  </w:num>
  <w:num w:numId="22">
    <w:abstractNumId w:val="34"/>
  </w:num>
  <w:num w:numId="23">
    <w:abstractNumId w:val="21"/>
  </w:num>
  <w:num w:numId="24">
    <w:abstractNumId w:val="9"/>
  </w:num>
  <w:num w:numId="25">
    <w:abstractNumId w:val="28"/>
  </w:num>
  <w:num w:numId="26">
    <w:abstractNumId w:val="2"/>
  </w:num>
  <w:num w:numId="27">
    <w:abstractNumId w:val="5"/>
  </w:num>
  <w:num w:numId="28">
    <w:abstractNumId w:val="32"/>
  </w:num>
  <w:num w:numId="29">
    <w:abstractNumId w:val="10"/>
  </w:num>
  <w:num w:numId="30">
    <w:abstractNumId w:val="16"/>
  </w:num>
  <w:num w:numId="31">
    <w:abstractNumId w:val="15"/>
  </w:num>
  <w:num w:numId="32">
    <w:abstractNumId w:val="35"/>
  </w:num>
  <w:num w:numId="33">
    <w:abstractNumId w:val="18"/>
  </w:num>
  <w:num w:numId="34">
    <w:abstractNumId w:val="0"/>
  </w:num>
  <w:num w:numId="35">
    <w:abstractNumId w:val="22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875"/>
    <w:rsid w:val="000505A6"/>
    <w:rsid w:val="0011054C"/>
    <w:rsid w:val="001C6DFF"/>
    <w:rsid w:val="002667A3"/>
    <w:rsid w:val="002F2901"/>
    <w:rsid w:val="00491ABA"/>
    <w:rsid w:val="00546E58"/>
    <w:rsid w:val="005B5E41"/>
    <w:rsid w:val="00605A65"/>
    <w:rsid w:val="00911A05"/>
    <w:rsid w:val="0094744B"/>
    <w:rsid w:val="00962086"/>
    <w:rsid w:val="00973628"/>
    <w:rsid w:val="009D0143"/>
    <w:rsid w:val="00A34875"/>
    <w:rsid w:val="00A925A6"/>
    <w:rsid w:val="00DA0217"/>
    <w:rsid w:val="00DC665C"/>
    <w:rsid w:val="00E03AE4"/>
    <w:rsid w:val="00E56156"/>
    <w:rsid w:val="00F245F3"/>
    <w:rsid w:val="00F27484"/>
    <w:rsid w:val="00FA791C"/>
    <w:rsid w:val="00FC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7FA5F"/>
  <w15:docId w15:val="{E9323D83-EF64-4A70-97B1-141937101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34875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34875"/>
    <w:rPr>
      <w:u w:val="single"/>
    </w:rPr>
  </w:style>
  <w:style w:type="paragraph" w:customStyle="1" w:styleId="HeaderFooter">
    <w:name w:val="Header &amp; Footer"/>
    <w:rsid w:val="00A3487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Bullet">
    <w:name w:val="Bullet"/>
    <w:rsid w:val="00A34875"/>
    <w:pPr>
      <w:numPr>
        <w:numId w:val="6"/>
      </w:numPr>
    </w:pPr>
  </w:style>
  <w:style w:type="numbering" w:customStyle="1" w:styleId="List0">
    <w:name w:val="List 0"/>
    <w:basedOn w:val="ImportedStyle1"/>
    <w:rsid w:val="00A34875"/>
    <w:pPr>
      <w:numPr>
        <w:numId w:val="11"/>
      </w:numPr>
    </w:pPr>
  </w:style>
  <w:style w:type="numbering" w:customStyle="1" w:styleId="ImportedStyle1">
    <w:name w:val="Imported Style 1"/>
    <w:rsid w:val="00A34875"/>
  </w:style>
  <w:style w:type="paragraph" w:styleId="NormalWeb">
    <w:name w:val="Normal (Web)"/>
    <w:rsid w:val="00A34875"/>
    <w:pPr>
      <w:spacing w:before="100" w:after="100"/>
    </w:pPr>
    <w:rPr>
      <w:rFonts w:ascii="Arial" w:eastAsia="Arial" w:hAnsi="Arial" w:cs="Arial"/>
      <w:color w:val="000000"/>
      <w:u w:color="000000"/>
      <w:lang w:val="en-US"/>
    </w:rPr>
  </w:style>
  <w:style w:type="numbering" w:customStyle="1" w:styleId="List1">
    <w:name w:val="List 1"/>
    <w:basedOn w:val="ImportedStyle8"/>
    <w:rsid w:val="00A34875"/>
    <w:pPr>
      <w:numPr>
        <w:numId w:val="23"/>
      </w:numPr>
    </w:pPr>
  </w:style>
  <w:style w:type="numbering" w:customStyle="1" w:styleId="ImportedStyle8">
    <w:name w:val="Imported Style 8"/>
    <w:rsid w:val="00A34875"/>
  </w:style>
  <w:style w:type="numbering" w:customStyle="1" w:styleId="List21">
    <w:name w:val="List 21"/>
    <w:basedOn w:val="ImportedStyle10"/>
    <w:rsid w:val="00A34875"/>
    <w:pPr>
      <w:numPr>
        <w:numId w:val="28"/>
      </w:numPr>
    </w:pPr>
  </w:style>
  <w:style w:type="numbering" w:customStyle="1" w:styleId="ImportedStyle10">
    <w:name w:val="Imported Style 10"/>
    <w:rsid w:val="00A34875"/>
  </w:style>
  <w:style w:type="paragraph" w:styleId="BodyText">
    <w:name w:val="Body Text"/>
    <w:rsid w:val="00A34875"/>
    <w:pPr>
      <w:spacing w:line="360" w:lineRule="auto"/>
      <w:jc w:val="both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7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A3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paragraph" w:styleId="ListParagraph">
    <w:name w:val="List Paragraph"/>
    <w:basedOn w:val="Normal"/>
    <w:uiPriority w:val="34"/>
    <w:qFormat/>
    <w:rsid w:val="005B5E41"/>
    <w:pPr>
      <w:ind w:left="720"/>
      <w:contextualSpacing/>
    </w:pPr>
  </w:style>
  <w:style w:type="table" w:styleId="TableGrid">
    <w:name w:val="Table Grid"/>
    <w:basedOn w:val="TableNormal"/>
    <w:uiPriority w:val="59"/>
    <w:rsid w:val="00546E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462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36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36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002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F1BA999DC5044AABA3F6C766A53CBA" ma:contentTypeVersion="1" ma:contentTypeDescription="Create a new document." ma:contentTypeScope="" ma:versionID="1a7056195e1fab4308c83d9ea1a6fbe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F30367-0573-4949-8019-9A254F5EAADA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3EBA168-21C8-40B9-9199-38856BD7F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297643-8DDC-47C5-B8D1-4D97405D1E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A9B95DF3</Template>
  <TotalTime>0</TotalTime>
  <Pages>12</Pages>
  <Words>2935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Loftus</dc:creator>
  <cp:lastModifiedBy>Deborah Haggar</cp:lastModifiedBy>
  <cp:revision>2</cp:revision>
  <dcterms:created xsi:type="dcterms:W3CDTF">2018-02-19T13:13:00Z</dcterms:created>
  <dcterms:modified xsi:type="dcterms:W3CDTF">2018-02-19T13:13:00Z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0x0101000BF1BA999DC5044AABA3F6C766A53CBA</vt:lpwstr>
  </property>
</Properties>
</file>