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C6" w:rsidRDefault="00FD0B07">
      <w:r>
        <w:rPr>
          <w:noProof/>
          <w:lang w:eastAsia="en-GB"/>
        </w:rPr>
        <w:drawing>
          <wp:inline distT="0" distB="0" distL="0" distR="0">
            <wp:extent cx="5731510" cy="7444012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07" w:rsidRDefault="00FD0B07"/>
    <w:p w:rsidR="00FD0B07" w:rsidRDefault="00FD0B07"/>
    <w:p w:rsidR="00FD0B07" w:rsidRDefault="00FD0B07"/>
    <w:p w:rsidR="00FD0B07" w:rsidRDefault="00FD0B07"/>
    <w:p w:rsidR="00FD0B07" w:rsidRDefault="00FD0B07">
      <w:r>
        <w:rPr>
          <w:noProof/>
          <w:lang w:eastAsia="en-GB"/>
        </w:rPr>
        <w:lastRenderedPageBreak/>
        <w:drawing>
          <wp:inline distT="0" distB="0" distL="0" distR="0">
            <wp:extent cx="5731510" cy="806109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B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B07"/>
    <w:rsid w:val="006F31DA"/>
    <w:rsid w:val="008E4D84"/>
    <w:rsid w:val="00F70900"/>
    <w:rsid w:val="00FD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48E7283B295347B53FD80B4677A7D6" ma:contentTypeVersion="1" ma:contentTypeDescription="Create a new document." ma:contentTypeScope="" ma:versionID="da72d62e5be40e287b120dc05568a8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7B0678F-765B-4088-876B-6137ED514DAC}"/>
</file>

<file path=customXml/itemProps2.xml><?xml version="1.0" encoding="utf-8"?>
<ds:datastoreItem xmlns:ds="http://schemas.openxmlformats.org/officeDocument/2006/customXml" ds:itemID="{619D4BFF-A35C-4B75-A244-5FCA40603991}"/>
</file>

<file path=customXml/itemProps3.xml><?xml version="1.0" encoding="utf-8"?>
<ds:datastoreItem xmlns:ds="http://schemas.openxmlformats.org/officeDocument/2006/customXml" ds:itemID="{A1665E3B-9286-46B4-A8FC-0BC64B00B543}"/>
</file>

<file path=docProps/app.xml><?xml version="1.0" encoding="utf-8"?>
<Properties xmlns="http://schemas.openxmlformats.org/officeDocument/2006/extended-properties" xmlns:vt="http://schemas.openxmlformats.org/officeDocument/2006/docPropsVTypes">
  <Template>30B33BE8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Hunter-Phillips</dc:creator>
  <cp:lastModifiedBy>Jennifer Hunter-Phillips</cp:lastModifiedBy>
  <cp:revision>1</cp:revision>
  <dcterms:created xsi:type="dcterms:W3CDTF">2015-06-09T10:29:00Z</dcterms:created>
  <dcterms:modified xsi:type="dcterms:W3CDTF">2015-06-09T10:30:00Z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0x010100E648E7283B295347B53FD80B4677A7D6</vt:lpwstr>
  </property>
</Properties>
</file>