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B3A" w:rsidRPr="00746F9F" w:rsidRDefault="00746F9F" w:rsidP="00746F9F">
      <w:pPr>
        <w:jc w:val="center"/>
        <w:rPr>
          <w:sz w:val="28"/>
          <w:u w:val="single"/>
        </w:rPr>
      </w:pPr>
      <w:r w:rsidRPr="00746F9F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33F07B4" wp14:editId="24172BA8">
            <wp:simplePos x="0" y="0"/>
            <wp:positionH relativeFrom="margin">
              <wp:align>right</wp:align>
            </wp:positionH>
            <wp:positionV relativeFrom="paragraph">
              <wp:posOffset>466725</wp:posOffset>
            </wp:positionV>
            <wp:extent cx="5730875" cy="4572000"/>
            <wp:effectExtent l="0" t="0" r="3175" b="0"/>
            <wp:wrapTight wrapText="bothSides">
              <wp:wrapPolygon edited="0">
                <wp:start x="0" y="0"/>
                <wp:lineTo x="0" y="21510"/>
                <wp:lineTo x="21540" y="21510"/>
                <wp:lineTo x="2154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9" t="-767" r="499" b="8649"/>
                    <a:stretch/>
                  </pic:blipFill>
                  <pic:spPr bwMode="auto">
                    <a:xfrm>
                      <a:off x="0" y="0"/>
                      <a:ext cx="57308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746F9F">
        <w:rPr>
          <w:sz w:val="28"/>
          <w:u w:val="single"/>
        </w:rPr>
        <w:t>Democracy and Dictatorship Induction Work</w:t>
      </w:r>
    </w:p>
    <w:p w:rsidR="00746F9F" w:rsidRDefault="00746F9F"/>
    <w:p w:rsidR="00784998" w:rsidRDefault="00984B3A">
      <w:pPr>
        <w:rPr>
          <w:sz w:val="24"/>
          <w:szCs w:val="24"/>
        </w:rPr>
      </w:pPr>
      <w:r w:rsidRPr="00784998">
        <w:rPr>
          <w:sz w:val="24"/>
          <w:szCs w:val="24"/>
        </w:rPr>
        <w:t>Write your answers to Task 1 and 2 on file paper so that you can hand them in during your first History lesson.</w:t>
      </w:r>
    </w:p>
    <w:p w:rsidR="00784998" w:rsidRPr="00784998" w:rsidRDefault="00784998" w:rsidP="00784998">
      <w:pPr>
        <w:rPr>
          <w:b/>
          <w:sz w:val="24"/>
          <w:szCs w:val="24"/>
          <w:u w:val="single"/>
        </w:rPr>
      </w:pPr>
      <w:r w:rsidRPr="00784998">
        <w:rPr>
          <w:b/>
          <w:sz w:val="24"/>
          <w:szCs w:val="24"/>
          <w:u w:val="single"/>
        </w:rPr>
        <w:t>Task 1</w:t>
      </w:r>
    </w:p>
    <w:p w:rsidR="00984B3A" w:rsidRPr="00784998" w:rsidRDefault="00984B3A" w:rsidP="0078499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84998">
        <w:rPr>
          <w:sz w:val="24"/>
          <w:szCs w:val="24"/>
        </w:rPr>
        <w:t>Use the family tree to list the Kings of England in the correct order from 1377.</w:t>
      </w:r>
    </w:p>
    <w:p w:rsidR="008D4081" w:rsidRPr="00784998" w:rsidRDefault="008D4081" w:rsidP="0078499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84998">
        <w:rPr>
          <w:sz w:val="24"/>
          <w:szCs w:val="24"/>
        </w:rPr>
        <w:t>From which of Edw</w:t>
      </w:r>
      <w:r w:rsidR="00784998">
        <w:rPr>
          <w:sz w:val="24"/>
          <w:szCs w:val="24"/>
        </w:rPr>
        <w:t>ard III’s sons did Henry VII</w:t>
      </w:r>
      <w:r w:rsidRPr="00784998">
        <w:rPr>
          <w:sz w:val="24"/>
          <w:szCs w:val="24"/>
        </w:rPr>
        <w:t>’s royal blood come?</w:t>
      </w:r>
    </w:p>
    <w:p w:rsidR="008D4081" w:rsidRPr="00784998" w:rsidRDefault="008D4081" w:rsidP="0078499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84998">
        <w:rPr>
          <w:sz w:val="24"/>
          <w:szCs w:val="24"/>
        </w:rPr>
        <w:t>The surname of all the kings on this f</w:t>
      </w:r>
      <w:r w:rsidR="00784998">
        <w:rPr>
          <w:sz w:val="24"/>
          <w:szCs w:val="24"/>
        </w:rPr>
        <w:t>amily tree (apart from Henry VII</w:t>
      </w:r>
      <w:r w:rsidRPr="00784998">
        <w:rPr>
          <w:sz w:val="24"/>
          <w:szCs w:val="24"/>
        </w:rPr>
        <w:t xml:space="preserve">) was Plantagenet. </w:t>
      </w:r>
      <w:r w:rsidR="00784998" w:rsidRPr="00784998">
        <w:rPr>
          <w:sz w:val="24"/>
          <w:szCs w:val="24"/>
        </w:rPr>
        <w:t>Can you think of a re</w:t>
      </w:r>
      <w:r w:rsidR="00784998">
        <w:rPr>
          <w:sz w:val="24"/>
          <w:szCs w:val="24"/>
        </w:rPr>
        <w:t>ason why Henry VII</w:t>
      </w:r>
      <w:r w:rsidR="00784998" w:rsidRPr="00784998">
        <w:rPr>
          <w:sz w:val="24"/>
          <w:szCs w:val="24"/>
        </w:rPr>
        <w:t>’s mother’s family name was Beaufort even though she was descended from a Plantagenet?</w:t>
      </w:r>
    </w:p>
    <w:p w:rsidR="00784998" w:rsidRPr="00784998" w:rsidRDefault="00784998" w:rsidP="00784998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84998">
        <w:rPr>
          <w:sz w:val="24"/>
          <w:szCs w:val="24"/>
        </w:rPr>
        <w:t>W</w:t>
      </w:r>
      <w:r>
        <w:rPr>
          <w:sz w:val="24"/>
          <w:szCs w:val="24"/>
        </w:rPr>
        <w:t>hy was the marriage of Henry VII</w:t>
      </w:r>
      <w:r w:rsidRPr="00784998">
        <w:rPr>
          <w:sz w:val="24"/>
          <w:szCs w:val="24"/>
        </w:rPr>
        <w:t xml:space="preserve"> and Elizabeth of York significant?</w:t>
      </w:r>
    </w:p>
    <w:p w:rsidR="00784998" w:rsidRPr="00784998" w:rsidRDefault="00784998" w:rsidP="00784998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How strong was Henry VII</w:t>
      </w:r>
      <w:r w:rsidRPr="00784998">
        <w:rPr>
          <w:sz w:val="24"/>
          <w:szCs w:val="24"/>
        </w:rPr>
        <w:t>’s claim to the throne? Consider the following points:</w:t>
      </w:r>
    </w:p>
    <w:p w:rsidR="00784998" w:rsidRPr="00784998" w:rsidRDefault="00784998" w:rsidP="0078499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84998">
        <w:rPr>
          <w:sz w:val="24"/>
          <w:szCs w:val="24"/>
        </w:rPr>
        <w:t>Was his claim direct and unchallengeable?</w:t>
      </w:r>
    </w:p>
    <w:p w:rsidR="00784998" w:rsidRPr="00784998" w:rsidRDefault="00784998" w:rsidP="0078499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84998">
        <w:rPr>
          <w:sz w:val="24"/>
          <w:szCs w:val="24"/>
        </w:rPr>
        <w:t>Did he descend in a clear and obvious way from a previous monarch?</w:t>
      </w:r>
    </w:p>
    <w:p w:rsidR="00784998" w:rsidRPr="00784998" w:rsidRDefault="00784998" w:rsidP="0078499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84998">
        <w:rPr>
          <w:sz w:val="24"/>
          <w:szCs w:val="24"/>
        </w:rPr>
        <w:t>Was he always an obvious and strong claimant?</w:t>
      </w:r>
    </w:p>
    <w:p w:rsidR="00784998" w:rsidRPr="00784998" w:rsidRDefault="00784998" w:rsidP="00784998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784998">
        <w:rPr>
          <w:sz w:val="24"/>
          <w:szCs w:val="24"/>
        </w:rPr>
        <w:t>Did other people have stronger claims?</w:t>
      </w:r>
    </w:p>
    <w:p w:rsidR="00784998" w:rsidRPr="00784998" w:rsidRDefault="00784998">
      <w:pPr>
        <w:rPr>
          <w:sz w:val="24"/>
          <w:szCs w:val="24"/>
        </w:rPr>
      </w:pPr>
    </w:p>
    <w:p w:rsidR="00784998" w:rsidRPr="00784998" w:rsidRDefault="00784998">
      <w:pPr>
        <w:rPr>
          <w:b/>
          <w:sz w:val="24"/>
          <w:szCs w:val="24"/>
          <w:u w:val="single"/>
        </w:rPr>
      </w:pPr>
      <w:r w:rsidRPr="00784998">
        <w:rPr>
          <w:b/>
          <w:sz w:val="24"/>
          <w:szCs w:val="24"/>
          <w:u w:val="single"/>
        </w:rPr>
        <w:t>Task 2</w:t>
      </w:r>
    </w:p>
    <w:p w:rsidR="00784998" w:rsidRPr="00784998" w:rsidRDefault="00784998">
      <w:pPr>
        <w:rPr>
          <w:sz w:val="24"/>
          <w:szCs w:val="24"/>
        </w:rPr>
      </w:pPr>
      <w:r w:rsidRPr="00784998">
        <w:rPr>
          <w:sz w:val="24"/>
          <w:szCs w:val="24"/>
        </w:rPr>
        <w:t xml:space="preserve">Do some research online or use a text book and list three reasons why Richard </w:t>
      </w:r>
      <w:proofErr w:type="spellStart"/>
      <w:r w:rsidRPr="00784998">
        <w:rPr>
          <w:sz w:val="24"/>
          <w:szCs w:val="24"/>
        </w:rPr>
        <w:t>lll</w:t>
      </w:r>
      <w:proofErr w:type="spellEnd"/>
      <w:r w:rsidRPr="00784998">
        <w:rPr>
          <w:sz w:val="24"/>
          <w:szCs w:val="24"/>
        </w:rPr>
        <w:t xml:space="preserve"> was such an unpopular king.</w:t>
      </w:r>
    </w:p>
    <w:p w:rsidR="00746F9F" w:rsidRDefault="00746F9F">
      <w:pPr>
        <w:rPr>
          <w:sz w:val="24"/>
          <w:szCs w:val="24"/>
        </w:rPr>
      </w:pPr>
      <w:r w:rsidRPr="00746F9F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-16510</wp:posOffset>
            </wp:positionV>
            <wp:extent cx="5006984" cy="2252345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2"/>
                    <a:stretch/>
                  </pic:blipFill>
                  <pic:spPr bwMode="auto">
                    <a:xfrm>
                      <a:off x="0" y="0"/>
                      <a:ext cx="5006984" cy="225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6F9F" w:rsidRPr="00746F9F" w:rsidRDefault="00746F9F" w:rsidP="00746F9F">
      <w:pPr>
        <w:rPr>
          <w:sz w:val="24"/>
          <w:szCs w:val="24"/>
        </w:rPr>
      </w:pPr>
    </w:p>
    <w:p w:rsidR="00746F9F" w:rsidRPr="00746F9F" w:rsidRDefault="00746F9F" w:rsidP="00746F9F">
      <w:pPr>
        <w:rPr>
          <w:sz w:val="24"/>
          <w:szCs w:val="24"/>
        </w:rPr>
      </w:pPr>
    </w:p>
    <w:p w:rsidR="00746F9F" w:rsidRPr="00746F9F" w:rsidRDefault="00746F9F" w:rsidP="00746F9F">
      <w:pPr>
        <w:rPr>
          <w:sz w:val="24"/>
          <w:szCs w:val="24"/>
        </w:rPr>
      </w:pPr>
    </w:p>
    <w:p w:rsidR="008D4081" w:rsidRPr="00746F9F" w:rsidRDefault="00746F9F" w:rsidP="00746F9F">
      <w:pPr>
        <w:rPr>
          <w:sz w:val="24"/>
          <w:szCs w:val="24"/>
        </w:rPr>
      </w:pPr>
      <w:bookmarkStart w:id="0" w:name="_GoBack"/>
      <w:bookmarkEnd w:id="0"/>
      <w:r w:rsidRPr="00746F9F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1" locked="0" layoutInCell="1" allowOverlap="1" wp14:anchorId="524D7275" wp14:editId="002CCDD9">
            <wp:simplePos x="0" y="0"/>
            <wp:positionH relativeFrom="margin">
              <wp:posOffset>-133168</wp:posOffset>
            </wp:positionH>
            <wp:positionV relativeFrom="paragraph">
              <wp:posOffset>302763</wp:posOffset>
            </wp:positionV>
            <wp:extent cx="5731510" cy="8094345"/>
            <wp:effectExtent l="0" t="0" r="2540" b="1905"/>
            <wp:wrapTight wrapText="bothSides">
              <wp:wrapPolygon edited="0">
                <wp:start x="0" y="0"/>
                <wp:lineTo x="0" y="21554"/>
                <wp:lineTo x="21538" y="21554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D4081" w:rsidRPr="00746F9F" w:rsidSect="00746F9F">
      <w:pgSz w:w="11906" w:h="16838"/>
      <w:pgMar w:top="851" w:right="1440" w:bottom="851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1608A2"/>
    <w:multiLevelType w:val="hybridMultilevel"/>
    <w:tmpl w:val="B3DA61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4A35F2"/>
    <w:multiLevelType w:val="hybridMultilevel"/>
    <w:tmpl w:val="892035C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B3A"/>
    <w:rsid w:val="00746F9F"/>
    <w:rsid w:val="00784998"/>
    <w:rsid w:val="008D4081"/>
    <w:rsid w:val="00984B3A"/>
    <w:rsid w:val="00C73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E5AC6C-9364-4386-B8D8-3E06FF284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49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1A92E7D4</Template>
  <TotalTime>0</TotalTime>
  <Pages>2</Pages>
  <Words>148</Words>
  <Characters>844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Judith Smith</dc:creator>
  <cp:keywords/>
  <dc:description/>
  <cp:lastModifiedBy>Jonathan Sparshott</cp:lastModifiedBy>
  <cp:revision>2</cp:revision>
  <dcterms:created xsi:type="dcterms:W3CDTF">2016-09-08T11:34:00Z</dcterms:created>
  <dcterms:modified xsi:type="dcterms:W3CDTF">2016-09-08T11:34:00Z</dcterms:modified>
</cp:coreProperties>
</file>