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45B" w:rsidRPr="00AE6F4D" w:rsidRDefault="00AE6F4D" w:rsidP="00AE6F4D">
      <w:pPr>
        <w:jc w:val="center"/>
        <w:rPr>
          <w:b/>
          <w:u w:val="single"/>
        </w:rPr>
      </w:pPr>
      <w:bookmarkStart w:id="0" w:name="_GoBack"/>
      <w:bookmarkEnd w:id="0"/>
      <w:r w:rsidRPr="00AE6F4D">
        <w:rPr>
          <w:b/>
          <w:u w:val="single"/>
        </w:rPr>
        <w:t xml:space="preserve">Examples of </w:t>
      </w:r>
      <w:r>
        <w:rPr>
          <w:b/>
          <w:u w:val="single"/>
        </w:rPr>
        <w:t>S</w:t>
      </w:r>
      <w:r w:rsidRPr="00AE6F4D">
        <w:rPr>
          <w:b/>
          <w:u w:val="single"/>
        </w:rPr>
        <w:t xml:space="preserve">uccessful </w:t>
      </w:r>
      <w:r>
        <w:rPr>
          <w:b/>
          <w:u w:val="single"/>
        </w:rPr>
        <w:t>A</w:t>
      </w:r>
      <w:r w:rsidRPr="00AE6F4D">
        <w:rPr>
          <w:b/>
          <w:u w:val="single"/>
        </w:rPr>
        <w:t>nnotation,</w:t>
      </w:r>
      <w:r>
        <w:rPr>
          <w:b/>
          <w:u w:val="single"/>
        </w:rPr>
        <w:t xml:space="preserve"> Tips and T</w:t>
      </w:r>
      <w:r w:rsidRPr="00AE6F4D">
        <w:rPr>
          <w:b/>
          <w:u w:val="single"/>
        </w:rPr>
        <w:t>echniques</w:t>
      </w:r>
    </w:p>
    <w:p w:rsidR="0010445B" w:rsidRDefault="0010445B"/>
    <w:p w:rsidR="0010445B" w:rsidRDefault="0010445B"/>
    <w:p w:rsidR="0010445B" w:rsidRDefault="0047462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24765</wp:posOffset>
                </wp:positionV>
                <wp:extent cx="4603115" cy="5769610"/>
                <wp:effectExtent l="0" t="0" r="2603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115" cy="576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45B" w:rsidRDefault="0010445B"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38B611" wp14:editId="6FAD8968">
                                  <wp:extent cx="4413030" cy="5754413"/>
                                  <wp:effectExtent l="0" t="0" r="698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8282" cy="5774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95pt;margin-top:1.95pt;width:362.45pt;height:454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">
                <v:textbox>
                  <w:txbxContent>
                    <w:p w:rsidR="0010445B" w:rsidRDefault="0010445B"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938B611" wp14:editId="6FAD8968">
                            <wp:extent cx="4413030" cy="5754413"/>
                            <wp:effectExtent l="0" t="0" r="698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8282" cy="5774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p w:rsidR="0010445B" w:rsidRDefault="0010445B"/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445B" w:rsidRPr="0010445B" w:rsidTr="00C66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18" w:space="0" w:color="2E74B5" w:themeColor="accent1" w:themeShade="BF"/>
              <w:bottom w:val="single" w:sz="6" w:space="0" w:color="2E74B5" w:themeColor="accent1" w:themeShade="BF"/>
            </w:tcBorders>
          </w:tcPr>
          <w:p w:rsidR="0010445B" w:rsidRPr="0010445B" w:rsidRDefault="0010445B" w:rsidP="00C6651F">
            <w:pPr>
              <w:jc w:val="center"/>
              <w:rPr>
                <w:sz w:val="28"/>
                <w:szCs w:val="28"/>
              </w:rPr>
            </w:pPr>
            <w:r w:rsidRPr="0010445B">
              <w:rPr>
                <w:sz w:val="28"/>
                <w:szCs w:val="28"/>
              </w:rPr>
              <w:t xml:space="preserve">The purpose of annotating your own work is to explain </w:t>
            </w:r>
            <w:r w:rsidRPr="0010445B">
              <w:rPr>
                <w:i/>
                <w:sz w:val="28"/>
                <w:szCs w:val="28"/>
              </w:rPr>
              <w:t>why</w:t>
            </w:r>
            <w:r w:rsidRPr="0010445B">
              <w:rPr>
                <w:sz w:val="28"/>
                <w:szCs w:val="28"/>
              </w:rPr>
              <w:t xml:space="preserve"> you chose the design techniques you’ve used and whether or not the work is successful. Explain if/how your work meets the design brief requirements and point out any messages/symbolism.</w:t>
            </w:r>
          </w:p>
          <w:p w:rsidR="0010445B" w:rsidRPr="0010445B" w:rsidRDefault="0010445B" w:rsidP="00C6651F">
            <w:pPr>
              <w:jc w:val="center"/>
              <w:rPr>
                <w:sz w:val="28"/>
                <w:szCs w:val="28"/>
              </w:rPr>
            </w:pPr>
          </w:p>
        </w:tc>
      </w:tr>
      <w:tr w:rsidR="0010445B" w:rsidRPr="0010445B" w:rsidTr="00C665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6" w:space="0" w:color="2E74B5" w:themeColor="accent1" w:themeShade="BF"/>
              <w:bottom w:val="single" w:sz="18" w:space="0" w:color="2E74B5" w:themeColor="accent1" w:themeShade="BF"/>
            </w:tcBorders>
          </w:tcPr>
          <w:p w:rsidR="0010445B" w:rsidRPr="0010445B" w:rsidRDefault="0010445B" w:rsidP="00C6651F">
            <w:r w:rsidRPr="0010445B">
              <w:t xml:space="preserve">There are several </w:t>
            </w:r>
            <w:r w:rsidRPr="0010445B">
              <w:rPr>
                <w:i/>
              </w:rPr>
              <w:t>styles</w:t>
            </w:r>
            <w:r w:rsidRPr="0010445B">
              <w:t xml:space="preserve"> of annotating. Use the one that best suits you. Your annotations will be assessed on their QUALITY not QUANTITY. Although be aware there may be a minimum word count for some tasks.</w:t>
            </w:r>
          </w:p>
        </w:tc>
      </w:tr>
      <w:tr w:rsidR="0010445B" w:rsidRPr="0010445B" w:rsidTr="00C665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</w:tcPr>
          <w:p w:rsidR="0010445B" w:rsidRPr="0010445B" w:rsidRDefault="0010445B" w:rsidP="00C6651F">
            <w:pPr>
              <w:rPr>
                <w:sz w:val="26"/>
                <w:szCs w:val="26"/>
              </w:rPr>
            </w:pPr>
          </w:p>
          <w:p w:rsidR="0010445B" w:rsidRPr="0010445B" w:rsidRDefault="0010445B" w:rsidP="00C6651F">
            <w:pPr>
              <w:rPr>
                <w:sz w:val="26"/>
                <w:szCs w:val="26"/>
              </w:rPr>
            </w:pPr>
            <w:r w:rsidRPr="0010445B">
              <w:rPr>
                <w:sz w:val="26"/>
                <w:szCs w:val="26"/>
              </w:rPr>
              <w:t xml:space="preserve">Example 1 is written in full sentences. </w:t>
            </w:r>
          </w:p>
          <w:p w:rsidR="0010445B" w:rsidRPr="0010445B" w:rsidRDefault="0010445B" w:rsidP="00C6651F">
            <w:pPr>
              <w:rPr>
                <w:sz w:val="26"/>
                <w:szCs w:val="26"/>
              </w:rPr>
            </w:pPr>
            <w:r w:rsidRPr="0010445B">
              <w:rPr>
                <w:sz w:val="26"/>
                <w:szCs w:val="26"/>
              </w:rPr>
              <w:t>Notice it is written in the first person (use of ‘I’).</w:t>
            </w:r>
          </w:p>
          <w:p w:rsidR="0010445B" w:rsidRPr="0010445B" w:rsidRDefault="0010445B" w:rsidP="00C6651F">
            <w:pPr>
              <w:rPr>
                <w:sz w:val="26"/>
                <w:szCs w:val="26"/>
              </w:rPr>
            </w:pPr>
          </w:p>
          <w:p w:rsidR="0010445B" w:rsidRPr="0010445B" w:rsidRDefault="0010445B" w:rsidP="00C6651F">
            <w:pPr>
              <w:rPr>
                <w:sz w:val="26"/>
                <w:szCs w:val="26"/>
              </w:rPr>
            </w:pPr>
            <w:r w:rsidRPr="0010445B">
              <w:rPr>
                <w:sz w:val="26"/>
                <w:szCs w:val="26"/>
              </w:rPr>
              <w:t>1.  I have placed the white border behind the beetroot leaves so they are not completely contained; this shows their wildness and strength of flavour.  I used a manmade metal background to contrast with the natural leaves and to enhance the message of ‘manmade versus natural’.  I have used freehand typography with a curved baseline to represent the human aspect of food production.</w:t>
            </w:r>
          </w:p>
          <w:p w:rsidR="0010445B" w:rsidRPr="0010445B" w:rsidRDefault="0010445B" w:rsidP="00C6651F"/>
        </w:tc>
      </w:tr>
      <w:tr w:rsidR="0010445B" w:rsidRPr="0010445B" w:rsidTr="00C665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</w:tcPr>
          <w:p w:rsidR="0010445B" w:rsidRPr="0010445B" w:rsidRDefault="0010445B" w:rsidP="00C6651F"/>
          <w:p w:rsidR="0010445B" w:rsidRPr="0010445B" w:rsidRDefault="0010445B" w:rsidP="00C6651F">
            <w:pPr>
              <w:rPr>
                <w:sz w:val="26"/>
                <w:szCs w:val="26"/>
              </w:rPr>
            </w:pPr>
            <w:r w:rsidRPr="0010445B">
              <w:rPr>
                <w:sz w:val="26"/>
                <w:szCs w:val="26"/>
              </w:rPr>
              <w:t xml:space="preserve">Example 2 is not written in full sentences and therefore does not contain the use of ‘I’. </w:t>
            </w:r>
          </w:p>
          <w:p w:rsidR="0010445B" w:rsidRPr="0010445B" w:rsidRDefault="0010445B" w:rsidP="00C6651F">
            <w:pPr>
              <w:rPr>
                <w:sz w:val="26"/>
                <w:szCs w:val="26"/>
              </w:rPr>
            </w:pPr>
          </w:p>
          <w:p w:rsidR="0010445B" w:rsidRPr="0010445B" w:rsidRDefault="0010445B" w:rsidP="00C6651F">
            <w:pPr>
              <w:rPr>
                <w:sz w:val="26"/>
                <w:szCs w:val="26"/>
              </w:rPr>
            </w:pPr>
            <w:r w:rsidRPr="0010445B">
              <w:rPr>
                <w:sz w:val="26"/>
                <w:szCs w:val="26"/>
              </w:rPr>
              <w:t>2.  Red and white string creates leading line – guides viewer’s eye into focal point; the beetroot leaf.  Simple sans serif typography lists facts about beetroot.  The capital letters are right aligned with border – this is neat and clinical, contrasts irregularity of nature.  Message = ‘manmade versus natural’.</w:t>
            </w:r>
          </w:p>
          <w:p w:rsidR="0010445B" w:rsidRPr="0010445B" w:rsidRDefault="0010445B" w:rsidP="00C6651F"/>
        </w:tc>
      </w:tr>
      <w:tr w:rsidR="0010445B" w:rsidRPr="0010445B" w:rsidTr="00C665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</w:tcPr>
          <w:p w:rsidR="0010445B" w:rsidRPr="0010445B" w:rsidRDefault="0010445B" w:rsidP="00C6651F"/>
          <w:p w:rsidR="0010445B" w:rsidRPr="0010445B" w:rsidRDefault="0010445B" w:rsidP="00C6651F">
            <w:pPr>
              <w:rPr>
                <w:sz w:val="26"/>
                <w:szCs w:val="26"/>
              </w:rPr>
            </w:pPr>
            <w:r w:rsidRPr="0010445B">
              <w:rPr>
                <w:sz w:val="26"/>
                <w:szCs w:val="26"/>
              </w:rPr>
              <w:t xml:space="preserve">Example 3 only describes what actions the student took in creating the work. </w:t>
            </w:r>
          </w:p>
          <w:p w:rsidR="0010445B" w:rsidRPr="0010445B" w:rsidRDefault="0010445B" w:rsidP="00C6651F">
            <w:pPr>
              <w:rPr>
                <w:sz w:val="26"/>
                <w:szCs w:val="26"/>
              </w:rPr>
            </w:pPr>
            <w:r w:rsidRPr="0010445B">
              <w:rPr>
                <w:sz w:val="26"/>
                <w:szCs w:val="26"/>
              </w:rPr>
              <w:t>This is not valuable as annotation.</w:t>
            </w:r>
          </w:p>
          <w:p w:rsidR="0010445B" w:rsidRPr="0010445B" w:rsidRDefault="0010445B" w:rsidP="00C6651F">
            <w:pPr>
              <w:rPr>
                <w:sz w:val="26"/>
                <w:szCs w:val="26"/>
              </w:rPr>
            </w:pPr>
          </w:p>
          <w:p w:rsidR="0010445B" w:rsidRPr="0010445B" w:rsidRDefault="0010445B" w:rsidP="00C6651F">
            <w:pPr>
              <w:rPr>
                <w:sz w:val="26"/>
                <w:szCs w:val="26"/>
              </w:rPr>
            </w:pPr>
            <w:r w:rsidRPr="0010445B">
              <w:rPr>
                <w:sz w:val="26"/>
                <w:szCs w:val="26"/>
              </w:rPr>
              <w:t xml:space="preserve">3.  I placed my metal texture photograph in the background using Photoshop and lightened the front leaf to create contrast.  The white border is neat and includes freehand typography, which I created using the graphics tablet.  </w:t>
            </w:r>
          </w:p>
          <w:p w:rsidR="0010445B" w:rsidRPr="0010445B" w:rsidRDefault="0010445B" w:rsidP="00C6651F"/>
        </w:tc>
      </w:tr>
    </w:tbl>
    <w:p w:rsidR="0010445B" w:rsidRPr="00AD0E74" w:rsidRDefault="0010445B">
      <w:pPr>
        <w:rPr>
          <w:b/>
          <w:i/>
          <w:sz w:val="36"/>
          <w:szCs w:val="36"/>
        </w:rPr>
      </w:pPr>
    </w:p>
    <w:p w:rsidR="000B707D" w:rsidRDefault="000B707D">
      <w:pPr>
        <w:rPr>
          <w:rFonts w:cs="Aharoni"/>
          <w:b/>
          <w:i/>
          <w:sz w:val="36"/>
          <w:szCs w:val="36"/>
        </w:rPr>
      </w:pPr>
    </w:p>
    <w:p w:rsidR="000B707D" w:rsidRDefault="000B707D">
      <w:pPr>
        <w:rPr>
          <w:rFonts w:cs="Aharoni"/>
          <w:b/>
          <w:i/>
          <w:sz w:val="36"/>
          <w:szCs w:val="36"/>
        </w:rPr>
      </w:pPr>
    </w:p>
    <w:p w:rsidR="000B707D" w:rsidRDefault="000B707D">
      <w:pPr>
        <w:rPr>
          <w:rFonts w:cs="Aharoni"/>
          <w:b/>
          <w:i/>
          <w:sz w:val="36"/>
          <w:szCs w:val="36"/>
        </w:rPr>
      </w:pPr>
    </w:p>
    <w:p w:rsidR="000B707D" w:rsidRDefault="000B707D">
      <w:pPr>
        <w:rPr>
          <w:rFonts w:cs="Aharoni"/>
          <w:b/>
          <w:i/>
          <w:sz w:val="36"/>
          <w:szCs w:val="36"/>
        </w:rPr>
      </w:pPr>
    </w:p>
    <w:p w:rsidR="0059222F" w:rsidRDefault="0041299D">
      <w:pPr>
        <w:rPr>
          <w:rFonts w:cs="Aharoni"/>
          <w:b/>
          <w:i/>
          <w:sz w:val="36"/>
          <w:szCs w:val="36"/>
        </w:rPr>
      </w:pPr>
      <w:r w:rsidRPr="00AD0E74">
        <w:rPr>
          <w:rFonts w:cs="Aharoni"/>
          <w:b/>
          <w:i/>
          <w:sz w:val="36"/>
          <w:szCs w:val="36"/>
        </w:rPr>
        <w:t xml:space="preserve">As well as the </w:t>
      </w:r>
      <w:r w:rsidR="00752048" w:rsidRPr="00AD0E74">
        <w:rPr>
          <w:rFonts w:cs="Aharoni"/>
          <w:b/>
          <w:i/>
          <w:sz w:val="36"/>
          <w:szCs w:val="36"/>
        </w:rPr>
        <w:t>quality of what you are writing</w:t>
      </w:r>
      <w:r w:rsidRPr="00AD0E74">
        <w:rPr>
          <w:rFonts w:cs="Aharoni"/>
          <w:b/>
          <w:i/>
          <w:sz w:val="36"/>
          <w:szCs w:val="36"/>
        </w:rPr>
        <w:t>, be aware of the design and layout of your annotations.</w:t>
      </w:r>
      <w:r w:rsidR="00752048" w:rsidRPr="00AD0E74">
        <w:rPr>
          <w:rFonts w:cs="Aharoni"/>
          <w:b/>
          <w:i/>
          <w:sz w:val="36"/>
          <w:szCs w:val="36"/>
        </w:rPr>
        <w:t xml:space="preserve"> Rather </w:t>
      </w:r>
      <w:r w:rsidR="0059222F" w:rsidRPr="00AD0E74">
        <w:rPr>
          <w:rFonts w:cs="Aharoni"/>
          <w:b/>
          <w:i/>
          <w:sz w:val="36"/>
          <w:szCs w:val="36"/>
        </w:rPr>
        <w:t>than standard paragraphs of text, try some of these</w:t>
      </w:r>
      <w:r w:rsidR="00752048" w:rsidRPr="00AD0E74">
        <w:rPr>
          <w:rFonts w:cs="Aharoni"/>
          <w:b/>
          <w:i/>
          <w:sz w:val="36"/>
          <w:szCs w:val="36"/>
        </w:rPr>
        <w:t xml:space="preserve"> styles and create your own…</w:t>
      </w: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  <w:r w:rsidRPr="00586EB7">
        <w:rPr>
          <w:rFonts w:cs="Aharoni"/>
          <w:b/>
          <w:i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92710</wp:posOffset>
                </wp:positionV>
                <wp:extent cx="4333875" cy="4096385"/>
                <wp:effectExtent l="0" t="0" r="28575" b="184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409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EB7" w:rsidRDefault="00586EB7">
                            <w:r>
                              <w:rPr>
                                <w:rFonts w:cs="Aharoni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3ABA83F6" wp14:editId="20654EA8">
                                  <wp:extent cx="4142105" cy="3956459"/>
                                  <wp:effectExtent l="0" t="0" r="0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example 2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2105" cy="3956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6.1pt;margin-top:7.3pt;width:341.25pt;height:322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">
                <v:textbox>
                  <w:txbxContent>
                    <w:p w:rsidR="00586EB7" w:rsidRDefault="00586EB7">
                      <w:r>
                        <w:rPr>
                          <w:rFonts w:cs="Aharoni"/>
                          <w:b/>
                          <w:i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3ABA83F6" wp14:editId="20654EA8">
                            <wp:extent cx="4142105" cy="3956459"/>
                            <wp:effectExtent l="0" t="0" r="0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example 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2105" cy="3956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586EB7" w:rsidRDefault="00586EB7">
      <w:pPr>
        <w:rPr>
          <w:rFonts w:cs="Aharoni"/>
          <w:b/>
          <w:i/>
          <w:sz w:val="36"/>
          <w:szCs w:val="36"/>
        </w:rPr>
      </w:pPr>
      <w:r w:rsidRPr="00586EB7">
        <w:rPr>
          <w:rFonts w:cs="Aharoni"/>
          <w:b/>
          <w:i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724395</wp:posOffset>
                </wp:positionH>
                <wp:positionV relativeFrom="paragraph">
                  <wp:posOffset>-353589</wp:posOffset>
                </wp:positionV>
                <wp:extent cx="4298315" cy="4168239"/>
                <wp:effectExtent l="0" t="0" r="26035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15" cy="41682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EB7" w:rsidRDefault="00586EB7">
                            <w:r>
                              <w:rPr>
                                <w:rFonts w:cs="Aharoni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4A80E4DE" wp14:editId="4DD8E97F">
                                  <wp:extent cx="4106545" cy="3695504"/>
                                  <wp:effectExtent l="0" t="0" r="8255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example 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6545" cy="3695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7.05pt;margin-top:-27.85pt;width:338.45pt;height:328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">
                <v:textbox>
                  <w:txbxContent>
                    <w:p w:rsidR="00586EB7" w:rsidRDefault="00586EB7">
                      <w:r>
                        <w:rPr>
                          <w:rFonts w:cs="Aharoni"/>
                          <w:b/>
                          <w:i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4A80E4DE" wp14:editId="4DD8E97F">
                            <wp:extent cx="4106545" cy="3695504"/>
                            <wp:effectExtent l="0" t="0" r="8255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example 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6545" cy="3695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6EB7" w:rsidRDefault="00586EB7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4B021C">
      <w:pPr>
        <w:rPr>
          <w:rFonts w:cs="Aharoni"/>
          <w:b/>
          <w:i/>
          <w:sz w:val="36"/>
          <w:szCs w:val="36"/>
        </w:rPr>
      </w:pPr>
      <w:r w:rsidRPr="004B021C">
        <w:rPr>
          <w:rFonts w:cs="Aharoni"/>
          <w:b/>
          <w:i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486476</wp:posOffset>
                </wp:positionH>
                <wp:positionV relativeFrom="paragraph">
                  <wp:posOffset>0</wp:posOffset>
                </wp:positionV>
                <wp:extent cx="4358005" cy="5984875"/>
                <wp:effectExtent l="0" t="0" r="23495" b="158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005" cy="598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21C" w:rsidRDefault="004B021C">
                            <w:r>
                              <w:rPr>
                                <w:rFonts w:cs="Aharoni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43C5CCC1" wp14:editId="164CE973">
                                  <wp:extent cx="4251366" cy="6013153"/>
                                  <wp:effectExtent l="0" t="0" r="0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xample 3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391" cy="602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.3pt;margin-top:0;width:343.15pt;height:47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">
                <v:textbox>
                  <w:txbxContent>
                    <w:p w:rsidR="004B021C" w:rsidRDefault="004B021C">
                      <w:r>
                        <w:rPr>
                          <w:rFonts w:cs="Aharoni"/>
                          <w:b/>
                          <w:i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43C5CCC1" wp14:editId="164CE973">
                            <wp:extent cx="4251366" cy="6013153"/>
                            <wp:effectExtent l="0" t="0" r="0" b="69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xample 3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391" cy="602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813963" w:rsidRDefault="00813963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4B021C" w:rsidRDefault="004B021C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noProof/>
          <w:sz w:val="36"/>
          <w:szCs w:val="36"/>
          <w:lang w:eastAsia="en-GB"/>
        </w:rPr>
      </w:pPr>
    </w:p>
    <w:p w:rsidR="0076733A" w:rsidRDefault="0076733A">
      <w:pPr>
        <w:rPr>
          <w:rFonts w:cs="Aharoni"/>
          <w:b/>
          <w:i/>
          <w:noProof/>
          <w:sz w:val="36"/>
          <w:szCs w:val="36"/>
          <w:lang w:eastAsia="en-GB"/>
        </w:rPr>
      </w:pPr>
    </w:p>
    <w:p w:rsidR="0076733A" w:rsidRDefault="0076733A">
      <w:pPr>
        <w:rPr>
          <w:rFonts w:cs="Aharoni"/>
          <w:b/>
          <w:i/>
          <w:noProof/>
          <w:sz w:val="36"/>
          <w:szCs w:val="36"/>
          <w:lang w:eastAsia="en-GB"/>
        </w:rPr>
      </w:pPr>
    </w:p>
    <w:p w:rsidR="0076733A" w:rsidRDefault="0076733A">
      <w:pPr>
        <w:rPr>
          <w:rFonts w:cs="Aharoni"/>
          <w:b/>
          <w:i/>
          <w:noProof/>
          <w:sz w:val="36"/>
          <w:szCs w:val="36"/>
          <w:lang w:eastAsia="en-GB"/>
        </w:rPr>
      </w:pPr>
    </w:p>
    <w:p w:rsidR="0076733A" w:rsidRDefault="0076733A">
      <w:pPr>
        <w:rPr>
          <w:rFonts w:cs="Aharoni"/>
          <w:b/>
          <w:i/>
          <w:noProof/>
          <w:sz w:val="36"/>
          <w:szCs w:val="36"/>
          <w:lang w:eastAsia="en-GB"/>
        </w:rPr>
      </w:pPr>
    </w:p>
    <w:p w:rsidR="0076733A" w:rsidRDefault="0076733A">
      <w:pPr>
        <w:rPr>
          <w:rFonts w:cs="Aharoni"/>
          <w:b/>
          <w:i/>
          <w:noProof/>
          <w:sz w:val="36"/>
          <w:szCs w:val="36"/>
          <w:lang w:eastAsia="en-GB"/>
        </w:rPr>
      </w:pPr>
    </w:p>
    <w:p w:rsidR="00C41EBC" w:rsidRDefault="00F002BF">
      <w:pPr>
        <w:rPr>
          <w:rFonts w:cs="Aharoni"/>
          <w:b/>
          <w:i/>
          <w:noProof/>
          <w:sz w:val="36"/>
          <w:szCs w:val="36"/>
          <w:lang w:eastAsia="en-GB"/>
        </w:rPr>
      </w:pPr>
      <w:r>
        <w:rPr>
          <w:rFonts w:cs="Aharoni"/>
          <w:b/>
          <w:i/>
          <w:noProof/>
          <w:sz w:val="36"/>
          <w:szCs w:val="36"/>
          <w:lang w:eastAsia="en-GB"/>
        </w:rPr>
        <w:lastRenderedPageBreak/>
        <w:t>The below</w:t>
      </w:r>
      <w:r w:rsidR="0076733A">
        <w:rPr>
          <w:rFonts w:cs="Aharoni"/>
          <w:b/>
          <w:i/>
          <w:noProof/>
          <w:sz w:val="36"/>
          <w:szCs w:val="36"/>
          <w:lang w:eastAsia="en-GB"/>
        </w:rPr>
        <w:t xml:space="preserve"> examples contain </w:t>
      </w:r>
      <w:r w:rsidR="00C41EBC">
        <w:rPr>
          <w:rFonts w:cs="Aharoni"/>
          <w:b/>
          <w:i/>
          <w:noProof/>
          <w:sz w:val="36"/>
          <w:szCs w:val="36"/>
          <w:lang w:eastAsia="en-GB"/>
        </w:rPr>
        <w:t>irrelevant</w:t>
      </w:r>
      <w:r w:rsidR="0076733A">
        <w:rPr>
          <w:rFonts w:cs="Aharoni"/>
          <w:b/>
          <w:i/>
          <w:noProof/>
          <w:sz w:val="36"/>
          <w:szCs w:val="36"/>
          <w:lang w:eastAsia="en-GB"/>
        </w:rPr>
        <w:t xml:space="preserve"> subject matter but the layouts m</w:t>
      </w:r>
      <w:r w:rsidR="00C41EBC">
        <w:rPr>
          <w:rFonts w:cs="Aharoni"/>
          <w:b/>
          <w:i/>
          <w:noProof/>
          <w:sz w:val="36"/>
          <w:szCs w:val="36"/>
          <w:lang w:eastAsia="en-GB"/>
        </w:rPr>
        <w:t>ay inspire ideas for how you could</w:t>
      </w:r>
      <w:r w:rsidR="0076733A">
        <w:rPr>
          <w:rFonts w:cs="Aharoni"/>
          <w:b/>
          <w:i/>
          <w:noProof/>
          <w:sz w:val="36"/>
          <w:szCs w:val="36"/>
          <w:lang w:eastAsia="en-GB"/>
        </w:rPr>
        <w:t xml:space="preserve"> present your annotations</w:t>
      </w:r>
      <w:r w:rsidR="00CD40DD">
        <w:rPr>
          <w:rFonts w:cs="Aharoni"/>
          <w:b/>
          <w:i/>
          <w:noProof/>
          <w:sz w:val="36"/>
          <w:szCs w:val="36"/>
          <w:lang w:eastAsia="en-GB"/>
        </w:rPr>
        <w:t>.</w:t>
      </w:r>
    </w:p>
    <w:p w:rsidR="00033262" w:rsidRDefault="00033262">
      <w:pPr>
        <w:rPr>
          <w:rFonts w:cs="Aharoni"/>
          <w:b/>
          <w:i/>
          <w:sz w:val="36"/>
          <w:szCs w:val="36"/>
        </w:rPr>
      </w:pPr>
    </w:p>
    <w:p w:rsidR="0076733A" w:rsidRDefault="000B707D">
      <w:pPr>
        <w:rPr>
          <w:rFonts w:cs="Aharoni"/>
          <w:b/>
          <w:i/>
          <w:sz w:val="36"/>
          <w:szCs w:val="36"/>
        </w:rPr>
      </w:pPr>
      <w:r w:rsidRPr="0076733A">
        <w:rPr>
          <w:rFonts w:cs="Aharoni"/>
          <w:b/>
          <w:i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page">
                  <wp:posOffset>2156460</wp:posOffset>
                </wp:positionH>
                <wp:positionV relativeFrom="paragraph">
                  <wp:posOffset>26670</wp:posOffset>
                </wp:positionV>
                <wp:extent cx="3105150" cy="213360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33A" w:rsidRDefault="0076733A">
                            <w:r>
                              <w:rPr>
                                <w:rFonts w:cs="Aharoni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14F98A20" wp14:editId="44349BA2">
                                  <wp:extent cx="2876550" cy="2054679"/>
                                  <wp:effectExtent l="0" t="0" r="0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zoomed in 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2453" cy="2080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9.8pt;margin-top:2.1pt;width:244.5pt;height:16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">
                <v:textbox>
                  <w:txbxContent>
                    <w:p w:rsidR="0076733A" w:rsidRDefault="0076733A">
                      <w:r>
                        <w:rPr>
                          <w:rFonts w:cs="Aharoni"/>
                          <w:b/>
                          <w:i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14F98A20" wp14:editId="44349BA2">
                            <wp:extent cx="2876550" cy="2054679"/>
                            <wp:effectExtent l="0" t="0" r="0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zoomed in 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2453" cy="2080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0B707D">
      <w:pPr>
        <w:rPr>
          <w:rFonts w:cs="Aharoni"/>
          <w:b/>
          <w:i/>
          <w:sz w:val="36"/>
          <w:szCs w:val="36"/>
        </w:rPr>
      </w:pPr>
      <w:r w:rsidRPr="0076733A">
        <w:rPr>
          <w:rFonts w:cs="Aharoni"/>
          <w:b/>
          <w:i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571750" cy="251460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33A" w:rsidRDefault="0076733A">
                            <w:r>
                              <w:rPr>
                                <w:rFonts w:cs="Aharoni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09568C8E" wp14:editId="585AE273">
                                  <wp:extent cx="2400300" cy="24003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zoomed in 2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1276" cy="2411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.85pt;width:202.5pt;height:198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">
                <v:textbox>
                  <w:txbxContent>
                    <w:p w:rsidR="0076733A" w:rsidRDefault="0076733A">
                      <w:r>
                        <w:rPr>
                          <w:rFonts w:cs="Aharoni"/>
                          <w:b/>
                          <w:i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09568C8E" wp14:editId="585AE273">
                            <wp:extent cx="2400300" cy="240030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zoomed in 2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1276" cy="2411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Default="0076733A">
      <w:pPr>
        <w:rPr>
          <w:rFonts w:cs="Aharoni"/>
          <w:b/>
          <w:i/>
          <w:sz w:val="36"/>
          <w:szCs w:val="36"/>
        </w:rPr>
      </w:pPr>
    </w:p>
    <w:p w:rsidR="0076733A" w:rsidRPr="00AD0E74" w:rsidRDefault="005262CA">
      <w:pPr>
        <w:rPr>
          <w:rFonts w:cs="Aharoni"/>
          <w:b/>
          <w:i/>
          <w:sz w:val="36"/>
          <w:szCs w:val="36"/>
        </w:rPr>
      </w:pPr>
      <w:r w:rsidRPr="0076733A">
        <w:rPr>
          <w:rFonts w:cs="Aharoni"/>
          <w:b/>
          <w:i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1314450</wp:posOffset>
                </wp:positionH>
                <wp:positionV relativeFrom="paragraph">
                  <wp:posOffset>40005</wp:posOffset>
                </wp:positionV>
                <wp:extent cx="3105150" cy="236220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33A" w:rsidRDefault="0076733A">
                            <w:r>
                              <w:rPr>
                                <w:rFonts w:cs="Aharoni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2D332200" wp14:editId="1DAC14D2">
                                  <wp:extent cx="3219450" cy="2012065"/>
                                  <wp:effectExtent l="0" t="0" r="0" b="762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zoomed in 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0176" cy="2043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3.5pt;margin-top:3.15pt;width:244.5pt;height:18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">
                <v:textbox>
                  <w:txbxContent>
                    <w:p w:rsidR="0076733A" w:rsidRDefault="0076733A">
                      <w:r>
                        <w:rPr>
                          <w:rFonts w:cs="Aharoni"/>
                          <w:b/>
                          <w:i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2D332200" wp14:editId="1DAC14D2">
                            <wp:extent cx="3219450" cy="2012065"/>
                            <wp:effectExtent l="0" t="0" r="0" b="762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zoomed in 1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0176" cy="2043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6733A" w:rsidRPr="00AD0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81C"/>
    <w:rsid w:val="00033262"/>
    <w:rsid w:val="000B707D"/>
    <w:rsid w:val="0010445B"/>
    <w:rsid w:val="001F0AE5"/>
    <w:rsid w:val="00271F77"/>
    <w:rsid w:val="0041299D"/>
    <w:rsid w:val="00474629"/>
    <w:rsid w:val="004B021C"/>
    <w:rsid w:val="005262CA"/>
    <w:rsid w:val="00586EB7"/>
    <w:rsid w:val="0059222F"/>
    <w:rsid w:val="005F7998"/>
    <w:rsid w:val="00752048"/>
    <w:rsid w:val="0076733A"/>
    <w:rsid w:val="00813963"/>
    <w:rsid w:val="00883D3A"/>
    <w:rsid w:val="008927CB"/>
    <w:rsid w:val="008E3857"/>
    <w:rsid w:val="00900ACA"/>
    <w:rsid w:val="00923EB9"/>
    <w:rsid w:val="009E3C3C"/>
    <w:rsid w:val="009F36CE"/>
    <w:rsid w:val="00AD0E74"/>
    <w:rsid w:val="00AE6F4D"/>
    <w:rsid w:val="00B80BCA"/>
    <w:rsid w:val="00BA275D"/>
    <w:rsid w:val="00C41EBC"/>
    <w:rsid w:val="00CB081C"/>
    <w:rsid w:val="00CD40DD"/>
    <w:rsid w:val="00DD43BB"/>
    <w:rsid w:val="00E25228"/>
    <w:rsid w:val="00E74822"/>
    <w:rsid w:val="00F0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05B26C-1AA6-4C93-A4D6-9A22D71A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81C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E7482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E748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7482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7482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7482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jpg"/><Relationship Id="rId17" Type="http://schemas.openxmlformats.org/officeDocument/2006/relationships/image" Target="media/image70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5" Type="http://schemas.openxmlformats.org/officeDocument/2006/relationships/image" Target="media/image60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4A0CF7C1</Template>
  <TotalTime>1</TotalTime>
  <Pages>5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Brobin</dc:creator>
  <cp:keywords/>
  <dc:description/>
  <cp:lastModifiedBy>Natalie Brobin</cp:lastModifiedBy>
  <cp:revision>2</cp:revision>
  <dcterms:created xsi:type="dcterms:W3CDTF">2016-11-18T09:21:00Z</dcterms:created>
  <dcterms:modified xsi:type="dcterms:W3CDTF">2016-11-18T09:21:00Z</dcterms:modified>
</cp:coreProperties>
</file>