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EC06E" w14:textId="77777777" w:rsidR="0038174D" w:rsidRDefault="0038174D" w:rsidP="0038174D">
      <w:pPr>
        <w:pStyle w:val="Sausage1"/>
      </w:pPr>
      <w:bookmarkStart w:id="0" w:name="_Toc230590370"/>
      <w:r>
        <w:t>Types of Muscle</w:t>
      </w:r>
      <w:bookmarkEnd w:id="0"/>
    </w:p>
    <w:p w14:paraId="21092AA2" w14:textId="77777777" w:rsidR="0038174D" w:rsidRDefault="0038174D" w:rsidP="0038174D">
      <w:pPr>
        <w:pStyle w:val="Sausage3"/>
      </w:pPr>
    </w:p>
    <w:p w14:paraId="77B54744" w14:textId="77777777" w:rsidR="0038174D" w:rsidRDefault="0038174D" w:rsidP="0038174D">
      <w:pPr>
        <w:pStyle w:val="Sausage3"/>
      </w:pPr>
      <w:r>
        <w:t>There are three types of muscle:</w:t>
      </w:r>
    </w:p>
    <w:p w14:paraId="007BE14F" w14:textId="77777777" w:rsidR="0038174D" w:rsidRDefault="0038174D" w:rsidP="0038174D">
      <w:pPr>
        <w:pStyle w:val="Sausage3"/>
      </w:pPr>
    </w:p>
    <w:p w14:paraId="2B7F52DE" w14:textId="77777777" w:rsidR="0038174D" w:rsidRDefault="0038174D" w:rsidP="0038174D">
      <w:pPr>
        <w:pStyle w:val="Sausage3"/>
        <w:numPr>
          <w:ilvl w:val="0"/>
          <w:numId w:val="1"/>
        </w:numPr>
      </w:pPr>
      <w:r>
        <w:rPr>
          <w:i/>
        </w:rPr>
        <w:t>Skeletal Muscle</w:t>
      </w:r>
      <w:r>
        <w:t xml:space="preserve"> – This is muscle attached to bone and its primary function is movement. It contracts rapidly and is attached to bones by inelastic tendons. When the muscle contracts it pulls on the skeleton causing the bone to which it</w:t>
      </w:r>
      <w:r w:rsidR="00E80750">
        <w:t>’</w:t>
      </w:r>
      <w:r>
        <w:t xml:space="preserve">s attached to move. </w:t>
      </w:r>
    </w:p>
    <w:p w14:paraId="4E9AC6D8" w14:textId="77777777" w:rsidR="00E80750" w:rsidRDefault="00E80750" w:rsidP="00E80750">
      <w:pPr>
        <w:pStyle w:val="Sausage3"/>
        <w:ind w:left="720"/>
      </w:pPr>
    </w:p>
    <w:p w14:paraId="22CB3AA7" w14:textId="77777777" w:rsidR="0038174D" w:rsidRDefault="00E80750" w:rsidP="0038174D">
      <w:pPr>
        <w:pStyle w:val="Sausage3"/>
        <w:numPr>
          <w:ilvl w:val="0"/>
          <w:numId w:val="1"/>
        </w:numPr>
      </w:pPr>
      <w:r>
        <w:rPr>
          <w:i/>
        </w:rPr>
        <w:t xml:space="preserve">Smooth Muscle </w:t>
      </w:r>
      <w:r>
        <w:t>– This is found in the walls of tubular organs such as the arteries or the gut. It contracts slowly.</w:t>
      </w:r>
    </w:p>
    <w:p w14:paraId="6995E34B" w14:textId="77777777" w:rsidR="00E80750" w:rsidRDefault="00E80750" w:rsidP="00E80750">
      <w:pPr>
        <w:pStyle w:val="Sausage3"/>
      </w:pPr>
    </w:p>
    <w:p w14:paraId="363DB127" w14:textId="77777777" w:rsidR="00E80750" w:rsidRDefault="00E80750" w:rsidP="0038174D">
      <w:pPr>
        <w:pStyle w:val="Sausage3"/>
        <w:numPr>
          <w:ilvl w:val="0"/>
          <w:numId w:val="1"/>
        </w:numPr>
      </w:pPr>
      <w:r>
        <w:rPr>
          <w:i/>
        </w:rPr>
        <w:t xml:space="preserve">Cardiac Muscle </w:t>
      </w:r>
      <w:r>
        <w:t xml:space="preserve">– This is found only in the heart. </w:t>
      </w:r>
    </w:p>
    <w:p w14:paraId="77C1F723" w14:textId="77777777" w:rsidR="00E80750" w:rsidRDefault="00E80750" w:rsidP="00E80750">
      <w:pPr>
        <w:pStyle w:val="Sausage3"/>
      </w:pPr>
    </w:p>
    <w:p w14:paraId="6732EEFA" w14:textId="77777777" w:rsidR="00E80750" w:rsidRDefault="00E80750" w:rsidP="00E80750">
      <w:pPr>
        <w:pStyle w:val="Sausage3"/>
      </w:pPr>
    </w:p>
    <w:p w14:paraId="2806D100" w14:textId="77777777" w:rsidR="00E80750" w:rsidRDefault="00E80750" w:rsidP="00E80750">
      <w:pPr>
        <w:pStyle w:val="Sausage3"/>
      </w:pPr>
      <w:r>
        <w:rPr>
          <w:rFonts w:ascii="Helvetica" w:hAnsi="Helvetica" w:cs="Helvetica"/>
          <w:noProof/>
          <w:lang w:val="en-GB" w:eastAsia="en-GB"/>
        </w:rPr>
        <w:lastRenderedPageBreak/>
        <w:drawing>
          <wp:inline distT="0" distB="0" distL="0" distR="0" wp14:anchorId="6942EC13" wp14:editId="47678FC9">
            <wp:extent cx="5080000" cy="360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1250"/>
                    <a:stretch/>
                  </pic:blipFill>
                  <pic:spPr bwMode="auto">
                    <a:xfrm>
                      <a:off x="0" y="0"/>
                      <a:ext cx="5080000" cy="3606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8CC139" w14:textId="77777777" w:rsidR="00E80750" w:rsidRDefault="00E80750" w:rsidP="00E80750">
      <w:pPr>
        <w:pStyle w:val="Sausage3"/>
      </w:pPr>
    </w:p>
    <w:p w14:paraId="3ADD617A" w14:textId="77777777" w:rsidR="00E80750" w:rsidRDefault="00E80750" w:rsidP="00E80750">
      <w:pPr>
        <w:pStyle w:val="Sausage3"/>
      </w:pPr>
    </w:p>
    <w:p w14:paraId="59F160E2" w14:textId="77777777" w:rsidR="00E80750" w:rsidRDefault="00E80750" w:rsidP="00E80750">
      <w:pPr>
        <w:pStyle w:val="Sausage3"/>
      </w:pPr>
    </w:p>
    <w:p w14:paraId="1C1E9698" w14:textId="77777777" w:rsidR="00E80750" w:rsidRDefault="00E80750" w:rsidP="00E80750">
      <w:pPr>
        <w:pStyle w:val="Sausage3"/>
      </w:pPr>
    </w:p>
    <w:p w14:paraId="5C840C8D" w14:textId="77777777" w:rsidR="00E80750" w:rsidRDefault="00E80750" w:rsidP="00E80750">
      <w:pPr>
        <w:pStyle w:val="Sausage3"/>
      </w:pPr>
    </w:p>
    <w:p w14:paraId="50E25410" w14:textId="77777777" w:rsidR="00E80750" w:rsidRDefault="00E80750" w:rsidP="00E80750">
      <w:pPr>
        <w:pStyle w:val="Sausage3"/>
      </w:pPr>
    </w:p>
    <w:p w14:paraId="15BFD7A9" w14:textId="77777777" w:rsidR="00E80750" w:rsidRDefault="00E80750" w:rsidP="00E80750">
      <w:pPr>
        <w:pStyle w:val="Sausage3"/>
      </w:pPr>
    </w:p>
    <w:p w14:paraId="7BC12CCE" w14:textId="77777777" w:rsidR="00E80750" w:rsidRDefault="00E80750" w:rsidP="00E80750">
      <w:pPr>
        <w:pStyle w:val="Sausage3"/>
      </w:pPr>
    </w:p>
    <w:p w14:paraId="3CE0E6CD" w14:textId="77777777" w:rsidR="00E80750" w:rsidRDefault="00E80750" w:rsidP="00E80750">
      <w:pPr>
        <w:pStyle w:val="Sausage3"/>
      </w:pPr>
    </w:p>
    <w:p w14:paraId="1B032C01" w14:textId="77777777" w:rsidR="00E80750" w:rsidRDefault="00E80750" w:rsidP="00E80750">
      <w:pPr>
        <w:pStyle w:val="Sausage3"/>
      </w:pPr>
    </w:p>
    <w:p w14:paraId="63BBDA8F" w14:textId="77777777" w:rsidR="00E80750" w:rsidRDefault="00E80750" w:rsidP="00E80750">
      <w:pPr>
        <w:pStyle w:val="Sausage3"/>
      </w:pPr>
    </w:p>
    <w:p w14:paraId="38BC82A1" w14:textId="77777777" w:rsidR="00E80750" w:rsidRDefault="00E80750" w:rsidP="00E80750">
      <w:pPr>
        <w:pStyle w:val="Sausage3"/>
      </w:pPr>
    </w:p>
    <w:p w14:paraId="32EC3CCC" w14:textId="77777777" w:rsidR="00E80750" w:rsidRDefault="00E80750" w:rsidP="00E80750">
      <w:pPr>
        <w:pStyle w:val="Sausage3"/>
      </w:pPr>
    </w:p>
    <w:p w14:paraId="2BE51D93" w14:textId="77777777" w:rsidR="00E80750" w:rsidRDefault="00E80750" w:rsidP="00E80750">
      <w:pPr>
        <w:pStyle w:val="Sausage3"/>
      </w:pPr>
    </w:p>
    <w:p w14:paraId="0FAC647A" w14:textId="77777777" w:rsidR="00E80750" w:rsidRDefault="00E97BA4" w:rsidP="00E97BA4">
      <w:pPr>
        <w:pStyle w:val="Sausage1"/>
      </w:pPr>
      <w:bookmarkStart w:id="1" w:name="_Toc230590371"/>
      <w:r>
        <w:t>Features of Skeletal Muscle Contraction</w:t>
      </w:r>
      <w:bookmarkEnd w:id="1"/>
    </w:p>
    <w:p w14:paraId="63974827" w14:textId="77777777" w:rsidR="00E97BA4" w:rsidRDefault="00E97BA4" w:rsidP="00E97BA4">
      <w:pPr>
        <w:pStyle w:val="Sausage3"/>
      </w:pPr>
    </w:p>
    <w:p w14:paraId="3DB7E3F9" w14:textId="77777777" w:rsidR="00E97BA4" w:rsidRDefault="00E97BA4" w:rsidP="00E97BA4">
      <w:pPr>
        <w:pStyle w:val="Sausage3"/>
        <w:numPr>
          <w:ilvl w:val="0"/>
          <w:numId w:val="2"/>
        </w:numPr>
      </w:pPr>
      <w:r>
        <w:t>Muscles contract</w:t>
      </w:r>
      <w:r w:rsidR="00C45CF1">
        <w:t xml:space="preserve"> (become shorter)</w:t>
      </w:r>
      <w:r>
        <w:t xml:space="preserve"> and relax</w:t>
      </w:r>
      <w:r w:rsidR="00C45CF1">
        <w:t xml:space="preserve"> (return to their original length).</w:t>
      </w:r>
    </w:p>
    <w:p w14:paraId="52B19F32" w14:textId="77777777" w:rsidR="00E97BA4" w:rsidRDefault="00E97BA4" w:rsidP="00E97BA4">
      <w:pPr>
        <w:pStyle w:val="Sausage3"/>
      </w:pPr>
    </w:p>
    <w:p w14:paraId="033535E8" w14:textId="77777777" w:rsidR="00E97BA4" w:rsidRDefault="00E97BA4" w:rsidP="00E97BA4">
      <w:pPr>
        <w:pStyle w:val="Sausage3"/>
        <w:numPr>
          <w:ilvl w:val="0"/>
          <w:numId w:val="2"/>
        </w:numPr>
      </w:pPr>
      <w:r>
        <w:t>Actin filaments sliding over myosin ones cause the force of contraction.</w:t>
      </w:r>
    </w:p>
    <w:p w14:paraId="2B61B89C" w14:textId="77777777" w:rsidR="00E97BA4" w:rsidRDefault="00E97BA4" w:rsidP="00E97BA4">
      <w:pPr>
        <w:pStyle w:val="Sausage3"/>
      </w:pPr>
    </w:p>
    <w:p w14:paraId="5EF3FC68" w14:textId="77777777" w:rsidR="00E97BA4" w:rsidRDefault="00E97BA4" w:rsidP="00E97BA4">
      <w:pPr>
        <w:pStyle w:val="Sausage3"/>
        <w:numPr>
          <w:ilvl w:val="0"/>
          <w:numId w:val="2"/>
        </w:numPr>
      </w:pPr>
      <w:r>
        <w:lastRenderedPageBreak/>
        <w:t>The sliding filament mechanism generates force in one direction.</w:t>
      </w:r>
    </w:p>
    <w:p w14:paraId="51271A6A" w14:textId="77777777" w:rsidR="00E97BA4" w:rsidRDefault="00E97BA4" w:rsidP="00E97BA4">
      <w:pPr>
        <w:pStyle w:val="Sausage3"/>
      </w:pPr>
    </w:p>
    <w:p w14:paraId="642D3F47" w14:textId="77777777" w:rsidR="00E97BA4" w:rsidRDefault="00E97BA4" w:rsidP="00E97BA4">
      <w:pPr>
        <w:pStyle w:val="Sausage3"/>
        <w:numPr>
          <w:ilvl w:val="0"/>
          <w:numId w:val="2"/>
        </w:numPr>
      </w:pPr>
      <w:r>
        <w:t>An opposing force is needed to pull the filaments apart and restore the muscle to its original length. Muscles can only pull, not push.</w:t>
      </w:r>
    </w:p>
    <w:p w14:paraId="36E180C7" w14:textId="77777777" w:rsidR="00E97BA4" w:rsidRDefault="00E97BA4" w:rsidP="00E97BA4">
      <w:pPr>
        <w:pStyle w:val="Sausage3"/>
      </w:pPr>
    </w:p>
    <w:p w14:paraId="0416210C" w14:textId="77777777" w:rsidR="00E97BA4" w:rsidRDefault="00C45CF1" w:rsidP="00E97BA4">
      <w:pPr>
        <w:pStyle w:val="Sausage3"/>
        <w:numPr>
          <w:ilvl w:val="0"/>
          <w:numId w:val="2"/>
        </w:numPr>
      </w:pPr>
      <w:r>
        <w:t>An antagonistic muscle supplies the opposing force</w:t>
      </w:r>
      <w:r w:rsidR="00E97BA4">
        <w:t xml:space="preserve"> and skeletal muscles work in a</w:t>
      </w:r>
      <w:r>
        <w:t>n</w:t>
      </w:r>
      <w:r w:rsidR="00E97BA4">
        <w:t>tagonistic</w:t>
      </w:r>
      <w:r>
        <w:t xml:space="preserve"> pairs; one muscle extends the joint and in doing so, restores the other to its original length.</w:t>
      </w:r>
      <w:r w:rsidR="00E97BA4">
        <w:t xml:space="preserve"> </w:t>
      </w:r>
    </w:p>
    <w:p w14:paraId="5FFE7929" w14:textId="77777777" w:rsidR="00C45CF1" w:rsidRDefault="00C45CF1" w:rsidP="00C45CF1">
      <w:pPr>
        <w:pStyle w:val="Sausage3"/>
      </w:pPr>
      <w:r>
        <w:rPr>
          <w:rFonts w:ascii="Helvetica" w:hAnsi="Helvetica" w:cs="Helvetica"/>
          <w:noProof/>
          <w:lang w:val="en-GB" w:eastAsia="en-GB"/>
        </w:rPr>
        <w:drawing>
          <wp:anchor distT="0" distB="0" distL="114300" distR="114300" simplePos="0" relativeHeight="251658240" behindDoc="0" locked="0" layoutInCell="1" allowOverlap="1" wp14:anchorId="6B03E7A9" wp14:editId="0FDB2FD7">
            <wp:simplePos x="0" y="0"/>
            <wp:positionH relativeFrom="column">
              <wp:posOffset>0</wp:posOffset>
            </wp:positionH>
            <wp:positionV relativeFrom="paragraph">
              <wp:posOffset>258445</wp:posOffset>
            </wp:positionV>
            <wp:extent cx="5270500" cy="356743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56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B15C0" w14:textId="77777777" w:rsidR="00C45CF1" w:rsidRDefault="00C45CF1" w:rsidP="00C45CF1">
      <w:pPr>
        <w:pStyle w:val="Sausage3"/>
      </w:pPr>
    </w:p>
    <w:p w14:paraId="4CFE4A41" w14:textId="77777777" w:rsidR="00E97BA4" w:rsidRDefault="00C45CF1" w:rsidP="00E97BA4">
      <w:pPr>
        <w:pStyle w:val="Sausage3"/>
      </w:pPr>
      <w:r>
        <w:t>When the biceps are contracted and the arm is in the bend position, the triceps are relaxed.</w:t>
      </w:r>
    </w:p>
    <w:p w14:paraId="527381D8" w14:textId="77777777" w:rsidR="00C45CF1" w:rsidRDefault="00C45CF1" w:rsidP="00E97BA4">
      <w:pPr>
        <w:pStyle w:val="Sausage3"/>
      </w:pPr>
    </w:p>
    <w:p w14:paraId="34491A54" w14:textId="77777777" w:rsidR="00C45CF1" w:rsidRDefault="00C45CF1" w:rsidP="00E97BA4">
      <w:pPr>
        <w:pStyle w:val="Sausage3"/>
      </w:pPr>
      <w:r>
        <w:t>When the arm is straight, the triceps contract causing the biceps to relax.</w:t>
      </w:r>
    </w:p>
    <w:p w14:paraId="7383E0B4" w14:textId="77777777" w:rsidR="00C45CF1" w:rsidRDefault="00C45CF1" w:rsidP="00E97BA4">
      <w:pPr>
        <w:pStyle w:val="Sausage3"/>
      </w:pPr>
    </w:p>
    <w:p w14:paraId="25505194" w14:textId="77777777" w:rsidR="00C45CF1" w:rsidRDefault="00C45CF1" w:rsidP="00E97BA4">
      <w:pPr>
        <w:pStyle w:val="Sausage3"/>
      </w:pPr>
    </w:p>
    <w:p w14:paraId="15565BBB" w14:textId="77777777" w:rsidR="00C45CF1" w:rsidRDefault="00C45CF1" w:rsidP="00E97BA4">
      <w:pPr>
        <w:pStyle w:val="Sausage3"/>
      </w:pPr>
    </w:p>
    <w:p w14:paraId="2D09DAEB" w14:textId="77777777" w:rsidR="00C45CF1" w:rsidRDefault="00C45CF1" w:rsidP="00E97BA4">
      <w:pPr>
        <w:pStyle w:val="Sausage3"/>
      </w:pPr>
    </w:p>
    <w:p w14:paraId="6E2035DF" w14:textId="77777777" w:rsidR="00C45CF1" w:rsidRDefault="00C45CF1" w:rsidP="00E97BA4">
      <w:pPr>
        <w:pStyle w:val="Sausage3"/>
      </w:pPr>
    </w:p>
    <w:p w14:paraId="64BF974F" w14:textId="77777777" w:rsidR="00C45CF1" w:rsidRDefault="00C45CF1" w:rsidP="00E97BA4">
      <w:pPr>
        <w:pStyle w:val="Sausage3"/>
      </w:pPr>
    </w:p>
    <w:p w14:paraId="251C8FBC" w14:textId="77777777" w:rsidR="00C45CF1" w:rsidRDefault="00C45CF1" w:rsidP="00E97BA4">
      <w:pPr>
        <w:pStyle w:val="Sausage3"/>
      </w:pPr>
    </w:p>
    <w:p w14:paraId="53C2F790" w14:textId="77777777" w:rsidR="00C45CF1" w:rsidRDefault="00C45CF1" w:rsidP="00E97BA4">
      <w:pPr>
        <w:pStyle w:val="Sausage3"/>
      </w:pPr>
    </w:p>
    <w:p w14:paraId="79A02819" w14:textId="77777777" w:rsidR="005F2CCE" w:rsidRDefault="005F2CCE" w:rsidP="005F2CCE">
      <w:pPr>
        <w:pStyle w:val="Sausage1"/>
      </w:pPr>
      <w:bookmarkStart w:id="2" w:name="_Toc230590372"/>
      <w:r>
        <w:t>Structure of Skeletal Muscle</w:t>
      </w:r>
      <w:bookmarkEnd w:id="2"/>
    </w:p>
    <w:p w14:paraId="102F50A7" w14:textId="77777777" w:rsidR="00456269" w:rsidRDefault="00456269" w:rsidP="00456269">
      <w:pPr>
        <w:pStyle w:val="Sausage3"/>
      </w:pPr>
    </w:p>
    <w:p w14:paraId="0235DD08" w14:textId="77777777" w:rsidR="00456269" w:rsidRDefault="00AD64F3" w:rsidP="00456269">
      <w:pPr>
        <w:pStyle w:val="Sausage3"/>
      </w:pPr>
      <w:r>
        <w:rPr>
          <w:rFonts w:ascii="Helvetica" w:hAnsi="Helvetica" w:cs="Helvetica"/>
          <w:noProof/>
          <w:lang w:val="en-GB" w:eastAsia="en-GB"/>
        </w:rPr>
        <w:lastRenderedPageBreak/>
        <w:drawing>
          <wp:anchor distT="0" distB="0" distL="114300" distR="114300" simplePos="0" relativeHeight="251659264" behindDoc="0" locked="0" layoutInCell="1" allowOverlap="1" wp14:anchorId="66C6FEE1" wp14:editId="7B2CEB48">
            <wp:simplePos x="0" y="0"/>
            <wp:positionH relativeFrom="column">
              <wp:posOffset>0</wp:posOffset>
            </wp:positionH>
            <wp:positionV relativeFrom="paragraph">
              <wp:posOffset>732155</wp:posOffset>
            </wp:positionV>
            <wp:extent cx="5270500" cy="3498215"/>
            <wp:effectExtent l="0" t="0" r="1270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49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D1E85" w14:textId="77777777" w:rsidR="00AD64F3" w:rsidRDefault="00AD64F3" w:rsidP="00456269">
      <w:pPr>
        <w:pStyle w:val="Sausage3"/>
      </w:pPr>
    </w:p>
    <w:p w14:paraId="6038D15F" w14:textId="77777777" w:rsidR="00AD64F3" w:rsidRDefault="009A2980" w:rsidP="009A2980">
      <w:pPr>
        <w:pStyle w:val="Sausage2"/>
      </w:pPr>
      <w:bookmarkStart w:id="3" w:name="_Toc230590373"/>
      <w:r>
        <w:t>Arrangement</w:t>
      </w:r>
      <w:bookmarkEnd w:id="3"/>
    </w:p>
    <w:p w14:paraId="7EC5206B" w14:textId="77777777" w:rsidR="00AD64F3" w:rsidRDefault="00AD64F3" w:rsidP="00456269">
      <w:pPr>
        <w:pStyle w:val="Sausage3"/>
      </w:pPr>
    </w:p>
    <w:p w14:paraId="6B79B330" w14:textId="77777777" w:rsidR="009A2980" w:rsidRDefault="009A2980" w:rsidP="00456269">
      <w:pPr>
        <w:pStyle w:val="Sausage3"/>
      </w:pPr>
    </w:p>
    <w:p w14:paraId="36DC1E44" w14:textId="77777777" w:rsidR="00456269" w:rsidRDefault="00456269" w:rsidP="00456269">
      <w:pPr>
        <w:pStyle w:val="Sausage3"/>
      </w:pPr>
      <w:r>
        <w:t>Tendons at each end of the muscle connect it to the bone.</w:t>
      </w:r>
    </w:p>
    <w:p w14:paraId="3581EAD9" w14:textId="77777777" w:rsidR="00456269" w:rsidRDefault="00456269" w:rsidP="00456269">
      <w:pPr>
        <w:pStyle w:val="Sausage3"/>
      </w:pPr>
    </w:p>
    <w:p w14:paraId="541B5FFF" w14:textId="77777777" w:rsidR="00456269" w:rsidRDefault="00456269" w:rsidP="00456269">
      <w:pPr>
        <w:pStyle w:val="Sausage3"/>
      </w:pPr>
      <w:r>
        <w:t>The muscle is made up of bundles of muscle fibres, bound together by connective tissue.</w:t>
      </w:r>
    </w:p>
    <w:p w14:paraId="393E9952" w14:textId="77777777" w:rsidR="00456269" w:rsidRDefault="00456269" w:rsidP="00456269">
      <w:pPr>
        <w:pStyle w:val="Sausage3"/>
      </w:pPr>
    </w:p>
    <w:p w14:paraId="318CB6E8" w14:textId="3531B617" w:rsidR="00456269" w:rsidRDefault="00456269" w:rsidP="00456269">
      <w:pPr>
        <w:pStyle w:val="Sausage3"/>
      </w:pPr>
      <w:r>
        <w:t>Each muscle fibre is a single muscle cell, surrounded by a cell surface membrane.</w:t>
      </w:r>
      <w:r w:rsidR="00232CFF">
        <w:t xml:space="preserve"> The separate cells have become fused together into muscle fibres. These muscle fibres share nuclei and cytoplasm, called </w:t>
      </w:r>
      <w:r w:rsidR="00232CFF" w:rsidRPr="00232CFF">
        <w:rPr>
          <w:b/>
        </w:rPr>
        <w:t>sarcoplasm</w:t>
      </w:r>
      <w:r w:rsidR="00232CFF">
        <w:t>. This is found around the circumference of the fibre. Within the sarcoplasm is a large concentration  mitochondria and endoplasmic reticulum.</w:t>
      </w:r>
    </w:p>
    <w:p w14:paraId="7E51AD22" w14:textId="77777777" w:rsidR="00456269" w:rsidRDefault="00456269" w:rsidP="00456269">
      <w:pPr>
        <w:pStyle w:val="Sausage3"/>
      </w:pPr>
    </w:p>
    <w:p w14:paraId="4E03EEFD" w14:textId="77777777" w:rsidR="001A37A3" w:rsidRDefault="001A37A3" w:rsidP="00456269">
      <w:pPr>
        <w:pStyle w:val="Sausage3"/>
      </w:pPr>
    </w:p>
    <w:p w14:paraId="07F43CD3" w14:textId="77777777" w:rsidR="001A37A3" w:rsidRDefault="001A37A3" w:rsidP="00456269">
      <w:pPr>
        <w:pStyle w:val="Sausage3"/>
      </w:pPr>
      <w:r>
        <w:t>Muscle fibres contain structures known as myofibrils, which contain two types of myofilament, actin and myosin.</w:t>
      </w:r>
    </w:p>
    <w:p w14:paraId="0CB36317" w14:textId="77777777" w:rsidR="00232CFF" w:rsidRDefault="00232CFF" w:rsidP="00456269">
      <w:pPr>
        <w:pStyle w:val="Sausage3"/>
      </w:pPr>
    </w:p>
    <w:p w14:paraId="1B442B62" w14:textId="77777777" w:rsidR="00232CFF" w:rsidRDefault="00232CFF" w:rsidP="00232CFF">
      <w:pPr>
        <w:pStyle w:val="Sausage3"/>
      </w:pPr>
      <w:r>
        <w:t xml:space="preserve">There are also numerous </w:t>
      </w:r>
      <w:r w:rsidRPr="00232CFF">
        <w:rPr>
          <w:b/>
        </w:rPr>
        <w:t>myofibrils</w:t>
      </w:r>
      <w:r>
        <w:t xml:space="preserve">, which are composed of repeated contractile units known as </w:t>
      </w:r>
      <w:r w:rsidRPr="00232CFF">
        <w:rPr>
          <w:b/>
        </w:rPr>
        <w:t>sarcomeres</w:t>
      </w:r>
      <w:r>
        <w:t>.</w:t>
      </w:r>
    </w:p>
    <w:p w14:paraId="3FCE271F" w14:textId="77777777" w:rsidR="009A2980" w:rsidRDefault="009A2980" w:rsidP="00456269">
      <w:pPr>
        <w:pStyle w:val="Sausage3"/>
      </w:pPr>
    </w:p>
    <w:p w14:paraId="62BF9A24" w14:textId="77777777" w:rsidR="009A2980" w:rsidRDefault="009A2980" w:rsidP="00456269">
      <w:pPr>
        <w:pStyle w:val="Sausage3"/>
      </w:pPr>
    </w:p>
    <w:p w14:paraId="6B8934A9" w14:textId="77777777" w:rsidR="009A2980" w:rsidRDefault="009A2980" w:rsidP="00456269">
      <w:pPr>
        <w:pStyle w:val="Sausage3"/>
      </w:pPr>
    </w:p>
    <w:p w14:paraId="09B63295" w14:textId="77777777" w:rsidR="009A2980" w:rsidRDefault="009A2980" w:rsidP="00456269">
      <w:pPr>
        <w:pStyle w:val="Sausage3"/>
      </w:pPr>
    </w:p>
    <w:p w14:paraId="2DBF22EC" w14:textId="77777777" w:rsidR="009A2980" w:rsidRDefault="009A2980" w:rsidP="00456269">
      <w:pPr>
        <w:pStyle w:val="Sausage3"/>
      </w:pPr>
    </w:p>
    <w:p w14:paraId="18AB7255" w14:textId="77777777" w:rsidR="009D1925" w:rsidRDefault="009D1925" w:rsidP="009A2980">
      <w:pPr>
        <w:pStyle w:val="Sausage2"/>
        <w:rPr>
          <w:u w:val="none"/>
        </w:rPr>
      </w:pPr>
    </w:p>
    <w:p w14:paraId="044DDC02" w14:textId="77777777" w:rsidR="009A2980" w:rsidRDefault="009A2980" w:rsidP="009A2980">
      <w:pPr>
        <w:pStyle w:val="Sausage2"/>
      </w:pPr>
      <w:bookmarkStart w:id="4" w:name="_Toc230590374"/>
      <w:r>
        <w:t>Filament Arrangement</w:t>
      </w:r>
      <w:bookmarkEnd w:id="4"/>
    </w:p>
    <w:p w14:paraId="39FDE3E3" w14:textId="77777777" w:rsidR="009A2980" w:rsidRDefault="009A2980" w:rsidP="009A2980">
      <w:pPr>
        <w:pStyle w:val="Sausage2"/>
      </w:pPr>
    </w:p>
    <w:p w14:paraId="5C1C46EB" w14:textId="77777777" w:rsidR="0022070B" w:rsidRDefault="0022070B" w:rsidP="009A2980">
      <w:pPr>
        <w:pStyle w:val="Sausage3"/>
      </w:pPr>
      <w:r>
        <w:rPr>
          <w:rFonts w:ascii="Helvetica" w:hAnsi="Helvetica" w:cs="Helvetica"/>
          <w:noProof/>
          <w:lang w:val="en-GB" w:eastAsia="en-GB"/>
        </w:rPr>
        <w:lastRenderedPageBreak/>
        <w:drawing>
          <wp:anchor distT="0" distB="0" distL="114300" distR="114300" simplePos="0" relativeHeight="251660288" behindDoc="0" locked="0" layoutInCell="1" allowOverlap="1" wp14:anchorId="054B186E" wp14:editId="2CF4DD66">
            <wp:simplePos x="0" y="0"/>
            <wp:positionH relativeFrom="column">
              <wp:posOffset>-228600</wp:posOffset>
            </wp:positionH>
            <wp:positionV relativeFrom="paragraph">
              <wp:posOffset>105410</wp:posOffset>
            </wp:positionV>
            <wp:extent cx="4566920" cy="274320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692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97BD7" w14:textId="77777777" w:rsidR="0022070B" w:rsidRDefault="0022070B" w:rsidP="009A2980">
      <w:pPr>
        <w:pStyle w:val="Sausage3"/>
      </w:pPr>
    </w:p>
    <w:p w14:paraId="0970B21D" w14:textId="77777777" w:rsidR="0022070B" w:rsidRDefault="0022070B" w:rsidP="0022070B">
      <w:pPr>
        <w:pStyle w:val="Sausage3"/>
        <w:jc w:val="left"/>
      </w:pPr>
    </w:p>
    <w:p w14:paraId="436DAF31" w14:textId="77777777" w:rsidR="0022070B" w:rsidRDefault="0022070B" w:rsidP="0022070B">
      <w:pPr>
        <w:pStyle w:val="Sausage3"/>
        <w:jc w:val="left"/>
      </w:pPr>
    </w:p>
    <w:p w14:paraId="59DC9F35" w14:textId="77777777" w:rsidR="0022070B" w:rsidRDefault="0022070B" w:rsidP="0022070B">
      <w:pPr>
        <w:pStyle w:val="Sausage3"/>
        <w:jc w:val="left"/>
      </w:pPr>
    </w:p>
    <w:p w14:paraId="2140FF15" w14:textId="77777777" w:rsidR="00232CFF" w:rsidRDefault="00232CFF" w:rsidP="0022070B">
      <w:pPr>
        <w:pStyle w:val="Sausage3"/>
        <w:jc w:val="left"/>
      </w:pPr>
    </w:p>
    <w:p w14:paraId="5586901C" w14:textId="77777777" w:rsidR="00232CFF" w:rsidRDefault="00232CFF" w:rsidP="0022070B">
      <w:pPr>
        <w:pStyle w:val="Sausage3"/>
        <w:jc w:val="left"/>
      </w:pPr>
    </w:p>
    <w:p w14:paraId="265366F4" w14:textId="77777777" w:rsidR="00232CFF" w:rsidRDefault="00232CFF" w:rsidP="0022070B">
      <w:pPr>
        <w:pStyle w:val="Sausage3"/>
        <w:jc w:val="left"/>
      </w:pPr>
    </w:p>
    <w:p w14:paraId="68A15DE1" w14:textId="77777777" w:rsidR="00232CFF" w:rsidRDefault="00232CFF" w:rsidP="0022070B">
      <w:pPr>
        <w:pStyle w:val="Sausage3"/>
        <w:jc w:val="left"/>
      </w:pPr>
    </w:p>
    <w:p w14:paraId="119B6645" w14:textId="77777777" w:rsidR="00232CFF" w:rsidRDefault="00232CFF" w:rsidP="0022070B">
      <w:pPr>
        <w:pStyle w:val="Sausage3"/>
        <w:jc w:val="left"/>
      </w:pPr>
    </w:p>
    <w:p w14:paraId="11AF1D44" w14:textId="77777777" w:rsidR="00232CFF" w:rsidRDefault="00232CFF" w:rsidP="0022070B">
      <w:pPr>
        <w:pStyle w:val="Sausage3"/>
        <w:jc w:val="left"/>
      </w:pPr>
    </w:p>
    <w:p w14:paraId="06027606" w14:textId="77777777" w:rsidR="00232CFF" w:rsidRDefault="00232CFF" w:rsidP="0022070B">
      <w:pPr>
        <w:pStyle w:val="Sausage3"/>
        <w:jc w:val="left"/>
      </w:pPr>
    </w:p>
    <w:p w14:paraId="27768020" w14:textId="77777777" w:rsidR="00232CFF" w:rsidRDefault="00232CFF" w:rsidP="0022070B">
      <w:pPr>
        <w:pStyle w:val="Sausage3"/>
        <w:jc w:val="left"/>
      </w:pPr>
    </w:p>
    <w:p w14:paraId="081E0B18" w14:textId="77777777" w:rsidR="00232CFF" w:rsidRDefault="00232CFF" w:rsidP="0022070B">
      <w:pPr>
        <w:pStyle w:val="Sausage3"/>
        <w:jc w:val="left"/>
      </w:pPr>
    </w:p>
    <w:p w14:paraId="039C456E" w14:textId="77777777" w:rsidR="00232CFF" w:rsidRDefault="00232CFF" w:rsidP="0022070B">
      <w:pPr>
        <w:pStyle w:val="Sausage3"/>
        <w:jc w:val="left"/>
      </w:pPr>
    </w:p>
    <w:p w14:paraId="7FD48DA4" w14:textId="77777777" w:rsidR="0022070B" w:rsidRDefault="0022070B" w:rsidP="0022070B">
      <w:pPr>
        <w:pStyle w:val="Sausage3"/>
        <w:jc w:val="left"/>
      </w:pPr>
    </w:p>
    <w:p w14:paraId="184AC12B" w14:textId="77777777" w:rsidR="0022070B" w:rsidRDefault="0022070B" w:rsidP="0022070B">
      <w:pPr>
        <w:pStyle w:val="Sausage3"/>
        <w:jc w:val="left"/>
      </w:pPr>
    </w:p>
    <w:p w14:paraId="06E15A61" w14:textId="77777777" w:rsidR="0022070B" w:rsidRDefault="0022070B" w:rsidP="0022070B">
      <w:pPr>
        <w:pStyle w:val="Sausage3"/>
        <w:jc w:val="left"/>
      </w:pPr>
    </w:p>
    <w:p w14:paraId="0E54E0DB" w14:textId="407AC5DD" w:rsidR="0022070B" w:rsidRPr="00620444" w:rsidRDefault="001B7B3D" w:rsidP="00620444">
      <w:pPr>
        <w:pStyle w:val="Sausage3"/>
      </w:pPr>
      <w:r w:rsidRPr="00620444">
        <w:t>Each myofibril is arranged into a number of sarcomeres, joined together end to end</w:t>
      </w:r>
      <w:r w:rsidR="00E03A67" w:rsidRPr="00620444">
        <w:t xml:space="preserve"> and parallel to other sarcomeres in other myofibrils.</w:t>
      </w:r>
    </w:p>
    <w:p w14:paraId="3BC2EFEA" w14:textId="77777777" w:rsidR="00E03A67" w:rsidRPr="00620444" w:rsidRDefault="00E03A67" w:rsidP="00620444">
      <w:pPr>
        <w:pStyle w:val="Sausage3"/>
      </w:pPr>
    </w:p>
    <w:p w14:paraId="410591AB" w14:textId="3179330A" w:rsidR="00E03A67" w:rsidRPr="00620444" w:rsidRDefault="00E03A67" w:rsidP="00620444">
      <w:pPr>
        <w:pStyle w:val="Sausage3"/>
      </w:pPr>
      <w:r w:rsidRPr="00620444">
        <w:t>The vertical Z lines are discs holding the actin filaments in position, running across the myofibril and denoting the beginning and end of the sarcomere.</w:t>
      </w:r>
    </w:p>
    <w:p w14:paraId="17A509E4" w14:textId="77777777" w:rsidR="00E03A67" w:rsidRPr="00620444" w:rsidRDefault="00E03A67" w:rsidP="00620444">
      <w:pPr>
        <w:pStyle w:val="Sausage3"/>
      </w:pPr>
    </w:p>
    <w:p w14:paraId="11A7DDDA" w14:textId="1B2F236A" w:rsidR="00E03A67" w:rsidRPr="00620444" w:rsidRDefault="00E03A67" w:rsidP="00620444">
      <w:pPr>
        <w:pStyle w:val="Sausage3"/>
      </w:pPr>
      <w:r w:rsidRPr="00620444">
        <w:t xml:space="preserve">The actin filaments are thin and run horizontally through the sarcomere from the Z line towards the centre but do not reach the centre in relaxed muscle. </w:t>
      </w:r>
    </w:p>
    <w:p w14:paraId="0297F8C4" w14:textId="77777777" w:rsidR="00E03A67" w:rsidRPr="00620444" w:rsidRDefault="00E03A67" w:rsidP="00620444">
      <w:pPr>
        <w:pStyle w:val="Sausage3"/>
      </w:pPr>
    </w:p>
    <w:p w14:paraId="7A6E536D" w14:textId="68EBE328" w:rsidR="00E03A67" w:rsidRDefault="00E03A67" w:rsidP="00620444">
      <w:pPr>
        <w:pStyle w:val="Sausage3"/>
      </w:pPr>
      <w:r w:rsidRPr="00620444">
        <w:t xml:space="preserve">The thicker myosin filaments also run horizontally </w:t>
      </w:r>
      <w:r w:rsidR="00620444" w:rsidRPr="00620444">
        <w:t xml:space="preserve">in between the thinner actin filaments in the middle of the sarcomere but do not reach the end in relaxed muscle. </w:t>
      </w:r>
    </w:p>
    <w:p w14:paraId="3C7663FA" w14:textId="77777777" w:rsidR="00620444" w:rsidRDefault="00620444" w:rsidP="00620444">
      <w:pPr>
        <w:pStyle w:val="Sausage3"/>
      </w:pPr>
    </w:p>
    <w:tbl>
      <w:tblPr>
        <w:tblStyle w:val="TableGrid"/>
        <w:tblW w:w="0" w:type="auto"/>
        <w:tblLook w:val="04A0" w:firstRow="1" w:lastRow="0" w:firstColumn="1" w:lastColumn="0" w:noHBand="0" w:noVBand="1"/>
      </w:tblPr>
      <w:tblGrid>
        <w:gridCol w:w="859"/>
        <w:gridCol w:w="2451"/>
        <w:gridCol w:w="4980"/>
      </w:tblGrid>
      <w:tr w:rsidR="00944CC2" w14:paraId="2E159AD3" w14:textId="77777777" w:rsidTr="00766CC0">
        <w:tc>
          <w:tcPr>
            <w:tcW w:w="865" w:type="dxa"/>
            <w:vAlign w:val="center"/>
          </w:tcPr>
          <w:p w14:paraId="5DA78A67" w14:textId="3A3D48FA" w:rsidR="00944CC2" w:rsidRDefault="00944CC2" w:rsidP="00D251BE">
            <w:pPr>
              <w:pStyle w:val="Sausage3"/>
              <w:jc w:val="center"/>
            </w:pPr>
            <w:r>
              <w:t>Area</w:t>
            </w:r>
          </w:p>
        </w:tc>
        <w:tc>
          <w:tcPr>
            <w:tcW w:w="2504" w:type="dxa"/>
            <w:vAlign w:val="center"/>
          </w:tcPr>
          <w:p w14:paraId="7F7576DE" w14:textId="3F9B0C8D" w:rsidR="00944CC2" w:rsidRDefault="00944CC2" w:rsidP="00D251BE">
            <w:pPr>
              <w:pStyle w:val="Sausage3"/>
              <w:jc w:val="center"/>
            </w:pPr>
            <w:r>
              <w:t>Number per Sarcomere</w:t>
            </w:r>
          </w:p>
        </w:tc>
        <w:tc>
          <w:tcPr>
            <w:tcW w:w="5147" w:type="dxa"/>
            <w:vAlign w:val="center"/>
          </w:tcPr>
          <w:p w14:paraId="585E209A" w14:textId="5C256ACC" w:rsidR="00944CC2" w:rsidRDefault="00944CC2" w:rsidP="00D251BE">
            <w:pPr>
              <w:pStyle w:val="Sausage3"/>
              <w:jc w:val="center"/>
            </w:pPr>
            <w:r>
              <w:t>Function</w:t>
            </w:r>
          </w:p>
        </w:tc>
      </w:tr>
      <w:tr w:rsidR="00944CC2" w14:paraId="5B8362FF" w14:textId="77777777" w:rsidTr="00766CC0">
        <w:tc>
          <w:tcPr>
            <w:tcW w:w="865" w:type="dxa"/>
            <w:vAlign w:val="center"/>
          </w:tcPr>
          <w:p w14:paraId="3901AEBB" w14:textId="20436195" w:rsidR="00944CC2" w:rsidRDefault="00944CC2" w:rsidP="00D251BE">
            <w:pPr>
              <w:pStyle w:val="Sausage3"/>
              <w:jc w:val="center"/>
            </w:pPr>
            <w:r>
              <w:t>Z line</w:t>
            </w:r>
          </w:p>
        </w:tc>
        <w:tc>
          <w:tcPr>
            <w:tcW w:w="2504" w:type="dxa"/>
            <w:vAlign w:val="center"/>
          </w:tcPr>
          <w:p w14:paraId="1A3478EA" w14:textId="227EF4FE" w:rsidR="00944CC2" w:rsidRDefault="00944CC2" w:rsidP="00D251BE">
            <w:pPr>
              <w:pStyle w:val="Sausage3"/>
              <w:jc w:val="center"/>
            </w:pPr>
            <w:r>
              <w:t>2</w:t>
            </w:r>
          </w:p>
        </w:tc>
        <w:tc>
          <w:tcPr>
            <w:tcW w:w="5147" w:type="dxa"/>
            <w:vAlign w:val="center"/>
          </w:tcPr>
          <w:p w14:paraId="1099133A" w14:textId="2FD85B54" w:rsidR="00944CC2" w:rsidRDefault="00944CC2" w:rsidP="00D251BE">
            <w:pPr>
              <w:pStyle w:val="Sausage3"/>
              <w:jc w:val="left"/>
            </w:pPr>
            <w:r>
              <w:t>The discs holding the actin in place and denoting the start and end of the sarcomere</w:t>
            </w:r>
          </w:p>
        </w:tc>
      </w:tr>
      <w:tr w:rsidR="00944CC2" w14:paraId="0F7524CE" w14:textId="77777777" w:rsidTr="00766CC0">
        <w:tc>
          <w:tcPr>
            <w:tcW w:w="865" w:type="dxa"/>
            <w:vAlign w:val="center"/>
          </w:tcPr>
          <w:p w14:paraId="5A79C30D" w14:textId="648A61B5" w:rsidR="00944CC2" w:rsidRDefault="00944CC2" w:rsidP="00D251BE">
            <w:pPr>
              <w:pStyle w:val="Sausage3"/>
              <w:jc w:val="center"/>
            </w:pPr>
            <w:r>
              <w:t>I Band</w:t>
            </w:r>
          </w:p>
        </w:tc>
        <w:tc>
          <w:tcPr>
            <w:tcW w:w="2504" w:type="dxa"/>
            <w:vAlign w:val="center"/>
          </w:tcPr>
          <w:p w14:paraId="6B5027B9" w14:textId="7B8988CA" w:rsidR="00944CC2" w:rsidRDefault="00944CC2" w:rsidP="00D251BE">
            <w:pPr>
              <w:pStyle w:val="Sausage3"/>
              <w:jc w:val="center"/>
            </w:pPr>
            <w:r>
              <w:t>2</w:t>
            </w:r>
          </w:p>
        </w:tc>
        <w:tc>
          <w:tcPr>
            <w:tcW w:w="5147" w:type="dxa"/>
            <w:vAlign w:val="center"/>
          </w:tcPr>
          <w:p w14:paraId="0C3CB194" w14:textId="6A0F62DA" w:rsidR="00944CC2" w:rsidRDefault="00944CC2" w:rsidP="00D251BE">
            <w:pPr>
              <w:pStyle w:val="Sausage3"/>
              <w:jc w:val="left"/>
            </w:pPr>
            <w:r>
              <w:t>This is a light band as there are only thin actin filaments present.</w:t>
            </w:r>
          </w:p>
        </w:tc>
      </w:tr>
      <w:tr w:rsidR="00944CC2" w14:paraId="15221944" w14:textId="77777777" w:rsidTr="00766CC0">
        <w:tc>
          <w:tcPr>
            <w:tcW w:w="865" w:type="dxa"/>
            <w:vAlign w:val="center"/>
          </w:tcPr>
          <w:p w14:paraId="1C11A27E" w14:textId="2BD34069" w:rsidR="00944CC2" w:rsidRDefault="00944CC2" w:rsidP="00D251BE">
            <w:pPr>
              <w:pStyle w:val="Sausage3"/>
              <w:jc w:val="center"/>
            </w:pPr>
            <w:r>
              <w:t>A-Band</w:t>
            </w:r>
          </w:p>
        </w:tc>
        <w:tc>
          <w:tcPr>
            <w:tcW w:w="2504" w:type="dxa"/>
            <w:vAlign w:val="center"/>
          </w:tcPr>
          <w:p w14:paraId="0B458B69" w14:textId="6651A963" w:rsidR="00944CC2" w:rsidRDefault="00944CC2" w:rsidP="00D251BE">
            <w:pPr>
              <w:pStyle w:val="Sausage3"/>
              <w:jc w:val="center"/>
            </w:pPr>
            <w:r>
              <w:t>1</w:t>
            </w:r>
          </w:p>
        </w:tc>
        <w:tc>
          <w:tcPr>
            <w:tcW w:w="5147" w:type="dxa"/>
            <w:vAlign w:val="center"/>
          </w:tcPr>
          <w:p w14:paraId="6B938354" w14:textId="4AA34BA4" w:rsidR="00944CC2" w:rsidRDefault="00944CC2" w:rsidP="00D251BE">
            <w:pPr>
              <w:pStyle w:val="Sausage3"/>
              <w:jc w:val="left"/>
            </w:pPr>
            <w:r>
              <w:t>This is a very dark area that contains both actin and myosin as they overlap each other.</w:t>
            </w:r>
          </w:p>
        </w:tc>
      </w:tr>
      <w:tr w:rsidR="00944CC2" w14:paraId="1A632C9F" w14:textId="77777777" w:rsidTr="00766CC0">
        <w:trPr>
          <w:trHeight w:val="631"/>
        </w:trPr>
        <w:tc>
          <w:tcPr>
            <w:tcW w:w="865" w:type="dxa"/>
            <w:vAlign w:val="center"/>
          </w:tcPr>
          <w:p w14:paraId="583000F8" w14:textId="625AC5F2" w:rsidR="00944CC2" w:rsidRDefault="00944CC2" w:rsidP="00D251BE">
            <w:pPr>
              <w:pStyle w:val="Sausage3"/>
              <w:jc w:val="center"/>
            </w:pPr>
            <w:r>
              <w:t>H-Zone</w:t>
            </w:r>
          </w:p>
        </w:tc>
        <w:tc>
          <w:tcPr>
            <w:tcW w:w="2504" w:type="dxa"/>
            <w:vAlign w:val="center"/>
          </w:tcPr>
          <w:p w14:paraId="144B8E81" w14:textId="65DC2C7B" w:rsidR="00944CC2" w:rsidRDefault="00944CC2" w:rsidP="00D251BE">
            <w:pPr>
              <w:pStyle w:val="Sausage3"/>
              <w:jc w:val="center"/>
            </w:pPr>
            <w:r>
              <w:t>1</w:t>
            </w:r>
          </w:p>
        </w:tc>
        <w:tc>
          <w:tcPr>
            <w:tcW w:w="5147" w:type="dxa"/>
            <w:vAlign w:val="center"/>
          </w:tcPr>
          <w:p w14:paraId="44A21DEF" w14:textId="79495F1E" w:rsidR="00944CC2" w:rsidRDefault="00944CC2" w:rsidP="00D251BE">
            <w:pPr>
              <w:pStyle w:val="Sausage3"/>
              <w:jc w:val="left"/>
            </w:pPr>
            <w:r>
              <w:t>This section in the middle contains only myosin, and hence is slightly lighter than the A-Band.</w:t>
            </w:r>
          </w:p>
        </w:tc>
      </w:tr>
    </w:tbl>
    <w:p w14:paraId="24E63D9F" w14:textId="1E9D0D3B" w:rsidR="00620444" w:rsidRDefault="00620444" w:rsidP="00620444">
      <w:pPr>
        <w:pStyle w:val="Sausage3"/>
        <w:rPr>
          <w:rFonts w:ascii="Helvetica" w:hAnsi="Helvetica" w:cs="Helvetica"/>
          <w:noProof/>
        </w:rPr>
      </w:pPr>
    </w:p>
    <w:p w14:paraId="0A114197" w14:textId="77777777" w:rsidR="00766CC0" w:rsidRDefault="00766CC0" w:rsidP="00620444">
      <w:pPr>
        <w:pStyle w:val="Sausage3"/>
        <w:rPr>
          <w:rFonts w:ascii="Helvetica" w:hAnsi="Helvetica" w:cs="Helvetica"/>
          <w:noProof/>
        </w:rPr>
      </w:pPr>
    </w:p>
    <w:p w14:paraId="530DF753" w14:textId="77777777" w:rsidR="00766CC0" w:rsidRDefault="00766CC0" w:rsidP="00620444">
      <w:pPr>
        <w:pStyle w:val="Sausage3"/>
        <w:rPr>
          <w:rFonts w:ascii="Helvetica" w:hAnsi="Helvetica" w:cs="Helvetica"/>
          <w:noProof/>
        </w:rPr>
      </w:pPr>
    </w:p>
    <w:p w14:paraId="23D6ACA4" w14:textId="77777777" w:rsidR="0052677F" w:rsidRDefault="0052677F" w:rsidP="0052677F">
      <w:pPr>
        <w:jc w:val="both"/>
        <w:rPr>
          <w:rFonts w:asciiTheme="majorHAnsi" w:hAnsiTheme="majorHAnsi"/>
          <w:b/>
          <w:i/>
          <w:color w:val="3A4452"/>
          <w:sz w:val="36"/>
          <w:szCs w:val="26"/>
        </w:rPr>
      </w:pPr>
    </w:p>
    <w:p w14:paraId="7DA9CD2A" w14:textId="77777777" w:rsidR="0052677F" w:rsidRDefault="0052677F" w:rsidP="0052677F">
      <w:pPr>
        <w:jc w:val="both"/>
        <w:rPr>
          <w:rFonts w:asciiTheme="majorHAnsi" w:hAnsiTheme="majorHAnsi"/>
          <w:b/>
          <w:i/>
          <w:color w:val="3A4452"/>
          <w:sz w:val="36"/>
          <w:szCs w:val="26"/>
        </w:rPr>
      </w:pPr>
    </w:p>
    <w:p w14:paraId="7630D04C" w14:textId="77777777" w:rsidR="0052677F" w:rsidRDefault="0052677F" w:rsidP="0052677F">
      <w:pPr>
        <w:jc w:val="both"/>
        <w:rPr>
          <w:rFonts w:asciiTheme="majorHAnsi" w:hAnsiTheme="majorHAnsi"/>
          <w:b/>
          <w:i/>
          <w:color w:val="3A4452"/>
          <w:sz w:val="36"/>
          <w:szCs w:val="26"/>
        </w:rPr>
      </w:pPr>
    </w:p>
    <w:p w14:paraId="095220AE" w14:textId="7E92A251" w:rsidR="0052677F" w:rsidRPr="00F10F12" w:rsidRDefault="0052677F" w:rsidP="0052677F">
      <w:pPr>
        <w:jc w:val="both"/>
        <w:rPr>
          <w:rFonts w:asciiTheme="majorHAnsi" w:hAnsiTheme="majorHAnsi"/>
          <w:b/>
          <w:i/>
          <w:color w:val="3A4452"/>
          <w:sz w:val="36"/>
          <w:szCs w:val="26"/>
        </w:rPr>
      </w:pPr>
      <w:r w:rsidRPr="00F10F12">
        <w:rPr>
          <w:rFonts w:asciiTheme="majorHAnsi" w:hAnsiTheme="majorHAnsi"/>
          <w:b/>
          <w:i/>
          <w:color w:val="3A4452"/>
          <w:sz w:val="36"/>
          <w:szCs w:val="26"/>
        </w:rPr>
        <w:t>Microscopic Structure of Skeletal Muscle</w:t>
      </w:r>
    </w:p>
    <w:p w14:paraId="6AAFEDB3" w14:textId="0E54B21E" w:rsidR="0052677F" w:rsidRDefault="0052677F" w:rsidP="0052677F">
      <w:pPr>
        <w:keepNext/>
        <w:ind w:left="360"/>
      </w:pPr>
    </w:p>
    <w:p w14:paraId="052E8466" w14:textId="34330DD7" w:rsidR="0052677F" w:rsidRDefault="0052677F" w:rsidP="0052677F">
      <w:pPr>
        <w:ind w:left="4680"/>
        <w:jc w:val="both"/>
        <w:rPr>
          <w:rFonts w:asciiTheme="majorHAnsi" w:hAnsiTheme="majorHAnsi"/>
          <w:i/>
          <w:szCs w:val="26"/>
        </w:rPr>
      </w:pPr>
      <w:r>
        <w:rPr>
          <w:noProof/>
          <w:lang w:eastAsia="en-GB"/>
        </w:rPr>
        <w:drawing>
          <wp:anchor distT="0" distB="0" distL="114300" distR="114300" simplePos="0" relativeHeight="251676672" behindDoc="1" locked="0" layoutInCell="1" allowOverlap="1" wp14:anchorId="6C8B96DD" wp14:editId="09FE2083">
            <wp:simplePos x="0" y="0"/>
            <wp:positionH relativeFrom="column">
              <wp:posOffset>-742950</wp:posOffset>
            </wp:positionH>
            <wp:positionV relativeFrom="paragraph">
              <wp:posOffset>191948</wp:posOffset>
            </wp:positionV>
            <wp:extent cx="2784535" cy="2120793"/>
            <wp:effectExtent l="0" t="0" r="0" b="0"/>
            <wp:wrapTight wrapText="bothSides">
              <wp:wrapPolygon edited="0">
                <wp:start x="0" y="0"/>
                <wp:lineTo x="0" y="21348"/>
                <wp:lineTo x="21428" y="21348"/>
                <wp:lineTo x="21428" y="0"/>
                <wp:lineTo x="0" y="0"/>
              </wp:wrapPolygon>
            </wp:wrapTight>
            <wp:docPr id="9" name="Picture 9" descr="http://www.teachpe.com/anatomy/sliding_filament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achpe.com/anatomy/sliding_filament_1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535" cy="21207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99FADF" w14:textId="7341766E" w:rsidR="0052677F" w:rsidRDefault="0052677F" w:rsidP="0052677F">
      <w:pPr>
        <w:ind w:left="4680"/>
        <w:jc w:val="both"/>
        <w:rPr>
          <w:rFonts w:asciiTheme="majorHAnsi" w:hAnsiTheme="majorHAnsi"/>
          <w:i/>
          <w:szCs w:val="26"/>
        </w:rPr>
      </w:pPr>
    </w:p>
    <w:p w14:paraId="023A1CBB" w14:textId="25A6C5C7" w:rsidR="0052677F" w:rsidRDefault="0052677F" w:rsidP="0052677F">
      <w:pPr>
        <w:ind w:left="4680"/>
        <w:jc w:val="both"/>
        <w:rPr>
          <w:rFonts w:asciiTheme="majorHAnsi" w:hAnsiTheme="majorHAnsi"/>
          <w:i/>
          <w:szCs w:val="26"/>
        </w:rPr>
      </w:pPr>
      <w:r w:rsidRPr="000C3A6F">
        <w:rPr>
          <w:rFonts w:asciiTheme="majorHAnsi" w:hAnsiTheme="majorHAnsi"/>
          <w:noProof/>
          <w:sz w:val="26"/>
          <w:szCs w:val="26"/>
          <w:lang w:eastAsia="en-GB"/>
        </w:rPr>
        <mc:AlternateContent>
          <mc:Choice Requires="wpg">
            <w:drawing>
              <wp:anchor distT="0" distB="0" distL="114300" distR="114300" simplePos="0" relativeHeight="251675648" behindDoc="1" locked="0" layoutInCell="1" allowOverlap="1" wp14:anchorId="3F09CE7D" wp14:editId="6BCA78FF">
                <wp:simplePos x="0" y="0"/>
                <wp:positionH relativeFrom="page">
                  <wp:posOffset>3468370</wp:posOffset>
                </wp:positionH>
                <wp:positionV relativeFrom="paragraph">
                  <wp:posOffset>33522</wp:posOffset>
                </wp:positionV>
                <wp:extent cx="3421380" cy="1897380"/>
                <wp:effectExtent l="19050" t="19050" r="0" b="0"/>
                <wp:wrapTight wrapText="bothSides">
                  <wp:wrapPolygon edited="0">
                    <wp:start x="3127" y="-217"/>
                    <wp:lineTo x="1804" y="2169"/>
                    <wp:lineTo x="1804" y="3253"/>
                    <wp:lineTo x="1203" y="4120"/>
                    <wp:lineTo x="361" y="6072"/>
                    <wp:lineTo x="-120" y="7807"/>
                    <wp:lineTo x="-120" y="11494"/>
                    <wp:lineTo x="601" y="13663"/>
                    <wp:lineTo x="1082" y="17133"/>
                    <wp:lineTo x="1203" y="19301"/>
                    <wp:lineTo x="3007" y="20602"/>
                    <wp:lineTo x="5653" y="21253"/>
                    <wp:lineTo x="8298" y="21253"/>
                    <wp:lineTo x="8539" y="20602"/>
                    <wp:lineTo x="10584" y="17349"/>
                    <wp:lineTo x="10584" y="17133"/>
                    <wp:lineTo x="11065" y="13663"/>
                    <wp:lineTo x="11666" y="10843"/>
                    <wp:lineTo x="11546" y="10193"/>
                    <wp:lineTo x="11786" y="6940"/>
                    <wp:lineTo x="11786" y="6723"/>
                    <wp:lineTo x="12388" y="5205"/>
                    <wp:lineTo x="11906" y="4120"/>
                    <wp:lineTo x="9742" y="3253"/>
                    <wp:lineTo x="9862" y="1084"/>
                    <wp:lineTo x="8539" y="0"/>
                    <wp:lineTo x="5412" y="-217"/>
                    <wp:lineTo x="3127" y="-217"/>
                  </wp:wrapPolygon>
                </wp:wrapTight>
                <wp:docPr id="13" name="Group 13"/>
                <wp:cNvGraphicFramePr/>
                <a:graphic xmlns:a="http://schemas.openxmlformats.org/drawingml/2006/main">
                  <a:graphicData uri="http://schemas.microsoft.com/office/word/2010/wordprocessingGroup">
                    <wpg:wgp>
                      <wpg:cNvGrpSpPr/>
                      <wpg:grpSpPr>
                        <a:xfrm>
                          <a:off x="0" y="0"/>
                          <a:ext cx="3421380" cy="1897380"/>
                          <a:chOff x="4139952" y="2924944"/>
                          <a:chExt cx="6411657" cy="3197425"/>
                        </a:xfrm>
                      </wpg:grpSpPr>
                      <wpg:grpSp>
                        <wpg:cNvPr id="21" name="Group 21"/>
                        <wpg:cNvGrpSpPr/>
                        <wpg:grpSpPr>
                          <a:xfrm>
                            <a:off x="4139952" y="2924944"/>
                            <a:ext cx="3384376" cy="3096344"/>
                            <a:chOff x="4139952" y="2924944"/>
                            <a:chExt cx="3384376" cy="3096344"/>
                          </a:xfrm>
                        </wpg:grpSpPr>
                        <wps:wsp>
                          <wps:cNvPr id="29" name="Oval 29"/>
                          <wps:cNvSpPr/>
                          <wps:spPr>
                            <a:xfrm>
                              <a:off x="5004048" y="2924944"/>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Oval 31"/>
                          <wps:cNvSpPr/>
                          <wps:spPr>
                            <a:xfrm>
                              <a:off x="5148064" y="35010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 32"/>
                          <wps:cNvSpPr/>
                          <wps:spPr>
                            <a:xfrm>
                              <a:off x="4788024" y="328498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val 33"/>
                          <wps:cNvSpPr/>
                          <wps:spPr>
                            <a:xfrm>
                              <a:off x="5508104" y="335699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34"/>
                          <wps:cNvSpPr/>
                          <wps:spPr>
                            <a:xfrm>
                              <a:off x="5580112" y="292494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 name="Group 35"/>
                          <wpg:cNvGrpSpPr/>
                          <wpg:grpSpPr>
                            <a:xfrm>
                              <a:off x="5508104" y="2924944"/>
                              <a:ext cx="936088" cy="792088"/>
                              <a:chOff x="5508104" y="2924944"/>
                              <a:chExt cx="936088" cy="792088"/>
                            </a:xfrm>
                          </wpg:grpSpPr>
                          <wps:wsp>
                            <wps:cNvPr id="160" name="Oval 160"/>
                            <wps:cNvSpPr/>
                            <wps:spPr>
                              <a:xfrm>
                                <a:off x="5724128" y="2996952"/>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Oval 161"/>
                            <wps:cNvSpPr/>
                            <wps:spPr>
                              <a:xfrm>
                                <a:off x="5868144" y="357301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Oval 162"/>
                            <wps:cNvSpPr/>
                            <wps:spPr>
                              <a:xfrm>
                                <a:off x="5508104" y="335699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Oval 163"/>
                            <wps:cNvSpPr/>
                            <wps:spPr>
                              <a:xfrm>
                                <a:off x="6228184" y="342900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Oval 164"/>
                            <wps:cNvSpPr/>
                            <wps:spPr>
                              <a:xfrm>
                                <a:off x="6300192" y="299695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Oval 165"/>
                            <wps:cNvSpPr/>
                            <wps:spPr>
                              <a:xfrm>
                                <a:off x="5580112" y="292494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 name="Group 36"/>
                          <wpg:cNvGrpSpPr/>
                          <wpg:grpSpPr>
                            <a:xfrm>
                              <a:off x="6228184" y="2996952"/>
                              <a:ext cx="864080" cy="792088"/>
                              <a:chOff x="6228184" y="2996952"/>
                              <a:chExt cx="864080" cy="792088"/>
                            </a:xfrm>
                          </wpg:grpSpPr>
                          <wps:wsp>
                            <wps:cNvPr id="155" name="Oval 155"/>
                            <wps:cNvSpPr/>
                            <wps:spPr>
                              <a:xfrm>
                                <a:off x="6444208" y="3068960"/>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156"/>
                            <wps:cNvSpPr/>
                            <wps:spPr>
                              <a:xfrm>
                                <a:off x="6588224" y="364502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Oval 157"/>
                            <wps:cNvSpPr/>
                            <wps:spPr>
                              <a:xfrm>
                                <a:off x="6228184" y="342900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Oval 158"/>
                            <wps:cNvSpPr/>
                            <wps:spPr>
                              <a:xfrm>
                                <a:off x="6948264" y="35010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Oval 159"/>
                            <wps:cNvSpPr/>
                            <wps:spPr>
                              <a:xfrm>
                                <a:off x="6300192" y="299695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 name="Group 37"/>
                          <wpg:cNvGrpSpPr/>
                          <wpg:grpSpPr>
                            <a:xfrm>
                              <a:off x="4355976" y="3284984"/>
                              <a:ext cx="936088" cy="936104"/>
                              <a:chOff x="4355976" y="3284984"/>
                              <a:chExt cx="936088" cy="936104"/>
                            </a:xfrm>
                          </wpg:grpSpPr>
                          <wps:wsp>
                            <wps:cNvPr id="149" name="Oval 149"/>
                            <wps:cNvSpPr/>
                            <wps:spPr>
                              <a:xfrm>
                                <a:off x="4572000" y="3501008"/>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Oval 150"/>
                            <wps:cNvSpPr/>
                            <wps:spPr>
                              <a:xfrm>
                                <a:off x="4788024" y="328498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Oval 151"/>
                            <wps:cNvSpPr/>
                            <wps:spPr>
                              <a:xfrm>
                                <a:off x="4716016" y="407707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Oval 152"/>
                            <wps:cNvSpPr/>
                            <wps:spPr>
                              <a:xfrm>
                                <a:off x="4355976" y="386104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Oval 153"/>
                            <wps:cNvSpPr/>
                            <wps:spPr>
                              <a:xfrm>
                                <a:off x="5076056" y="393305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Oval 154"/>
                            <wps:cNvSpPr/>
                            <wps:spPr>
                              <a:xfrm>
                                <a:off x="5148064" y="35010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8" name="Group 38"/>
                          <wpg:cNvGrpSpPr/>
                          <wpg:grpSpPr>
                            <a:xfrm>
                              <a:off x="5076056" y="3356992"/>
                              <a:ext cx="936088" cy="936104"/>
                              <a:chOff x="5076056" y="3356992"/>
                              <a:chExt cx="936088" cy="936104"/>
                            </a:xfrm>
                          </wpg:grpSpPr>
                          <wps:wsp>
                            <wps:cNvPr id="142" name="Oval 142"/>
                            <wps:cNvSpPr/>
                            <wps:spPr>
                              <a:xfrm>
                                <a:off x="5292080" y="3573016"/>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Oval 143"/>
                            <wps:cNvSpPr/>
                            <wps:spPr>
                              <a:xfrm>
                                <a:off x="5508104" y="335699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Oval 144"/>
                            <wps:cNvSpPr/>
                            <wps:spPr>
                              <a:xfrm>
                                <a:off x="5436096" y="414908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Oval 145"/>
                            <wps:cNvSpPr/>
                            <wps:spPr>
                              <a:xfrm>
                                <a:off x="5076056" y="393305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Oval 146"/>
                            <wps:cNvSpPr/>
                            <wps:spPr>
                              <a:xfrm>
                                <a:off x="5796136" y="400506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Oval 147"/>
                            <wps:cNvSpPr/>
                            <wps:spPr>
                              <a:xfrm>
                                <a:off x="5868144" y="357301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Oval 148"/>
                            <wps:cNvSpPr/>
                            <wps:spPr>
                              <a:xfrm>
                                <a:off x="5148064" y="35010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9" name="Group 39"/>
                          <wpg:cNvGrpSpPr/>
                          <wpg:grpSpPr>
                            <a:xfrm>
                              <a:off x="5796136" y="3429000"/>
                              <a:ext cx="936088" cy="936104"/>
                              <a:chOff x="5796136" y="3429000"/>
                              <a:chExt cx="936088" cy="936104"/>
                            </a:xfrm>
                          </wpg:grpSpPr>
                          <wps:wsp>
                            <wps:cNvPr id="135" name="Oval 135"/>
                            <wps:cNvSpPr/>
                            <wps:spPr>
                              <a:xfrm>
                                <a:off x="6012160" y="3645024"/>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Oval 136"/>
                            <wps:cNvSpPr/>
                            <wps:spPr>
                              <a:xfrm>
                                <a:off x="6228184" y="342900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6156176" y="422108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val 138"/>
                            <wps:cNvSpPr/>
                            <wps:spPr>
                              <a:xfrm>
                                <a:off x="5796136" y="400506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Oval 139"/>
                            <wps:cNvSpPr/>
                            <wps:spPr>
                              <a:xfrm>
                                <a:off x="6516216" y="407707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Oval 140"/>
                            <wps:cNvSpPr/>
                            <wps:spPr>
                              <a:xfrm>
                                <a:off x="6588224" y="364502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Oval 141"/>
                            <wps:cNvSpPr/>
                            <wps:spPr>
                              <a:xfrm>
                                <a:off x="5868144" y="357301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0" name="Group 40"/>
                          <wpg:cNvGrpSpPr/>
                          <wpg:grpSpPr>
                            <a:xfrm>
                              <a:off x="6516216" y="3501008"/>
                              <a:ext cx="864080" cy="936104"/>
                              <a:chOff x="6516216" y="3501008"/>
                              <a:chExt cx="864080" cy="936104"/>
                            </a:xfrm>
                          </wpg:grpSpPr>
                          <wps:wsp>
                            <wps:cNvPr id="129" name="Oval 129"/>
                            <wps:cNvSpPr/>
                            <wps:spPr>
                              <a:xfrm>
                                <a:off x="6732240" y="3717032"/>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Oval 130"/>
                            <wps:cNvSpPr/>
                            <wps:spPr>
                              <a:xfrm>
                                <a:off x="6948264" y="35010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Oval 131"/>
                            <wps:cNvSpPr/>
                            <wps:spPr>
                              <a:xfrm>
                                <a:off x="6876256" y="429309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Oval 132"/>
                            <wps:cNvSpPr/>
                            <wps:spPr>
                              <a:xfrm>
                                <a:off x="6516216" y="407707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Oval 133"/>
                            <wps:cNvSpPr/>
                            <wps:spPr>
                              <a:xfrm>
                                <a:off x="7236296" y="414908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Oval 134"/>
                            <wps:cNvSpPr/>
                            <wps:spPr>
                              <a:xfrm>
                                <a:off x="6588224" y="364502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1" name="Group 41"/>
                          <wpg:cNvGrpSpPr/>
                          <wpg:grpSpPr>
                            <a:xfrm>
                              <a:off x="6804248" y="4149080"/>
                              <a:ext cx="720080" cy="936104"/>
                              <a:chOff x="6804248" y="4149080"/>
                              <a:chExt cx="720080" cy="936104"/>
                            </a:xfrm>
                          </wpg:grpSpPr>
                          <wps:wsp>
                            <wps:cNvPr id="124" name="Oval 124"/>
                            <wps:cNvSpPr/>
                            <wps:spPr>
                              <a:xfrm>
                                <a:off x="7020272" y="4365104"/>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Oval 125"/>
                            <wps:cNvSpPr/>
                            <wps:spPr>
                              <a:xfrm>
                                <a:off x="7236296" y="414908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Oval 126"/>
                            <wps:cNvSpPr/>
                            <wps:spPr>
                              <a:xfrm>
                                <a:off x="7164288" y="494116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Oval 127"/>
                            <wps:cNvSpPr/>
                            <wps:spPr>
                              <a:xfrm>
                                <a:off x="6804248" y="472514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Oval 128"/>
                            <wps:cNvSpPr/>
                            <wps:spPr>
                              <a:xfrm>
                                <a:off x="6876256" y="429309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 name="Oval 42"/>
                          <wps:cNvSpPr/>
                          <wps:spPr>
                            <a:xfrm>
                              <a:off x="4716016" y="407707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Oval 43"/>
                          <wps:cNvSpPr/>
                          <wps:spPr>
                            <a:xfrm>
                              <a:off x="4355976" y="386104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Oval 44"/>
                          <wps:cNvSpPr/>
                          <wps:spPr>
                            <a:xfrm>
                              <a:off x="5076056" y="393305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 name="Group 45"/>
                          <wpg:cNvGrpSpPr/>
                          <wpg:grpSpPr>
                            <a:xfrm>
                              <a:off x="4139952" y="3861048"/>
                              <a:ext cx="720064" cy="936104"/>
                              <a:chOff x="4139952" y="3861048"/>
                              <a:chExt cx="720064" cy="936104"/>
                            </a:xfrm>
                          </wpg:grpSpPr>
                          <wps:wsp>
                            <wps:cNvPr id="119" name="Oval 119"/>
                            <wps:cNvSpPr/>
                            <wps:spPr>
                              <a:xfrm>
                                <a:off x="4139952" y="4077072"/>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Oval 120"/>
                            <wps:cNvSpPr/>
                            <wps:spPr>
                              <a:xfrm>
                                <a:off x="4355976" y="386104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Oval 121"/>
                            <wps:cNvSpPr/>
                            <wps:spPr>
                              <a:xfrm>
                                <a:off x="4283968" y="465313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Oval 122"/>
                            <wps:cNvSpPr/>
                            <wps:spPr>
                              <a:xfrm>
                                <a:off x="4644008" y="450912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Oval 123"/>
                            <wps:cNvSpPr/>
                            <wps:spPr>
                              <a:xfrm>
                                <a:off x="4716016" y="407707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 name="Group 46"/>
                          <wpg:cNvGrpSpPr/>
                          <wpg:grpSpPr>
                            <a:xfrm>
                              <a:off x="4644008" y="3933056"/>
                              <a:ext cx="936088" cy="936104"/>
                              <a:chOff x="4644008" y="3933056"/>
                              <a:chExt cx="936088" cy="936104"/>
                            </a:xfrm>
                          </wpg:grpSpPr>
                          <wps:wsp>
                            <wps:cNvPr id="112" name="Oval 112"/>
                            <wps:cNvSpPr/>
                            <wps:spPr>
                              <a:xfrm>
                                <a:off x="4860032" y="4149080"/>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Oval 113"/>
                            <wps:cNvSpPr/>
                            <wps:spPr>
                              <a:xfrm>
                                <a:off x="5076056" y="393305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Oval 114"/>
                            <wps:cNvSpPr/>
                            <wps:spPr>
                              <a:xfrm>
                                <a:off x="5004048" y="472514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Oval 115"/>
                            <wps:cNvSpPr/>
                            <wps:spPr>
                              <a:xfrm>
                                <a:off x="4644008" y="450912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Oval 116"/>
                            <wps:cNvSpPr/>
                            <wps:spPr>
                              <a:xfrm>
                                <a:off x="5364088" y="458112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Oval 117"/>
                            <wps:cNvSpPr/>
                            <wps:spPr>
                              <a:xfrm>
                                <a:off x="5436096" y="414908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Oval 118"/>
                            <wps:cNvSpPr/>
                            <wps:spPr>
                              <a:xfrm>
                                <a:off x="4716016" y="407707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 name="Group 47"/>
                          <wpg:cNvGrpSpPr/>
                          <wpg:grpSpPr>
                            <a:xfrm>
                              <a:off x="5364088" y="4005064"/>
                              <a:ext cx="936088" cy="936104"/>
                              <a:chOff x="5364088" y="4005064"/>
                              <a:chExt cx="936088" cy="936104"/>
                            </a:xfrm>
                          </wpg:grpSpPr>
                          <wps:wsp>
                            <wps:cNvPr id="105" name="Oval 105"/>
                            <wps:cNvSpPr/>
                            <wps:spPr>
                              <a:xfrm>
                                <a:off x="5580126" y="4225765"/>
                                <a:ext cx="504055"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Oval 106"/>
                            <wps:cNvSpPr/>
                            <wps:spPr>
                              <a:xfrm>
                                <a:off x="5796136" y="400506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Oval 107"/>
                            <wps:cNvSpPr/>
                            <wps:spPr>
                              <a:xfrm>
                                <a:off x="5724128" y="479715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Oval 108"/>
                            <wps:cNvSpPr/>
                            <wps:spPr>
                              <a:xfrm>
                                <a:off x="5364088" y="458112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Oval 109"/>
                            <wps:cNvSpPr/>
                            <wps:spPr>
                              <a:xfrm>
                                <a:off x="6084168" y="465313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Oval 110"/>
                            <wps:cNvSpPr/>
                            <wps:spPr>
                              <a:xfrm>
                                <a:off x="6156176" y="422108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Oval 111"/>
                            <wps:cNvSpPr/>
                            <wps:spPr>
                              <a:xfrm>
                                <a:off x="5436096" y="414908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 name="Group 48"/>
                          <wpg:cNvGrpSpPr/>
                          <wpg:grpSpPr>
                            <a:xfrm>
                              <a:off x="6084168" y="4077072"/>
                              <a:ext cx="936088" cy="936104"/>
                              <a:chOff x="6084168" y="4077072"/>
                              <a:chExt cx="936088" cy="936104"/>
                            </a:xfrm>
                          </wpg:grpSpPr>
                          <wps:wsp>
                            <wps:cNvPr id="98" name="Oval 98"/>
                            <wps:cNvSpPr/>
                            <wps:spPr>
                              <a:xfrm>
                                <a:off x="6300192" y="4293096"/>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Oval 99"/>
                            <wps:cNvSpPr/>
                            <wps:spPr>
                              <a:xfrm>
                                <a:off x="6516216" y="407707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Oval 100"/>
                            <wps:cNvSpPr/>
                            <wps:spPr>
                              <a:xfrm>
                                <a:off x="6444208" y="486916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Oval 101"/>
                            <wps:cNvSpPr/>
                            <wps:spPr>
                              <a:xfrm>
                                <a:off x="6084168" y="465313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Oval 102"/>
                            <wps:cNvSpPr/>
                            <wps:spPr>
                              <a:xfrm>
                                <a:off x="6804248" y="472514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Oval 103"/>
                            <wps:cNvSpPr/>
                            <wps:spPr>
                              <a:xfrm>
                                <a:off x="6876256" y="429309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Oval 104"/>
                            <wps:cNvSpPr/>
                            <wps:spPr>
                              <a:xfrm>
                                <a:off x="6156176" y="422108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 name="Group 49"/>
                          <wpg:cNvGrpSpPr/>
                          <wpg:grpSpPr>
                            <a:xfrm>
                              <a:off x="4283968" y="4509120"/>
                              <a:ext cx="864080" cy="936104"/>
                              <a:chOff x="4283968" y="4509120"/>
                              <a:chExt cx="864080" cy="936104"/>
                            </a:xfrm>
                          </wpg:grpSpPr>
                          <wps:wsp>
                            <wps:cNvPr id="92" name="Oval 92"/>
                            <wps:cNvSpPr/>
                            <wps:spPr>
                              <a:xfrm>
                                <a:off x="4427984" y="4725144"/>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Oval 93"/>
                            <wps:cNvSpPr/>
                            <wps:spPr>
                              <a:xfrm>
                                <a:off x="4644008" y="450912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Oval 94"/>
                            <wps:cNvSpPr/>
                            <wps:spPr>
                              <a:xfrm>
                                <a:off x="4572000" y="53012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Oval 95"/>
                            <wps:cNvSpPr/>
                            <wps:spPr>
                              <a:xfrm>
                                <a:off x="4932040" y="515719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Oval 96"/>
                            <wps:cNvSpPr/>
                            <wps:spPr>
                              <a:xfrm>
                                <a:off x="5004048" y="472514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Oval 97"/>
                            <wps:cNvSpPr/>
                            <wps:spPr>
                              <a:xfrm>
                                <a:off x="4283968" y="465313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4932040" y="4581128"/>
                              <a:ext cx="936088" cy="936104"/>
                              <a:chOff x="4932040" y="4581128"/>
                              <a:chExt cx="936088" cy="936104"/>
                            </a:xfrm>
                          </wpg:grpSpPr>
                          <wps:wsp>
                            <wps:cNvPr id="85" name="Oval 85"/>
                            <wps:cNvSpPr/>
                            <wps:spPr>
                              <a:xfrm>
                                <a:off x="5148064" y="4797152"/>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Oval 86"/>
                            <wps:cNvSpPr/>
                            <wps:spPr>
                              <a:xfrm>
                                <a:off x="5364088" y="458112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Oval 87"/>
                            <wps:cNvSpPr/>
                            <wps:spPr>
                              <a:xfrm>
                                <a:off x="5292080" y="537321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Oval 88"/>
                            <wps:cNvSpPr/>
                            <wps:spPr>
                              <a:xfrm>
                                <a:off x="4932040" y="515719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Oval 89"/>
                            <wps:cNvSpPr/>
                            <wps:spPr>
                              <a:xfrm>
                                <a:off x="5652120" y="522920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Oval 90"/>
                            <wps:cNvSpPr/>
                            <wps:spPr>
                              <a:xfrm>
                                <a:off x="5724128" y="479715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Oval 91"/>
                            <wps:cNvSpPr/>
                            <wps:spPr>
                              <a:xfrm>
                                <a:off x="5004048" y="472514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1" name="Group 51"/>
                          <wpg:cNvGrpSpPr/>
                          <wpg:grpSpPr>
                            <a:xfrm>
                              <a:off x="5652120" y="4653136"/>
                              <a:ext cx="936088" cy="936104"/>
                              <a:chOff x="5652120" y="4653136"/>
                              <a:chExt cx="936088" cy="936104"/>
                            </a:xfrm>
                          </wpg:grpSpPr>
                          <wps:wsp>
                            <wps:cNvPr id="78" name="Oval 78"/>
                            <wps:cNvSpPr/>
                            <wps:spPr>
                              <a:xfrm>
                                <a:off x="5868144" y="4869160"/>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Oval 79"/>
                            <wps:cNvSpPr/>
                            <wps:spPr>
                              <a:xfrm>
                                <a:off x="6084168" y="465313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Oval 80"/>
                            <wps:cNvSpPr/>
                            <wps:spPr>
                              <a:xfrm>
                                <a:off x="6012160" y="544522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Oval 81"/>
                            <wps:cNvSpPr/>
                            <wps:spPr>
                              <a:xfrm>
                                <a:off x="5652120" y="522920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Oval 82"/>
                            <wps:cNvSpPr/>
                            <wps:spPr>
                              <a:xfrm>
                                <a:off x="6372200" y="53012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Oval 83"/>
                            <wps:cNvSpPr/>
                            <wps:spPr>
                              <a:xfrm>
                                <a:off x="6444208" y="486916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Oval 84"/>
                            <wps:cNvSpPr/>
                            <wps:spPr>
                              <a:xfrm>
                                <a:off x="5724128" y="479715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 name="Group 52"/>
                          <wpg:cNvGrpSpPr/>
                          <wpg:grpSpPr>
                            <a:xfrm>
                              <a:off x="6372200" y="4725144"/>
                              <a:ext cx="936088" cy="936104"/>
                              <a:chOff x="6372200" y="4725144"/>
                              <a:chExt cx="936088" cy="936104"/>
                            </a:xfrm>
                          </wpg:grpSpPr>
                          <wps:wsp>
                            <wps:cNvPr id="72" name="Oval 72"/>
                            <wps:cNvSpPr/>
                            <wps:spPr>
                              <a:xfrm>
                                <a:off x="6588224" y="4941168"/>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Oval 73"/>
                            <wps:cNvSpPr/>
                            <wps:spPr>
                              <a:xfrm>
                                <a:off x="6804248" y="472514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Oval 74"/>
                            <wps:cNvSpPr/>
                            <wps:spPr>
                              <a:xfrm>
                                <a:off x="6732240" y="551723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Oval 75"/>
                            <wps:cNvSpPr/>
                            <wps:spPr>
                              <a:xfrm>
                                <a:off x="6372200" y="53012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Oval 76"/>
                            <wps:cNvSpPr/>
                            <wps:spPr>
                              <a:xfrm>
                                <a:off x="7164288" y="494116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Oval 77"/>
                            <wps:cNvSpPr/>
                            <wps:spPr>
                              <a:xfrm>
                                <a:off x="6444208" y="486916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3" name="Group 53"/>
                          <wpg:cNvGrpSpPr/>
                          <wpg:grpSpPr>
                            <a:xfrm>
                              <a:off x="4572000" y="5157192"/>
                              <a:ext cx="864080" cy="792088"/>
                              <a:chOff x="4572000" y="5157192"/>
                              <a:chExt cx="864080" cy="792088"/>
                            </a:xfrm>
                          </wpg:grpSpPr>
                          <wps:wsp>
                            <wps:cNvPr id="67" name="Oval 67"/>
                            <wps:cNvSpPr/>
                            <wps:spPr>
                              <a:xfrm>
                                <a:off x="4716016" y="5373216"/>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Oval 68"/>
                            <wps:cNvSpPr/>
                            <wps:spPr>
                              <a:xfrm>
                                <a:off x="4932040" y="515719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Oval 69"/>
                            <wps:cNvSpPr/>
                            <wps:spPr>
                              <a:xfrm>
                                <a:off x="5220072" y="580526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Oval 70"/>
                            <wps:cNvSpPr/>
                            <wps:spPr>
                              <a:xfrm>
                                <a:off x="5292080" y="537321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Oval 71"/>
                            <wps:cNvSpPr/>
                            <wps:spPr>
                              <a:xfrm>
                                <a:off x="4572000" y="53012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4" name="Group 54"/>
                          <wpg:cNvGrpSpPr/>
                          <wpg:grpSpPr>
                            <a:xfrm>
                              <a:off x="5220072" y="5229200"/>
                              <a:ext cx="936088" cy="792088"/>
                              <a:chOff x="5220072" y="5229200"/>
                              <a:chExt cx="936088" cy="792088"/>
                            </a:xfrm>
                          </wpg:grpSpPr>
                          <wps:wsp>
                            <wps:cNvPr id="61" name="Oval 61"/>
                            <wps:cNvSpPr/>
                            <wps:spPr>
                              <a:xfrm>
                                <a:off x="5436096" y="5445224"/>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Oval 62"/>
                            <wps:cNvSpPr/>
                            <wps:spPr>
                              <a:xfrm>
                                <a:off x="5652120" y="5229200"/>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Oval 63"/>
                            <wps:cNvSpPr/>
                            <wps:spPr>
                              <a:xfrm>
                                <a:off x="5220072" y="580526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Oval 64"/>
                            <wps:cNvSpPr/>
                            <wps:spPr>
                              <a:xfrm>
                                <a:off x="5940152" y="587727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Oval 65"/>
                            <wps:cNvSpPr/>
                            <wps:spPr>
                              <a:xfrm>
                                <a:off x="6012160" y="544522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Oval 66"/>
                            <wps:cNvSpPr/>
                            <wps:spPr>
                              <a:xfrm>
                                <a:off x="5292080" y="5373216"/>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 name="Group 55"/>
                          <wpg:cNvGrpSpPr/>
                          <wpg:grpSpPr>
                            <a:xfrm>
                              <a:off x="5940152" y="5301208"/>
                              <a:ext cx="936088" cy="720080"/>
                              <a:chOff x="5940152" y="5301208"/>
                              <a:chExt cx="936088" cy="720080"/>
                            </a:xfrm>
                          </wpg:grpSpPr>
                          <wps:wsp>
                            <wps:cNvPr id="56" name="Oval 56"/>
                            <wps:cNvSpPr/>
                            <wps:spPr>
                              <a:xfrm>
                                <a:off x="6156176" y="5517232"/>
                                <a:ext cx="504056" cy="504000"/>
                              </a:xfrm>
                              <a:prstGeom prst="ellipse">
                                <a:avLst/>
                              </a:prstGeom>
                              <a:solidFill>
                                <a:schemeClr val="accent2"/>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Oval 57"/>
                            <wps:cNvSpPr/>
                            <wps:spPr>
                              <a:xfrm>
                                <a:off x="6372200" y="5301208"/>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Oval 58"/>
                            <wps:cNvSpPr/>
                            <wps:spPr>
                              <a:xfrm>
                                <a:off x="5940152" y="587727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Oval 59"/>
                            <wps:cNvSpPr/>
                            <wps:spPr>
                              <a:xfrm>
                                <a:off x="6732240" y="5517232"/>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a:off x="6012160" y="5445224"/>
                                <a:ext cx="144000" cy="144016"/>
                              </a:xfrm>
                              <a:prstGeom prst="ellipse">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3" name="TextBox 314"/>
                        <wps:cNvSpPr txBox="1"/>
                        <wps:spPr>
                          <a:xfrm>
                            <a:off x="7163746" y="5516708"/>
                            <a:ext cx="3387863" cy="605661"/>
                          </a:xfrm>
                          <a:prstGeom prst="rect">
                            <a:avLst/>
                          </a:prstGeom>
                          <a:noFill/>
                        </wps:spPr>
                        <wps:txbx>
                          <w:txbxContent>
                            <w:p w14:paraId="41B00F2B" w14:textId="77777777" w:rsidR="0052677F" w:rsidRDefault="0052677F" w:rsidP="0052677F">
                              <w:pPr>
                                <w:pStyle w:val="NormalWeb"/>
                                <w:spacing w:before="0" w:beforeAutospacing="0" w:after="0" w:afterAutospacing="0"/>
                              </w:pPr>
                              <w:r>
                                <w:rPr>
                                  <w:rFonts w:asciiTheme="minorHAnsi" w:hAnsi="Cambria" w:cstheme="minorBidi"/>
                                  <w:color w:val="000000" w:themeColor="text1"/>
                                  <w:kern w:val="24"/>
                                  <w:sz w:val="36"/>
                                  <w:szCs w:val="36"/>
                                </w:rPr>
                                <w:t>Myosin Filament</w:t>
                              </w:r>
                            </w:p>
                          </w:txbxContent>
                        </wps:txbx>
                        <wps:bodyPr wrap="none" rtlCol="0">
                          <a:spAutoFit/>
                        </wps:bodyPr>
                      </wps:wsp>
                      <wps:wsp>
                        <wps:cNvPr id="24" name="TextBox 452"/>
                        <wps:cNvSpPr txBox="1"/>
                        <wps:spPr>
                          <a:xfrm>
                            <a:off x="7308273" y="3356985"/>
                            <a:ext cx="3016590" cy="605661"/>
                          </a:xfrm>
                          <a:prstGeom prst="rect">
                            <a:avLst/>
                          </a:prstGeom>
                          <a:noFill/>
                        </wps:spPr>
                        <wps:txbx>
                          <w:txbxContent>
                            <w:p w14:paraId="11667D04" w14:textId="77777777" w:rsidR="0052677F" w:rsidRDefault="0052677F" w:rsidP="0052677F">
                              <w:pPr>
                                <w:pStyle w:val="NormalWeb"/>
                                <w:spacing w:before="0" w:beforeAutospacing="0" w:after="0" w:afterAutospacing="0"/>
                              </w:pPr>
                              <w:r>
                                <w:rPr>
                                  <w:rFonts w:asciiTheme="minorHAnsi" w:hAnsi="Cambria" w:cstheme="minorBidi"/>
                                  <w:color w:val="000000" w:themeColor="text1"/>
                                  <w:kern w:val="24"/>
                                  <w:sz w:val="36"/>
                                  <w:szCs w:val="36"/>
                                </w:rPr>
                                <w:t>Actin Filament</w:t>
                              </w:r>
                            </w:p>
                          </w:txbxContent>
                        </wps:txbx>
                        <wps:bodyPr wrap="none" rtlCol="0">
                          <a:spAutoFit/>
                        </wps:bodyPr>
                      </wps:wsp>
                      <wps:wsp>
                        <wps:cNvPr id="25" name="Straight Arrow Connector 25"/>
                        <wps:cNvCnPr>
                          <a:endCxn id="125" idx="7"/>
                        </wps:cNvCnPr>
                        <wps:spPr>
                          <a:xfrm flipH="1">
                            <a:off x="7359208" y="3645024"/>
                            <a:ext cx="381144" cy="52514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flipV="1">
                            <a:off x="6948264" y="5301208"/>
                            <a:ext cx="288032" cy="235583"/>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F09CE7D" id="Group 13" o:spid="_x0000_s1026" style="position:absolute;left:0;text-align:left;margin-left:273.1pt;margin-top:2.65pt;width:269.4pt;height:149.4pt;z-index:-251640832;mso-position-horizontal-relative:page" coordorigin="41399,29249" coordsize="64116,3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">
                <v:group id="Group 21" o:spid="_x0000_s1027" style="position:absolute;left:41399;top:29249;width:33844;height:30963" coordorigin="41399,29249" coordsize="33843,30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29" o:spid="_x0000_s1028" style="position:absolute;left:50040;top:29249;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mdsQA&#10;AADbAAAADwAAAGRycy9kb3ducmV2LnhtbESPQWvCQBSE7wX/w/KEXopuaqFodBOkYrHHqhdvj+wz&#10;CWbfxt1NTP313ULB4zAz3zCrfDCN6Mn52rKC12kCgriwuuZSwfGwncxB+ICssbFMCn7IQ56NnlaY&#10;anvjb+r3oRQRwj5FBVUIbSqlLyoy6Ke2JY7e2TqDIUpXSu3wFuGmkbMkeZcGa44LFbb0UVFx2XdG&#10;wTyQe3vp2+vu3pnF5ng/fXbJl1LP42G9BBFoCI/wf3unFcwW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epnbEAAAA2wAAAA8AAAAAAAAAAAAAAAAAmAIAAGRycy9k&#10;b3ducmV2LnhtbFBLBQYAAAAABAAEAPUAAACJAwAAAAA=&#10;" fillcolor="#c0504d [3205]" strokecolor="#943634 [2405]" strokeweight="3pt"/>
                  <v:oval id="Oval 31" o:spid="_x0000_s1029" style="position:absolute;left:51480;top:3501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4ssIA&#10;AADbAAAADwAAAGRycy9kb3ducmV2LnhtbESPwWrDMBBE74H8g9hAb7GclIbWsRySgqGQU+3S88ba&#10;2qbWykhq7P59VCjkOMzMGyY/zGYQV3K+t6xgk6QgiBure24VfNTl+hmED8gaB8uk4Jc8HIrlIsdM&#10;24nf6VqFVkQI+wwVdCGMmZS+6cigT+xIHL0v6wyGKF0rtcMpws0gt2m6kwZ7jgsdjvTaUfNd/RgF&#10;enipS6dLE071xZ6fWhqPn6TUw2o+7kEEmsM9/N9+0woeN/D3Jf4A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riywgAAANsAAAAPAAAAAAAAAAAAAAAAAJgCAABkcnMvZG93&#10;bnJldi54bWxQSwUGAAAAAAQABAD1AAAAhwMAAAAA&#10;" fillcolor="yellow" strokecolor="#ffc000" strokeweight="3pt"/>
                  <v:oval id="Oval 32" o:spid="_x0000_s1030" style="position:absolute;left:47880;top:32849;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mxcAA&#10;AADbAAAADwAAAGRycy9kb3ducmV2LnhtbESPQYvCMBSE74L/ITzBm6YqLlqNogsFYU9a8fxsnm2x&#10;eSlJVuu/3wjCHoeZ+YZZbzvTiAc5X1tWMBknIIgLq2suFZzzbLQA4QOyxsYyKXiRh+2m31tjqu2T&#10;j/Q4hVJECPsUFVQhtKmUvqjIoB/bljh6N+sMhihdKbXDZ4SbRk6T5EsarDkuVNjSd0XF/fRrFOhm&#10;mWdOZybs86v9mZfU7i6k1HDQ7VYgAnXhP/xpH7SC2RTe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AmxcAAAADbAAAADwAAAAAAAAAAAAAAAACYAgAAZHJzL2Rvd25y&#10;ZXYueG1sUEsFBgAAAAAEAAQA9QAAAIUDAAAAAA==&#10;" fillcolor="yellow" strokecolor="#ffc000" strokeweight="3pt"/>
                  <v:oval id="Oval 33" o:spid="_x0000_s1031" style="position:absolute;left:55081;top:33569;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DXsIA&#10;AADbAAAADwAAAGRycy9kb3ducmV2LnhtbESPQWvCQBSE74L/YXlCb7qxwdJG1xALAaEnTen5mX1N&#10;QrNvw+42xn/fFYQeh5n5htnlk+nFSM53lhWsVwkI4trqjhsFn1W5fAXhA7LG3jIpuJGHfD+f7TDT&#10;9sonGs+hERHCPkMFbQhDJqWvWzLoV3Ygjt63dQZDlK6R2uE1wk0vn5PkRRrsOC60ONB7S/XP+dco&#10;0P1bVTpdmnCoLvZj09BQfJFST4up2IIINIX/8KN91ArSFO5f4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INewgAAANsAAAAPAAAAAAAAAAAAAAAAAJgCAABkcnMvZG93&#10;bnJldi54bWxQSwUGAAAAAAQABAD1AAAAhwMAAAAA&#10;" fillcolor="yellow" strokecolor="#ffc000" strokeweight="3pt"/>
                  <v:oval id="Oval 34" o:spid="_x0000_s1032" style="position:absolute;left:55801;top:2924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bKsAA&#10;AADbAAAADwAAAGRycy9kb3ducmV2LnhtbESPQYvCMBSE7wv+h/AEb2uq7opWo6hQWPC0Vjw/m2db&#10;bF5KErX77zeC4HGYmW+Y5bozjbiT87VlBaNhAoK4sLrmUsExzz5nIHxA1thYJgV/5GG96n0sMdX2&#10;wb90P4RSRAj7FBVUIbSplL6oyKAf2pY4ehfrDIYoXSm1w0eEm0aOk2QqDdYcFypsaVdRcT3cjALd&#10;zPPM6cyEbX62+++S2s2JlBr0u80CRKAuvMOv9o9WMPmC5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UbKsAAAADbAAAADwAAAAAAAAAAAAAAAACYAgAAZHJzL2Rvd25y&#10;ZXYueG1sUEsFBgAAAAAEAAQA9QAAAIUDAAAAAA==&#10;" fillcolor="yellow" strokecolor="#ffc000" strokeweight="3pt"/>
                  <v:group id="Group 35" o:spid="_x0000_s1033" style="position:absolute;left:55081;top:29249;width:9360;height:7921" coordorigin="55081,29249" coordsize="936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160" o:spid="_x0000_s1034" style="position:absolute;left:57241;top:29969;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VSsYA&#10;AADcAAAADwAAAGRycy9kb3ducmV2LnhtbESPT2/CMAzF75P2HSJP2mUa6YaEWEdA06YhOPLnspvV&#10;mLaicbokLYVPjw9I3Gy95/d+ni0G16ieQqw9G3gbZaCIC29rLg3sd7+vU1AxIVtsPJOBM0VYzB8f&#10;Zphbf+IN9dtUKgnhmKOBKqU21zoWFTmMI98Si3bwwWGSNZTaBjxJuGv0e5ZNtMOapaHClr4rKo7b&#10;zhmYJgrjl779X1069/Gzv/wtu2xtzPPT8PUJKtGQ7ubb9coK/kTw5RmZ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VSsYAAADcAAAADwAAAAAAAAAAAAAAAACYAgAAZHJz&#10;L2Rvd25yZXYueG1sUEsFBgAAAAAEAAQA9QAAAIsDAAAAAA==&#10;" fillcolor="#c0504d [3205]" strokecolor="#943634 [2405]" strokeweight="3pt"/>
                    <v:oval id="Oval 161" o:spid="_x0000_s1035" style="position:absolute;left:58681;top:3573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orL8A&#10;AADcAAAADwAAAGRycy9kb3ducmV2LnhtbERPTYvCMBC9C/6HMII3TRWU3a5pUaEgeFornmeb2bbY&#10;TEoStf57IyzsbR7vczb5YDpxJ+dbywoW8wQEcWV1y7WCc1nMPkD4gKyxs0wKnuQhz8ajDabaPvib&#10;7qdQixjCPkUFTQh9KqWvGjLo57YnjtyvdQZDhK6W2uEjhptOLpNkLQ22HBsa7GnfUHU93YwC3X2W&#10;hdOFCbvyxx5XNfXbCyk1nQzbLxCBhvAv/nMfdJy/XsD7mXiBz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isvwAAANwAAAAPAAAAAAAAAAAAAAAAAJgCAABkcnMvZG93bnJl&#10;di54bWxQSwUGAAAAAAQABAD1AAAAhAMAAAAA&#10;" fillcolor="yellow" strokecolor="#ffc000" strokeweight="3pt"/>
                    <v:oval id="Oval 162" o:spid="_x0000_s1036" style="position:absolute;left:55081;top:33569;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2278A&#10;AADcAAAADwAAAGRycy9kb3ducmV2LnhtbERPTYvCMBC9C/6HMMLeNFVYcbumxV0oCJ604nm2mW2L&#10;zaQkUeu/N4LgbR7vc9b5YDpxJedbywrmswQEcWV1y7WCY1lMVyB8QNbYWSYFd/KQZ+PRGlNtb7yn&#10;6yHUIoawT1FBE0KfSumrhgz6me2JI/dvncEQoauldniL4aaTiyRZSoMtx4YGe/ptqDofLkaB7r7K&#10;wunChJ/yz+4+a+o3J1LqYzJsvkEEGsJb/HJvdZy/XMDzmXiBz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tXbbvwAAANwAAAAPAAAAAAAAAAAAAAAAAJgCAABkcnMvZG93bnJl&#10;di54bWxQSwUGAAAAAAQABAD1AAAAhAMAAAAA&#10;" fillcolor="yellow" strokecolor="#ffc000" strokeweight="3pt"/>
                    <v:oval id="Oval 163" o:spid="_x0000_s1037" style="position:absolute;left:62281;top:3429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TQMAA&#10;AADcAAAADwAAAGRycy9kb3ducmV2LnhtbERPTWvCQBC9C/6HZQRvurFFaaNriIVAwVNN6XnMTpPQ&#10;7GzY3Sbx33cFobd5vM85ZJPpxEDOt5YVbNYJCOLK6pZrBZ9lsXoB4QOyxs4yKbiRh+w4nx0w1Xbk&#10;DxouoRYxhH2KCpoQ+lRKXzVk0K9tTxy5b+sMhghdLbXDMYabTj4lyU4abDk2NNjTW0PVz+XXKNDd&#10;a1k4XZhwKq/2vK2pz79IqeViyvcgAk3hX/xwv+s4f/cM92fiBf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nTQMAAAADcAAAADwAAAAAAAAAAAAAAAACYAgAAZHJzL2Rvd25y&#10;ZXYueG1sUEsFBgAAAAAEAAQA9QAAAIUDAAAAAA==&#10;" fillcolor="yellow" strokecolor="#ffc000" strokeweight="3pt"/>
                    <v:oval id="Oval 164" o:spid="_x0000_s1038" style="position:absolute;left:63001;top:2996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LNMAA&#10;AADcAAAADwAAAGRycy9kb3ducmV2LnhtbERPTWvCQBC9C/6HZQRvurFUaaNriIVAwVNN6XnMTpPQ&#10;7GzY3Sbx33cFobd5vM85ZJPpxEDOt5YVbNYJCOLK6pZrBZ9lsXoB4QOyxs4yKbiRh+w4nx0w1Xbk&#10;DxouoRYxhH2KCpoQ+lRKXzVk0K9tTxy5b+sMhghdLbXDMYabTj4lyU4abDk2NNjTW0PVz+XXKNDd&#10;a1k4XZhwKq/2vK2pz79IqeViyvcgAk3hX/xwv+s4f/cM92fiBf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BLNMAAAADcAAAADwAAAAAAAAAAAAAAAACYAgAAZHJzL2Rvd25y&#10;ZXYueG1sUEsFBgAAAAAEAAQA9QAAAIUDAAAAAA==&#10;" fillcolor="yellow" strokecolor="#ffc000" strokeweight="3pt"/>
                    <v:oval id="Oval 165" o:spid="_x0000_s1039" style="position:absolute;left:55801;top:2924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ur8AA&#10;AADcAAAADwAAAGRycy9kb3ducmV2LnhtbERPTWvCQBC9F/wPywje6saCQaOrRCEg9NSk9DxmxySY&#10;nQ2725j++26h4G0e73P2x8n0YiTnO8sKVssEBHFtdceNgs+qeN2A8AFZY2+ZFPyQh+Nh9rLHTNsH&#10;f9BYhkbEEPYZKmhDGDIpfd2SQb+0A3HkbtYZDBG6RmqHjxhuevmWJKk02HFsaHGgc0v1vfw2CnS/&#10;rQqnCxNO1dW+rxsa8i9SajGf8h2IQFN4iv/dFx3np2v4eyZe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zur8AAAADcAAAADwAAAAAAAAAAAAAAAACYAgAAZHJzL2Rvd25y&#10;ZXYueG1sUEsFBgAAAAAEAAQA9QAAAIUDAAAAAA==&#10;" fillcolor="yellow" strokecolor="#ffc000" strokeweight="3pt"/>
                  </v:group>
                  <v:group id="Group 36" o:spid="_x0000_s1040" style="position:absolute;left:62281;top:29969;width:8641;height:7921" coordorigin="62281,29969" coordsize="864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155" o:spid="_x0000_s1041" style="position:absolute;left:64442;top:30689;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8b8MA&#10;AADcAAAADwAAAGRycy9kb3ducmV2LnhtbERPS2vCQBC+F/oflil4kbpRUWzqKqJY9Ojj0tuQnSah&#10;2dm4u4mpv94VhN7m43vOfNmZSrTkfGlZwXCQgCDOrC45V3A+bd9nIHxA1lhZJgV/5GG5eH2ZY6rt&#10;lQ/UHkMuYgj7FBUUIdSplD4ryKAf2Jo4cj/WGQwRulxqh9cYbio5SpKpNFhybCiwpnVB2e+xMQpm&#10;gdy439aX3a0xH5vz7furSfZK9d661SeIQF34Fz/dOx3nTyb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o8b8MAAADcAAAADwAAAAAAAAAAAAAAAACYAgAAZHJzL2Rv&#10;d25yZXYueG1sUEsFBgAAAAAEAAQA9QAAAIgDAAAAAA==&#10;" fillcolor="#c0504d [3205]" strokecolor="#943634 [2405]" strokeweight="3pt"/>
                    <v:oval id="Oval 156" o:spid="_x0000_s1042" style="position:absolute;left:65882;top:3645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6ZcAA&#10;AADcAAAADwAAAGRycy9kb3ducmV2LnhtbERPTWvCQBC9F/wPywje6saCQaOrRCEg9NSk9DxmxySY&#10;nQ2725j++26h4G0e73P2x8n0YiTnO8sKVssEBHFtdceNgs+qeN2A8AFZY2+ZFPyQh+Nh9rLHTNsH&#10;f9BYhkbEEPYZKmhDGDIpfd2SQb+0A3HkbtYZDBG6RmqHjxhuevmWJKk02HFsaHGgc0v1vfw2CnS/&#10;rQqnCxNO1dW+rxsa8i9SajGf8h2IQFN4iv/dFx3nr1P4eyZe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K6ZcAAAADcAAAADwAAAAAAAAAAAAAAAACYAgAAZHJzL2Rvd25y&#10;ZXYueG1sUEsFBgAAAAAEAAQA9QAAAIUDAAAAAA==&#10;" fillcolor="yellow" strokecolor="#ffc000" strokeweight="3pt"/>
                    <v:oval id="Oval 157" o:spid="_x0000_s1043" style="position:absolute;left:62281;top:3429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f/sAA&#10;AADcAAAADwAAAGRycy9kb3ducmV2LnhtbERPTWvCQBC9C/6HZYTedGMhto2uIRYCQk+a0vOYnSah&#10;2dmwu43x33cFobd5vM/Z5ZPpxUjOd5YVrFcJCOLa6o4bBZ9VuXwF4QOyxt4yKbiRh3w/n+0w0/bK&#10;JxrPoRExhH2GCtoQhkxKX7dk0K/sQBy5b+sMhghdI7XDaww3vXxOko002HFsaHGg95bqn/OvUaD7&#10;t6p0ujThUF3sR9rQUHyRUk+LqdiCCDSFf/HDfdRxfvoC92fi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4f/sAAAADcAAAADwAAAAAAAAAAAAAAAACYAgAAZHJzL2Rvd25y&#10;ZXYueG1sUEsFBgAAAAAEAAQA9QAAAIUDAAAAAA==&#10;" fillcolor="yellow" strokecolor="#ffc000" strokeweight="3pt"/>
                    <v:oval id="Oval 158" o:spid="_x0000_s1044" style="position:absolute;left:69482;top:3501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LjMIA&#10;AADcAAAADwAAAGRycy9kb3ducmV2LnhtbESPQWvCQBCF74L/YRnBm24qKJq6igoBoSdN6XnMTpPQ&#10;7GzYXTX9951DwdsM781732z3g+vUg0JsPRt4m2egiCtvW64NfJbFbA0qJmSLnWcy8EsR9rvxaIu5&#10;9U++0OOaaiUhHHM00KTU51rHqiGHce57YtG+fXCYZA21tgGfEu46vciylXbYsjQ02NOpoernencG&#10;bLcpi2ALl47lzX8sa+oPX2TMdDIc3kElGtLL/H99toK/FFp5Rib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YuMwgAAANwAAAAPAAAAAAAAAAAAAAAAAJgCAABkcnMvZG93&#10;bnJldi54bWxQSwUGAAAAAAQABAD1AAAAhwMAAAAA&#10;" fillcolor="yellow" strokecolor="#ffc000" strokeweight="3pt"/>
                    <v:oval id="Oval 159" o:spid="_x0000_s1045" style="position:absolute;left:63001;top:2996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0uF8AA&#10;AADcAAAADwAAAGRycy9kb3ducmV2LnhtbERPTWvCQBC9F/wPyxR6q5sWIppmI1oIFDyZiOdpdkyC&#10;2dmwu9X037uC4G0e73Py9WQGcSHne8sKPuYJCOLG6p5bBYe6fF+C8AFZ42CZFPyTh3Uxe8kx0/bK&#10;e7pUoRUxhH2GCroQxkxK33Rk0M/tSBy5k3UGQ4SuldrhNYabQX4myUIa7Dk2dDjSd0fNufozCvSw&#10;qkunSxO29a/dpS2NmyMp9fY6bb5ABJrCU/xw/+g4P13B/Zl4gSx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0uF8AAAADcAAAADwAAAAAAAAAAAAAAAACYAgAAZHJzL2Rvd25y&#10;ZXYueG1sUEsFBgAAAAAEAAQA9QAAAIUDAAAAAA==&#10;" fillcolor="yellow" strokecolor="#ffc000" strokeweight="3pt"/>
                  </v:group>
                  <v:group id="Group 37" o:spid="_x0000_s1046" style="position:absolute;left:43559;top:32849;width:9361;height:9361" coordorigin="43559,32849" coordsize="936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149" o:spid="_x0000_s1047" style="position:absolute;left:45720;top:35010;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gt8MA&#10;AADcAAAADwAAAGRycy9kb3ducmV2LnhtbERPS2vCQBC+C/6HZQq9FN1YRTS6irRU9Ojj4m3Ijklo&#10;djbubmLqr+8WCt7m43vOct2ZSrTkfGlZwWiYgCDOrC45V3A+fQ1mIHxA1lhZJgU/5GG96veWmGp7&#10;5wO1x5CLGMI+RQVFCHUqpc8KMuiHtiaO3NU6gyFCl0vt8B7DTSXfk2QqDZYcGwqs6aOg7PvYGAWz&#10;QG781ta33aMx88/z47Jtkr1Sry/dZgEiUBee4n/3Tsf5kz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6gt8MAAADcAAAADwAAAAAAAAAAAAAAAACYAgAAZHJzL2Rv&#10;d25yZXYueG1sUEsFBgAAAAAEAAQA9QAAAIgDAAAAAA==&#10;" fillcolor="#c0504d [3205]" strokecolor="#943634 [2405]" strokeweight="3pt"/>
                    <v:oval id="Oval 150" o:spid="_x0000_s1048" style="position:absolute;left:47880;top:32849;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HisIA&#10;AADcAAAADwAAAGRycy9kb3ducmV2LnhtbESPQWvCQBCF74L/YRnBm24qKJq6igoBoSdN6XnMTpPQ&#10;7GzYXTX9951DwdsM781732z3g+vUg0JsPRt4m2egiCtvW64NfJbFbA0qJmSLnWcy8EsR9rvxaIu5&#10;9U++0OOaaiUhHHM00KTU51rHqiGHce57YtG+fXCYZA21tgGfEu46vciylXbYsjQ02NOpoernencG&#10;bLcpi2ALl47lzX8sa+oPX2TMdDIc3kElGtLL/H99toK/FHx5Rib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4eKwgAAANwAAAAPAAAAAAAAAAAAAAAAAJgCAABkcnMvZG93&#10;bnJldi54bWxQSwUGAAAAAAQABAD1AAAAhwMAAAAA&#10;" fillcolor="yellow" strokecolor="#ffc000" strokeweight="3pt"/>
                    <v:oval id="Oval 151" o:spid="_x0000_s1049" style="position:absolute;left:47160;top:4077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iEcAA&#10;AADcAAAADwAAAGRycy9kb3ducmV2LnhtbERPTWvCQBC9F/wPywi91U0Kik1dJRYCBU8a8TzNTpNg&#10;djbsbpP037uC4G0e73M2u8l0YiDnW8sK0kUCgriyuuVawbks3tYgfEDW2FkmBf/kYbedvWww03bk&#10;Iw2nUIsYwj5DBU0IfSalrxoy6Be2J47cr3UGQ4SultrhGMNNJ9+TZCUNthwbGuzpq6HqevozCnT3&#10;URZOFybsyx97WNbU5xdS6nU+5Z8gAk3hKX64v3Wcv0zh/ky8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siEcAAAADcAAAADwAAAAAAAAAAAAAAAACYAgAAZHJzL2Rvd25y&#10;ZXYueG1sUEsFBgAAAAAEAAQA9QAAAIUDAAAAAA==&#10;" fillcolor="yellow" strokecolor="#ffc000" strokeweight="3pt"/>
                    <v:oval id="Oval 152" o:spid="_x0000_s1050" style="position:absolute;left:43559;top:3861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8Zr8A&#10;AADcAAAADwAAAGRycy9kb3ducmV2LnhtbERPTYvCMBC9C/6HMMLeNFVQ3K5pcRcKgieteJ5tZtti&#10;MylJ1O6/N4LgbR7vczb5YDpxI+dbywrmswQEcWV1y7WCU1lM1yB8QNbYWSYF/+Qhz8ajDaba3vlA&#10;t2OoRQxhn6KCJoQ+ldJXDRn0M9sTR+7POoMhQldL7fAew00nF0mykgZbjg0N9vTTUHU5Xo0C3X2W&#10;hdOFCd/lr90va+q3Z1LqYzJsv0AEGsJb/HLvdJy/XMDzmXiBz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2bxmvwAAANwAAAAPAAAAAAAAAAAAAAAAAJgCAABkcnMvZG93bnJl&#10;di54bWxQSwUGAAAAAAQABAD1AAAAhAMAAAAA&#10;" fillcolor="yellow" strokecolor="#ffc000" strokeweight="3pt"/>
                    <v:oval id="Oval 153" o:spid="_x0000_s1051" style="position:absolute;left:50760;top:3933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Z/cAA&#10;AADcAAAADwAAAGRycy9kb3ducmV2LnhtbERPTWvCQBC9F/wPywje6kaLpY2uIRYCBU+a0vOYnSah&#10;2dmwuybx33cFobd5vM/ZZZPpxEDOt5YVrJYJCOLK6pZrBV9l8fwGwgdkjZ1lUnAjD9l+9rTDVNuR&#10;TzScQy1iCPsUFTQh9KmUvmrIoF/anjhyP9YZDBG6WmqHYww3nVwnyas02HJsaLCnj4aq3/PVKNDd&#10;e1k4XZhwKC/2uKmpz79JqcV8yrcgAk3hX/xwf+o4f/MC92fi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UZ/cAAAADcAAAADwAAAAAAAAAAAAAAAACYAgAAZHJzL2Rvd25y&#10;ZXYueG1sUEsFBgAAAAAEAAQA9QAAAIUDAAAAAA==&#10;" fillcolor="yellow" strokecolor="#ffc000" strokeweight="3pt"/>
                    <v:oval id="Oval 154" o:spid="_x0000_s1052" style="position:absolute;left:51480;top:3501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BicAA&#10;AADcAAAADwAAAGRycy9kb3ducmV2LnhtbERPTWvCQBC9F/wPywje6kappY2uIRYCBU+a0vOYnSah&#10;2dmwuybx33cFobd5vM/ZZZPpxEDOt5YVrJYJCOLK6pZrBV9l8fwGwgdkjZ1lUnAjD9l+9rTDVNuR&#10;TzScQy1iCPsUFTQh9KmUvmrIoF/anjhyP9YZDBG6WmqHYww3nVwnyas02HJsaLCnj4aq3/PVKNDd&#10;e1k4XZhwKC/2uKmpz79JqcV8yrcgAk3hX/xwf+o4f/MC92fi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BicAAAADcAAAADwAAAAAAAAAAAAAAAACYAgAAZHJzL2Rvd25y&#10;ZXYueG1sUEsFBgAAAAAEAAQA9QAAAIUDAAAAAA==&#10;" fillcolor="yellow" strokecolor="#ffc000" strokeweight="3pt"/>
                  </v:group>
                  <v:group id="Group 38" o:spid="_x0000_s1053" style="position:absolute;left:50760;top:33569;width:9361;height:9361" coordorigin="50760,33569" coordsize="936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142" o:spid="_x0000_s1054" style="position:absolute;left:52920;top:35730;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yxsMA&#10;AADcAAAADwAAAGRycy9kb3ducmV2LnhtbERPS2vCQBC+F/oflil4KbqpLaJpNiIViz36uHgbsmMS&#10;mp2Nu5sY/fXdQqG3+fieky0H04ienK8tK3iZJCCIC6trLhUcD5vxHIQPyBoby6TgRh6W+eNDhqm2&#10;V95Rvw+liCHsU1RQhdCmUvqiIoN+YlviyJ2tMxgidKXUDq8x3DRymiQzabDm2FBhSx8VFd/7ziiY&#10;B3Kvz3172d47s1gf76fPLvlSavQ0rN5BBBrCv/jPvdVx/tsU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oyxsMAAADcAAAADwAAAAAAAAAAAAAAAACYAgAAZHJzL2Rv&#10;d25yZXYueG1sUEsFBgAAAAAEAAQA9QAAAIgDAAAAAA==&#10;" fillcolor="#c0504d [3205]" strokecolor="#943634 [2405]" strokeweight="3pt"/>
                    <v:oval id="Oval 143" o:spid="_x0000_s1055" style="position:absolute;left:55081;top:33569;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PIL8A&#10;AADcAAAADwAAAGRycy9kb3ducmV2LnhtbERPTYvCMBC9L/gfwgje1lTdFa1GUaGw4GmteB6bsS02&#10;k5JE7f77jSB4m8f7nOW6M424k/O1ZQWjYQKCuLC65lLBMc8+ZyB8QNbYWCYFf+Rhvep9LDHV9sG/&#10;dD+EUsQQ9ikqqEJoUyl9UZFBP7QtceQu1hkMEbpSaoePGG4aOU6SqTRYc2yosKVdRcX1cDMKdDPP&#10;M6czE7b52e6/S2o3J1Jq0O82CxCBuvAWv9w/Os7/msDzmXiB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I8gvwAAANwAAAAPAAAAAAAAAAAAAAAAAJgCAABkcnMvZG93bnJl&#10;di54bWxQSwUGAAAAAAQABAD1AAAAhAMAAAAA&#10;" fillcolor="yellow" strokecolor="#ffc000" strokeweight="3pt"/>
                    <v:oval id="Oval 144" o:spid="_x0000_s1056" style="position:absolute;left:54360;top:4149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XVMAA&#10;AADcAAAADwAAAGRycy9kb3ducmV2LnhtbERPTWvCQBC9C/6HZYTedGOJpY2uIRYCQk+a0vOYnSah&#10;2dmwu43x33cFobd5vM/Z5ZPpxUjOd5YVrFcJCOLa6o4bBZ9VuXwF4QOyxt4yKbiRh3w/n+0w0/bK&#10;JxrPoRExhH2GCtoQhkxKX7dk0K/sQBy5b+sMhghdI7XDaww3vXxOkhdpsOPY0OJA7y3VP+dfo0D3&#10;b1XpdGnCobrYj01DQ/FFSj0tpmILItAU/sUP91HH+WkK92fi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UXVMAAAADcAAAADwAAAAAAAAAAAAAAAACYAgAAZHJzL2Rvd25y&#10;ZXYueG1sUEsFBgAAAAAEAAQA9QAAAIUDAAAAAA==&#10;" fillcolor="yellow" strokecolor="#ffc000" strokeweight="3pt"/>
                    <v:oval id="Oval 145" o:spid="_x0000_s1057" style="position:absolute;left:50760;top:3933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z8AA&#10;AADcAAAADwAAAGRycy9kb3ducmV2LnhtbERPTWvCQBC9F/wPywje6kappY2uIRYCBU+a0vOYnSah&#10;2dmwuybx33cFobd5vM/ZZZPpxEDOt5YVrJYJCOLK6pZrBV9l8fwGwgdkjZ1lUnAjD9l+9rTDVNuR&#10;TzScQy1iCPsUFTQh9KmUvmrIoF/anjhyP9YZDBG6WmqHYww3nVwnyas02HJsaLCnj4aq3/PVKNDd&#10;e1k4XZhwKC/2uKmpz79JqcV8yrcgAk3hX/xwf+o4/2UD92fi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yz8AAAADcAAAADwAAAAAAAAAAAAAAAACYAgAAZHJzL2Rvd25y&#10;ZXYueG1sUEsFBgAAAAAEAAQA9QAAAIUDAAAAAA==&#10;" fillcolor="yellow" strokecolor="#ffc000" strokeweight="3pt"/>
                    <v:oval id="Oval 146" o:spid="_x0000_s1058" style="position:absolute;left:57961;top:4005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suMAA&#10;AADcAAAADwAAAGRycy9kb3ducmV2LnhtbERPTWvCQBC9C/6HZQRvurFUaaNriIVAwVNN6XnMTpPQ&#10;7GzY3Sbx33cFobd5vM85ZJPpxEDOt5YVbNYJCOLK6pZrBZ9lsXoB4QOyxs4yKbiRh+w4nx0w1Xbk&#10;DxouoRYxhH2KCpoQ+lRKXzVk0K9tTxy5b+sMhghdLbXDMYabTj4lyU4abDk2NNjTW0PVz+XXKNDd&#10;a1k4XZhwKq/2vK2pz79IqeViyvcgAk3hX/xwv+s4/3kH92fiBf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ssuMAAAADcAAAADwAAAAAAAAAAAAAAAACYAgAAZHJzL2Rvd25y&#10;ZXYueG1sUEsFBgAAAAAEAAQA9QAAAIUDAAAAAA==&#10;" fillcolor="yellow" strokecolor="#ffc000" strokeweight="3pt"/>
                    <v:oval id="Oval 147" o:spid="_x0000_s1059" style="position:absolute;left:58681;top:3573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JI78A&#10;AADcAAAADwAAAGRycy9kb3ducmV2LnhtbERPTYvCMBC9L/gfwgje1lRxV61GUaGw4GmteB6bsS02&#10;k5JE7f77jSB4m8f7nOW6M424k/O1ZQWjYQKCuLC65lLBMc8+ZyB8QNbYWCYFf+Rhvep9LDHV9sG/&#10;dD+EUsQQ9ikqqEJoUyl9UZFBP7QtceQu1hkMEbpSaoePGG4aOU6Sb2mw5thQYUu7iorr4WYU6Gae&#10;Z05nJmzzs91/ldRuTqTUoN9tFiACdeEtfrl/dJw/mcLzmXiB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d4kjvwAAANwAAAAPAAAAAAAAAAAAAAAAAJgCAABkcnMvZG93bnJl&#10;di54bWxQSwUGAAAAAAQABAD1AAAAhAMAAAAA&#10;" fillcolor="yellow" strokecolor="#ffc000" strokeweight="3pt"/>
                    <v:oval id="Oval 148" o:spid="_x0000_s1060" style="position:absolute;left:51480;top:3501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dUcIA&#10;AADcAAAADwAAAGRycy9kb3ducmV2LnhtbESPQWvCQBCF7wX/wzKCt7qx2FKjq6gQEHqqKZ7H7JgE&#10;s7Nhd6vx3zuHQm8zvDfvfbPaDK5TNwqx9WxgNs1AEVfetlwb+CmL109QMSFb7DyTgQdF2KxHLyvM&#10;rb/zN92OqVYSwjFHA01Kfa51rBpyGKe+Jxbt4oPDJGuotQ14l3DX6bcs+9AOW5aGBnvaN1Rdj7/O&#10;gO0WZRFs4dKuPPuv95r67YmMmYyH7RJUoiH9m/+uD1bw50Ir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B1RwgAAANwAAAAPAAAAAAAAAAAAAAAAAJgCAABkcnMvZG93&#10;bnJldi54bWxQSwUGAAAAAAQABAD1AAAAhwMAAAAA&#10;" fillcolor="yellow" strokecolor="#ffc000" strokeweight="3pt"/>
                  </v:group>
                  <v:group id="Group 39" o:spid="_x0000_s1061" style="position:absolute;left:57961;top:34290;width:9361;height:9361" coordorigin="57961,34290" coordsize="936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135" o:spid="_x0000_s1062" style="position:absolute;left:60121;top:36450;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Zz8MA&#10;AADcAAAADwAAAGRycy9kb3ducmV2LnhtbERPS2vCQBC+F/oflin0UnSjUtE0GxGlxR59XLwN2TEJ&#10;zc7G3U1M/fXdQqG3+fiek60G04ienK8tK5iMExDEhdU1lwpOx/fRAoQPyBoby6Tgmzys8seHDFNt&#10;b7yn/hBKEUPYp6igCqFNpfRFRQb92LbEkbtYZzBE6EqpHd5iuGnkNEnm0mDNsaHCljYVFV+HzihY&#10;BHKzl7697u6dWW5P9/NHl3wq9fw0rN9ABBrCv/jPvdNx/uwV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Zz8MAAADcAAAADwAAAAAAAAAAAAAAAACYAgAAZHJzL2Rv&#10;d25yZXYueG1sUEsFBgAAAAAEAAQA9QAAAIgDAAAAAA==&#10;" fillcolor="#c0504d [3205]" strokecolor="#943634 [2405]" strokeweight="3pt"/>
                    <v:oval id="Oval 136" o:spid="_x0000_s1063" style="position:absolute;left:62281;top:3429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fxcAA&#10;AADcAAAADwAAAGRycy9kb3ducmV2LnhtbERPTWvCQBC9C/6HZQRvurFFaaNriIVAwVNN6XnMTpPQ&#10;7GzY3Sbx33cFobd5vM85ZJPpxEDOt5YVbNYJCOLK6pZrBZ9lsXoB4QOyxs4yKbiRh+w4nx0w1Xbk&#10;DxouoRYxhH2KCpoQ+lRKXzVk0K9tTxy5b+sMhghdLbXDMYabTj4lyU4abDk2NNjTW0PVz+XXKNDd&#10;a1k4XZhwKq/2vK2pz79IqeViyvcgAk3hX/xwv+s4/3kH92fiBf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1fxcAAAADcAAAADwAAAAAAAAAAAAAAAACYAgAAZHJzL2Rvd25y&#10;ZXYueG1sUEsFBgAAAAAEAAQA9QAAAIUDAAAAAA==&#10;" fillcolor="yellow" strokecolor="#ffc000" strokeweight="3pt"/>
                    <v:oval id="Oval 137" o:spid="_x0000_s1064" style="position:absolute;left:61561;top:42210;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6Xr8A&#10;AADcAAAADwAAAGRycy9kb3ducmV2LnhtbERPTYvCMBC9L/gfwgje1lRlV61GUaGw4GmteB6bsS02&#10;k5JE7f77jSB4m8f7nOW6M424k/O1ZQWjYQKCuLC65lLBMc8+ZyB8QNbYWCYFf+Rhvep9LDHV9sG/&#10;dD+EUsQQ9ikqqEJoUyl9UZFBP7QtceQu1hkMEbpSaoePGG4aOU6Sb2mw5thQYUu7iorr4WYU6Gae&#10;Z05nJmzzs91/ldRuTqTUoN9tFiACdeEtfrl/dJw/mcLzmXiB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cfpevwAAANwAAAAPAAAAAAAAAAAAAAAAAJgCAABkcnMvZG93bnJl&#10;di54bWxQSwUGAAAAAAQABAD1AAAAhAMAAAAA&#10;" fillcolor="yellow" strokecolor="#ffc000" strokeweight="3pt"/>
                    <v:oval id="Oval 138" o:spid="_x0000_s1065" style="position:absolute;left:57961;top:4005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uLMIA&#10;AADcAAAADwAAAGRycy9kb3ducmV2LnhtbESPQWvCQBCF7wX/wzKCt7qx0lKjq6gQEHqqKZ7H7JgE&#10;s7Nhd6vx3zuHQm8zvDfvfbPaDK5TNwqx9WxgNs1AEVfetlwb+CmL109QMSFb7DyTgQdF2KxHLyvM&#10;rb/zN92OqVYSwjFHA01Kfa51rBpyGKe+Jxbt4oPDJGuotQ14l3DX6bcs+9AOW5aGBnvaN1Rdj7/O&#10;gO0WZRFs4dKuPPuv95r67YmMmYyH7RJUoiH9m/+uD1bw50Ir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m4swgAAANwAAAAPAAAAAAAAAAAAAAAAAJgCAABkcnMvZG93&#10;bnJldi54bWxQSwUGAAAAAAQABAD1AAAAhwMAAAAA&#10;" fillcolor="yellow" strokecolor="#ffc000" strokeweight="3pt"/>
                    <v:oval id="Oval 139" o:spid="_x0000_s1066" style="position:absolute;left:65162;top:4077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Lt74A&#10;AADcAAAADwAAAGRycy9kb3ducmV2LnhtbERPTYvCMBC9L/gfwgje1lTFRatRVCgIe9KK57EZ22Iz&#10;KUnU+u83grC3ebzPWa4704gHOV9bVjAaJiCIC6trLhWc8ux7BsIHZI2NZVLwIg/rVe9riam2Tz7Q&#10;4xhKEUPYp6igCqFNpfRFRQb90LbEkbtaZzBE6EqpHT5juGnkOEl+pMGaY0OFLe0qKm7Hu1Ggm3me&#10;OZ2ZsM0v9ndaUrs5k1KDfrdZgAjUhX/xx73Xcf5kDu9n4gV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iy7e+AAAA3AAAAA8AAAAAAAAAAAAAAAAAmAIAAGRycy9kb3ducmV2&#10;LnhtbFBLBQYAAAAABAAEAPUAAACDAwAAAAA=&#10;" fillcolor="yellow" strokecolor="#ffc000" strokeweight="3pt"/>
                    <v:oval id="Oval 140" o:spid="_x0000_s1067" style="position:absolute;left:65882;top:3645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RV8IA&#10;AADcAAAADwAAAGRycy9kb3ducmV2LnhtbESPQWvCQBCF7wX/wzKCt7qx2FKjq6gQEHqqKZ7H7JgE&#10;s7Nhd6vx3zuHQm8zvDfvfbPaDK5TNwqx9WxgNs1AEVfetlwb+CmL109QMSFb7DyTgQdF2KxHLyvM&#10;rb/zN92OqVYSwjFHA01Kfa51rBpyGKe+Jxbt4oPDJGuotQ14l3DX6bcs+9AOW5aGBnvaN1Rdj7/O&#10;gO0WZRFs4dKuPPuv95r67YmMmYyH7RJUoiH9m/+uD1bw54Iv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hFXwgAAANwAAAAPAAAAAAAAAAAAAAAAAJgCAABkcnMvZG93&#10;bnJldi54bWxQSwUGAAAAAAQABAD1AAAAhwMAAAAA&#10;" fillcolor="yellow" strokecolor="#ffc000" strokeweight="3pt"/>
                    <v:oval id="Oval 141" o:spid="_x0000_s1068" style="position:absolute;left:58681;top:3573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0zMEA&#10;AADcAAAADwAAAGRycy9kb3ducmV2LnhtbERPTWvDMAy9F/ofjAq7NU7LVrY0TmkHgUFPS8bOaqwl&#10;YbEcbK/J/n09GPSmx/tUfpjNIK7kfG9ZwSZJQRA3VvfcKvioy/UzCB+QNQ6WScEveTgUy0WOmbYT&#10;v9O1Cq2IIewzVNCFMGZS+qYjgz6xI3HkvqwzGCJ0rdQOpxhuBrlN05002HNs6HCk146a7+rHKNDD&#10;S106XZpwqi/2/NTSePwkpR5W83EPItAc7uJ/95uO8x838PdMvE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StMzBAAAA3AAAAA8AAAAAAAAAAAAAAAAAmAIAAGRycy9kb3du&#10;cmV2LnhtbFBLBQYAAAAABAAEAPUAAACGAwAAAAA=&#10;" fillcolor="yellow" strokecolor="#ffc000" strokeweight="3pt"/>
                  </v:group>
                  <v:group id="Group 40" o:spid="_x0000_s1069" style="position:absolute;left:65162;top:35010;width:8640;height:9361" coordorigin="65162,35010" coordsize="864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129" o:spid="_x0000_s1070" style="position:absolute;left:67322;top:37170;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FF8MA&#10;AADcAAAADwAAAGRycy9kb3ducmV2LnhtbERPTWvCQBC9F/wPywi9FN3UQtHoJkjFYo9VL96G7JgE&#10;s7NxdxNTf323UPA2j/c5q3wwjejJ+dqygtdpAoK4sLrmUsHxsJ3MQfiArLGxTAp+yEOejZ5WmGp7&#10;42/q96EUMYR9igqqENpUSl9UZNBPbUscubN1BkOErpTa4S2Gm0bOkuRdGqw5NlTY0kdFxWXfGQXz&#10;QO7tpW+vu3tnFpvj/fTZJV9KPY+H9RJEoCE8xP/unY7zZwv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FF8MAAADcAAAADwAAAAAAAAAAAAAAAACYAgAAZHJzL2Rv&#10;d25yZXYueG1sUEsFBgAAAAAEAAQA9QAAAIgDAAAAAA==&#10;" fillcolor="#c0504d [3205]" strokecolor="#943634 [2405]" strokeweight="3pt"/>
                    <v:oval id="Oval 130" o:spid="_x0000_s1071" style="position:absolute;left:69482;top:3501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iKsIA&#10;AADcAAAADwAAAGRycy9kb3ducmV2LnhtbESPQWvCQBCF7wX/wzKCt7qx0lKjq6gQEHqqKZ7H7JgE&#10;s7Nhd6vx3zuHQm8zvDfvfbPaDK5TNwqx9WxgNs1AEVfetlwb+CmL109QMSFb7DyTgQdF2KxHLyvM&#10;rb/zN92OqVYSwjFHA01Kfa51rBpyGKe+Jxbt4oPDJGuotQ14l3DX6bcs+9AOW5aGBnvaN1Rdj7/O&#10;gO0WZRFs4dKuPPuv95r67YmMmYyH7RJUoiH9m/+uD1bw54Iv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GIqwgAAANwAAAAPAAAAAAAAAAAAAAAAAJgCAABkcnMvZG93&#10;bnJldi54bWxQSwUGAAAAAAQABAD1AAAAhwMAAAAA&#10;" fillcolor="yellow" strokecolor="#ffc000" strokeweight="3pt"/>
                    <v:oval id="Oval 131" o:spid="_x0000_s1072" style="position:absolute;left:68762;top:42930;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HscEA&#10;AADcAAAADwAAAGRycy9kb3ducmV2LnhtbERPTWvDMAy9F/ofjAq7NU47VrY0TmkHgUFPS8bOaqwl&#10;YbEcbK/J/n09GPSmx/tUfpjNIK7kfG9ZwSZJQRA3VvfcKvioy/UzCB+QNQ6WScEveTgUy0WOmbYT&#10;v9O1Cq2IIewzVNCFMGZS+qYjgz6xI3HkvqwzGCJ0rdQOpxhuBrlN05002HNs6HCk146a7+rHKNDD&#10;S106XZpwqi/2/NTSePwkpR5W83EPItAc7uJ/95uO8x838PdMvE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Ux7HBAAAA3AAAAA8AAAAAAAAAAAAAAAAAmAIAAGRycy9kb3du&#10;cmV2LnhtbFBLBQYAAAAABAAEAPUAAACGAwAAAAA=&#10;" fillcolor="yellow" strokecolor="#ffc000" strokeweight="3pt"/>
                    <v:oval id="Oval 132" o:spid="_x0000_s1073" style="position:absolute;left:65162;top:4077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ZxsAA&#10;AADcAAAADwAAAGRycy9kb3ducmV2LnhtbERPTWvCQBC9C/6HZYTedGOKxUbXEAuBQk8a6XnMTpPQ&#10;7GzY3cb033cFobd5vM/Z55PpxUjOd5YVrFcJCOLa6o4bBZeqXG5B+ICssbdMCn7JQ36Yz/aYaXvj&#10;E43n0IgYwj5DBW0IQyalr1sy6Fd2II7cl3UGQ4SukdrhLYabXqZJ8iINdhwbWhzoraX6+/xjFOj+&#10;tSqdLk04Vlf7sWloKD5JqafFVOxABJrCv/jhftdx/nMK92fiBf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ZZxsAAAADcAAAADwAAAAAAAAAAAAAAAACYAgAAZHJzL2Rvd25y&#10;ZXYueG1sUEsFBgAAAAAEAAQA9QAAAIUDAAAAAA==&#10;" fillcolor="yellow" strokecolor="#ffc000" strokeweight="3pt"/>
                    <v:oval id="Oval 133" o:spid="_x0000_s1074" style="position:absolute;left:72362;top:4149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8XcAA&#10;AADcAAAADwAAAGRycy9kb3ducmV2LnhtbERPTWvCQBC9C/6HZYTedGODpY2uIRYCQk+a0vOYnSah&#10;2dmwu43x33cFobd5vM/Z5ZPpxUjOd5YVrFcJCOLa6o4bBZ9VuXwF4QOyxt4yKbiRh3w/n+0w0/bK&#10;JxrPoRExhH2GCtoQhkxKX7dk0K/sQBy5b+sMhghdI7XDaww3vXxOkhdpsOPY0OJA7y3VP+dfo0D3&#10;b1XpdGnCobrYj01DQ/FFSj0tpmILItAU/sUP91HH+WkK92fi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r8XcAAAADcAAAADwAAAAAAAAAAAAAAAACYAgAAZHJzL2Rvd25y&#10;ZXYueG1sUEsFBgAAAAAEAAQA9QAAAIUDAAAAAA==&#10;" fillcolor="yellow" strokecolor="#ffc000" strokeweight="3pt"/>
                    <v:oval id="Oval 134" o:spid="_x0000_s1075" style="position:absolute;left:65882;top:3645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kKb8A&#10;AADcAAAADwAAAGRycy9kb3ducmV2LnhtbERPTYvCMBC9L/gfwgje1lTdFa1GUaGw4GmteB6bsS02&#10;k5JE7f77jSB4m8f7nOW6M424k/O1ZQWjYQKCuLC65lLBMc8+ZyB8QNbYWCYFf+Rhvep9LDHV9sG/&#10;dD+EUsQQ9ikqqEJoUyl9UZFBP7QtceQu1hkMEbpSaoePGG4aOU6SqTRYc2yosKVdRcX1cDMKdDPP&#10;M6czE7b52e6/S2o3J1Jq0O82CxCBuvAWv9w/Os6ffMHzmXiB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o2QpvwAAANwAAAAPAAAAAAAAAAAAAAAAAJgCAABkcnMvZG93bnJl&#10;di54bWxQSwUGAAAAAAQABAD1AAAAhAMAAAAA&#10;" fillcolor="yellow" strokecolor="#ffc000" strokeweight="3pt"/>
                  </v:group>
                  <v:group id="Group 41" o:spid="_x0000_s1076" style="position:absolute;left:68042;top:41490;width:7201;height:9361" coordorigin="68042,41490" coordsize="720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124" o:spid="_x0000_s1077" style="position:absolute;left:70202;top:43651;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qicMA&#10;AADcAAAADwAAAGRycy9kb3ducmV2LnhtbERPS2vCQBC+F/oflil4KbqpLaJpNiIViz36uHgbsmMS&#10;mp2Nu5sY/fXdQqG3+fieky0H04ienK8tK3iZJCCIC6trLhUcD5vxHIQPyBoby6TgRh6W+eNDhqm2&#10;V95Rvw+liCHsU1RQhdCmUvqiIoN+YlviyJ2tMxgidKXUDq8x3DRymiQzabDm2FBhSx8VFd/7ziiY&#10;B3Kvz3172d47s1gf76fPLvlSavQ0rN5BBBrCv/jPvdVx/vQN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DqicMAAADcAAAADwAAAAAAAAAAAAAAAACYAgAAZHJzL2Rv&#10;d25yZXYueG1sUEsFBgAAAAAEAAQA9QAAAIgDAAAAAA==&#10;" fillcolor="#c0504d [3205]" strokecolor="#943634 [2405]" strokeweight="3pt"/>
                    <v:oval id="Oval 125" o:spid="_x0000_s1078" style="position:absolute;left:72362;top:4149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Xb78A&#10;AADcAAAADwAAAGRycy9kb3ducmV2LnhtbERPTYvCMBC9C/6HMMLeNFVQ3K5pcRcKgieteJ5tZtti&#10;MylJ1O6/N4LgbR7vczb5YDpxI+dbywrmswQEcWV1y7WCU1lM1yB8QNbYWSYF/+Qhz8ajDaba3vlA&#10;t2OoRQxhn6KCJoQ+ldJXDRn0M9sTR+7POoMhQldL7fAew00nF0mykgZbjg0N9vTTUHU5Xo0C3X2W&#10;hdOFCd/lr90va+q3Z1LqYzJsv0AEGsJb/HLvdJy/WMLzmXiBz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NldvvwAAANwAAAAPAAAAAAAAAAAAAAAAAJgCAABkcnMvZG93bnJl&#10;di54bWxQSwUGAAAAAAQABAD1AAAAhAMAAAAA&#10;" fillcolor="yellow" strokecolor="#ffc000" strokeweight="3pt"/>
                    <v:oval id="Oval 126" o:spid="_x0000_s1079" style="position:absolute;left:71642;top:4941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GL8A&#10;AADcAAAADwAAAGRycy9kb3ducmV2LnhtbERPTYvCMBC9C/6HMMLeNFVYcbumxV0oCJ604nm2mW2L&#10;zaQkUeu/N4LgbR7vc9b5YDpxJedbywrmswQEcWV1y7WCY1lMVyB8QNbYWSYFd/KQZ+PRGlNtb7yn&#10;6yHUIoawT1FBE0KfSumrhgz6me2JI/dvncEQoauldniL4aaTiyRZSoMtx4YGe/ptqDofLkaB7r7K&#10;wunChJ/yz+4+a+o3J1LqYzJsvkEEGsJb/HJvdZy/WMLzmXiBz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5MkYvwAAANwAAAAPAAAAAAAAAAAAAAAAAJgCAABkcnMvZG93bnJl&#10;di54bWxQSwUGAAAAAAQABAD1AAAAhAMAAAAA&#10;" fillcolor="yellow" strokecolor="#ffc000" strokeweight="3pt"/>
                    <v:oval id="Oval 127" o:spid="_x0000_s1080" style="position:absolute;left:68042;top:4725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g8AA&#10;AADcAAAADwAAAGRycy9kb3ducmV2LnhtbERPTWvCQBC9C/6HZYTedGOg1kbXEAuBQk8a6XnMTpPQ&#10;7GzY3cb033cFobd5vM/Z55PpxUjOd5YVrFcJCOLa6o4bBZeqXG5B+ICssbdMCn7JQ36Yz/aYaXvj&#10;E43n0IgYwj5DBW0IQyalr1sy6Fd2II7cl3UGQ4SukdrhLYabXqZJspEGO44NLQ701lL9ff4xCnT/&#10;WpVOlyYcq6v9eG5oKD5JqafFVOxABJrCv/jhftdxfvoC92fiBf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hsg8AAAADcAAAADwAAAAAAAAAAAAAAAACYAgAAZHJzL2Rvd25y&#10;ZXYueG1sUEsFBgAAAAAEAAQA9QAAAIUDAAAAAA==&#10;" fillcolor="yellow" strokecolor="#ffc000" strokeweight="3pt"/>
                    <v:oval id="Oval 128" o:spid="_x0000_s1081" style="position:absolute;left:68762;top:42930;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48cIA&#10;AADcAAAADwAAAGRycy9kb3ducmV2LnhtbESPQWvCQBCF70L/wzKF3sxGodJGV7GFgNCTRjxPs2MS&#10;zM6G3VXjv3cOhd5meG/e+2a1GV2vbhRi59nALMtBEdfedtwYOFbl9ANUTMgWe89k4EERNuuXyQoL&#10;6++8p9shNUpCOBZooE1pKLSOdUsOY+YHYtHOPjhMsoZG24B3CXe9nuf5QjvsWBpaHOi7pfpyuDoD&#10;tv+symBLl76qX//z3tCwPZExb6/jdgkq0Zj+zX/XOyv4c6GVZ2QC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jxwgAAANwAAAAPAAAAAAAAAAAAAAAAAJgCAABkcnMvZG93&#10;bnJldi54bWxQSwUGAAAAAAQABAD1AAAAhwMAAAAA&#10;" fillcolor="yellow" strokecolor="#ffc000" strokeweight="3pt"/>
                  </v:group>
                  <v:oval id="Oval 42" o:spid="_x0000_s1082" style="position:absolute;left:47160;top:4077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VuMAA&#10;AADbAAAADwAAAGRycy9kb3ducmV2LnhtbESPQYvCMBSE74L/ITzBm6aKLlqNogsFYU9a8fxsnm2x&#10;eSlJVuu/3wjCHoeZ+YZZbzvTiAc5X1tWMBknIIgLq2suFZzzbLQA4QOyxsYyKXiRh+2m31tjqu2T&#10;j/Q4hVJECPsUFVQhtKmUvqjIoB/bljh6N+sMhihdKbXDZ4SbRk6T5EsarDkuVNjSd0XF/fRrFOhm&#10;mWdOZybs86v9mZfU7i6k1HDQ7VYgAnXhP/xpH7SC2RTe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ZVuMAAAADbAAAADwAAAAAAAAAAAAAAAACYAgAAZHJzL2Rvd25y&#10;ZXYueG1sUEsFBgAAAAAEAAQA9QAAAIUDAAAAAA==&#10;" fillcolor="yellow" strokecolor="#ffc000" strokeweight="3pt"/>
                  <v:oval id="Oval 43" o:spid="_x0000_s1083" style="position:absolute;left:43559;top:3861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wI8AA&#10;AADbAAAADwAAAGRycy9kb3ducmV2LnhtbESPQYvCMBSE7wv+h/AEb2uq7opWo6hQWPC0Vjw/m2db&#10;bF5KErX77zeC4HGYmW+Y5bozjbiT87VlBaNhAoK4sLrmUsExzz5nIHxA1thYJgV/5GG96n0sMdX2&#10;wb90P4RSRAj7FBVUIbSplL6oyKAf2pY4ehfrDIYoXSm1w0eEm0aOk2QqDdYcFypsaVdRcT3cjALd&#10;zPPM6cyEbX62+++S2s2JlBr0u80CRKAuvMOv9o9W8DWB5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rwI8AAAADbAAAADwAAAAAAAAAAAAAAAACYAgAAZHJzL2Rvd25y&#10;ZXYueG1sUEsFBgAAAAAEAAQA9QAAAIUDAAAAAA==&#10;" fillcolor="yellow" strokecolor="#ffc000" strokeweight="3pt"/>
                  <v:oval id="Oval 44" o:spid="_x0000_s1084" style="position:absolute;left:50760;top:3933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oV8IA&#10;AADbAAAADwAAAGRycy9kb3ducmV2LnhtbESPQWvCQBSE74L/YXlCb7qxxNJG1xALAaEnTen5mX1N&#10;QrNvw+42xn/fFYQeh5n5htnlk+nFSM53lhWsVwkI4trqjhsFn1W5fAXhA7LG3jIpuJGHfD+f7TDT&#10;9sonGs+hERHCPkMFbQhDJqWvWzLoV3Ygjt63dQZDlK6R2uE1wk0vn5PkRRrsOC60ONB7S/XP+dco&#10;0P1bVTpdmnCoLvZj09BQfJFST4up2IIINIX/8KN91ArSFO5f4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2hXwgAAANsAAAAPAAAAAAAAAAAAAAAAAJgCAABkcnMvZG93&#10;bnJldi54bWxQSwUGAAAAAAQABAD1AAAAhwMAAAAA&#10;" fillcolor="yellow" strokecolor="#ffc000" strokeweight="3pt"/>
                  <v:group id="Group 45" o:spid="_x0000_s1085" style="position:absolute;left:41399;top:38610;width:7201;height:9361" coordorigin="41399,38610" coordsize="720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119" o:spid="_x0000_s1086" style="position:absolute;left:41399;top:40770;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PqsMA&#10;AADcAAAADwAAAGRycy9kb3ducmV2LnhtbERPTWvCQBC9F/wPywi9FN1ooWh0E6TFYo9VL96G7JgE&#10;s7NxdxNTf323UPA2j/c563wwjejJ+dqygtk0AUFcWF1zqeB42E4WIHxA1thYJgU/5CHPRk9rTLW9&#10;8Tf1+1CKGMI+RQVVCG0qpS8qMuintiWO3Nk6gyFCV0rt8BbDTSPnSfImDdYcGyps6b2i4rLvjIJF&#10;IPf60rfX3b0zy4/j/fTZJV9KPY+HzQpEoCE8xP/unY7zZ0v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PqsMAAADcAAAADwAAAAAAAAAAAAAAAACYAgAAZHJzL2Rv&#10;d25yZXYueG1sUEsFBgAAAAAEAAQA9QAAAIgDAAAAAA==&#10;" fillcolor="#c0504d [3205]" strokecolor="#943634 [2405]" strokeweight="3pt"/>
                    <v:oval id="Oval 120" o:spid="_x0000_s1087" style="position:absolute;left:43559;top:3861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098IA&#10;AADcAAAADwAAAGRycy9kb3ducmV2LnhtbESPQWvCQBCF70L/wzKF3sxGodJGV7GFgNCTRjxPs2MS&#10;zM6G3VXjv3cOhd5meG/e+2a1GV2vbhRi59nALMtBEdfedtwYOFbl9ANUTMgWe89k4EERNuuXyQoL&#10;6++8p9shNUpCOBZooE1pKLSOdUsOY+YHYtHOPjhMsoZG24B3CXe9nuf5QjvsWBpaHOi7pfpyuDoD&#10;tv+symBLl76qX//z3tCwPZExb6/jdgkq0Zj+zX/XOyv4c8GXZ2QC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fT3wgAAANwAAAAPAAAAAAAAAAAAAAAAAJgCAABkcnMvZG93&#10;bnJldi54bWxQSwUGAAAAAAQABAD1AAAAhwMAAAAA&#10;" fillcolor="yellow" strokecolor="#ffc000" strokeweight="3pt"/>
                    <v:oval id="Oval 121" o:spid="_x0000_s1088" style="position:absolute;left:42839;top:4653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RbL8A&#10;AADcAAAADwAAAGRycy9kb3ducmV2LnhtbERPTYvCMBC9C/6HMII3TRVc3K5pUaEgeNIue55tZtti&#10;MylJ1PrvjbDgbR7vczb5YDpxI+dbywoW8wQEcWV1y7WC77KYrUH4gKyxs0wKHuQhz8ajDaba3vlE&#10;t3OoRQxhn6KCJoQ+ldJXDRn0c9sTR+7POoMhQldL7fAew00nl0nyIQ22HBsa7GnfUHU5X40C3X2W&#10;hdOFCbvy1x5XNfXbH1JqOhm2XyACDeEt/ncfdJy/XMDrmXiB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DVFsvwAAANwAAAAPAAAAAAAAAAAAAAAAAJgCAABkcnMvZG93bnJl&#10;di54bWxQSwUGAAAAAAQABAD1AAAAhAMAAAAA&#10;" fillcolor="yellow" strokecolor="#ffc000" strokeweight="3pt"/>
                    <v:oval id="Oval 122" o:spid="_x0000_s1089" style="position:absolute;left:46440;top:4509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G74A&#10;AADcAAAADwAAAGRycy9kb3ducmV2LnhtbERPTYvCMBC9C/6HMII3TS0o2jWKLhQET1rxPNvMtmWb&#10;SUmyWv+9EQRv83ifs972phU3cr6xrGA2TUAQl1Y3XCm4FPlkCcIHZI2tZVLwIA/bzXCwxkzbO5/o&#10;dg6ViCHsM1RQh9BlUvqyJoN+ajviyP1aZzBE6CqpHd5juGllmiQLabDh2FBjR981lX/nf6NAt6si&#10;dzo3YV/82OO8om53JaXGo373BSJQHz7it/ug4/w0hdcz8QK5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fzxu+AAAA3AAAAA8AAAAAAAAAAAAAAAAAmAIAAGRycy9kb3ducmV2&#10;LnhtbFBLBQYAAAAABAAEAPUAAACDAwAAAAA=&#10;" fillcolor="yellow" strokecolor="#ffc000" strokeweight="3pt"/>
                    <v:oval id="Oval 123" o:spid="_x0000_s1090" style="position:absolute;left:47160;top:4077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qgMAA&#10;AADcAAAADwAAAGRycy9kb3ducmV2LnhtbERPTWvCQBC9C/6HZYTedGOKxUbXEAuBQk8a6XnMTpPQ&#10;7GzY3cb033cFobd5vM/Z55PpxUjOd5YVrFcJCOLa6o4bBZeqXG5B+ICssbdMCn7JQ36Yz/aYaXvj&#10;E43n0IgYwj5DBW0IQyalr1sy6Fd2II7cl3UGQ4SukdrhLYabXqZJ8iINdhwbWhzoraX6+/xjFOj+&#10;tSqdLk04Vlf7sWloKD5JqafFVOxABJrCv/jhftdxfvoM92fiBf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NqgMAAAADcAAAADwAAAAAAAAAAAAAAAACYAgAAZHJzL2Rvd25y&#10;ZXYueG1sUEsFBgAAAAAEAAQA9QAAAIUDAAAAAA==&#10;" fillcolor="yellow" strokecolor="#ffc000" strokeweight="3pt"/>
                  </v:group>
                  <v:group id="Group 46" o:spid="_x0000_s1091" style="position:absolute;left:46440;top:39330;width:9360;height:9361" coordorigin="46440,39330" coordsize="936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Oval 112" o:spid="_x0000_s1092" style="position:absolute;left:48600;top:41490;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d28MA&#10;AADcAAAADwAAAGRycy9kb3ducmV2LnhtbERPTWvCQBC9F/oflhF6KXWjQrExGymKxR5rvfQ2ZMck&#10;mJ2Nu5sY/fVdQfA2j/c52XIwjejJ+dqygsk4AUFcWF1zqWD/u3mbg/ABWWNjmRRcyMMyf37KMNX2&#10;zD/U70IpYgj7FBVUIbSplL6oyKAf25Y4cgfrDIYIXSm1w3MMN42cJsm7NFhzbKiwpVVFxXHXGQXz&#10;QG722ren7bUzH+v99e+rS76VehkNnwsQgYbwEN/dWx3nT6Zwey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kd28MAAADcAAAADwAAAAAAAAAAAAAAAACYAgAAZHJzL2Rv&#10;d25yZXYueG1sUEsFBgAAAAAEAAQA9QAAAIgDAAAAAA==&#10;" fillcolor="#c0504d [3205]" strokecolor="#943634 [2405]" strokeweight="3pt"/>
                    <v:oval id="Oval 113" o:spid="_x0000_s1093" style="position:absolute;left:50760;top:3933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PcEA&#10;AADcAAAADwAAAGRycy9kb3ducmV2LnhtbERPTWvDMAy9F/ofjAq7NU47VrY0TmkHgUFPS8bOaqwl&#10;YbEcbK/J/n09GPSmx/tUfpjNIK7kfG9ZwSZJQRA3VvfcKvioy/UzCB+QNQ6WScEveTgUy0WOmbYT&#10;v9O1Cq2IIewzVNCFMGZS+qYjgz6xI3HkvqwzGCJ0rdQOpxhuBrlN05002HNs6HCk146a7+rHKNDD&#10;S106XZpwqi/2/NTSePwkpR5W83EPItAc7uJ/95uO8zeP8PdMvE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oD3BAAAA3AAAAA8AAAAAAAAAAAAAAAAAmAIAAGRycy9kb3du&#10;cmV2LnhtbFBLBQYAAAAABAAEAPUAAACGAwAAAAA=&#10;" fillcolor="yellow" strokecolor="#ffc000" strokeweight="3pt"/>
                    <v:oval id="Oval 114" o:spid="_x0000_s1094" style="position:absolute;left:50040;top:4725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4ScEA&#10;AADcAAAADwAAAGRycy9kb3ducmV2LnhtbERPTWvDMAy9F/ofjAq7NU7LVrY0TmkHgUFPS8bOaqwl&#10;YbEcbK/J/n09GPSmx/tUfpjNIK7kfG9ZwSZJQRA3VvfcKvioy/UzCB+QNQ6WScEveTgUy0WOmbYT&#10;v9O1Cq2IIewzVNCFMGZS+qYjgz6xI3HkvqwzGCJ0rdQOpxhuBrlN05002HNs6HCk146a7+rHKNDD&#10;S106XZpwqi/2/NTSePwkpR5W83EPItAc7uJ/95uO8zeP8PdMvE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OEnBAAAA3AAAAA8AAAAAAAAAAAAAAAAAmAIAAGRycy9kb3du&#10;cmV2LnhtbFBLBQYAAAAABAAEAPUAAACGAwAAAAA=&#10;" fillcolor="yellow" strokecolor="#ffc000" strokeweight="3pt"/>
                    <v:oval id="Oval 115" o:spid="_x0000_s1095" style="position:absolute;left:46440;top:4509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d0sAA&#10;AADcAAAADwAAAGRycy9kb3ducmV2LnhtbERPTWvCQBC9F/wPywi91U0Kik1dJRYCBU8a8TzNTpNg&#10;djbsbpP037uC4G0e73M2u8l0YiDnW8sK0kUCgriyuuVawbks3tYgfEDW2FkmBf/kYbedvWww03bk&#10;Iw2nUIsYwj5DBU0IfSalrxoy6Be2J47cr3UGQ4SultrhGMNNJ9+TZCUNthwbGuzpq6HqevozCnT3&#10;URZOFybsyx97WNbU5xdS6nU+5Z8gAk3hKX64v3Wcny7h/ky8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qd0sAAAADcAAAADwAAAAAAAAAAAAAAAACYAgAAZHJzL2Rvd25y&#10;ZXYueG1sUEsFBgAAAAAEAAQA9QAAAIUDAAAAAA==&#10;" fillcolor="yellow" strokecolor="#ffc000" strokeweight="3pt"/>
                    <v:oval id="Oval 116" o:spid="_x0000_s1096" style="position:absolute;left:53640;top:4581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Dpb8A&#10;AADcAAAADwAAAGRycy9kb3ducmV2LnhtbERPTYvCMBC9C/6HMII3TRWU3a5pUaEgeFornmeb2bbY&#10;TEoStf57IyzsbR7vczb5YDpxJ+dbywoW8wQEcWV1y7WCc1nMPkD4gKyxs0wKnuQhz8ajDabaPvib&#10;7qdQixjCPkUFTQh9KqWvGjLo57YnjtyvdQZDhK6W2uEjhptOLpNkLQ22HBsa7GnfUHU93YwC3X2W&#10;hdOFCbvyxx5XNfXbCyk1nQzbLxCBhvAv/nMfdJy/WMP7mXiBz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iAOlvwAAANwAAAAPAAAAAAAAAAAAAAAAAJgCAABkcnMvZG93bnJl&#10;di54bWxQSwUGAAAAAAQABAD1AAAAhAMAAAAA&#10;" fillcolor="yellow" strokecolor="#ffc000" strokeweight="3pt"/>
                    <v:oval id="Oval 117" o:spid="_x0000_s1097" style="position:absolute;left:54360;top:4149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PsEA&#10;AADcAAAADwAAAGRycy9kb3ducmV2LnhtbERPTWvDMAy9F/ofjAq7NU4LW7c0TmkHgUFPS8bOaqwl&#10;YbEcbK/J/n09GPSmx/tUfpjNIK7kfG9ZwSZJQRA3VvfcKvioy/UzCB+QNQ6WScEveTgUy0WOmbYT&#10;v9O1Cq2IIewzVNCFMGZS+qYjgz6xI3HkvqwzGCJ0rdQOpxhuBrlN0ydpsOfY0OFIrx0139WPUaCH&#10;l7p0ujThVF/s+bGl8fhJSj2s5uMeRKA53MX/7jcd52928PdMvE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Epj7BAAAA3AAAAA8AAAAAAAAAAAAAAAAAmAIAAGRycy9kb3du&#10;cmV2LnhtbFBLBQYAAAAABAAEAPUAAACGAwAAAAA=&#10;" fillcolor="yellow" strokecolor="#ffc000" strokeweight="3pt"/>
                    <v:oval id="Oval 118" o:spid="_x0000_s1098" style="position:absolute;left:47160;top:4077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yTMIA&#10;AADcAAAADwAAAGRycy9kb3ducmV2LnhtbESPQWvCQBCF70L/wzJCb7qxULHRNaSFQMGTpvQ8zY5J&#10;MDsbdrea/vvOQfA2w3vz3je7YnKDulKIvWcDq2UGirjxtufWwFddLTagYkK2OHgmA38Uodg/zXaY&#10;W3/jI11PqVUSwjFHA11KY651bDpyGJd+JBbt7IPDJGtotQ14k3A36JcsW2uHPUtDhyN9dNRcTr/O&#10;gB3e6irYyqX3+scfXlsay28y5nk+lVtQiab0MN+vP63gr4RWnpEJ9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zJMwgAAANwAAAAPAAAAAAAAAAAAAAAAAJgCAABkcnMvZG93&#10;bnJldi54bWxQSwUGAAAAAAQABAD1AAAAhwMAAAAA&#10;" fillcolor="yellow" strokecolor="#ffc000" strokeweight="3pt"/>
                  </v:group>
                  <v:group id="Group 47" o:spid="_x0000_s1099" style="position:absolute;left:53640;top:40050;width:9361;height:9361" coordorigin="53640,40050" coordsize="936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105" o:spid="_x0000_s1100" style="position:absolute;left:55801;top:42257;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TcsMA&#10;AADcAAAADwAAAGRycy9kb3ducmV2LnhtbERPTWsCMRC9F/wPYQQvRZNaWnQ1SlFa7LHqxduwGXcX&#10;N5M1ya5bf31TKPQ2j/c5y3Vva9GRD5VjDU8TBYI4d6biQsPx8D6egQgR2WDtmDR8U4D1avCwxMy4&#10;G39Rt4+FSCEcMtRQxthkUoa8JIth4hrixJ2dtxgT9IU0Hm8p3NZyqtSrtFhxaiixoU1J+WXfWg2z&#10;SP75sWuuu3tr59vj/fTRqk+tR8P+bQEiUh//xX/unUnz1Qv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kTcsMAAADcAAAADwAAAAAAAAAAAAAAAACYAgAAZHJzL2Rv&#10;d25yZXYueG1sUEsFBgAAAAAEAAQA9QAAAIgDAAAAAA==&#10;" fillcolor="#c0504d [3205]" strokecolor="#943634 [2405]" strokeweight="3pt"/>
                    <v:oval id="Oval 106" o:spid="_x0000_s1101" style="position:absolute;left:57961;top:4005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VeMAA&#10;AADcAAAADwAAAGRycy9kb3ducmV2LnhtbERPTWvCQBC9F/wPywjemo0FpcasEgsBoaca8TxmxySY&#10;nQ27a0z/fbdQ6G0e73Py/WR6MZLznWUFyyQFQVxb3XGj4FyVr+8gfEDW2FsmBd/kYb+bveSYafvk&#10;LxpPoRExhH2GCtoQhkxKX7dk0Cd2II7czTqDIULXSO3wGcNNL9/SdC0NdhwbWhzoo6X6fnoYBbrf&#10;VKXTpQmH6mo/Vw0NxYWUWsynYgsi0BT+xX/uo47z0zX8PhMv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GVeMAAAADcAAAADwAAAAAAAAAAAAAAAACYAgAAZHJzL2Rvd25y&#10;ZXYueG1sUEsFBgAAAAAEAAQA9QAAAIUDAAAAAA==&#10;" fillcolor="yellow" strokecolor="#ffc000" strokeweight="3pt"/>
                    <v:oval id="Oval 107" o:spid="_x0000_s1102" style="position:absolute;left:57241;top:4797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w48AA&#10;AADcAAAADwAAAGRycy9kb3ducmV2LnhtbERP32vCMBB+H/g/hBP2tqYT5rZqFB0UBj5pZc+35mzL&#10;mktIsrb7740g7O0+vp+33k6mFwP50FlW8JzlIIhrqztuFJyr8ukNRIjIGnvLpOCPAmw3s4c1FtqO&#10;fKThFBuRQjgUqKCN0RVShrolgyGzjjhxF+sNxgR9I7XHMYWbXi7yfCkNdpwaWnT00VL9c/o1CnT/&#10;XpVelybuq297eGnI7b5Iqcf5tFuBiDTFf/Hd/anT/PwVbs+kC+Tm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0w48AAAADcAAAADwAAAAAAAAAAAAAAAACYAgAAZHJzL2Rvd25y&#10;ZXYueG1sUEsFBgAAAAAEAAQA9QAAAIUDAAAAAA==&#10;" fillcolor="yellow" strokecolor="#ffc000" strokeweight="3pt"/>
                    <v:oval id="Oval 108" o:spid="_x0000_s1103" style="position:absolute;left:53640;top:4581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kkcIA&#10;AADcAAAADwAAAGRycy9kb3ducmV2LnhtbESPQWvCQBCF7wX/wzKCt7qxYNHUNcRCoOCpRjxPs9Mk&#10;NDsbdrea/vvOQfA2w3vz3je7YnKDulKIvWcDq2UGirjxtufWwLmunjegYkK2OHgmA38UodjPnnaY&#10;W3/jT7qeUqskhGOOBrqUxlzr2HTkMC79SCzatw8Ok6yh1TbgTcLdoF+y7FU77FkaOhzpvaPm5/Tr&#10;DNhhW1fBVi4d6i9/XLc0lhcyZjGfyjdQiab0MN+vP6zgZ0Irz8gEe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qSRwgAAANwAAAAPAAAAAAAAAAAAAAAAAJgCAABkcnMvZG93&#10;bnJldi54bWxQSwUGAAAAAAQABAD1AAAAhwMAAAAA&#10;" fillcolor="yellow" strokecolor="#ffc000" strokeweight="3pt"/>
                    <v:oval id="Oval 109" o:spid="_x0000_s1104" style="position:absolute;left:60841;top:4653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BCsAA&#10;AADcAAAADwAAAGRycy9kb3ducmV2LnhtbERPTWvDMAy9F/YfjAa7NU4HG0tWN6SFwGCnNqVnNdbi&#10;0FgOttdm/34uDHbT431qXc12FFfyYXCsYJXlIIg7pwfuFRzbZvkGIkRkjaNjUvBDAarNw2KNpXY3&#10;3tP1EHuRQjiUqMDEOJVShs6QxZC5iThxX85bjAn6XmqPtxRuR/mc56/S4sCpweBEO0Pd5fBtFeix&#10;aBuvGxu37dl9vvQ01SdS6ulxrt9BRJrjv/jP/aHT/LyA+zPpAr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4BCsAAAADcAAAADwAAAAAAAAAAAAAAAACYAgAAZHJzL2Rvd25y&#10;ZXYueG1sUEsFBgAAAAAEAAQA9QAAAIUDAAAAAA==&#10;" fillcolor="yellow" strokecolor="#ffc000" strokeweight="3pt"/>
                    <v:oval id="Oval 110" o:spid="_x0000_s1105" style="position:absolute;left:61561;top:42210;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SsIA&#10;AADcAAAADwAAAGRycy9kb3ducmV2LnhtbESPQWvCQBCF70L/wzJCb7qxULHRNaSFQMGTpvQ8zY5J&#10;MDsbdrea/vvOQfA2w3vz3je7YnKDulKIvWcDq2UGirjxtufWwFddLTagYkK2OHgmA38Uodg/zXaY&#10;W3/jI11PqVUSwjFHA11KY651bDpyGJd+JBbt7IPDJGtotQ14k3A36JcsW2uHPUtDhyN9dNRcTr/O&#10;gB3e6irYyqX3+scfXlsay28y5nk+lVtQiab0MN+vP63grwRfnpEJ9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T5KwgAAANwAAAAPAAAAAAAAAAAAAAAAAJgCAABkcnMvZG93&#10;bnJldi54bWxQSwUGAAAAAAQABAD1AAAAhwMAAAAA&#10;" fillcolor="yellow" strokecolor="#ffc000" strokeweight="3pt"/>
                    <v:oval id="Oval 111" o:spid="_x0000_s1106" style="position:absolute;left:54360;top:4149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b0cAA&#10;AADcAAAADwAAAGRycy9kb3ducmV2LnhtbERP32vCMBB+H+x/CDfY20w7cGg1ihsUhD1pxeezOZti&#10;cylJ1nb//SIMfLuP7+ett5PtxEA+tI4V5LMMBHHtdMuNglNVvi1AhIissXNMCn4pwHbz/LTGQruR&#10;DzQcYyNSCIcCFZgY+0LKUBuyGGauJ07c1XmLMUHfSO1xTOG2k+9Z9iEttpwaDPb0Zai+HX+sAt0t&#10;q9Lr0sbP6uK+5w31uzMp9foy7VYgIk3xIf5373Wan+dwfyZd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Gb0cAAAADcAAAADwAAAAAAAAAAAAAAAACYAgAAZHJzL2Rvd25y&#10;ZXYueG1sUEsFBgAAAAAEAAQA9QAAAIUDAAAAAA==&#10;" fillcolor="yellow" strokecolor="#ffc000" strokeweight="3pt"/>
                  </v:group>
                  <v:group id="Group 48" o:spid="_x0000_s1107" style="position:absolute;left:60841;top:40770;width:9361;height:9361" coordorigin="60841,40770" coordsize="936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98" o:spid="_x0000_s1108" style="position:absolute;left:63001;top:42930;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KCsAA&#10;AADbAAAADwAAAGRycy9kb3ducmV2LnhtbERPy4rCMBTdC/MP4Q64kTF1BNFqlEEZ0aWPzewuzbUt&#10;09zUJK3VrzcLweXhvBerzlSiJedLywpGwwQEcWZ1ybmC8+n3awrCB2SNlWVScCcPq+VHb4Gptjc+&#10;UHsMuYgh7FNUUIRQp1L6rCCDfmhr4shdrDMYInS51A5vMdxU8jtJJtJgybGhwJrWBWX/x8YomAZy&#10;40FbX3ePxsw258fftkn2SvU/u585iEBdeItf7p1WMItj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3KCsAAAADbAAAADwAAAAAAAAAAAAAAAACYAgAAZHJzL2Rvd25y&#10;ZXYueG1sUEsFBgAAAAAEAAQA9QAAAIUDAAAAAA==&#10;" fillcolor="#c0504d [3205]" strokecolor="#943634 [2405]" strokeweight="3pt"/>
                    <v:oval id="Oval 99" o:spid="_x0000_s1109" style="position:absolute;left:65162;top:4077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rjsAA&#10;AADbAAAADwAAAGRycy9kb3ducmV2LnhtbESPQYvCMBSE74L/ITzBm01XULZdo6hQEDytFc/P5m1b&#10;tnkpSdT6782CsMdhZr5hVpvBdOJOzreWFXwkKQjiyuqWawXnsph9gvABWWNnmRQ8ycNmPR6tMNf2&#10;wd90P4VaRAj7HBU0IfS5lL5qyKBPbE8cvR/rDIYoXS21w0eEm07O03QpDbYcFxrsad9Q9Xu6GQW6&#10;y8rC6cKEXXm1x0VN/fZCSk0nw/YLRKAh/Iff7YNWkGXw9y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LrjsAAAADbAAAADwAAAAAAAAAAAAAAAACYAgAAZHJzL2Rvd25y&#10;ZXYueG1sUEsFBgAAAAAEAAQA9QAAAIUDAAAAAA==&#10;" fillcolor="yellow" strokecolor="#ffc000" strokeweight="3pt"/>
                    <v:oval id="Oval 100" o:spid="_x0000_s1110" style="position:absolute;left:64442;top:4869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ol8IA&#10;AADcAAAADwAAAGRycy9kb3ducmV2LnhtbESPQWvCQBCF7wX/wzKCt7qxYNHUNcRCoOCpRjxPs9Mk&#10;NDsbdrea/vvOQfA2w3vz3je7YnKDulKIvWcDq2UGirjxtufWwLmunjegYkK2OHgmA38UodjPnnaY&#10;W3/jT7qeUqskhGOOBrqUxlzr2HTkMC79SCzatw8Ok6yh1TbgTcLdoF+y7FU77FkaOhzpvaPm5/Tr&#10;DNhhW1fBVi4d6i9/XLc0lhcyZjGfyjdQiab0MN+vP6zgZ4Ivz8gEe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KiXwgAAANwAAAAPAAAAAAAAAAAAAAAAAJgCAABkcnMvZG93&#10;bnJldi54bWxQSwUGAAAAAAQABAD1AAAAhwMAAAAA&#10;" fillcolor="yellow" strokecolor="#ffc000" strokeweight="3pt"/>
                    <v:oval id="Oval 101" o:spid="_x0000_s1111" style="position:absolute;left:60841;top:4653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NDMAA&#10;AADcAAAADwAAAGRycy9kb3ducmV2LnhtbERPTWvDMAy9F/YfjAa7tU4HG2tWJ7SFwGCnNqVnLVbj&#10;0FgOtpdk/34uDHbT431qW862FyP50DlWsF5lIIgbpztuFZzravkGIkRkjb1jUvBDAcriYbHFXLuJ&#10;jzSeYitSCIccFZgYh1zK0BiyGFZuIE7c1XmLMUHfSu1xSuG2l89Z9iotdpwaDA50MNTcTt9Wge43&#10;deV1ZeO+/nKfLy0Nuwsp9fQ4795BRJrjv/jP/aHT/GwN92fSB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gNDMAAAADcAAAADwAAAAAAAAAAAAAAAACYAgAAZHJzL2Rvd25y&#10;ZXYueG1sUEsFBgAAAAAEAAQA9QAAAIUDAAAAAA==&#10;" fillcolor="yellow" strokecolor="#ffc000" strokeweight="3pt"/>
                    <v:oval id="Oval 102" o:spid="_x0000_s1112" style="position:absolute;left:68042;top:4725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Te8AA&#10;AADcAAAADwAAAGRycy9kb3ducmV2LnhtbERPTWvCQBC9F/wPyxS8NZsGKppmlVgIFHrSiOdpdkyC&#10;2dmwu9X477uC4G0e73OKzWQGcSHne8sK3pMUBHFjdc+tgkNdvS1B+ICscbBMCm7kYbOevRSYa3vl&#10;HV32oRUxhH2OCroQxlxK33Rk0Cd2JI7cyTqDIULXSu3wGsPNILM0XUiDPceGDkf66qg57/+MAj2s&#10;6srpyoRt/Wt/PloayyMpNX+dyk8QgabwFD/c3zrOTzO4Px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qTe8AAAADcAAAADwAAAAAAAAAAAAAAAACYAgAAZHJzL2Rvd25y&#10;ZXYueG1sUEsFBgAAAAAEAAQA9QAAAIUDAAAAAA==&#10;" fillcolor="yellow" strokecolor="#ffc000" strokeweight="3pt"/>
                    <v:oval id="Oval 103" o:spid="_x0000_s1113" style="position:absolute;left:68762;top:42930;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24MAA&#10;AADcAAAADwAAAGRycy9kb3ducmV2LnhtbERP32vCMBB+H/g/hBP2tqZzOLZqFB0UBj5pZc+35mzL&#10;mktIsrb7740g7O0+vp+33k6mFwP50FlW8JzlIIhrqztuFJyr8ukNRIjIGnvLpOCPAmw3s4c1FtqO&#10;fKThFBuRQjgUqKCN0RVShrolgyGzjjhxF+sNxgR9I7XHMYWbXi7y/FUa7Dg1tOjoo6X65/RrFOj+&#10;vSq9Lk3cV9/2sGzI7b5Iqcf5tFuBiDTFf/Hd/anT/PwFbs+kC+Tm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Y24MAAAADcAAAADwAAAAAAAAAAAAAAAACYAgAAZHJzL2Rvd25y&#10;ZXYueG1sUEsFBgAAAAAEAAQA9QAAAIUDAAAAAA==&#10;" fillcolor="yellow" strokecolor="#ffc000" strokeweight="3pt"/>
                    <v:oval id="Oval 104" o:spid="_x0000_s1114" style="position:absolute;left:61561;top:42210;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lMAA&#10;AADcAAAADwAAAGRycy9kb3ducmV2LnhtbERP32vCMBB+H/g/hBP2tqaTObZqFB0UBj5pZc+35mzL&#10;mktIsrb7740g7O0+vp+33k6mFwP50FlW8JzlIIhrqztuFJyr8ukNRIjIGnvLpOCPAmw3s4c1FtqO&#10;fKThFBuRQjgUqKCN0RVShrolgyGzjjhxF+sNxgR9I7XHMYWbXi7y/FUa7Dg1tOjoo6X65/RrFOj+&#10;vSq9Lk3cV9/2sGzI7b5Iqcf5tFuBiDTFf/Hd/anT/PwFbs+kC+Tm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ulMAAAADcAAAADwAAAAAAAAAAAAAAAACYAgAAZHJzL2Rvd25y&#10;ZXYueG1sUEsFBgAAAAAEAAQA9QAAAIUDAAAAAA==&#10;" fillcolor="yellow" strokecolor="#ffc000" strokeweight="3pt"/>
                  </v:group>
                  <v:group id="Group 49" o:spid="_x0000_s1115" style="position:absolute;left:42839;top:45091;width:8641;height:9361" coordorigin="42839,45091" coordsize="864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92" o:spid="_x0000_s1116" style="position:absolute;left:44279;top:47251;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94MQA&#10;AADbAAAADwAAAGRycy9kb3ducmV2LnhtbESPQWvCQBSE7wX/w/KEXopuaqFodBOkYrHHqhdvj+wz&#10;CWbfxt1NTP313ULB4zAz3zCrfDCN6Mn52rKC12kCgriwuuZSwfGwncxB+ICssbFMCn7IQ56NnlaY&#10;anvjb+r3oRQRwj5FBVUIbSqlLyoy6Ke2JY7e2TqDIUpXSu3wFuGmkbMkeZcGa44LFbb0UVFx2XdG&#10;wTyQe3vp2+vu3pnF5ng/fXbJl1LP42G9BBFoCI/wf3unFSxm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eDEAAAA2wAAAA8AAAAAAAAAAAAAAAAAmAIAAGRycy9k&#10;b3ducmV2LnhtbFBLBQYAAAAABAAEAPUAAACJAwAAAAA=&#10;" fillcolor="#c0504d [3205]" strokecolor="#943634 [2405]" strokeweight="3pt"/>
                    <v:oval id="Oval 93" o:spid="_x0000_s1117" style="position:absolute;left:46440;top:4509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cZMIA&#10;AADbAAAADwAAAGRycy9kb3ducmV2LnhtbESPwWrDMBBE74H8g9hAb4nclIbaiRKcgqGQU+3S89ba&#10;2KbWykiq7f59VCjkOMzMG+Zwmk0vRnK+s6zgcZOAIK6t7rhR8FEV6xcQPiBr7C2Tgl/ycDouFwfM&#10;tJ34ncYyNCJC2GeooA1hyKT0dUsG/cYOxNG7WmcwROkaqR1OEW56uU2SnTTYcVxocaDXlurv8sco&#10;0H1aFU4XJpyrL3t5bmjIP0mph9Wc70EEmsM9/N9+0wrSJ/j7En+AP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txkwgAAANsAAAAPAAAAAAAAAAAAAAAAAJgCAABkcnMvZG93&#10;bnJldi54bWxQSwUGAAAAAAQABAD1AAAAhwMAAAAA&#10;" fillcolor="yellow" strokecolor="#ffc000" strokeweight="3pt"/>
                    <v:oval id="Oval 94" o:spid="_x0000_s1118" style="position:absolute;left:45720;top:5301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EEMIA&#10;AADbAAAADwAAAGRycy9kb3ducmV2LnhtbESPwWrDMBBE74H8g9hAb4nc0IbaiRKcgqGQU+3S89ba&#10;2KbWykiq7f59VCjkOMzMG+Zwmk0vRnK+s6zgcZOAIK6t7rhR8FEV6xcQPiBr7C2Tgl/ycDouFwfM&#10;tJ34ncYyNCJC2GeooA1hyKT0dUsG/cYOxNG7WmcwROkaqR1OEW56uU2SnTTYcVxocaDXlurv8sco&#10;0H1aFU4XJpyrL3t5bmjIP0mph9Wc70EEmsM9/N9+0wrSJ/j7En+AP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0QQwgAAANsAAAAPAAAAAAAAAAAAAAAAAJgCAABkcnMvZG93&#10;bnJldi54bWxQSwUGAAAAAAQABAD1AAAAhwMAAAAA&#10;" fillcolor="yellow" strokecolor="#ffc000" strokeweight="3pt"/>
                    <v:oval id="Oval 95" o:spid="_x0000_s1119" style="position:absolute;left:49320;top:51571;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i8EA&#10;AADbAAAADwAAAGRycy9kb3ducmV2LnhtbESPQWvCQBSE7wX/w/IEb3VjIaXGbEQLAcFTk9LzM/tM&#10;gtm3YXfV+O/dQqHHYWa+YfLtZAZxI+d7ywpWywQEcWN1z62C77p8/QDhA7LGwTIpeJCHbTF7yTHT&#10;9s5fdKtCKyKEfYYKuhDGTErfdGTQL+1IHL2zdQZDlK6V2uE9ws0g35LkXRrsOS50ONJnR82luhoF&#10;eljXpdOlCfv6ZI9pS+Puh5RazKfdBkSgKfyH/9oHrWCdwu+X+ANk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P4YvBAAAA2wAAAA8AAAAAAAAAAAAAAAAAmAIAAGRycy9kb3du&#10;cmV2LnhtbFBLBQYAAAAABAAEAPUAAACGAwAAAAA=&#10;" fillcolor="yellow" strokecolor="#ffc000" strokeweight="3pt"/>
                    <v:oval id="Oval 96" o:spid="_x0000_s1120" style="position:absolute;left:50040;top:4725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MAA&#10;AADbAAAADwAAAGRycy9kb3ducmV2LnhtbESPQYvCMBSE74L/IbwFb5quoKxdY6lCQfC0Vjy/bZ5t&#10;sXkpSdT6742wsMdhZr5h1tlgOnEn51vLCj5nCQjiyuqWawWnsph+gfABWWNnmRQ8yUO2GY/WmGr7&#10;4B+6H0MtIoR9igqaEPpUSl81ZNDPbE8cvYt1BkOUrpba4SPCTSfnSbKUBluOCw32tGuouh5vRoHu&#10;VmXhdGHCtvy1h0VNfX4mpSYfQ/4NItAQ/sN/7b1WsFrC+0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1//MAAAADbAAAADwAAAAAAAAAAAAAAAACYAgAAZHJzL2Rvd25y&#10;ZXYueG1sUEsFBgAAAAAEAAQA9QAAAIUDAAAAAA==&#10;" fillcolor="yellow" strokecolor="#ffc000" strokeweight="3pt"/>
                    <v:oval id="Oval 97" o:spid="_x0000_s1121" style="position:absolute;left:42839;top:4653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aZ8IA&#10;AADbAAAADwAAAGRycy9kb3ducmV2LnhtbESPwWrDMBBE74H8g9hAb4ncQJvaiRKcgqGQU+3S89ba&#10;2KbWykiq7f59VCjkOMzMG+Zwmk0vRnK+s6zgcZOAIK6t7rhR8FEV6xcQPiBr7C2Tgl/ycDouFwfM&#10;tJ34ncYyNCJC2GeooA1hyKT0dUsG/cYOxNG7WmcwROkaqR1OEW56uU2SZ2mw47jQ4kCvLdXf5Y9R&#10;oPu0KpwuTDhXX/by1NCQf5JSD6s534MINId7+L/9phWkO/j7En+AP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pnwgAAANsAAAAPAAAAAAAAAAAAAAAAAJgCAABkcnMvZG93&#10;bnJldi54bWxQSwUGAAAAAAQABAD1AAAAhwMAAAAA&#10;" fillcolor="yellow" strokecolor="#ffc000" strokeweight="3pt"/>
                  </v:group>
                  <v:group id="Group 50" o:spid="_x0000_s1122" style="position:absolute;left:49320;top:45811;width:9361;height:9361" coordorigin="49320,45811" coordsize="936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Oval 85" o:spid="_x0000_s1123" style="position:absolute;left:51480;top:47971;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zScQA&#10;AADbAAAADwAAAGRycy9kb3ducmV2LnhtbESPQWvCQBSE74X+h+UVvEjdVFE0zUaKUtGj1ou3R/Y1&#10;Cc2+TXc3MfXXdwtCj8PMN8Nk68E0oifna8sKXiYJCOLC6ppLBeeP9+clCB+QNTaWScEPeVjnjw8Z&#10;ptpe+Uj9KZQilrBPUUEVQptK6YuKDPqJbYmj92mdwRClK6V2eI3lppHTJFlIgzXHhQpb2lRUfJ06&#10;o2AZyM3Gffu9v3VmtT3fLrsuOSg1ehreXkEEGsJ/+E7vdeTm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180nEAAAA2wAAAA8AAAAAAAAAAAAAAAAAmAIAAGRycy9k&#10;b3ducmV2LnhtbFBLBQYAAAAABAAEAPUAAACJAwAAAAA=&#10;" fillcolor="#c0504d [3205]" strokecolor="#943634 [2405]" strokeweight="3pt"/>
                    <v:oval id="Oval 86" o:spid="_x0000_s1124" style="position:absolute;left:53640;top:4581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pIcAA&#10;AADbAAAADwAAAGRycy9kb3ducmV2LnhtbESPQYvCMBSE74L/ITzBm6YKK27XtKhQWPCkFc9vm7dt&#10;sXkpSdT6742wsMdhZr5hNvlgOnEn51vLChbzBARxZXXLtYJzWczWIHxA1thZJgVP8pBn49EGU20f&#10;fKT7KdQiQtinqKAJoU+l9FVDBv3c9sTR+7XOYIjS1VI7fES46eQySVbSYMtxocGe9g1V19PNKNDd&#10;Z1k4XZiwK3/s4aOmfnshpaaTYfsFItAQ/sN/7W+tYL2C95f4A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TpIcAAAADbAAAADwAAAAAAAAAAAAAAAACYAgAAZHJzL2Rvd25y&#10;ZXYueG1sUEsFBgAAAAAEAAQA9QAAAIUDAAAAAA==&#10;" fillcolor="yellow" strokecolor="#ffc000" strokeweight="3pt"/>
                    <v:oval id="Oval 87" o:spid="_x0000_s1125" style="position:absolute;left:52920;top:5373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MusAA&#10;AADbAAAADwAAAGRycy9kb3ducmV2LnhtbESPQYvCMBSE7wv+h/AEb2uqoKvVKCoUhD1pxfOzebbF&#10;5qUkUeu/3wjCHoeZ+YZZrjvTiAc5X1tWMBomIIgLq2suFZzy7HsGwgdkjY1lUvAiD+tV72uJqbZP&#10;PtDjGEoRIexTVFCF0KZS+qIig35oW+LoXa0zGKJ0pdQOnxFuGjlOkqk0WHNcqLClXUXF7Xg3CnQz&#10;zzOnMxO2+cX+TkpqN2dSatDvNgsQgbrwH/6091rB7AfeX+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hMusAAAADbAAAADwAAAAAAAAAAAAAAAACYAgAAZHJzL2Rvd25y&#10;ZXYueG1sUEsFBgAAAAAEAAQA9QAAAIUDAAAAAA==&#10;" fillcolor="yellow" strokecolor="#ffc000" strokeweight="3pt"/>
                    <v:oval id="Oval 88" o:spid="_x0000_s1126" style="position:absolute;left:49320;top:51571;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YyLwA&#10;AADbAAAADwAAAGRycy9kb3ducmV2LnhtbERPTYvCMBC9C/6HMII3m7qgaDWKCgVhT1rxPDZjW2wm&#10;Jclq/febg+Dx8b7X29604knON5YVTJMUBHFpdcOVgkuRTxYgfEDW2FomBW/ysN0MB2vMtH3xiZ7n&#10;UIkYwj5DBXUIXSalL2sy6BPbEUfubp3BEKGrpHb4iuGmlT9pOpcGG44NNXZ0qKl8nP+MAt0ui9zp&#10;3IR9cbO/s4q63ZWUGo/63QpEoD58xR/3UStYxLHxS/wBcvM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19jIvAAAANsAAAAPAAAAAAAAAAAAAAAAAJgCAABkcnMvZG93bnJldi54&#10;bWxQSwUGAAAAAAQABAD1AAAAgQMAAAAA&#10;" fillcolor="yellow" strokecolor="#ffc000" strokeweight="3pt"/>
                    <v:oval id="Oval 89" o:spid="_x0000_s1127" style="position:absolute;left:56521;top:5229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9U8AA&#10;AADbAAAADwAAAGRycy9kb3ducmV2LnhtbESPQYvCMBSE74L/IbwFb5qu4KJdY6lCQfC0Vjy/bZ5t&#10;sXkpSdT6742wsMdhZr5h1tlgOnEn51vLCj5nCQjiyuqWawWnspguQfiArLGzTAqe5CHbjEdrTLV9&#10;8A/dj6EWEcI+RQVNCH0qpa8aMuhntieO3sU6gyFKV0vt8BHhppPzJPmSBluOCw32tGuouh5vRoHu&#10;VmXhdGHCtvy1h0VNfX4mpSYfQ/4NItAQ/sN/7b1WsFzB+0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t9U8AAAADbAAAADwAAAAAAAAAAAAAAAACYAgAAZHJzL2Rvd25y&#10;ZXYueG1sUEsFBgAAAAAEAAQA9QAAAIUDAAAAAA==&#10;" fillcolor="yellow" strokecolor="#ffc000" strokeweight="3pt"/>
                    <v:oval id="Oval 90" o:spid="_x0000_s1128" style="position:absolute;left:57241;top:4797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CE70A&#10;AADbAAAADwAAAGRycy9kb3ducmV2LnhtbERPTYvCMBC9C/6HMII3TV1QtJoWXSgInrTLnsdmbIvN&#10;pCRRu/9+cxA8Pt73Lh9MJ57kfGtZwWKegCCurG65VvBTFrM1CB+QNXaWScEfeciz8WiHqbYvPtPz&#10;EmoRQ9inqKAJoU+l9FVDBv3c9sSRu1lnMEToaqkdvmK46eRXkqykwZZjQ4M9fTdU3S8Po0B3m7Jw&#10;ujDhUF7taVlTv/8lpaaTYb8FEWgIH/HbfdQKNnF9/BJ/gM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HhCE70AAADbAAAADwAAAAAAAAAAAAAAAACYAgAAZHJzL2Rvd25yZXYu&#10;eG1sUEsFBgAAAAAEAAQA9QAAAIIDAAAAAA==&#10;" fillcolor="yellow" strokecolor="#ffc000" strokeweight="3pt"/>
                    <v:oval id="Oval 91" o:spid="_x0000_s1129" style="position:absolute;left:50040;top:4725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niMAA&#10;AADbAAAADwAAAGRycy9kb3ducmV2LnhtbESPQYvCMBSE78L+h/AW9qapgqJdY6lCQfCkXfb8tnm2&#10;xealJFG7/94IgsdhZr5h1tlgOnEj51vLCqaTBARxZXXLtYKfshgvQfiArLGzTAr+yUO2+RitMdX2&#10;zke6nUItIoR9igqaEPpUSl81ZNBPbE8cvbN1BkOUrpba4T3CTSdnSbKQBluOCw32tGuoupyuRoHu&#10;VmXhdGHCtvyzh3lNff5LSn19Dvk3iEBDeIdf7b1WsJrC80v8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TniMAAAADbAAAADwAAAAAAAAAAAAAAAACYAgAAZHJzL2Rvd25y&#10;ZXYueG1sUEsFBgAAAAAEAAQA9QAAAIUDAAAAAA==&#10;" fillcolor="yellow" strokecolor="#ffc000" strokeweight="3pt"/>
                  </v:group>
                  <v:group id="Group 51" o:spid="_x0000_s1130" style="position:absolute;left:56521;top:46531;width:9361;height:9361" coordorigin="56521,46531" coordsize="936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78" o:spid="_x0000_s1131" style="position:absolute;left:58681;top:48691;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s8MEA&#10;AADbAAAADwAAAGRycy9kb3ducmV2LnhtbERPz2vCMBS+D/Y/hDfwMjR1wqbVtAyH4o46L94ezbMt&#10;Ni9dktbqX28Ogx0/vt+rfDCN6Mn52rKC6SQBQVxYXXOp4PizGc9B+ICssbFMCm7kIc+en1aYanvl&#10;PfWHUIoYwj5FBVUIbSqlLyoy6Ce2JY7c2TqDIUJXSu3wGsNNI9+S5F0arDk2VNjSuqLicuiMgnkg&#10;N3vt29/dvTOLr+P9tO2Sb6VGL8PnEkSgIfyL/9w7reAjjo1f4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hLPDBAAAA2wAAAA8AAAAAAAAAAAAAAAAAmAIAAGRycy9kb3du&#10;cmV2LnhtbFBLBQYAAAAABAAEAPUAAACGAwAAAAA=&#10;" fillcolor="#c0504d [3205]" strokecolor="#943634 [2405]" strokeweight="3pt"/>
                    <v:oval id="Oval 79" o:spid="_x0000_s1132" style="position:absolute;left:60841;top:4653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NdMIA&#10;AADbAAAADwAAAGRycy9kb3ducmV2LnhtbESPwWrDMBBE74H8g9hAb4ncQJvaiRKcgqGQU+3S89ba&#10;2KbWykiq7f59VCjkOMzMG+Zwmk0vRnK+s6zgcZOAIK6t7rhR8FEV6xcQPiBr7C2Tgl/ycDouFwfM&#10;tJ34ncYyNCJC2GeooA1hyKT0dUsG/cYOxNG7WmcwROkaqR1OEW56uU2SZ2mw47jQ4kCvLdXf5Y9R&#10;oPu0KpwuTDhXX/by1NCQf5JSD6s534MINId7+L/9phXsUvj7En+AP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g10wgAAANsAAAAPAAAAAAAAAAAAAAAAAJgCAABkcnMvZG93&#10;bnJldi54bWxQSwUGAAAAAAQABAD1AAAAhwMAAAAA&#10;" fillcolor="yellow" strokecolor="#ffc000" strokeweight="3pt"/>
                    <v:oval id="Oval 80" o:spid="_x0000_s1133" style="position:absolute;left:60121;top:544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UzrwA&#10;AADbAAAADwAAAGRycy9kb3ducmV2LnhtbERPTYvCMBC9C/6HMII3m7qgaDWKCgVhT1rxPDZjW2wm&#10;Jclq/febg+Dx8b7X29604knON5YVTJMUBHFpdcOVgkuRTxYgfEDW2FomBW/ysN0MB2vMtH3xiZ7n&#10;UIkYwj5DBXUIXSalL2sy6BPbEUfubp3BEKGrpHb4iuGmlT9pOpcGG44NNXZ0qKl8nP+MAt0ui9zp&#10;3IR9cbO/s4q63ZWUGo/63QpEoD58xR/3UStYxPXxS/wBcvM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odTOvAAAANsAAAAPAAAAAAAAAAAAAAAAAJgCAABkcnMvZG93bnJldi54&#10;bWxQSwUGAAAAAAQABAD1AAAAgQMAAAAA&#10;" fillcolor="yellow" strokecolor="#ffc000" strokeweight="3pt"/>
                    <v:oval id="Oval 81" o:spid="_x0000_s1134" style="position:absolute;left:56521;top:5229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1xVcAA&#10;AADbAAAADwAAAGRycy9kb3ducmV2LnhtbESPQYvCMBSE7wv+h/AEb2vqgqLVtOhCQdiTdtnzs3m2&#10;xealJFHrvzcLgsdhZr5hNvlgOnEj51vLCmbTBARxZXXLtYLfsvhcgvABWWNnmRQ8yEOejT42mGp7&#10;5wPdjqEWEcI+RQVNCH0qpa8aMuintieO3tk6gyFKV0vt8B7hppNfSbKQBluOCw329N1QdTlejQLd&#10;rcrC6cKEXXmyP/Oa+u0fKTUZD9s1iEBDeIdf7b1WsJzB/5f4A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1xVcAAAADbAAAADwAAAAAAAAAAAAAAAACYAgAAZHJzL2Rvd25y&#10;ZXYueG1sUEsFBgAAAAAEAAQA9QAAAIUDAAAAAA==&#10;" fillcolor="yellow" strokecolor="#ffc000" strokeweight="3pt"/>
                    <v:oval id="Oval 82" o:spid="_x0000_s1135" style="position:absolute;left:63722;top:5301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Ir8A&#10;AADbAAAADwAAAGRycy9kb3ducmV2LnhtbESPQYvCMBSE74L/ITzBm6YKilajqFBY8KQVz8/m2Rab&#10;l5Jktf57IyzscZiZb5j1tjONeJLztWUFk3ECgriwuuZSwSXPRgsQPiBrbCyTgjd52G76vTWm2r74&#10;RM9zKEWEsE9RQRVCm0rpi4oM+rFtiaN3t85giNKVUjt8Rbhp5DRJ5tJgzXGhwpYOFRWP869RoJtl&#10;njmdmbDPb/Y4K6ndXUmp4aDbrUAE6sJ/+K/9oxUspvD9En+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8ivwAAANsAAAAPAAAAAAAAAAAAAAAAAJgCAABkcnMvZG93bnJl&#10;di54bWxQSwUGAAAAAAQABAD1AAAAhAMAAAAA&#10;" fillcolor="yellow" strokecolor="#ffc000" strokeweight="3pt"/>
                    <v:oval id="Oval 83" o:spid="_x0000_s1136" style="position:absolute;left:64442;top:4869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KucAA&#10;AADbAAAADwAAAGRycy9kb3ducmV2LnhtbESPQYvCMBSE7wv+h/AEb2uq4qLVKCoUhD1pxfOzebbF&#10;5qUkUeu/3wjCHoeZ+YZZrjvTiAc5X1tWMBomIIgLq2suFZzy7HsGwgdkjY1lUvAiD+tV72uJqbZP&#10;PtDjGEoRIexTVFCF0KZS+qIig35oW+LoXa0zGKJ0pdQOnxFuGjlOkh9psOa4UGFLu4qK2/FuFOhm&#10;nmdOZyZs84v9nZbUbs6k1KDfbRYgAnXhP/xp77WC2QTeX+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NKucAAAADbAAAADwAAAAAAAAAAAAAAAACYAgAAZHJzL2Rvd25y&#10;ZXYueG1sUEsFBgAAAAAEAAQA9QAAAIUDAAAAAA==&#10;" fillcolor="yellow" strokecolor="#ffc000" strokeweight="3pt"/>
                    <v:oval id="Oval 84" o:spid="_x0000_s1137" style="position:absolute;left:57241;top:4797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SzcAA&#10;AADbAAAADwAAAGRycy9kb3ducmV2LnhtbESPQYvCMBSE7wv+h/AEb2uq6KLVKCoUhD1pxfOzebbF&#10;5qUkUeu/3wjCHoeZ+YZZrjvTiAc5X1tWMBomIIgLq2suFZzy7HsGwgdkjY1lUvAiD+tV72uJqbZP&#10;PtDjGEoRIexTVFCF0KZS+qIig35oW+LoXa0zGKJ0pdQOnxFuGjlOkh9psOa4UGFLu4qK2/FuFOhm&#10;nmdOZyZs84v9nZbUbs6k1KDfbRYgAnXhP/xp77WC2QTeX+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rSzcAAAADbAAAADwAAAAAAAAAAAAAAAACYAgAAZHJzL2Rvd25y&#10;ZXYueG1sUEsFBgAAAAAEAAQA9QAAAIUDAAAAAA==&#10;" fillcolor="yellow" strokecolor="#ffc000" strokeweight="3pt"/>
                  </v:group>
                  <v:group id="Group 52" o:spid="_x0000_s1138" style="position:absolute;left:63722;top:47251;width:9360;height:9361" coordorigin="63722,47251" coordsize="9360,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72" o:spid="_x0000_s1139" style="position:absolute;left:65882;top:49411;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bGsUA&#10;AADbAAAADwAAAGRycy9kb3ducmV2LnhtbESPT2vCQBTE74V+h+UVvBTd1ELVNBuRisUe/XPx9sg+&#10;k9Ds27i7idFP3y0Uehxm5jdMthxMI3pyvras4GWSgCAurK65VHA8bMZzED4ga2wsk4IbeVjmjw8Z&#10;ptpeeUf9PpQiQtinqKAKoU2l9EVFBv3EtsTRO1tnMETpSqkdXiPcNHKaJG/SYM1xocKWPioqvved&#10;UTAP5F6f+/ayvXdmsT7eT59d8qXU6GlYvYMINIT/8F97qxXMpv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RsaxQAAANsAAAAPAAAAAAAAAAAAAAAAAJgCAABkcnMv&#10;ZG93bnJldi54bWxQSwUGAAAAAAQABAD1AAAAigMAAAAA&#10;" fillcolor="#c0504d [3205]" strokecolor="#943634 [2405]" strokeweight="3pt"/>
                    <v:oval id="Oval 73" o:spid="_x0000_s1140" style="position:absolute;left:68042;top:4725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6nsAA&#10;AADbAAAADwAAAGRycy9kb3ducmV2LnhtbESPQYvCMBSE7wv+h/AEb2uqsqtWo6hQWPC0Vjw/m2db&#10;bF5KErX77zeC4HGYmW+Y5bozjbiT87VlBaNhAoK4sLrmUsExzz5nIHxA1thYJgV/5GG96n0sMdX2&#10;wb90P4RSRAj7FBVUIbSplL6oyKAf2pY4ehfrDIYoXSm1w0eEm0aOk+RbGqw5LlTY0q6i4nq4GQW6&#10;meeZ05kJ2/xs918ltZsTKTXod5sFiEBdeIdf7R+tYDqB5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Y6nsAAAADbAAAADwAAAAAAAAAAAAAAAACYAgAAZHJzL2Rvd25y&#10;ZXYueG1sUEsFBgAAAAAEAAQA9QAAAIUDAAAAAA==&#10;" fillcolor="yellow" strokecolor="#ffc000" strokeweight="3pt"/>
                    <v:oval id="Oval 74" o:spid="_x0000_s1141" style="position:absolute;left:67322;top:551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sAA&#10;AADbAAAADwAAAGRycy9kb3ducmV2LnhtbESPQYvCMBSE7wv+h/AEb2uquKtWo6hQWPC0Vjw/m2db&#10;bF5KErX77zeC4HGYmW+Y5bozjbiT87VlBaNhAoK4sLrmUsExzz5nIHxA1thYJgV/5GG96n0sMdX2&#10;wb90P4RSRAj7FBVUIbSplL6oyKAf2pY4ehfrDIYoXSm1w0eEm0aOk+RbGqw5LlTY0q6i4nq4GQW6&#10;meeZ05kJ2/xs918ltZsTKTXod5sFiEBdeIdf7R+tYDqB5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6sAAAADbAAAADwAAAAAAAAAAAAAAAACYAgAAZHJzL2Rvd25y&#10;ZXYueG1sUEsFBgAAAAAEAAQA9QAAAIUDAAAAAA==&#10;" fillcolor="yellow" strokecolor="#ffc000" strokeweight="3pt"/>
                    <v:oval id="Oval 75" o:spid="_x0000_s1142" style="position:absolute;left:63722;top:5301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HccIA&#10;AADbAAAADwAAAGRycy9kb3ducmV2LnhtbESPQWvCQBSE74L/YXlCb7qxENtG1xALAaEnTen5mX1N&#10;QrNvw+42xn/fFYQeh5n5htnlk+nFSM53lhWsVwkI4trqjhsFn1W5fAXhA7LG3jIpuJGHfD+f7TDT&#10;9sonGs+hERHCPkMFbQhDJqWvWzLoV3Ygjt63dQZDlK6R2uE1wk0vn5NkIw12HBdaHOi9pfrn/GsU&#10;6P6tKp0uTThUF/uRNjQUX6TU02IqtiACTeE//GgftYKXFO5f4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wdxwgAAANsAAAAPAAAAAAAAAAAAAAAAAJgCAABkcnMvZG93&#10;bnJldi54bWxQSwUGAAAAAAQABAD1AAAAhwMAAAAA&#10;" fillcolor="yellow" strokecolor="#ffc000" strokeweight="3pt"/>
                    <v:oval id="Oval 76" o:spid="_x0000_s1143" style="position:absolute;left:71642;top:4941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ZBsIA&#10;AADbAAAADwAAAGRycy9kb3ducmV2LnhtbESPwWrDMBBE74H8g9hAb7GcQpPUiWKcgqHQU+PQ88ba&#10;2qbWykiq7f59VSjkOMzMG+aYz6YXIznfWVawSVIQxLXVHTcKrlW53oPwAVljb5kU/JCH/LRcHDHT&#10;duJ3Gi+hERHCPkMFbQhDJqWvWzLoEzsQR+/TOoMhStdI7XCKcNPLxzTdSoMdx4UWB3ppqf66fBsF&#10;un+uSqdLE87Vzb49NTQUH6TUw2ouDiACzeEe/m+/agW7Lfx9iT9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ZkGwgAAANsAAAAPAAAAAAAAAAAAAAAAAJgCAABkcnMvZG93&#10;bnJldi54bWxQSwUGAAAAAAQABAD1AAAAhwMAAAAA&#10;" fillcolor="yellow" strokecolor="#ffc000" strokeweight="3pt"/>
                    <v:oval id="Oval 77" o:spid="_x0000_s1144" style="position:absolute;left:64442;top:4869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8ncIA&#10;AADbAAAADwAAAGRycy9kb3ducmV2LnhtbESPwWrDMBBE74X8g9hAb7WcQJvUiWKcgqHQU+LQ88ba&#10;2qbWykiK7f59VSjkOMzMG2afz6YXIznfWVawSlIQxLXVHTcKLlX5tAXhA7LG3jIp+CEP+WHxsMdM&#10;24lPNJ5DIyKEfYYK2hCGTEpft2TQJ3Ygjt6XdQZDlK6R2uEU4aaX6zR9kQY7jgstDvTWUv19vhkF&#10;un+tSqdLE47V1X48NzQUn6TU43IudiACzeEe/m+/awWbDfx9iT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TydwgAAANsAAAAPAAAAAAAAAAAAAAAAAJgCAABkcnMvZG93&#10;bnJldi54bWxQSwUGAAAAAAQABAD1AAAAhwMAAAAA&#10;" fillcolor="yellow" strokecolor="#ffc000" strokeweight="3pt"/>
                  </v:group>
                  <v:group id="Group 53" o:spid="_x0000_s1145" style="position:absolute;left:45720;top:51571;width:8640;height:7921" coordorigin="45720,51571" coordsize="864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67" o:spid="_x0000_s1146" style="position:absolute;left:47160;top:53732;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uX8UA&#10;AADbAAAADwAAAGRycy9kb3ducmV2LnhtbESPQWvCQBSE74L/YXlCL0U3bcFqzEZKS8UetV68PbLP&#10;JJh9m+5uYvTXdwsFj8PMfMNk68E0oifna8sKnmYJCOLC6ppLBYfvz+kChA/IGhvLpOBKHtb5eJRh&#10;qu2Fd9TvQykihH2KCqoQ2lRKX1Rk0M9sSxy9k3UGQ5SulNrhJcJNI5+TZC4N1hwXKmzpvaLivO+M&#10;gkUg9/LYtz/bW2eWH4fbcdMlX0o9TIa3FYhAQ7iH/9tbrWD+C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y5fxQAAANsAAAAPAAAAAAAAAAAAAAAAAJgCAABkcnMv&#10;ZG93bnJldi54bWxQSwUGAAAAAAQABAD1AAAAigMAAAAA&#10;" fillcolor="#c0504d [3205]" strokecolor="#943634 [2405]" strokeweight="3pt"/>
                    <v:oval id="Oval 68" o:spid="_x0000_s1147" style="position:absolute;left:49320;top:51571;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rwA&#10;AADbAAAADwAAAGRycy9kb3ducmV2LnhtbERPTYvCMBC9C/6HMII3m7qgaDWKCgVhT1rxPDZjW2wm&#10;Jclq/febg+Dx8b7X29604knON5YVTJMUBHFpdcOVgkuRTxYgfEDW2FomBW/ysN0MB2vMtH3xiZ7n&#10;UIkYwj5DBXUIXSalL2sy6BPbEUfubp3BEKGrpHb4iuGmlT9pOpcGG44NNXZ0qKl8nP+MAt0ui9zp&#10;3IR9cbO/s4q63ZWUGo/63QpEoD58xR/3USuYx7HxS/wBcvM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2z4yvAAAANsAAAAPAAAAAAAAAAAAAAAAAJgCAABkcnMvZG93bnJldi54&#10;bWxQSwUGAAAAAAQABAD1AAAAgQMAAAAA&#10;" fillcolor="yellow" strokecolor="#ffc000" strokeweight="3pt"/>
                    <v:oval id="Oval 69" o:spid="_x0000_s1148" style="position:absolute;left:52200;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bqcAA&#10;AADbAAAADwAAAGRycy9kb3ducmV2LnhtbESPQYvCMBSE74L/IbwFb5quoKxdY6lCQfC0Vjy/bZ5t&#10;sXkpSdT6742wsMdhZr5h1tlgOnEn51vLCj5nCQjiyuqWawWnsph+gfABWWNnmRQ8yUO2GY/WmGr7&#10;4B+6H0MtIoR9igqaEPpUSl81ZNDPbE8cvYt1BkOUrpba4SPCTSfnSbKUBluOCw32tGuouh5vRoHu&#10;VmXhdGHCtvy1h0VNfX4mpSYfQ/4NItAQ/sN/7b1WsFzB+0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ebqcAAAADbAAAADwAAAAAAAAAAAAAAAACYAgAAZHJzL2Rvd25y&#10;ZXYueG1sUEsFBgAAAAAEAAQA9QAAAIUDAAAAAA==&#10;" fillcolor="yellow" strokecolor="#ffc000" strokeweight="3pt"/>
                    <v:oval id="Oval 70" o:spid="_x0000_s1149" style="position:absolute;left:52920;top:5373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k6b8A&#10;AADbAAAADwAAAGRycy9kb3ducmV2LnhtbERPyWrDMBC9F/IPYgK91XIK2VwrIQkYCjnFDjlPralt&#10;ao2MpMbu31eHQI6Pt+f7yfTiTs53lhUskhQEcW11x42Ca1W8bUD4gKyxt0wK/sjDfjd7yTHTduQL&#10;3cvQiBjCPkMFbQhDJqWvWzLoEzsQR+7bOoMhQtdI7XCM4aaX72m6kgY7jg0tDnRqqf4pf40C3W+r&#10;wunChGP1Zc/LhobDjZR6nU+HDxCBpvAUP9yfWsE6ro9f4g+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dKTpvwAAANsAAAAPAAAAAAAAAAAAAAAAAJgCAABkcnMvZG93bnJl&#10;di54bWxQSwUGAAAAAAQABAD1AAAAhAMAAAAA&#10;" fillcolor="yellow" strokecolor="#ffc000" strokeweight="3pt"/>
                    <v:oval id="Oval 71" o:spid="_x0000_s1150" style="position:absolute;left:45720;top:5301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BcsIA&#10;AADbAAAADwAAAGRycy9kb3ducmV2LnhtbESPwWrDMBBE74H8g9hAb7GcQJvWsRySgqGQU+3S88ba&#10;2qbWykhq7P59VCjkOMzMGyY/zGYQV3K+t6xgk6QgiBure24VfNTl+hmED8gaB8uk4Jc8HIrlIsdM&#10;24nf6VqFVkQI+wwVdCGMmZS+6cigT+xIHL0v6wyGKF0rtcMpws0gt2n6JA32HBc6HOm1o+a7+jEK&#10;9PBSl06XJpzqiz0/tjQeP0mph9V83IMINId7+L/9phXsNvD3Jf4A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AFywgAAANsAAAAPAAAAAAAAAAAAAAAAAJgCAABkcnMvZG93&#10;bnJldi54bWxQSwUGAAAAAAQABAD1AAAAhwMAAAAA&#10;" fillcolor="yellow" strokecolor="#ffc000" strokeweight="3pt"/>
                  </v:group>
                  <v:group id="Group 54" o:spid="_x0000_s1151" style="position:absolute;left:52200;top:52292;width:9361;height:7920" coordorigin="52200,52292" coordsize="936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61" o:spid="_x0000_s1152" style="position:absolute;left:54360;top:54452;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TsMQA&#10;AADbAAAADwAAAGRycy9kb3ducmV2LnhtbESPQWvCQBSE74X+h+UVvJS6UUHSNBspisUetV56e2Rf&#10;k9Ds27i7iam/3i0IHoeZ+YbJV6NpxUDON5YVzKYJCOLS6oYrBcev7UsKwgdkja1lUvBHHlbF40OO&#10;mbZn3tNwCJWIEPYZKqhD6DIpfVmTQT+1HXH0fqwzGKJ0ldQOzxFuWjlPkqU02HBcqLGjdU3l76E3&#10;CtJAbvE8dKfdpTevm+Pl+6NPPpWaPI3vbyACjeEevrV3WsFyBv9f4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E7DEAAAA2wAAAA8AAAAAAAAAAAAAAAAAmAIAAGRycy9k&#10;b3ducmV2LnhtbFBLBQYAAAAABAAEAPUAAACJAwAAAAA=&#10;" fillcolor="#c0504d [3205]" strokecolor="#943634 [2405]" strokeweight="3pt"/>
                    <v:oval id="Oval 62" o:spid="_x0000_s1153" style="position:absolute;left:56521;top:5229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J2MEA&#10;AADbAAAADwAAAGRycy9kb3ducmV2LnhtbESPQWvCQBSE74L/YXlCb2ajULFpVrGFgNCTpvT8mn1N&#10;gtm3YXdN4r93C4LHYWa+YfL9ZDoxkPOtZQWrJAVBXFndcq3guyyWWxA+IGvsLJOCG3nY7+azHDNt&#10;Rz7RcA61iBD2GSpoQugzKX3VkEGf2J44en/WGQxRulpqh2OEm06u03QjDbYcFxrs6bOh6nK+GgW6&#10;eysLpwsTPspf+/VaU3/4IaVeFtPhHUSgKTzDj/ZRK9is4f9L/AF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zCdjBAAAA2wAAAA8AAAAAAAAAAAAAAAAAmAIAAGRycy9kb3du&#10;cmV2LnhtbFBLBQYAAAAABAAEAPUAAACGAwAAAAA=&#10;" fillcolor="yellow" strokecolor="#ffc000" strokeweight="3pt"/>
                    <v:oval id="Oval 63" o:spid="_x0000_s1154" style="position:absolute;left:52200;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Q8IA&#10;AADbAAAADwAAAGRycy9kb3ducmV2LnhtbESPwWrDMBBE74X8g9hAb7WclIbUiWKcgqHQU+LQ88ba&#10;2qbWykiK7f59VSjkOMzMG2afz6YXIznfWVawSlIQxLXVHTcKLlX5tAXhA7LG3jIp+CEP+WHxsMdM&#10;24lPNJ5DIyKEfYYK2hCGTEpft2TQJ3Ygjt6XdQZDlK6R2uEU4aaX6zTdSIMdx4UWB3prqf4+34wC&#10;3b9WpdOlCcfqaj9eGhqKT1LqcTkXOxCB5nAP/7fftYLNM/x9iT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6xDwgAAANsAAAAPAAAAAAAAAAAAAAAAAJgCAABkcnMvZG93&#10;bnJldi54bWxQSwUGAAAAAAQABAD1AAAAhwMAAAAA&#10;" fillcolor="yellow" strokecolor="#ffc000" strokeweight="3pt"/>
                    <v:oval id="Oval 64" o:spid="_x0000_s1155" style="position:absolute;left:59401;top:587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0N8IA&#10;AADbAAAADwAAAGRycy9kb3ducmV2LnhtbESPwWrDMBBE74X8g9hAb7Wc0IbUiWKcgqHQU+LQ88ba&#10;2qbWykiK7f59VSjkOMzMG2afz6YXIznfWVawSlIQxLXVHTcKLlX5tAXhA7LG3jIp+CEP+WHxsMdM&#10;24lPNJ5DIyKEfYYK2hCGTEpft2TQJ3Ygjt6XdQZDlK6R2uEU4aaX6zTdSIMdx4UWB3prqf4+34wC&#10;3b9WpdOlCcfqaj9eGhqKT1LqcTkXOxCB5nAP/7fftYLNM/x9iT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jQ3wgAAANsAAAAPAAAAAAAAAAAAAAAAAJgCAABkcnMvZG93&#10;bnJldi54bWxQSwUGAAAAAAQABAD1AAAAhwMAAAAA&#10;" fillcolor="yellow" strokecolor="#ffc000" strokeweight="3pt"/>
                    <v:oval id="Oval 65" o:spid="_x0000_s1156" style="position:absolute;left:60121;top:544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RrMEA&#10;AADbAAAADwAAAGRycy9kb3ducmV2LnhtbESPQWvCQBSE74L/YXlCb7qxYLCpq6SFQMFTE/H8mn1N&#10;gtm3YXcb4793hYLHYWa+YXaHyfRiJOc7ywrWqwQEcW11x42CU1UstyB8QNbYWyYFN/Jw2M9nO8y0&#10;vfI3jWVoRISwz1BBG8KQSenrlgz6lR2Io/drncEQpWukdniNcNPL1yRJpcGO40KLA322VF/KP6NA&#10;929V4XRhwkf1Y4+bhob8TEq9LKb8HUSgKTzD/+0vrSDdwONL/AF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kazBAAAA2wAAAA8AAAAAAAAAAAAAAAAAmAIAAGRycy9kb3du&#10;cmV2LnhtbFBLBQYAAAAABAAEAPUAAACGAwAAAAA=&#10;" fillcolor="yellow" strokecolor="#ffc000" strokeweight="3pt"/>
                    <v:oval id="Oval 66" o:spid="_x0000_s1157" style="position:absolute;left:52920;top:5373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P28EA&#10;AADbAAAADwAAAGRycy9kb3ducmV2LnhtbESPwWrDMBBE74H+g9hCboncQkzjWDZuwVDIqXHIeWNt&#10;bBNrZSQ1cf++ChR6HGbmDZOXsxnFjZwfLCt4WScgiFurB+4UHJt69QbCB2SNo2VS8EMeyuJpkWOm&#10;7Z2/6HYInYgQ9hkq6EOYMil925NBv7YTcfQu1hkMUbpOaof3CDejfE2SVBocOC70ONFHT+318G0U&#10;6HHb1E7XJrw3Z7vfdDRVJ1Jq+TxXOxCB5vAf/mt/agVpCo8v8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D9vBAAAA2wAAAA8AAAAAAAAAAAAAAAAAmAIAAGRycy9kb3du&#10;cmV2LnhtbFBLBQYAAAAABAAEAPUAAACGAwAAAAA=&#10;" fillcolor="yellow" strokecolor="#ffc000" strokeweight="3pt"/>
                  </v:group>
                  <v:group id="Group 55" o:spid="_x0000_s1158" style="position:absolute;left:59401;top:53012;width:9361;height:7200" coordorigin="59401,53012" coordsize="936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56" o:spid="_x0000_s1159" style="position:absolute;left:61561;top:55172;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BecUA&#10;AADbAAAADwAAAGRycy9kb3ducmV2LnhtbESPQWvCQBSE74L/YXlCL6KbtlQ0ZiOlpWKPtV68PbLP&#10;JJh9m+5uYvTXdwsFj8PMfMNkm8E0oifna8sKHucJCOLC6ppLBYfvj9kShA/IGhvLpOBKHjb5eJRh&#10;qu2Fv6jfh1JECPsUFVQhtKmUvqjIoJ/bljh6J+sMhihdKbXDS4SbRj4lyUIarDkuVNjSW0XFed8Z&#10;BctA7nnatz+7W2dW74fbcdsln0o9TIbXNYhAQ7iH/9s7reBlA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0F5xQAAANsAAAAPAAAAAAAAAAAAAAAAAJgCAABkcnMv&#10;ZG93bnJldi54bWxQSwUGAAAAAAQABAD1AAAAigMAAAAA&#10;" fillcolor="#c0504d [3205]" strokecolor="#943634 [2405]" strokeweight="3pt"/>
                    <v:oval id="Oval 57" o:spid="_x0000_s1160" style="position:absolute;left:63722;top:5301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g/cIA&#10;AADbAAAADwAAAGRycy9kb3ducmV2LnhtbESPQWvCQBSE74L/YXlCb7qxENtG1xALAaEnTen5mX1N&#10;QrNvw+42xn/fFYQeh5n5htnlk+nFSM53lhWsVwkI4trqjhsFn1W5fAXhA7LG3jIpuJGHfD+f7TDT&#10;9sonGs+hERHCPkMFbQhDJqWvWzLoV3Ygjt63dQZDlK6R2uE1wk0vn5NkIw12HBdaHOi9pfrn/GsU&#10;6P6tKp0uTThUF/uRNjQUX6TU02IqtiACTeE//GgftYL0Be5f4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GD9wgAAANsAAAAPAAAAAAAAAAAAAAAAAJgCAABkcnMvZG93&#10;bnJldi54bWxQSwUGAAAAAAQABAD1AAAAhwMAAAAA&#10;" fillcolor="yellow" strokecolor="#ffc000" strokeweight="3pt"/>
                    <v:oval id="Oval 58" o:spid="_x0000_s1161" style="position:absolute;left:59401;top:587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0j7wA&#10;AADbAAAADwAAAGRycy9kb3ducmV2LnhtbERPTYvCMBC9C/6HMII3myooWo2iQkHwpF32PDZjW2wm&#10;JYna/febg+Dx8b43u9604kXON5YVTJMUBHFpdcOVgp8inyxB+ICssbVMCv7Iw247HGww0/bNF3pd&#10;QyViCPsMFdQhdJmUvqzJoE9sRxy5u3UGQ4SuktrhO4abVs7SdCENNhwbauzoWFP5uD6NAt2uitzp&#10;3IRDcbPneUXd/peUGo/6/RpEoD58xR/3SSuYx7HxS/wBcvs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t/SPvAAAANsAAAAPAAAAAAAAAAAAAAAAAJgCAABkcnMvZG93bnJldi54&#10;bWxQSwUGAAAAAAQABAD1AAAAgQMAAAAA&#10;" fillcolor="yellow" strokecolor="#ffc000" strokeweight="3pt"/>
                    <v:oval id="Oval 59" o:spid="_x0000_s1162" style="position:absolute;left:67322;top:551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RFMEA&#10;AADbAAAADwAAAGRycy9kb3ducmV2LnhtbESPQWvCQBSE7wX/w/IEb3VjIaXGbEQLAcFTk9LzM/tM&#10;gtm3YXfV+O/dQqHHYWa+YfLtZAZxI+d7ywpWywQEcWN1z62C77p8/QDhA7LGwTIpeJCHbTF7yTHT&#10;9s5fdKtCKyKEfYYKuhDGTErfdGTQL+1IHL2zdQZDlK6V2uE9ws0g35LkXRrsOS50ONJnR82luhoF&#10;eljXpdOlCfv6ZI9pS+Puh5RazKfdBkSgKfyH/9oHrSBdw++X+ANk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7URTBAAAA2wAAAA8AAAAAAAAAAAAAAAAAmAIAAGRycy9kb3du&#10;cmV2LnhtbFBLBQYAAAAABAAEAPUAAACGAwAAAAA=&#10;" fillcolor="yellow" strokecolor="#ffc000" strokeweight="3pt"/>
                    <v:oval id="Oval 60" o:spid="_x0000_s1163" style="position:absolute;left:60121;top:544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yNLwA&#10;AADbAAAADwAAAGRycy9kb3ducmV2LnhtbERPTYvCMBC9C/6HMII3m7qgaDWKCgVhT1rxPDZjW2wm&#10;Jclq/febg+Dx8b7X29604knON5YVTJMUBHFpdcOVgkuRTxYgfEDW2FomBW/ysN0MB2vMtH3xiZ7n&#10;UIkYwj5DBXUIXSalL2sy6BPbEUfubp3BEKGrpHb4iuGmlT9pOpcGG44NNXZ0qKl8nP+MAt0ui9zp&#10;3IR9cbO/s4q63ZWUGo/63QpEoD58xR/3USuYx/XxS/wBcvM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rTI0vAAAANsAAAAPAAAAAAAAAAAAAAAAAJgCAABkcnMvZG93bnJldi54&#10;bWxQSwUGAAAAAAQABAD1AAAAgQMAAAAA&#10;" fillcolor="yellow" strokecolor="#ffc000" strokeweight="3pt"/>
                  </v:group>
                </v:group>
                <v:shapetype id="_x0000_t202" coordsize="21600,21600" o:spt="202" path="m,l,21600r21600,l21600,xe">
                  <v:stroke joinstyle="miter"/>
                  <v:path gradientshapeok="t" o:connecttype="rect"/>
                </v:shapetype>
                <v:shape id="TextBox 314" o:spid="_x0000_s1164" type="#_x0000_t202" style="position:absolute;left:71637;top:55167;width:33879;height:60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14:paraId="41B00F2B" w14:textId="77777777" w:rsidR="0052677F" w:rsidRDefault="0052677F" w:rsidP="0052677F">
                        <w:pPr>
                          <w:pStyle w:val="NormalWeb"/>
                          <w:spacing w:before="0" w:beforeAutospacing="0" w:after="0" w:afterAutospacing="0"/>
                        </w:pPr>
                        <w:r>
                          <w:rPr>
                            <w:rFonts w:asciiTheme="minorHAnsi" w:hAnsi="Cambria" w:cstheme="minorBidi"/>
                            <w:color w:val="000000" w:themeColor="text1"/>
                            <w:kern w:val="24"/>
                            <w:sz w:val="36"/>
                            <w:szCs w:val="36"/>
                          </w:rPr>
                          <w:t>Myosin Filament</w:t>
                        </w:r>
                      </w:p>
                    </w:txbxContent>
                  </v:textbox>
                </v:shape>
                <v:shape id="TextBox 452" o:spid="_x0000_s1165" type="#_x0000_t202" style="position:absolute;left:73082;top:33569;width:30166;height:6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14:paraId="11667D04" w14:textId="77777777" w:rsidR="0052677F" w:rsidRDefault="0052677F" w:rsidP="0052677F">
                        <w:pPr>
                          <w:pStyle w:val="NormalWeb"/>
                          <w:spacing w:before="0" w:beforeAutospacing="0" w:after="0" w:afterAutospacing="0"/>
                        </w:pPr>
                        <w:r>
                          <w:rPr>
                            <w:rFonts w:asciiTheme="minorHAnsi" w:hAnsi="Cambria" w:cstheme="minorBidi"/>
                            <w:color w:val="000000" w:themeColor="text1"/>
                            <w:kern w:val="24"/>
                            <w:sz w:val="36"/>
                            <w:szCs w:val="36"/>
                          </w:rPr>
                          <w:t>Actin Filament</w:t>
                        </w:r>
                      </w:p>
                    </w:txbxContent>
                  </v:textbox>
                </v:shape>
                <v:shapetype id="_x0000_t32" coordsize="21600,21600" o:spt="32" o:oned="t" path="m,l21600,21600e" filled="f">
                  <v:path arrowok="t" fillok="f" o:connecttype="none"/>
                  <o:lock v:ext="edit" shapetype="t"/>
                </v:shapetype>
                <v:shape id="Straight Arrow Connector 25" o:spid="_x0000_s1166" type="#_x0000_t32" style="position:absolute;left:73592;top:36450;width:3811;height:5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0L8QAAADbAAAADwAAAGRycy9kb3ducmV2LnhtbESPQWsCMRSE7wX/Q3iCt5pVqMjWKEVQ&#10;FnrRrVB6e2yem203L0sS17W/vhGEHoeZ+YZZbQbbip58aBwrmE0zEMSV0w3XCk4fu+cliBCRNbaO&#10;ScGNAmzWo6cV5tpd+Uh9GWuRIBxyVGBi7HIpQ2XIYpi6jjh5Z+ctxiR9LbXHa4LbVs6zbCEtNpwW&#10;DHa0NVT9lBer4L3Pvn+/TuU+Hmb+8Fn4c7E0vVKT8fD2CiLSEP/Dj3ahFcxf4P4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jQvxAAAANsAAAAPAAAAAAAAAAAA&#10;AAAAAKECAABkcnMvZG93bnJldi54bWxQSwUGAAAAAAQABAD5AAAAkgMAAAAA&#10;" strokecolor="black [3213]" strokeweight="3pt">
                  <v:stroke endarrow="open"/>
                </v:shape>
                <v:shape id="Straight Arrow Connector 27" o:spid="_x0000_s1167" type="#_x0000_t32" style="position:absolute;left:69482;top:53012;width:2880;height:23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toMUAAADbAAAADwAAAGRycy9kb3ducmV2LnhtbESP3UoDMRSE7wu+QzhC77pZF7V2bVpq&#10;iyAUW/vzAIfkuLt2c7IksV3f3hQEL4eZ+YaZznvbijP50DhWcJflIIi1Mw1XCo6H19ETiBCRDbaO&#10;ScEPBZjPbgZTLI278I7O+1iJBOFQooI6xq6UMuiaLIbMdcTJ+3TeYkzSV9J4vCS4bWWR54/SYsNp&#10;ocaOljXp0/7bKvg6brb3a1y9LPXk/eGjmASPY63U8LZfPIOI1Mf/8F/7zSgoxnD9kn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GtoMUAAADbAAAADwAAAAAAAAAA&#10;AAAAAAChAgAAZHJzL2Rvd25yZXYueG1sUEsFBgAAAAAEAAQA+QAAAJMDAAAAAA==&#10;" strokecolor="black [3213]" strokeweight="3pt">
                  <v:stroke endarrow="open"/>
                </v:shape>
                <w10:wrap type="tight" anchorx="page"/>
              </v:group>
            </w:pict>
          </mc:Fallback>
        </mc:AlternateContent>
      </w:r>
    </w:p>
    <w:p w14:paraId="0A6CF2C0" w14:textId="1305B9DD" w:rsidR="0052677F" w:rsidRDefault="0052677F" w:rsidP="0052677F">
      <w:pPr>
        <w:ind w:left="4680"/>
        <w:jc w:val="both"/>
        <w:rPr>
          <w:rFonts w:asciiTheme="majorHAnsi" w:hAnsiTheme="majorHAnsi"/>
          <w:i/>
          <w:szCs w:val="26"/>
        </w:rPr>
      </w:pPr>
    </w:p>
    <w:p w14:paraId="10A967CD" w14:textId="77777777" w:rsidR="0052677F" w:rsidRDefault="0052677F" w:rsidP="0052677F">
      <w:pPr>
        <w:ind w:left="4680"/>
        <w:jc w:val="both"/>
        <w:rPr>
          <w:rFonts w:asciiTheme="majorHAnsi" w:hAnsiTheme="majorHAnsi"/>
          <w:i/>
          <w:szCs w:val="26"/>
        </w:rPr>
      </w:pPr>
    </w:p>
    <w:p w14:paraId="4DFFE8D9" w14:textId="77777777" w:rsidR="0052677F" w:rsidRDefault="0052677F" w:rsidP="0052677F">
      <w:pPr>
        <w:ind w:left="4680"/>
        <w:jc w:val="both"/>
        <w:rPr>
          <w:rFonts w:asciiTheme="majorHAnsi" w:hAnsiTheme="majorHAnsi"/>
          <w:i/>
          <w:szCs w:val="26"/>
        </w:rPr>
      </w:pPr>
    </w:p>
    <w:p w14:paraId="6D949F10" w14:textId="1FD87890" w:rsidR="0052677F" w:rsidRDefault="0052677F" w:rsidP="0052677F">
      <w:pPr>
        <w:ind w:left="4680"/>
        <w:jc w:val="both"/>
        <w:rPr>
          <w:rFonts w:asciiTheme="majorHAnsi" w:hAnsiTheme="majorHAnsi"/>
          <w:i/>
          <w:szCs w:val="26"/>
        </w:rPr>
      </w:pPr>
    </w:p>
    <w:p w14:paraId="79A7233E" w14:textId="77777777" w:rsidR="0052677F" w:rsidRDefault="0052677F" w:rsidP="0052677F">
      <w:pPr>
        <w:ind w:left="4680"/>
        <w:jc w:val="both"/>
        <w:rPr>
          <w:rFonts w:asciiTheme="majorHAnsi" w:hAnsiTheme="majorHAnsi"/>
          <w:i/>
          <w:szCs w:val="26"/>
        </w:rPr>
      </w:pPr>
    </w:p>
    <w:p w14:paraId="1BFFFA3C" w14:textId="0FFA2CAF" w:rsidR="0052677F" w:rsidRDefault="0052677F" w:rsidP="0052677F">
      <w:pPr>
        <w:ind w:left="4680"/>
        <w:jc w:val="both"/>
        <w:rPr>
          <w:rFonts w:asciiTheme="majorHAnsi" w:hAnsiTheme="majorHAnsi"/>
          <w:i/>
          <w:szCs w:val="26"/>
        </w:rPr>
      </w:pPr>
    </w:p>
    <w:p w14:paraId="462F9B40" w14:textId="7A9CDE1B" w:rsidR="0052677F" w:rsidRDefault="0052677F" w:rsidP="0052677F">
      <w:pPr>
        <w:ind w:left="4680"/>
        <w:jc w:val="both"/>
        <w:rPr>
          <w:rFonts w:asciiTheme="majorHAnsi" w:hAnsiTheme="majorHAnsi"/>
          <w:i/>
          <w:szCs w:val="26"/>
        </w:rPr>
      </w:pPr>
    </w:p>
    <w:p w14:paraId="2B63BCB8" w14:textId="26786485" w:rsidR="0052677F" w:rsidRDefault="0052677F" w:rsidP="0052677F">
      <w:pPr>
        <w:ind w:left="4680"/>
        <w:jc w:val="both"/>
        <w:rPr>
          <w:rFonts w:asciiTheme="majorHAnsi" w:hAnsiTheme="majorHAnsi"/>
          <w:i/>
          <w:szCs w:val="26"/>
        </w:rPr>
      </w:pPr>
    </w:p>
    <w:p w14:paraId="2C4BA9D9" w14:textId="77777777" w:rsidR="0052677F" w:rsidRDefault="0052677F" w:rsidP="0052677F">
      <w:pPr>
        <w:ind w:left="4680"/>
        <w:jc w:val="both"/>
        <w:rPr>
          <w:rFonts w:asciiTheme="majorHAnsi" w:hAnsiTheme="majorHAnsi"/>
          <w:i/>
          <w:szCs w:val="26"/>
        </w:rPr>
      </w:pPr>
    </w:p>
    <w:p w14:paraId="6DBFBCDA" w14:textId="77777777" w:rsidR="0052677F" w:rsidRDefault="0052677F" w:rsidP="0052677F">
      <w:pPr>
        <w:ind w:left="4680"/>
        <w:jc w:val="both"/>
        <w:rPr>
          <w:rFonts w:asciiTheme="majorHAnsi" w:hAnsiTheme="majorHAnsi"/>
          <w:i/>
          <w:szCs w:val="26"/>
        </w:rPr>
      </w:pPr>
    </w:p>
    <w:p w14:paraId="7A3EDCF1" w14:textId="39C3B238" w:rsidR="0052677F" w:rsidRDefault="0052677F" w:rsidP="0052677F">
      <w:pPr>
        <w:ind w:left="4680"/>
        <w:jc w:val="both"/>
        <w:rPr>
          <w:rFonts w:asciiTheme="majorHAnsi" w:hAnsiTheme="majorHAnsi"/>
          <w:i/>
          <w:szCs w:val="26"/>
        </w:rPr>
      </w:pPr>
      <w:r>
        <w:rPr>
          <w:rFonts w:asciiTheme="majorHAnsi" w:hAnsiTheme="majorHAnsi"/>
          <w:i/>
          <w:szCs w:val="26"/>
        </w:rPr>
        <w:t>A</w:t>
      </w:r>
      <w:r w:rsidRPr="000C3A6F">
        <w:rPr>
          <w:rFonts w:asciiTheme="majorHAnsi" w:hAnsiTheme="majorHAnsi"/>
          <w:i/>
          <w:szCs w:val="26"/>
        </w:rPr>
        <w:t>rrangement of actin and myosin filaments</w:t>
      </w:r>
    </w:p>
    <w:p w14:paraId="6039FD4D" w14:textId="77777777" w:rsidR="0052677F" w:rsidRDefault="0052677F" w:rsidP="0052677F">
      <w:pPr>
        <w:ind w:left="4680"/>
        <w:jc w:val="both"/>
        <w:rPr>
          <w:rFonts w:asciiTheme="majorHAnsi" w:hAnsiTheme="majorHAnsi"/>
          <w:i/>
          <w:szCs w:val="26"/>
        </w:rPr>
      </w:pPr>
    </w:p>
    <w:p w14:paraId="3C97E776" w14:textId="77777777" w:rsidR="0052677F" w:rsidRDefault="0052677F" w:rsidP="0052677F">
      <w:pPr>
        <w:ind w:left="4680"/>
        <w:jc w:val="both"/>
        <w:rPr>
          <w:rFonts w:asciiTheme="majorHAnsi" w:hAnsiTheme="majorHAnsi"/>
          <w:i/>
          <w:szCs w:val="26"/>
        </w:rPr>
      </w:pPr>
    </w:p>
    <w:p w14:paraId="58AEFF7D" w14:textId="77777777" w:rsidR="0052677F" w:rsidRDefault="0052677F" w:rsidP="0052677F">
      <w:pPr>
        <w:jc w:val="both"/>
        <w:rPr>
          <w:rFonts w:asciiTheme="majorHAnsi" w:hAnsiTheme="majorHAnsi"/>
          <w:sz w:val="26"/>
          <w:szCs w:val="26"/>
        </w:rPr>
      </w:pPr>
      <w:r>
        <w:rPr>
          <w:rFonts w:asciiTheme="majorHAnsi" w:hAnsiTheme="majorHAnsi"/>
          <w:sz w:val="26"/>
          <w:szCs w:val="26"/>
        </w:rPr>
        <w:t xml:space="preserve">Myofibrils appear striped due to their alternating </w:t>
      </w:r>
      <w:r w:rsidRPr="00F10F12">
        <w:rPr>
          <w:rFonts w:asciiTheme="majorHAnsi" w:hAnsiTheme="majorHAnsi"/>
          <w:b/>
          <w:color w:val="7FD13B"/>
          <w:sz w:val="26"/>
          <w:szCs w:val="26"/>
        </w:rPr>
        <w:t>light-coloured</w:t>
      </w:r>
      <w:r>
        <w:rPr>
          <w:rFonts w:asciiTheme="majorHAnsi" w:hAnsiTheme="majorHAnsi"/>
          <w:sz w:val="26"/>
          <w:szCs w:val="26"/>
        </w:rPr>
        <w:t xml:space="preserve"> and </w:t>
      </w:r>
      <w:r w:rsidRPr="00F10F12">
        <w:rPr>
          <w:rFonts w:asciiTheme="majorHAnsi" w:hAnsiTheme="majorHAnsi"/>
          <w:b/>
          <w:color w:val="7FD13B"/>
          <w:sz w:val="26"/>
          <w:szCs w:val="26"/>
        </w:rPr>
        <w:t>dark-coloured bands</w:t>
      </w:r>
      <w:r>
        <w:rPr>
          <w:rFonts w:asciiTheme="majorHAnsi" w:hAnsiTheme="majorHAnsi"/>
          <w:sz w:val="26"/>
          <w:szCs w:val="26"/>
        </w:rPr>
        <w:t xml:space="preserve">. </w:t>
      </w:r>
    </w:p>
    <w:p w14:paraId="4C8C34A7" w14:textId="77777777" w:rsidR="0052677F" w:rsidRPr="00F10F12" w:rsidRDefault="0052677F" w:rsidP="0052677F">
      <w:pPr>
        <w:pStyle w:val="ListParagraph"/>
        <w:numPr>
          <w:ilvl w:val="0"/>
          <w:numId w:val="8"/>
        </w:numPr>
        <w:jc w:val="both"/>
        <w:rPr>
          <w:rFonts w:asciiTheme="majorHAnsi" w:hAnsiTheme="majorHAnsi"/>
          <w:b/>
          <w:color w:val="7FD13B"/>
          <w:sz w:val="26"/>
          <w:szCs w:val="26"/>
        </w:rPr>
      </w:pPr>
      <w:r w:rsidRPr="00F10F12">
        <w:rPr>
          <w:rFonts w:asciiTheme="majorHAnsi" w:hAnsiTheme="majorHAnsi"/>
          <w:b/>
          <w:color w:val="C0504D" w:themeColor="accent2"/>
          <w:sz w:val="26"/>
          <w:szCs w:val="26"/>
        </w:rPr>
        <w:t>Light bands</w:t>
      </w:r>
      <w:r w:rsidRPr="00F10F12">
        <w:rPr>
          <w:rFonts w:asciiTheme="majorHAnsi" w:hAnsiTheme="majorHAnsi"/>
          <w:b/>
          <w:color w:val="7FD13B"/>
          <w:sz w:val="26"/>
          <w:szCs w:val="26"/>
        </w:rPr>
        <w:t xml:space="preserve"> – Isotropic bands, I-bands</w:t>
      </w:r>
    </w:p>
    <w:p w14:paraId="39CCC721" w14:textId="77777777" w:rsidR="0052677F" w:rsidRDefault="0052677F" w:rsidP="0052677F">
      <w:pPr>
        <w:pStyle w:val="ListParagraph"/>
        <w:jc w:val="both"/>
        <w:rPr>
          <w:rFonts w:asciiTheme="majorHAnsi" w:hAnsiTheme="majorHAnsi"/>
          <w:sz w:val="26"/>
          <w:szCs w:val="26"/>
        </w:rPr>
      </w:pPr>
      <w:r>
        <w:rPr>
          <w:rFonts w:asciiTheme="majorHAnsi" w:hAnsiTheme="majorHAnsi"/>
          <w:sz w:val="26"/>
          <w:szCs w:val="26"/>
        </w:rPr>
        <w:t>Appear lighter because the actin and myosin filaments do not overlap in this region</w:t>
      </w:r>
    </w:p>
    <w:p w14:paraId="00001C60" w14:textId="77777777" w:rsidR="0052677F" w:rsidRPr="00F10F12" w:rsidRDefault="0052677F" w:rsidP="0052677F">
      <w:pPr>
        <w:pStyle w:val="ListParagraph"/>
        <w:numPr>
          <w:ilvl w:val="0"/>
          <w:numId w:val="8"/>
        </w:numPr>
        <w:jc w:val="both"/>
        <w:rPr>
          <w:rFonts w:asciiTheme="majorHAnsi" w:hAnsiTheme="majorHAnsi"/>
          <w:b/>
          <w:color w:val="7FD13B"/>
          <w:sz w:val="26"/>
          <w:szCs w:val="26"/>
        </w:rPr>
      </w:pPr>
      <w:r w:rsidRPr="00F10F12">
        <w:rPr>
          <w:rFonts w:asciiTheme="majorHAnsi" w:hAnsiTheme="majorHAnsi"/>
          <w:b/>
          <w:color w:val="C0504D" w:themeColor="accent2"/>
          <w:sz w:val="26"/>
          <w:szCs w:val="26"/>
        </w:rPr>
        <w:t>Dark bands</w:t>
      </w:r>
      <w:r w:rsidRPr="00F10F12">
        <w:rPr>
          <w:rFonts w:asciiTheme="majorHAnsi" w:hAnsiTheme="majorHAnsi"/>
          <w:b/>
          <w:color w:val="7FD13B"/>
          <w:sz w:val="26"/>
          <w:szCs w:val="26"/>
        </w:rPr>
        <w:t xml:space="preserve"> – Anisotrophic bands, A-bands</w:t>
      </w:r>
    </w:p>
    <w:p w14:paraId="1F4D4B1F" w14:textId="77777777" w:rsidR="0052677F" w:rsidRDefault="0052677F" w:rsidP="0052677F">
      <w:pPr>
        <w:pStyle w:val="ListParagraph"/>
        <w:jc w:val="both"/>
        <w:rPr>
          <w:rFonts w:asciiTheme="majorHAnsi" w:hAnsiTheme="majorHAnsi"/>
          <w:sz w:val="26"/>
          <w:szCs w:val="26"/>
        </w:rPr>
      </w:pPr>
      <w:r>
        <w:rPr>
          <w:rFonts w:asciiTheme="majorHAnsi" w:hAnsiTheme="majorHAnsi"/>
          <w:sz w:val="26"/>
          <w:szCs w:val="26"/>
        </w:rPr>
        <w:t>Appear darker because the actin and myosin filaments overlap in this region</w:t>
      </w:r>
    </w:p>
    <w:p w14:paraId="7347993C" w14:textId="77777777" w:rsidR="0052677F" w:rsidRDefault="0052677F" w:rsidP="0052677F">
      <w:pPr>
        <w:jc w:val="both"/>
        <w:rPr>
          <w:rFonts w:asciiTheme="majorHAnsi" w:hAnsiTheme="majorHAnsi"/>
          <w:sz w:val="26"/>
          <w:szCs w:val="26"/>
        </w:rPr>
      </w:pPr>
      <w:r>
        <w:rPr>
          <w:rFonts w:asciiTheme="majorHAnsi" w:hAnsiTheme="majorHAnsi"/>
          <w:sz w:val="26"/>
          <w:szCs w:val="26"/>
        </w:rPr>
        <w:t xml:space="preserve">At the </w:t>
      </w:r>
      <w:r w:rsidRPr="00F10F12">
        <w:rPr>
          <w:rFonts w:asciiTheme="majorHAnsi" w:hAnsiTheme="majorHAnsi"/>
          <w:b/>
          <w:color w:val="7FD13B"/>
          <w:sz w:val="26"/>
          <w:szCs w:val="26"/>
        </w:rPr>
        <w:t>centre</w:t>
      </w:r>
      <w:r>
        <w:rPr>
          <w:rFonts w:asciiTheme="majorHAnsi" w:hAnsiTheme="majorHAnsi"/>
          <w:sz w:val="26"/>
          <w:szCs w:val="26"/>
        </w:rPr>
        <w:t xml:space="preserve"> of each </w:t>
      </w:r>
      <w:r w:rsidRPr="00F10F12">
        <w:rPr>
          <w:rFonts w:asciiTheme="majorHAnsi" w:hAnsiTheme="majorHAnsi"/>
          <w:b/>
          <w:color w:val="7FD13B"/>
          <w:sz w:val="26"/>
          <w:szCs w:val="26"/>
        </w:rPr>
        <w:t>A-band</w:t>
      </w:r>
      <w:r>
        <w:rPr>
          <w:rFonts w:asciiTheme="majorHAnsi" w:hAnsiTheme="majorHAnsi"/>
          <w:sz w:val="26"/>
          <w:szCs w:val="26"/>
        </w:rPr>
        <w:t xml:space="preserve"> is a </w:t>
      </w:r>
      <w:r w:rsidRPr="00F10F12">
        <w:rPr>
          <w:rFonts w:asciiTheme="majorHAnsi" w:hAnsiTheme="majorHAnsi"/>
          <w:b/>
          <w:color w:val="7FD13B"/>
          <w:sz w:val="26"/>
          <w:szCs w:val="26"/>
        </w:rPr>
        <w:t>lighter-coloured</w:t>
      </w:r>
      <w:r>
        <w:rPr>
          <w:rFonts w:asciiTheme="majorHAnsi" w:hAnsiTheme="majorHAnsi"/>
          <w:sz w:val="26"/>
          <w:szCs w:val="26"/>
        </w:rPr>
        <w:t xml:space="preserve"> region called the </w:t>
      </w:r>
      <w:r w:rsidRPr="00F10F12">
        <w:rPr>
          <w:rFonts w:asciiTheme="majorHAnsi" w:hAnsiTheme="majorHAnsi"/>
          <w:b/>
          <w:color w:val="7FD13B"/>
          <w:sz w:val="26"/>
          <w:szCs w:val="26"/>
        </w:rPr>
        <w:t>H-zone</w:t>
      </w:r>
      <w:r>
        <w:rPr>
          <w:rFonts w:asciiTheme="majorHAnsi" w:hAnsiTheme="majorHAnsi"/>
          <w:sz w:val="26"/>
          <w:szCs w:val="26"/>
        </w:rPr>
        <w:t xml:space="preserve">. At the </w:t>
      </w:r>
      <w:r w:rsidRPr="00F10F12">
        <w:rPr>
          <w:rFonts w:asciiTheme="majorHAnsi" w:hAnsiTheme="majorHAnsi"/>
          <w:b/>
          <w:color w:val="7FD13B"/>
          <w:sz w:val="26"/>
          <w:szCs w:val="26"/>
        </w:rPr>
        <w:t>centre</w:t>
      </w:r>
      <w:r>
        <w:rPr>
          <w:rFonts w:asciiTheme="majorHAnsi" w:hAnsiTheme="majorHAnsi"/>
          <w:sz w:val="26"/>
          <w:szCs w:val="26"/>
        </w:rPr>
        <w:t xml:space="preserve"> of each </w:t>
      </w:r>
      <w:r w:rsidRPr="00F10F12">
        <w:rPr>
          <w:rFonts w:asciiTheme="majorHAnsi" w:hAnsiTheme="majorHAnsi"/>
          <w:b/>
          <w:color w:val="7FD13B"/>
          <w:sz w:val="26"/>
          <w:szCs w:val="26"/>
        </w:rPr>
        <w:t>I-band</w:t>
      </w:r>
      <w:r>
        <w:rPr>
          <w:rFonts w:asciiTheme="majorHAnsi" w:hAnsiTheme="majorHAnsi"/>
          <w:sz w:val="26"/>
          <w:szCs w:val="26"/>
        </w:rPr>
        <w:t xml:space="preserve"> is a </w:t>
      </w:r>
      <w:r w:rsidRPr="00F10F12">
        <w:rPr>
          <w:rFonts w:asciiTheme="majorHAnsi" w:hAnsiTheme="majorHAnsi"/>
          <w:b/>
          <w:color w:val="7FD13B"/>
          <w:sz w:val="26"/>
          <w:szCs w:val="26"/>
        </w:rPr>
        <w:t>line</w:t>
      </w:r>
      <w:r>
        <w:rPr>
          <w:rFonts w:asciiTheme="majorHAnsi" w:hAnsiTheme="majorHAnsi"/>
          <w:sz w:val="26"/>
          <w:szCs w:val="26"/>
        </w:rPr>
        <w:t xml:space="preserve"> called the </w:t>
      </w:r>
      <w:r w:rsidRPr="00F10F12">
        <w:rPr>
          <w:rFonts w:asciiTheme="majorHAnsi" w:hAnsiTheme="majorHAnsi"/>
          <w:b/>
          <w:color w:val="7FD13B"/>
          <w:sz w:val="26"/>
          <w:szCs w:val="26"/>
        </w:rPr>
        <w:t>Z-line</w:t>
      </w:r>
      <w:r>
        <w:rPr>
          <w:rFonts w:asciiTheme="majorHAnsi" w:hAnsiTheme="majorHAnsi"/>
          <w:sz w:val="26"/>
          <w:szCs w:val="26"/>
        </w:rPr>
        <w:t xml:space="preserve">. </w:t>
      </w:r>
    </w:p>
    <w:p w14:paraId="1CCE8A89" w14:textId="77777777" w:rsidR="0052677F" w:rsidRPr="00F10F12" w:rsidRDefault="0052677F" w:rsidP="0052677F">
      <w:pPr>
        <w:pStyle w:val="ListParagraph"/>
        <w:numPr>
          <w:ilvl w:val="0"/>
          <w:numId w:val="10"/>
        </w:numPr>
        <w:jc w:val="both"/>
        <w:rPr>
          <w:rFonts w:asciiTheme="majorHAnsi" w:hAnsiTheme="majorHAnsi"/>
          <w:color w:val="8064A2" w:themeColor="accent4"/>
          <w:sz w:val="26"/>
          <w:szCs w:val="26"/>
        </w:rPr>
      </w:pPr>
      <w:r w:rsidRPr="00F10F12">
        <w:rPr>
          <w:rFonts w:asciiTheme="majorHAnsi" w:hAnsiTheme="majorHAnsi"/>
          <w:b/>
          <w:color w:val="8064A2" w:themeColor="accent4"/>
          <w:sz w:val="26"/>
          <w:szCs w:val="26"/>
          <w:u w:val="single"/>
        </w:rPr>
        <w:t>Sarcomere</w:t>
      </w:r>
      <w:r w:rsidRPr="00F10F12">
        <w:rPr>
          <w:rFonts w:asciiTheme="majorHAnsi" w:hAnsiTheme="majorHAnsi"/>
          <w:color w:val="8064A2" w:themeColor="accent4"/>
          <w:sz w:val="26"/>
          <w:szCs w:val="26"/>
        </w:rPr>
        <w:t xml:space="preserve"> – the distance between adjacent Z-lines</w:t>
      </w:r>
    </w:p>
    <w:p w14:paraId="3AA56770" w14:textId="77777777" w:rsidR="0052677F" w:rsidRDefault="0052677F" w:rsidP="0052677F">
      <w:pPr>
        <w:jc w:val="both"/>
        <w:rPr>
          <w:rFonts w:asciiTheme="majorHAnsi" w:hAnsiTheme="majorHAnsi"/>
          <w:sz w:val="26"/>
          <w:szCs w:val="26"/>
        </w:rPr>
      </w:pPr>
      <w:r>
        <w:rPr>
          <w:rFonts w:asciiTheme="majorHAnsi" w:hAnsiTheme="majorHAnsi"/>
          <w:sz w:val="26"/>
          <w:szCs w:val="26"/>
        </w:rPr>
        <w:t xml:space="preserve">When a muscle </w:t>
      </w:r>
      <w:r w:rsidRPr="00F10F12">
        <w:rPr>
          <w:rFonts w:asciiTheme="majorHAnsi" w:hAnsiTheme="majorHAnsi"/>
          <w:b/>
          <w:color w:val="7FD13B"/>
          <w:sz w:val="26"/>
          <w:szCs w:val="26"/>
        </w:rPr>
        <w:t>contracts</w:t>
      </w:r>
      <w:r>
        <w:rPr>
          <w:rFonts w:asciiTheme="majorHAnsi" w:hAnsiTheme="majorHAnsi"/>
          <w:sz w:val="26"/>
          <w:szCs w:val="26"/>
        </w:rPr>
        <w:t xml:space="preserve">, the </w:t>
      </w:r>
      <w:r w:rsidRPr="00F10F12">
        <w:rPr>
          <w:rFonts w:asciiTheme="majorHAnsi" w:hAnsiTheme="majorHAnsi"/>
          <w:b/>
          <w:color w:val="7FD13B"/>
          <w:sz w:val="26"/>
          <w:szCs w:val="26"/>
        </w:rPr>
        <w:t>sarcomeres shorten</w:t>
      </w:r>
      <w:r>
        <w:rPr>
          <w:rFonts w:asciiTheme="majorHAnsi" w:hAnsiTheme="majorHAnsi"/>
          <w:sz w:val="26"/>
          <w:szCs w:val="26"/>
        </w:rPr>
        <w:t xml:space="preserve"> and the pattern of light and dark bands changes.</w:t>
      </w:r>
    </w:p>
    <w:p w14:paraId="045EE0DE" w14:textId="77777777" w:rsidR="00766CC0" w:rsidRDefault="00766CC0" w:rsidP="00620444">
      <w:pPr>
        <w:pStyle w:val="Sausage3"/>
        <w:rPr>
          <w:rFonts w:ascii="Helvetica" w:hAnsi="Helvetica" w:cs="Helvetica"/>
          <w:noProof/>
        </w:rPr>
      </w:pPr>
    </w:p>
    <w:p w14:paraId="46E56A7B" w14:textId="77777777" w:rsidR="00766CC0" w:rsidRDefault="00766CC0" w:rsidP="00620444">
      <w:pPr>
        <w:pStyle w:val="Sausage3"/>
        <w:rPr>
          <w:rFonts w:ascii="Helvetica" w:hAnsi="Helvetica" w:cs="Helvetica"/>
          <w:noProof/>
        </w:rPr>
      </w:pPr>
    </w:p>
    <w:p w14:paraId="6A32D59C" w14:textId="77777777" w:rsidR="00766CC0" w:rsidRDefault="00766CC0" w:rsidP="00620444">
      <w:pPr>
        <w:pStyle w:val="Sausage3"/>
        <w:rPr>
          <w:rFonts w:ascii="Helvetica" w:hAnsi="Helvetica" w:cs="Helvetica"/>
          <w:noProof/>
        </w:rPr>
      </w:pPr>
    </w:p>
    <w:p w14:paraId="2398D215" w14:textId="77777777" w:rsidR="0052677F" w:rsidRDefault="0052677F" w:rsidP="00620444">
      <w:pPr>
        <w:pStyle w:val="Sausage3"/>
        <w:rPr>
          <w:rFonts w:ascii="Helvetica" w:hAnsi="Helvetica" w:cs="Helvetica"/>
          <w:noProof/>
        </w:rPr>
      </w:pPr>
    </w:p>
    <w:p w14:paraId="38C02AE6" w14:textId="77777777" w:rsidR="0052677F" w:rsidRDefault="0052677F" w:rsidP="00620444">
      <w:pPr>
        <w:pStyle w:val="Sausage3"/>
        <w:rPr>
          <w:rFonts w:ascii="Helvetica" w:hAnsi="Helvetica" w:cs="Helvetica"/>
          <w:noProof/>
        </w:rPr>
      </w:pPr>
    </w:p>
    <w:p w14:paraId="3F3A8708" w14:textId="77777777" w:rsidR="0052677F" w:rsidRDefault="0052677F" w:rsidP="00620444">
      <w:pPr>
        <w:pStyle w:val="Sausage3"/>
        <w:rPr>
          <w:rFonts w:ascii="Helvetica" w:hAnsi="Helvetica" w:cs="Helvetica"/>
          <w:noProof/>
        </w:rPr>
      </w:pPr>
    </w:p>
    <w:p w14:paraId="435B10B4" w14:textId="77777777" w:rsidR="0052677F" w:rsidRDefault="0052677F" w:rsidP="00620444">
      <w:pPr>
        <w:pStyle w:val="Sausage3"/>
        <w:rPr>
          <w:rFonts w:ascii="Helvetica" w:hAnsi="Helvetica" w:cs="Helvetica"/>
          <w:noProof/>
        </w:rPr>
      </w:pPr>
    </w:p>
    <w:p w14:paraId="179C9838" w14:textId="77777777" w:rsidR="0052677F" w:rsidRDefault="0052677F" w:rsidP="00620444">
      <w:pPr>
        <w:pStyle w:val="Sausage3"/>
        <w:rPr>
          <w:rFonts w:ascii="Helvetica" w:hAnsi="Helvetica" w:cs="Helvetica"/>
          <w:noProof/>
        </w:rPr>
      </w:pPr>
    </w:p>
    <w:p w14:paraId="6D88531D" w14:textId="77777777" w:rsidR="0052677F" w:rsidRDefault="0052677F" w:rsidP="00620444">
      <w:pPr>
        <w:pStyle w:val="Sausage3"/>
        <w:rPr>
          <w:rFonts w:ascii="Helvetica" w:hAnsi="Helvetica" w:cs="Helvetica"/>
          <w:noProof/>
        </w:rPr>
      </w:pPr>
    </w:p>
    <w:p w14:paraId="21E97746" w14:textId="77777777" w:rsidR="0052677F" w:rsidRDefault="0052677F" w:rsidP="00620444">
      <w:pPr>
        <w:pStyle w:val="Sausage3"/>
        <w:rPr>
          <w:rFonts w:ascii="Helvetica" w:hAnsi="Helvetica" w:cs="Helvetica"/>
          <w:noProof/>
        </w:rPr>
      </w:pPr>
    </w:p>
    <w:p w14:paraId="76F2C630" w14:textId="77777777" w:rsidR="00766CC0" w:rsidRDefault="00766CC0" w:rsidP="00620444">
      <w:pPr>
        <w:pStyle w:val="Sausage3"/>
        <w:rPr>
          <w:rFonts w:ascii="Helvetica" w:hAnsi="Helvetica" w:cs="Helvetica"/>
          <w:noProof/>
        </w:rPr>
      </w:pPr>
    </w:p>
    <w:p w14:paraId="5AAA1D05" w14:textId="777A7464" w:rsidR="00766CC0" w:rsidRDefault="00766CC0" w:rsidP="00766CC0">
      <w:pPr>
        <w:pStyle w:val="Sausage1"/>
      </w:pPr>
      <w:bookmarkStart w:id="5" w:name="_Toc230590375"/>
      <w:r>
        <w:t>Skeletal Muscle Proteins</w:t>
      </w:r>
      <w:bookmarkEnd w:id="5"/>
    </w:p>
    <w:p w14:paraId="4B2823DB" w14:textId="77777777" w:rsidR="00766CC0" w:rsidRDefault="00766CC0" w:rsidP="00766CC0">
      <w:pPr>
        <w:pStyle w:val="Sausage3"/>
      </w:pPr>
    </w:p>
    <w:p w14:paraId="34ED657F" w14:textId="4A81C6CB" w:rsidR="0016278B" w:rsidRDefault="006D4137" w:rsidP="006D4137">
      <w:pPr>
        <w:pStyle w:val="Sausage2"/>
      </w:pPr>
      <w:bookmarkStart w:id="6" w:name="_Toc230590376"/>
      <w:r>
        <w:t>Myosin</w:t>
      </w:r>
      <w:bookmarkEnd w:id="6"/>
    </w:p>
    <w:p w14:paraId="131062EE" w14:textId="44CEB34E" w:rsidR="00177A4D" w:rsidRDefault="004F1BD7" w:rsidP="006D4137">
      <w:pPr>
        <w:pStyle w:val="Sausage3"/>
      </w:pPr>
      <w:r>
        <w:rPr>
          <w:noProof/>
          <w:lang w:val="en-GB" w:eastAsia="en-GB"/>
        </w:rPr>
        <w:drawing>
          <wp:anchor distT="0" distB="0" distL="114300" distR="114300" simplePos="0" relativeHeight="251661312" behindDoc="0" locked="0" layoutInCell="1" allowOverlap="1" wp14:anchorId="1AB44046" wp14:editId="707D2607">
            <wp:simplePos x="0" y="0"/>
            <wp:positionH relativeFrom="margin">
              <wp:align>center</wp:align>
            </wp:positionH>
            <wp:positionV relativeFrom="paragraph">
              <wp:posOffset>99060</wp:posOffset>
            </wp:positionV>
            <wp:extent cx="3873500" cy="3411220"/>
            <wp:effectExtent l="0" t="0" r="1270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l="3572" t="4086" r="3572" b="10847"/>
                    <a:stretch/>
                  </pic:blipFill>
                  <pic:spPr bwMode="auto">
                    <a:xfrm>
                      <a:off x="0" y="0"/>
                      <a:ext cx="3873500" cy="3411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3CE7BF1" w14:textId="65929E45" w:rsidR="004F1BD7" w:rsidRDefault="004F1BD7" w:rsidP="006D4137">
      <w:pPr>
        <w:pStyle w:val="Sausage3"/>
      </w:pPr>
    </w:p>
    <w:p w14:paraId="3375BE85" w14:textId="77777777" w:rsidR="004F1BD7" w:rsidRDefault="004F1BD7" w:rsidP="006D4137">
      <w:pPr>
        <w:pStyle w:val="Sausage3"/>
      </w:pPr>
    </w:p>
    <w:p w14:paraId="471AB25B" w14:textId="77777777" w:rsidR="004F1BD7" w:rsidRDefault="004F1BD7" w:rsidP="006D4137">
      <w:pPr>
        <w:pStyle w:val="Sausage3"/>
      </w:pPr>
    </w:p>
    <w:p w14:paraId="6639362E" w14:textId="77777777" w:rsidR="004F1BD7" w:rsidRDefault="004F1BD7" w:rsidP="006D4137">
      <w:pPr>
        <w:pStyle w:val="Sausage3"/>
      </w:pPr>
    </w:p>
    <w:p w14:paraId="3BE07CD8" w14:textId="77777777" w:rsidR="004F1BD7" w:rsidRDefault="004F1BD7" w:rsidP="006D4137">
      <w:pPr>
        <w:pStyle w:val="Sausage3"/>
      </w:pPr>
    </w:p>
    <w:p w14:paraId="2E224728" w14:textId="77777777" w:rsidR="004F1BD7" w:rsidRDefault="004F1BD7" w:rsidP="006D4137">
      <w:pPr>
        <w:pStyle w:val="Sausage3"/>
      </w:pPr>
    </w:p>
    <w:p w14:paraId="74109774" w14:textId="77777777" w:rsidR="004F1BD7" w:rsidRDefault="004F1BD7" w:rsidP="006D4137">
      <w:pPr>
        <w:pStyle w:val="Sausage3"/>
      </w:pPr>
    </w:p>
    <w:p w14:paraId="2BEA2A70" w14:textId="77777777" w:rsidR="004F1BD7" w:rsidRDefault="004F1BD7" w:rsidP="006D4137">
      <w:pPr>
        <w:pStyle w:val="Sausage3"/>
      </w:pPr>
    </w:p>
    <w:p w14:paraId="516ACA13" w14:textId="77777777" w:rsidR="004F1BD7" w:rsidRDefault="004F1BD7" w:rsidP="006D4137">
      <w:pPr>
        <w:pStyle w:val="Sausage3"/>
      </w:pPr>
    </w:p>
    <w:p w14:paraId="08D72E5F" w14:textId="77777777" w:rsidR="004F1BD7" w:rsidRDefault="004F1BD7" w:rsidP="006D4137">
      <w:pPr>
        <w:pStyle w:val="Sausage3"/>
      </w:pPr>
    </w:p>
    <w:p w14:paraId="421AA277" w14:textId="77777777" w:rsidR="004F1BD7" w:rsidRDefault="004F1BD7" w:rsidP="006D4137">
      <w:pPr>
        <w:pStyle w:val="Sausage3"/>
      </w:pPr>
    </w:p>
    <w:p w14:paraId="12D792AA" w14:textId="77777777" w:rsidR="004F1BD7" w:rsidRDefault="004F1BD7" w:rsidP="006D4137">
      <w:pPr>
        <w:pStyle w:val="Sausage3"/>
      </w:pPr>
    </w:p>
    <w:p w14:paraId="732238A8" w14:textId="77777777" w:rsidR="004F1BD7" w:rsidRDefault="004F1BD7" w:rsidP="006D4137">
      <w:pPr>
        <w:pStyle w:val="Sausage3"/>
      </w:pPr>
    </w:p>
    <w:p w14:paraId="02E46804" w14:textId="77777777" w:rsidR="004F1BD7" w:rsidRDefault="004F1BD7" w:rsidP="006D4137">
      <w:pPr>
        <w:pStyle w:val="Sausage3"/>
      </w:pPr>
    </w:p>
    <w:p w14:paraId="0F7712FC" w14:textId="77777777" w:rsidR="004F1BD7" w:rsidRDefault="004F1BD7" w:rsidP="006D4137">
      <w:pPr>
        <w:pStyle w:val="Sausage3"/>
      </w:pPr>
    </w:p>
    <w:p w14:paraId="6620037F" w14:textId="77777777" w:rsidR="004F1BD7" w:rsidRDefault="004F1BD7" w:rsidP="006D4137">
      <w:pPr>
        <w:pStyle w:val="Sausage3"/>
      </w:pPr>
    </w:p>
    <w:p w14:paraId="75330795" w14:textId="77777777" w:rsidR="004F1BD7" w:rsidRDefault="004F1BD7" w:rsidP="006D4137">
      <w:pPr>
        <w:pStyle w:val="Sausage3"/>
      </w:pPr>
    </w:p>
    <w:p w14:paraId="41B6E746" w14:textId="77777777" w:rsidR="004F1BD7" w:rsidRDefault="004F1BD7" w:rsidP="006D4137">
      <w:pPr>
        <w:pStyle w:val="Sausage3"/>
      </w:pPr>
    </w:p>
    <w:p w14:paraId="58289FA5" w14:textId="77777777" w:rsidR="004F1BD7" w:rsidRDefault="004F1BD7" w:rsidP="006D4137">
      <w:pPr>
        <w:pStyle w:val="Sausage3"/>
      </w:pPr>
    </w:p>
    <w:p w14:paraId="29815369" w14:textId="77777777" w:rsidR="004F1BD7" w:rsidRDefault="004F1BD7" w:rsidP="006D4137">
      <w:pPr>
        <w:pStyle w:val="Sausage3"/>
      </w:pPr>
    </w:p>
    <w:p w14:paraId="70986509" w14:textId="3101E772" w:rsidR="006D4137" w:rsidRDefault="006D4137" w:rsidP="006D4137">
      <w:pPr>
        <w:pStyle w:val="Sausage3"/>
      </w:pPr>
      <w:r>
        <w:t xml:space="preserve">The tails of myosin molecules wrap around each other to form the thick filament whilst the globular </w:t>
      </w:r>
      <w:r w:rsidR="00177A4D">
        <w:t>heads protrude in all directions to form the actinomyosin bridges with actin.</w:t>
      </w:r>
    </w:p>
    <w:p w14:paraId="33ADA31D" w14:textId="77777777" w:rsidR="00177A4D" w:rsidRDefault="00177A4D" w:rsidP="006D4137">
      <w:pPr>
        <w:pStyle w:val="Sausage3"/>
      </w:pPr>
    </w:p>
    <w:p w14:paraId="27575B5D" w14:textId="3372CFB2" w:rsidR="00177A4D" w:rsidRDefault="00177A4D" w:rsidP="00177A4D">
      <w:pPr>
        <w:pStyle w:val="Sausage2"/>
      </w:pPr>
      <w:bookmarkStart w:id="7" w:name="_Toc230590377"/>
      <w:r>
        <w:t>Actin</w:t>
      </w:r>
      <w:bookmarkEnd w:id="7"/>
    </w:p>
    <w:p w14:paraId="5D58D1BB" w14:textId="094D5D90" w:rsidR="00177A4D" w:rsidRDefault="00CE5927" w:rsidP="00177A4D">
      <w:pPr>
        <w:pStyle w:val="Sausage3"/>
      </w:pPr>
      <w:r>
        <w:rPr>
          <w:noProof/>
          <w:lang w:val="en-GB" w:eastAsia="en-GB"/>
        </w:rPr>
        <mc:AlternateContent>
          <mc:Choice Requires="wpg">
            <w:drawing>
              <wp:anchor distT="0" distB="0" distL="114300" distR="114300" simplePos="0" relativeHeight="251666432" behindDoc="0" locked="0" layoutInCell="1" allowOverlap="1" wp14:anchorId="780B137C" wp14:editId="18C16697">
                <wp:simplePos x="0" y="0"/>
                <wp:positionH relativeFrom="column">
                  <wp:posOffset>0</wp:posOffset>
                </wp:positionH>
                <wp:positionV relativeFrom="paragraph">
                  <wp:posOffset>177165</wp:posOffset>
                </wp:positionV>
                <wp:extent cx="5181600" cy="1276350"/>
                <wp:effectExtent l="0" t="0" r="0" b="19050"/>
                <wp:wrapThrough wrapText="bothSides">
                  <wp:wrapPolygon edited="0">
                    <wp:start x="2118" y="3009"/>
                    <wp:lineTo x="1376" y="10746"/>
                    <wp:lineTo x="1694" y="17624"/>
                    <wp:lineTo x="1906" y="20203"/>
                    <wp:lineTo x="7518" y="21493"/>
                    <wp:lineTo x="16518" y="21493"/>
                    <wp:lineTo x="18318" y="21493"/>
                    <wp:lineTo x="19588" y="21493"/>
                    <wp:lineTo x="21494" y="19343"/>
                    <wp:lineTo x="21494" y="15904"/>
                    <wp:lineTo x="20965" y="12466"/>
                    <wp:lineTo x="20647" y="9887"/>
                    <wp:lineTo x="19376" y="8167"/>
                    <wp:lineTo x="15247" y="3009"/>
                    <wp:lineTo x="2118" y="3009"/>
                  </wp:wrapPolygon>
                </wp:wrapThrough>
                <wp:docPr id="8" name="Group 8"/>
                <wp:cNvGraphicFramePr/>
                <a:graphic xmlns:a="http://schemas.openxmlformats.org/drawingml/2006/main">
                  <a:graphicData uri="http://schemas.microsoft.com/office/word/2010/wordprocessingGroup">
                    <wpg:wgp>
                      <wpg:cNvGrpSpPr/>
                      <wpg:grpSpPr>
                        <a:xfrm>
                          <a:off x="0" y="0"/>
                          <a:ext cx="5181600" cy="1276350"/>
                          <a:chOff x="0" y="0"/>
                          <a:chExt cx="5181600" cy="1276350"/>
                        </a:xfrm>
                      </wpg:grpSpPr>
                      <pic:pic xmlns:pic="http://schemas.openxmlformats.org/drawingml/2006/picture">
                        <pic:nvPicPr>
                          <pic:cNvPr id="18" name="Picture 18"/>
                          <pic:cNvPicPr>
                            <a:picLocks noChangeAspect="1"/>
                          </pic:cNvPicPr>
                        </pic:nvPicPr>
                        <pic:blipFill rotWithShape="1">
                          <a:blip r:embed="rId13">
                            <a:extLst>
                              <a:ext uri="{28A0092B-C50C-407E-A947-70E740481C1C}">
                                <a14:useLocalDpi xmlns:a14="http://schemas.microsoft.com/office/drawing/2010/main" val="0"/>
                              </a:ext>
                            </a:extLst>
                          </a:blip>
                          <a:srcRect t="11291" b="50403"/>
                          <a:stretch/>
                        </pic:blipFill>
                        <pic:spPr bwMode="auto">
                          <a:xfrm>
                            <a:off x="0" y="0"/>
                            <a:ext cx="5181600" cy="1206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Rectangle 2"/>
                        <wps:cNvSpPr/>
                        <wps:spPr>
                          <a:xfrm>
                            <a:off x="4000500" y="1162050"/>
                            <a:ext cx="342900" cy="114300"/>
                          </a:xfrm>
                          <a:prstGeom prst="rect">
                            <a:avLst/>
                          </a:prstGeom>
                          <a:solidFill>
                            <a:schemeClr val="bg1"/>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628900" y="1142365"/>
                            <a:ext cx="342900" cy="114300"/>
                          </a:xfrm>
                          <a:prstGeom prst="rect">
                            <a:avLst/>
                          </a:prstGeom>
                          <a:solidFill>
                            <a:schemeClr val="bg1"/>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943100" y="1106805"/>
                            <a:ext cx="342900" cy="129988"/>
                          </a:xfrm>
                          <a:prstGeom prst="rect">
                            <a:avLst/>
                          </a:prstGeom>
                          <a:solidFill>
                            <a:schemeClr val="bg1"/>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6E8983" id="Group 8" o:spid="_x0000_s1026" style="position:absolute;margin-left:0;margin-top:13.95pt;width:408pt;height:100.5pt;z-index:251666432" coordsize="51816,1276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1816;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TI/EAAAA2wAAAA8AAABkcnMvZG93bnJldi54bWxEj0FvwjAMhe+T9h8iT9ptpGxiGoWAUKVq&#10;uwLTxtFqTFPROF0ToPDr8QFpN1vv+b3P8+XgW3WiPjaBDYxHGSjiKtiGawPf2/LlA1RMyBbbwGTg&#10;QhGWi8eHOeY2nHlNp02qlYRwzNGAS6nLtY6VI49xFDpi0fah95hk7WttezxLuG/1a5a9a48NS4PD&#10;jgpH1WFz9AaKOK3Xx9L9/G0nb2WRLp/X1e7XmOenYTUDlWhI/+b79ZcVfIGVX2QAv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eTI/EAAAA2wAAAA8AAAAAAAAAAAAAAAAA&#10;nwIAAGRycy9kb3ducmV2LnhtbFBLBQYAAAAABAAEAPcAAACQAwAAAAA=&#10;">
                  <v:imagedata r:id="rId14" o:title="" croptop="7400f" cropbottom="33032f"/>
                  <v:path arrowok="t"/>
                </v:shape>
                <v:rect id="Rectangle 2" o:spid="_x0000_s1028" style="position:absolute;left:40005;top:11620;width:342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EA&#10;AADaAAAADwAAAGRycy9kb3ducmV2LnhtbESPzWrDMBCE74G8g9hALqGWY0hpnCimFAI55qeHHhdr&#10;bZlYK2PJjvP2UaHQ4zAz3zD7YrKtGKn3jWMF6yQFQVw63XCt4Pt2fPsA4QOyxtYxKXiSh+Iwn+0x&#10;1+7BFxqvoRYRwj5HBSaELpfSl4Ys+sR1xNGrXG8xRNnXUvf4iHDbyixN36XFhuOCwY6+DJX362AV&#10;rMLZZBWVP9vbhofTxW5o3HZKLRfT5w5EoCn8h//aJ60gg98r8QbIw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fvvrBAAAA2gAAAA8AAAAAAAAAAAAAAAAAmAIAAGRycy9kb3du&#10;cmV2LnhtbFBLBQYAAAAABAAEAPUAAACGAwAAAAA=&#10;" fillcolor="white [3212]" strokecolor="white"/>
                <v:rect id="Rectangle 4" o:spid="_x0000_s1029" style="position:absolute;left:26289;top:11423;width:342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DFb8A&#10;AADaAAAADwAAAGRycy9kb3ducmV2LnhtbESPQYvCMBSE74L/ITzBi2iqqGjXKCIIHtV68Phonk3Z&#10;5qU0sdZ/v1kQPA4z8w2z2XW2Ei01vnSsYDpJQBDnTpdcKLhlx/EKhA/IGivHpOBNHnbbfm+DqXYv&#10;vlB7DYWIEPYpKjAh1KmUPjdk0U9cTRy9h2sshiibQuoGXxFuKzlLkqW0WHJcMFjTwVD+e31aBaNw&#10;NrMH5fd1tuDn6WIX1K5rpYaDbv8DIlAXvuFP+6QVzOH/Srw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oMVvwAAANoAAAAPAAAAAAAAAAAAAAAAAJgCAABkcnMvZG93bnJl&#10;di54bWxQSwUGAAAAAAQABAD1AAAAhAMAAAAA&#10;" fillcolor="white [3212]" strokecolor="white"/>
                <v:rect id="Rectangle 6" o:spid="_x0000_s1030" style="position:absolute;left:19431;top:11068;width:3429;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4+b0A&#10;AADaAAAADwAAAGRycy9kb3ducmV2LnhtbESPzQrCMBCE74LvEFbwIpoqKFqNIoLg0b+Dx6VZm2Kz&#10;KU2s9e2NIHgcZuYbZrVpbSkaqn3hWMF4lIAgzpwuOFdwveyHcxA+IGssHZOCN3nYrLudFabavfhE&#10;zTnkIkLYp6jAhFClUvrMkEU/chVx9O6uthiirHOpa3xFuC3lJElm0mLBccFgRTtD2eP8tAoG4Wgm&#10;d8pui8uUn4eTnVKzqJTq99rtEkSgNvzDv/ZBK5jB90q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S4+b0AAADaAAAADwAAAAAAAAAAAAAAAACYAgAAZHJzL2Rvd25yZXYu&#10;eG1sUEsFBgAAAAAEAAQA9QAAAIIDAAAAAA==&#10;" fillcolor="white [3212]" strokecolor="white"/>
                <w10:wrap type="through"/>
              </v:group>
            </w:pict>
          </mc:Fallback>
        </mc:AlternateContent>
      </w:r>
    </w:p>
    <w:p w14:paraId="6E99A411" w14:textId="18E362A8" w:rsidR="00177A4D" w:rsidRDefault="00177A4D" w:rsidP="00177A4D">
      <w:pPr>
        <w:pStyle w:val="Sausage3"/>
      </w:pPr>
    </w:p>
    <w:p w14:paraId="4E8966AD" w14:textId="77777777" w:rsidR="00CE5927" w:rsidRDefault="00CE5927" w:rsidP="00177A4D">
      <w:pPr>
        <w:pStyle w:val="Sausage3"/>
      </w:pPr>
    </w:p>
    <w:p w14:paraId="0834E10E" w14:textId="77777777" w:rsidR="00CE5927" w:rsidRDefault="00CE5927" w:rsidP="00177A4D">
      <w:pPr>
        <w:pStyle w:val="Sausage3"/>
      </w:pPr>
    </w:p>
    <w:p w14:paraId="6FAA8045" w14:textId="77777777" w:rsidR="00CE5927" w:rsidRDefault="00CE5927" w:rsidP="00177A4D">
      <w:pPr>
        <w:pStyle w:val="Sausage3"/>
      </w:pPr>
    </w:p>
    <w:p w14:paraId="7B07BB04" w14:textId="77777777" w:rsidR="00CE5927" w:rsidRDefault="00CE5927" w:rsidP="00177A4D">
      <w:pPr>
        <w:pStyle w:val="Sausage3"/>
      </w:pPr>
    </w:p>
    <w:p w14:paraId="729E94A4" w14:textId="77777777" w:rsidR="00CE5927" w:rsidRDefault="00CE5927" w:rsidP="00177A4D">
      <w:pPr>
        <w:pStyle w:val="Sausage3"/>
      </w:pPr>
    </w:p>
    <w:p w14:paraId="48B95216" w14:textId="77777777" w:rsidR="00CE5927" w:rsidRDefault="00CE5927" w:rsidP="00177A4D">
      <w:pPr>
        <w:pStyle w:val="Sausage3"/>
      </w:pPr>
    </w:p>
    <w:p w14:paraId="088EEF3C" w14:textId="77777777" w:rsidR="00CE5927" w:rsidRDefault="00CE5927" w:rsidP="00177A4D">
      <w:pPr>
        <w:pStyle w:val="Sausage3"/>
      </w:pPr>
    </w:p>
    <w:p w14:paraId="3BD6CCFD" w14:textId="77777777" w:rsidR="00CE5927" w:rsidRDefault="00CE5927" w:rsidP="00177A4D">
      <w:pPr>
        <w:pStyle w:val="Sausage3"/>
      </w:pPr>
    </w:p>
    <w:p w14:paraId="3A82D137" w14:textId="04AABBD7" w:rsidR="00CE5927" w:rsidRDefault="00CE5927" w:rsidP="00177A4D">
      <w:pPr>
        <w:pStyle w:val="Sausage3"/>
      </w:pPr>
      <w:r>
        <w:t>Each actin filament is made of two helical strands of globular actin molecules that twist around each other to form the actin filament.</w:t>
      </w:r>
    </w:p>
    <w:p w14:paraId="47A0F383" w14:textId="77777777" w:rsidR="00CE5927" w:rsidRDefault="00CE5927" w:rsidP="00177A4D">
      <w:pPr>
        <w:pStyle w:val="Sausage3"/>
      </w:pPr>
    </w:p>
    <w:p w14:paraId="24F4D304" w14:textId="47D7BD13" w:rsidR="00CE5927" w:rsidRDefault="004F1BD7" w:rsidP="00177A4D">
      <w:pPr>
        <w:pStyle w:val="Sausage3"/>
      </w:pPr>
      <w:r>
        <w:t>Actin filaments are associated with two accessory proteins:</w:t>
      </w:r>
    </w:p>
    <w:p w14:paraId="3A7D5765" w14:textId="1FB451D6" w:rsidR="004F1BD7" w:rsidRDefault="004F1BD7" w:rsidP="004F1BD7">
      <w:pPr>
        <w:pStyle w:val="Sausage3"/>
        <w:numPr>
          <w:ilvl w:val="0"/>
          <w:numId w:val="3"/>
        </w:numPr>
      </w:pPr>
      <w:r w:rsidRPr="00267535">
        <w:rPr>
          <w:i/>
        </w:rPr>
        <w:t>Tropomyosin</w:t>
      </w:r>
      <w:r>
        <w:t xml:space="preserve"> - a rod shaped fibrous protein that link end to end to form two helical strands wrapped around the actin filament. </w:t>
      </w:r>
    </w:p>
    <w:p w14:paraId="330B8D18" w14:textId="7875FB24" w:rsidR="004F1BD7" w:rsidRPr="0052677F" w:rsidRDefault="004F1BD7" w:rsidP="004F1BD7">
      <w:pPr>
        <w:pStyle w:val="Sausage3"/>
        <w:numPr>
          <w:ilvl w:val="0"/>
          <w:numId w:val="3"/>
        </w:numPr>
        <w:rPr>
          <w:i/>
        </w:rPr>
      </w:pPr>
      <w:r w:rsidRPr="00267535">
        <w:rPr>
          <w:i/>
        </w:rPr>
        <w:t xml:space="preserve">Troponin </w:t>
      </w:r>
      <w:r w:rsidR="00BD7149">
        <w:rPr>
          <w:i/>
        </w:rPr>
        <w:t xml:space="preserve">– </w:t>
      </w:r>
      <w:r w:rsidR="00BD7149" w:rsidRPr="00BD7149">
        <w:t>binds to</w:t>
      </w:r>
      <w:r w:rsidR="00BD7149">
        <w:rPr>
          <w:i/>
        </w:rPr>
        <w:t xml:space="preserve"> </w:t>
      </w:r>
      <w:r w:rsidR="00BD7149">
        <w:t>Ca</w:t>
      </w:r>
      <w:r w:rsidR="00BD7149">
        <w:rPr>
          <w:vertAlign w:val="superscript"/>
        </w:rPr>
        <w:t>2+</w:t>
      </w:r>
      <w:r w:rsidR="00BD7149">
        <w:t xml:space="preserve"> and moves tropomyosin out of the way.</w:t>
      </w:r>
    </w:p>
    <w:p w14:paraId="07D37792" w14:textId="77777777" w:rsidR="0052677F" w:rsidRDefault="0052677F" w:rsidP="0052677F">
      <w:pPr>
        <w:pStyle w:val="Sausage3"/>
        <w:ind w:left="720"/>
        <w:rPr>
          <w:i/>
        </w:rPr>
      </w:pPr>
    </w:p>
    <w:p w14:paraId="47604D53" w14:textId="30B23104" w:rsidR="00267535" w:rsidRDefault="00267535" w:rsidP="00267535">
      <w:pPr>
        <w:pStyle w:val="Sausage1"/>
      </w:pPr>
      <w:bookmarkStart w:id="8" w:name="_Toc230590378"/>
      <w:r>
        <w:t>Skeletal Muscle Contraction</w:t>
      </w:r>
      <w:bookmarkEnd w:id="8"/>
    </w:p>
    <w:p w14:paraId="3F0F2CBC" w14:textId="676D216A" w:rsidR="00267535" w:rsidRDefault="00267535" w:rsidP="00267535">
      <w:pPr>
        <w:pStyle w:val="Sausage3"/>
      </w:pPr>
    </w:p>
    <w:p w14:paraId="30FB1576" w14:textId="0949EFC2" w:rsidR="007856DB" w:rsidRDefault="000F00DE" w:rsidP="00267535">
      <w:pPr>
        <w:pStyle w:val="Sausage3"/>
      </w:pPr>
      <w:r>
        <w:rPr>
          <w:rFonts w:ascii="Helvetica" w:hAnsi="Helvetica" w:cs="Helvetica"/>
          <w:noProof/>
          <w:lang w:val="en-GB" w:eastAsia="en-GB"/>
        </w:rPr>
        <w:drawing>
          <wp:anchor distT="0" distB="0" distL="114300" distR="114300" simplePos="0" relativeHeight="251667456" behindDoc="0" locked="0" layoutInCell="1" allowOverlap="1" wp14:anchorId="14533CA5" wp14:editId="747F9C79">
            <wp:simplePos x="0" y="0"/>
            <wp:positionH relativeFrom="margin">
              <wp:posOffset>457200</wp:posOffset>
            </wp:positionH>
            <wp:positionV relativeFrom="paragraph">
              <wp:posOffset>46355</wp:posOffset>
            </wp:positionV>
            <wp:extent cx="4368800" cy="5245100"/>
            <wp:effectExtent l="0" t="0" r="0"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a:extLst>
                        <a:ext uri="{28A0092B-C50C-407E-A947-70E740481C1C}">
                          <a14:useLocalDpi xmlns:a14="http://schemas.microsoft.com/office/drawing/2010/main" val="0"/>
                        </a:ext>
                      </a:extLst>
                    </a:blip>
                    <a:srcRect r="17104" b="2809"/>
                    <a:stretch/>
                  </pic:blipFill>
                  <pic:spPr bwMode="auto">
                    <a:xfrm>
                      <a:off x="0" y="0"/>
                      <a:ext cx="4368800" cy="5245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B731ACC" w14:textId="5532A443" w:rsidR="007856DB" w:rsidRDefault="007856DB" w:rsidP="00267535">
      <w:pPr>
        <w:pStyle w:val="Sausage3"/>
      </w:pPr>
    </w:p>
    <w:p w14:paraId="79D7D029" w14:textId="4A99CC93" w:rsidR="007856DB" w:rsidRDefault="007856DB" w:rsidP="00267535">
      <w:pPr>
        <w:pStyle w:val="Sausage3"/>
      </w:pPr>
    </w:p>
    <w:p w14:paraId="67599CBE" w14:textId="77777777" w:rsidR="007856DB" w:rsidRDefault="007856DB" w:rsidP="00267535">
      <w:pPr>
        <w:pStyle w:val="Sausage3"/>
      </w:pPr>
    </w:p>
    <w:p w14:paraId="73DF1BEF" w14:textId="77777777" w:rsidR="007856DB" w:rsidRDefault="007856DB" w:rsidP="00267535">
      <w:pPr>
        <w:pStyle w:val="Sausage3"/>
      </w:pPr>
    </w:p>
    <w:p w14:paraId="443410AC" w14:textId="4933667F" w:rsidR="00267535" w:rsidRDefault="00267535" w:rsidP="00267535">
      <w:pPr>
        <w:pStyle w:val="Sausage3"/>
      </w:pPr>
    </w:p>
    <w:p w14:paraId="7B169CA9" w14:textId="77777777" w:rsidR="007856DB" w:rsidRDefault="007856DB" w:rsidP="00267535">
      <w:pPr>
        <w:pStyle w:val="Sausage3"/>
      </w:pPr>
    </w:p>
    <w:p w14:paraId="2D84EFB7" w14:textId="77777777" w:rsidR="007856DB" w:rsidRDefault="007856DB" w:rsidP="00267535">
      <w:pPr>
        <w:pStyle w:val="Sausage3"/>
      </w:pPr>
    </w:p>
    <w:p w14:paraId="5FECFDBF" w14:textId="77777777" w:rsidR="007856DB" w:rsidRDefault="007856DB" w:rsidP="00267535">
      <w:pPr>
        <w:pStyle w:val="Sausage3"/>
      </w:pPr>
    </w:p>
    <w:p w14:paraId="21CF600E" w14:textId="77777777" w:rsidR="007856DB" w:rsidRDefault="007856DB" w:rsidP="00267535">
      <w:pPr>
        <w:pStyle w:val="Sausage3"/>
      </w:pPr>
    </w:p>
    <w:p w14:paraId="2BA4C07F" w14:textId="77777777" w:rsidR="007856DB" w:rsidRDefault="007856DB" w:rsidP="00267535">
      <w:pPr>
        <w:pStyle w:val="Sausage3"/>
      </w:pPr>
    </w:p>
    <w:p w14:paraId="6A797F95" w14:textId="77777777" w:rsidR="007856DB" w:rsidRDefault="007856DB" w:rsidP="00267535">
      <w:pPr>
        <w:pStyle w:val="Sausage3"/>
      </w:pPr>
    </w:p>
    <w:p w14:paraId="522060DA" w14:textId="77777777" w:rsidR="007856DB" w:rsidRDefault="007856DB" w:rsidP="00267535">
      <w:pPr>
        <w:pStyle w:val="Sausage3"/>
      </w:pPr>
    </w:p>
    <w:p w14:paraId="3F307059" w14:textId="77777777" w:rsidR="007856DB" w:rsidRDefault="007856DB" w:rsidP="00267535">
      <w:pPr>
        <w:pStyle w:val="Sausage3"/>
      </w:pPr>
    </w:p>
    <w:p w14:paraId="4052E86A" w14:textId="77777777" w:rsidR="007856DB" w:rsidRDefault="007856DB" w:rsidP="00267535">
      <w:pPr>
        <w:pStyle w:val="Sausage3"/>
      </w:pPr>
    </w:p>
    <w:p w14:paraId="47AAFB6E" w14:textId="77777777" w:rsidR="007856DB" w:rsidRDefault="007856DB" w:rsidP="00267535">
      <w:pPr>
        <w:pStyle w:val="Sausage3"/>
      </w:pPr>
    </w:p>
    <w:p w14:paraId="057C8B66" w14:textId="77777777" w:rsidR="007856DB" w:rsidRDefault="007856DB" w:rsidP="00267535">
      <w:pPr>
        <w:pStyle w:val="Sausage3"/>
      </w:pPr>
    </w:p>
    <w:p w14:paraId="15FC72C4" w14:textId="77777777" w:rsidR="007856DB" w:rsidRDefault="007856DB" w:rsidP="00267535">
      <w:pPr>
        <w:pStyle w:val="Sausage3"/>
      </w:pPr>
    </w:p>
    <w:p w14:paraId="10CB9136" w14:textId="77777777" w:rsidR="007856DB" w:rsidRDefault="007856DB" w:rsidP="00267535">
      <w:pPr>
        <w:pStyle w:val="Sausage3"/>
      </w:pPr>
    </w:p>
    <w:p w14:paraId="6C8E8D72" w14:textId="77777777" w:rsidR="007856DB" w:rsidRDefault="007856DB" w:rsidP="00267535">
      <w:pPr>
        <w:pStyle w:val="Sausage3"/>
      </w:pPr>
    </w:p>
    <w:p w14:paraId="33D53D89" w14:textId="77777777" w:rsidR="007856DB" w:rsidRDefault="007856DB" w:rsidP="00267535">
      <w:pPr>
        <w:pStyle w:val="Sausage3"/>
      </w:pPr>
    </w:p>
    <w:p w14:paraId="16A672A2" w14:textId="77777777" w:rsidR="007856DB" w:rsidRDefault="007856DB" w:rsidP="00267535">
      <w:pPr>
        <w:pStyle w:val="Sausage3"/>
      </w:pPr>
    </w:p>
    <w:p w14:paraId="0A887DBB" w14:textId="77777777" w:rsidR="007856DB" w:rsidRDefault="007856DB" w:rsidP="00267535">
      <w:pPr>
        <w:pStyle w:val="Sausage3"/>
      </w:pPr>
    </w:p>
    <w:p w14:paraId="314C3059" w14:textId="77777777" w:rsidR="007856DB" w:rsidRDefault="007856DB" w:rsidP="00267535">
      <w:pPr>
        <w:pStyle w:val="Sausage3"/>
      </w:pPr>
    </w:p>
    <w:p w14:paraId="52E78FC3" w14:textId="77777777" w:rsidR="007856DB" w:rsidRDefault="007856DB" w:rsidP="00267535">
      <w:pPr>
        <w:pStyle w:val="Sausage3"/>
      </w:pPr>
    </w:p>
    <w:p w14:paraId="188305FB" w14:textId="77777777" w:rsidR="007856DB" w:rsidRDefault="007856DB" w:rsidP="00267535">
      <w:pPr>
        <w:pStyle w:val="Sausage3"/>
      </w:pPr>
    </w:p>
    <w:p w14:paraId="7589355D" w14:textId="77777777" w:rsidR="007856DB" w:rsidRDefault="007856DB" w:rsidP="00267535">
      <w:pPr>
        <w:pStyle w:val="Sausage3"/>
      </w:pPr>
    </w:p>
    <w:p w14:paraId="2BD1200E" w14:textId="77777777" w:rsidR="007856DB" w:rsidRDefault="007856DB" w:rsidP="00267535">
      <w:pPr>
        <w:pStyle w:val="Sausage3"/>
      </w:pPr>
    </w:p>
    <w:p w14:paraId="10C788E3" w14:textId="77777777" w:rsidR="007856DB" w:rsidRDefault="007856DB" w:rsidP="00267535">
      <w:pPr>
        <w:pStyle w:val="Sausage3"/>
      </w:pPr>
    </w:p>
    <w:p w14:paraId="51DB3119" w14:textId="77777777" w:rsidR="007856DB" w:rsidRDefault="007856DB" w:rsidP="00267535">
      <w:pPr>
        <w:pStyle w:val="Sausage3"/>
      </w:pPr>
    </w:p>
    <w:p w14:paraId="7EEF9F1B" w14:textId="77777777" w:rsidR="00F803F9" w:rsidRPr="00267535" w:rsidRDefault="00F803F9" w:rsidP="00267535">
      <w:pPr>
        <w:pStyle w:val="Sausage3"/>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6648"/>
      </w:tblGrid>
      <w:tr w:rsidR="007856DB" w14:paraId="0B61F03E" w14:textId="77777777" w:rsidTr="0052677F">
        <w:tc>
          <w:tcPr>
            <w:tcW w:w="1652" w:type="dxa"/>
            <w:tcBorders>
              <w:bottom w:val="single" w:sz="4" w:space="0" w:color="auto"/>
              <w:right w:val="single" w:sz="4" w:space="0" w:color="auto"/>
            </w:tcBorders>
            <w:vAlign w:val="center"/>
          </w:tcPr>
          <w:p w14:paraId="1FB3B469" w14:textId="474A43E1" w:rsidR="007856DB" w:rsidRDefault="007856DB" w:rsidP="00F803F9">
            <w:pPr>
              <w:pStyle w:val="Sausage3"/>
              <w:jc w:val="center"/>
            </w:pPr>
            <w:r>
              <w:t>Structure</w:t>
            </w:r>
          </w:p>
        </w:tc>
        <w:tc>
          <w:tcPr>
            <w:tcW w:w="6648" w:type="dxa"/>
            <w:tcBorders>
              <w:left w:val="single" w:sz="4" w:space="0" w:color="auto"/>
              <w:bottom w:val="single" w:sz="4" w:space="0" w:color="auto"/>
            </w:tcBorders>
            <w:vAlign w:val="center"/>
          </w:tcPr>
          <w:p w14:paraId="4C1CE3F4" w14:textId="071AE1EA" w:rsidR="007856DB" w:rsidRDefault="007856DB" w:rsidP="00F803F9">
            <w:pPr>
              <w:pStyle w:val="Sausage3"/>
              <w:jc w:val="center"/>
            </w:pPr>
            <w:r>
              <w:t>Change</w:t>
            </w:r>
          </w:p>
        </w:tc>
      </w:tr>
      <w:tr w:rsidR="000F00DE" w14:paraId="42D69B6F" w14:textId="77777777" w:rsidTr="0052677F">
        <w:tc>
          <w:tcPr>
            <w:tcW w:w="1652" w:type="dxa"/>
            <w:tcBorders>
              <w:top w:val="single" w:sz="4" w:space="0" w:color="auto"/>
              <w:right w:val="single" w:sz="4" w:space="0" w:color="auto"/>
            </w:tcBorders>
            <w:vAlign w:val="center"/>
          </w:tcPr>
          <w:p w14:paraId="5AE9A3DC" w14:textId="77777777" w:rsidR="000F00DE" w:rsidRDefault="000F00DE" w:rsidP="00F803F9">
            <w:pPr>
              <w:pStyle w:val="Sausage3"/>
              <w:jc w:val="center"/>
            </w:pPr>
          </w:p>
        </w:tc>
        <w:tc>
          <w:tcPr>
            <w:tcW w:w="6648" w:type="dxa"/>
            <w:tcBorders>
              <w:top w:val="single" w:sz="4" w:space="0" w:color="auto"/>
              <w:left w:val="single" w:sz="4" w:space="0" w:color="auto"/>
            </w:tcBorders>
            <w:vAlign w:val="center"/>
          </w:tcPr>
          <w:p w14:paraId="50400397" w14:textId="77777777" w:rsidR="000F00DE" w:rsidRDefault="000F00DE" w:rsidP="00F803F9">
            <w:pPr>
              <w:pStyle w:val="Sausage3"/>
              <w:jc w:val="center"/>
            </w:pPr>
          </w:p>
        </w:tc>
      </w:tr>
      <w:tr w:rsidR="007856DB" w14:paraId="335468F3" w14:textId="77777777" w:rsidTr="0052677F">
        <w:tc>
          <w:tcPr>
            <w:tcW w:w="1652" w:type="dxa"/>
            <w:tcBorders>
              <w:right w:val="single" w:sz="4" w:space="0" w:color="auto"/>
            </w:tcBorders>
            <w:vAlign w:val="center"/>
          </w:tcPr>
          <w:p w14:paraId="15B0C0A1" w14:textId="2D5972F3" w:rsidR="007856DB" w:rsidRDefault="007856DB" w:rsidP="00F803F9">
            <w:pPr>
              <w:pStyle w:val="Sausage3"/>
              <w:jc w:val="center"/>
            </w:pPr>
            <w:r>
              <w:t>Sarcomere</w:t>
            </w:r>
          </w:p>
        </w:tc>
        <w:tc>
          <w:tcPr>
            <w:tcW w:w="6648" w:type="dxa"/>
            <w:tcBorders>
              <w:left w:val="single" w:sz="4" w:space="0" w:color="auto"/>
            </w:tcBorders>
            <w:vAlign w:val="center"/>
          </w:tcPr>
          <w:p w14:paraId="38DA8CB2" w14:textId="2F74DBB0" w:rsidR="007856DB" w:rsidRDefault="007856DB" w:rsidP="00F803F9">
            <w:pPr>
              <w:pStyle w:val="Sausage3"/>
              <w:jc w:val="left"/>
            </w:pPr>
            <w:r>
              <w:t>This becomes shorter due to the actin filaments overlapping myosin ones. Actin filaments from either end have overlapped each other.</w:t>
            </w:r>
          </w:p>
        </w:tc>
      </w:tr>
      <w:tr w:rsidR="00F803F9" w14:paraId="34258741" w14:textId="77777777" w:rsidTr="0052677F">
        <w:tc>
          <w:tcPr>
            <w:tcW w:w="1652" w:type="dxa"/>
            <w:tcBorders>
              <w:right w:val="single" w:sz="4" w:space="0" w:color="auto"/>
            </w:tcBorders>
            <w:vAlign w:val="center"/>
          </w:tcPr>
          <w:p w14:paraId="0EC788F5" w14:textId="77777777" w:rsidR="00F803F9" w:rsidRDefault="00F803F9" w:rsidP="00F803F9">
            <w:pPr>
              <w:pStyle w:val="Sausage3"/>
              <w:jc w:val="center"/>
            </w:pPr>
          </w:p>
        </w:tc>
        <w:tc>
          <w:tcPr>
            <w:tcW w:w="6648" w:type="dxa"/>
            <w:tcBorders>
              <w:left w:val="single" w:sz="4" w:space="0" w:color="auto"/>
            </w:tcBorders>
            <w:vAlign w:val="center"/>
          </w:tcPr>
          <w:p w14:paraId="17DDD448" w14:textId="77777777" w:rsidR="00F803F9" w:rsidRDefault="00F803F9" w:rsidP="00F803F9">
            <w:pPr>
              <w:pStyle w:val="Sausage3"/>
              <w:jc w:val="left"/>
            </w:pPr>
          </w:p>
        </w:tc>
      </w:tr>
      <w:tr w:rsidR="007856DB" w14:paraId="1BBDE18F" w14:textId="77777777" w:rsidTr="0052677F">
        <w:tc>
          <w:tcPr>
            <w:tcW w:w="1652" w:type="dxa"/>
            <w:tcBorders>
              <w:right w:val="single" w:sz="4" w:space="0" w:color="auto"/>
            </w:tcBorders>
            <w:vAlign w:val="center"/>
          </w:tcPr>
          <w:p w14:paraId="484AF56A" w14:textId="6FF4A5E6" w:rsidR="007856DB" w:rsidRDefault="007856DB" w:rsidP="00F803F9">
            <w:pPr>
              <w:pStyle w:val="Sausage3"/>
              <w:jc w:val="center"/>
            </w:pPr>
            <w:r>
              <w:t>Z Lines</w:t>
            </w:r>
          </w:p>
        </w:tc>
        <w:tc>
          <w:tcPr>
            <w:tcW w:w="6648" w:type="dxa"/>
            <w:tcBorders>
              <w:left w:val="single" w:sz="4" w:space="0" w:color="auto"/>
            </w:tcBorders>
            <w:vAlign w:val="center"/>
          </w:tcPr>
          <w:p w14:paraId="7EB5B3C1" w14:textId="178D5D5F" w:rsidR="007856DB" w:rsidRDefault="007856DB" w:rsidP="00F803F9">
            <w:pPr>
              <w:pStyle w:val="Sausage3"/>
              <w:jc w:val="left"/>
            </w:pPr>
            <w:r>
              <w:t>They move closer together.</w:t>
            </w:r>
          </w:p>
        </w:tc>
      </w:tr>
      <w:tr w:rsidR="00F803F9" w14:paraId="235989F7" w14:textId="77777777" w:rsidTr="0052677F">
        <w:tc>
          <w:tcPr>
            <w:tcW w:w="1652" w:type="dxa"/>
            <w:tcBorders>
              <w:right w:val="single" w:sz="4" w:space="0" w:color="auto"/>
            </w:tcBorders>
            <w:vAlign w:val="center"/>
          </w:tcPr>
          <w:p w14:paraId="1010D2FA" w14:textId="77777777" w:rsidR="00F803F9" w:rsidRDefault="00F803F9" w:rsidP="00F803F9">
            <w:pPr>
              <w:pStyle w:val="Sausage3"/>
              <w:jc w:val="center"/>
            </w:pPr>
          </w:p>
        </w:tc>
        <w:tc>
          <w:tcPr>
            <w:tcW w:w="6648" w:type="dxa"/>
            <w:tcBorders>
              <w:left w:val="single" w:sz="4" w:space="0" w:color="auto"/>
            </w:tcBorders>
            <w:vAlign w:val="center"/>
          </w:tcPr>
          <w:p w14:paraId="707A6AA1" w14:textId="77777777" w:rsidR="00F803F9" w:rsidRDefault="00F803F9" w:rsidP="00F803F9">
            <w:pPr>
              <w:pStyle w:val="Sausage3"/>
              <w:jc w:val="left"/>
            </w:pPr>
          </w:p>
        </w:tc>
      </w:tr>
      <w:tr w:rsidR="007856DB" w14:paraId="6DA3D7E8" w14:textId="77777777" w:rsidTr="0052677F">
        <w:tc>
          <w:tcPr>
            <w:tcW w:w="1652" w:type="dxa"/>
            <w:tcBorders>
              <w:right w:val="single" w:sz="4" w:space="0" w:color="auto"/>
            </w:tcBorders>
            <w:vAlign w:val="center"/>
          </w:tcPr>
          <w:p w14:paraId="5E82FAE5" w14:textId="2543BFE2" w:rsidR="007856DB" w:rsidRDefault="007856DB" w:rsidP="00F803F9">
            <w:pPr>
              <w:pStyle w:val="Sausage3"/>
              <w:jc w:val="center"/>
            </w:pPr>
            <w:r>
              <w:t>A-Band</w:t>
            </w:r>
          </w:p>
        </w:tc>
        <w:tc>
          <w:tcPr>
            <w:tcW w:w="6648" w:type="dxa"/>
            <w:tcBorders>
              <w:left w:val="single" w:sz="4" w:space="0" w:color="auto"/>
            </w:tcBorders>
            <w:vAlign w:val="center"/>
          </w:tcPr>
          <w:p w14:paraId="61E01C20" w14:textId="332507AF" w:rsidR="007856DB" w:rsidRDefault="007856DB" w:rsidP="00F803F9">
            <w:pPr>
              <w:pStyle w:val="Sausage3"/>
              <w:jc w:val="left"/>
            </w:pPr>
            <w:r>
              <w:t>The length remains the same as the length of myosin remains the same.</w:t>
            </w:r>
          </w:p>
        </w:tc>
      </w:tr>
      <w:tr w:rsidR="00F803F9" w14:paraId="22F106FC" w14:textId="77777777" w:rsidTr="0052677F">
        <w:tc>
          <w:tcPr>
            <w:tcW w:w="1652" w:type="dxa"/>
            <w:tcBorders>
              <w:right w:val="single" w:sz="4" w:space="0" w:color="auto"/>
            </w:tcBorders>
            <w:vAlign w:val="center"/>
          </w:tcPr>
          <w:p w14:paraId="1FD1B80A" w14:textId="77777777" w:rsidR="00F803F9" w:rsidRDefault="00F803F9" w:rsidP="00F803F9">
            <w:pPr>
              <w:pStyle w:val="Sausage3"/>
              <w:jc w:val="center"/>
            </w:pPr>
          </w:p>
        </w:tc>
        <w:tc>
          <w:tcPr>
            <w:tcW w:w="6648" w:type="dxa"/>
            <w:tcBorders>
              <w:left w:val="single" w:sz="4" w:space="0" w:color="auto"/>
            </w:tcBorders>
            <w:vAlign w:val="center"/>
          </w:tcPr>
          <w:p w14:paraId="4B8E08B6" w14:textId="77777777" w:rsidR="00F803F9" w:rsidRDefault="00F803F9" w:rsidP="00F803F9">
            <w:pPr>
              <w:pStyle w:val="Sausage3"/>
              <w:jc w:val="left"/>
            </w:pPr>
          </w:p>
        </w:tc>
      </w:tr>
      <w:tr w:rsidR="007856DB" w14:paraId="4ABD3C5D" w14:textId="77777777" w:rsidTr="0052677F">
        <w:tc>
          <w:tcPr>
            <w:tcW w:w="1652" w:type="dxa"/>
            <w:tcBorders>
              <w:right w:val="single" w:sz="4" w:space="0" w:color="auto"/>
            </w:tcBorders>
            <w:vAlign w:val="center"/>
          </w:tcPr>
          <w:p w14:paraId="419EC8C8" w14:textId="169E0EB3" w:rsidR="007856DB" w:rsidRDefault="00F803F9" w:rsidP="00F803F9">
            <w:pPr>
              <w:pStyle w:val="Sausage3"/>
              <w:jc w:val="center"/>
            </w:pPr>
            <w:r>
              <w:t>I-Band</w:t>
            </w:r>
          </w:p>
        </w:tc>
        <w:tc>
          <w:tcPr>
            <w:tcW w:w="6648" w:type="dxa"/>
            <w:tcBorders>
              <w:left w:val="single" w:sz="4" w:space="0" w:color="auto"/>
            </w:tcBorders>
            <w:vAlign w:val="center"/>
          </w:tcPr>
          <w:p w14:paraId="038970E9" w14:textId="48A69708" w:rsidR="007856DB" w:rsidRDefault="00F803F9" w:rsidP="00F803F9">
            <w:pPr>
              <w:pStyle w:val="Sausage3"/>
              <w:jc w:val="left"/>
            </w:pPr>
            <w:r>
              <w:t>Becomes shorter as much of the actin has overlapped with myosin and moved into the A-band. Thus there is a reduced area of only actin.</w:t>
            </w:r>
          </w:p>
        </w:tc>
      </w:tr>
      <w:tr w:rsidR="00F803F9" w14:paraId="28ACD90A" w14:textId="77777777" w:rsidTr="0052677F">
        <w:tc>
          <w:tcPr>
            <w:tcW w:w="1652" w:type="dxa"/>
            <w:tcBorders>
              <w:right w:val="single" w:sz="4" w:space="0" w:color="auto"/>
            </w:tcBorders>
            <w:vAlign w:val="center"/>
          </w:tcPr>
          <w:p w14:paraId="3328B8C0" w14:textId="77777777" w:rsidR="00F803F9" w:rsidRDefault="00F803F9" w:rsidP="00F803F9">
            <w:pPr>
              <w:pStyle w:val="Sausage3"/>
              <w:jc w:val="center"/>
            </w:pPr>
          </w:p>
        </w:tc>
        <w:tc>
          <w:tcPr>
            <w:tcW w:w="6648" w:type="dxa"/>
            <w:tcBorders>
              <w:left w:val="single" w:sz="4" w:space="0" w:color="auto"/>
            </w:tcBorders>
            <w:vAlign w:val="center"/>
          </w:tcPr>
          <w:p w14:paraId="3C4470EC" w14:textId="77777777" w:rsidR="00F803F9" w:rsidRDefault="00F803F9" w:rsidP="00F803F9">
            <w:pPr>
              <w:pStyle w:val="Sausage3"/>
              <w:jc w:val="left"/>
            </w:pPr>
          </w:p>
        </w:tc>
      </w:tr>
      <w:tr w:rsidR="007856DB" w14:paraId="7ACEBA26" w14:textId="77777777" w:rsidTr="0052677F">
        <w:tc>
          <w:tcPr>
            <w:tcW w:w="1652" w:type="dxa"/>
            <w:tcBorders>
              <w:right w:val="single" w:sz="4" w:space="0" w:color="auto"/>
            </w:tcBorders>
            <w:vAlign w:val="center"/>
          </w:tcPr>
          <w:p w14:paraId="58C18B95" w14:textId="39FCFBFA" w:rsidR="007856DB" w:rsidRDefault="00F803F9" w:rsidP="00F803F9">
            <w:pPr>
              <w:pStyle w:val="Sausage3"/>
              <w:jc w:val="center"/>
            </w:pPr>
            <w:r>
              <w:t>H-Zone</w:t>
            </w:r>
          </w:p>
        </w:tc>
        <w:tc>
          <w:tcPr>
            <w:tcW w:w="6648" w:type="dxa"/>
            <w:tcBorders>
              <w:left w:val="single" w:sz="4" w:space="0" w:color="auto"/>
            </w:tcBorders>
            <w:vAlign w:val="center"/>
          </w:tcPr>
          <w:p w14:paraId="1414BE21" w14:textId="395B7924" w:rsidR="007856DB" w:rsidRDefault="00F803F9" w:rsidP="00F803F9">
            <w:pPr>
              <w:pStyle w:val="Sausage3"/>
              <w:jc w:val="left"/>
            </w:pPr>
            <w:r>
              <w:t>Becomes shorter or disappears as actin overlaps with myosin. There is a reduced area of only myosin.</w:t>
            </w:r>
          </w:p>
        </w:tc>
      </w:tr>
    </w:tbl>
    <w:p w14:paraId="56EE659D" w14:textId="77777777" w:rsidR="0052677F" w:rsidRPr="00F10F12" w:rsidRDefault="0052677F" w:rsidP="0052677F">
      <w:pPr>
        <w:jc w:val="both"/>
        <w:rPr>
          <w:rFonts w:asciiTheme="majorHAnsi" w:hAnsiTheme="majorHAnsi"/>
          <w:b/>
          <w:i/>
          <w:color w:val="3A4452"/>
          <w:sz w:val="36"/>
          <w:szCs w:val="26"/>
        </w:rPr>
      </w:pPr>
      <w:r w:rsidRPr="00F10F12">
        <w:rPr>
          <w:rFonts w:asciiTheme="majorHAnsi" w:hAnsiTheme="majorHAnsi"/>
          <w:b/>
          <w:i/>
          <w:color w:val="3A4452"/>
          <w:sz w:val="36"/>
          <w:szCs w:val="26"/>
        </w:rPr>
        <w:t>Neuromuscular Junctions</w:t>
      </w:r>
    </w:p>
    <w:p w14:paraId="12BD0DD5" w14:textId="77777777" w:rsidR="0052677F" w:rsidRPr="00F10F12" w:rsidRDefault="0052677F" w:rsidP="0052677F">
      <w:pPr>
        <w:pStyle w:val="ListParagraph"/>
        <w:numPr>
          <w:ilvl w:val="0"/>
          <w:numId w:val="11"/>
        </w:numPr>
        <w:jc w:val="both"/>
        <w:rPr>
          <w:rFonts w:asciiTheme="majorHAnsi" w:hAnsiTheme="majorHAnsi"/>
          <w:color w:val="8064A2" w:themeColor="accent4"/>
          <w:sz w:val="26"/>
          <w:szCs w:val="26"/>
        </w:rPr>
      </w:pPr>
      <w:r w:rsidRPr="00F10F12">
        <w:rPr>
          <w:rFonts w:asciiTheme="majorHAnsi" w:hAnsiTheme="majorHAnsi"/>
          <w:b/>
          <w:color w:val="8064A2" w:themeColor="accent4"/>
          <w:sz w:val="26"/>
          <w:szCs w:val="26"/>
          <w:u w:val="single"/>
        </w:rPr>
        <w:t>Neuromuscular Junction</w:t>
      </w:r>
      <w:r w:rsidRPr="00F10F12">
        <w:rPr>
          <w:rFonts w:asciiTheme="majorHAnsi" w:hAnsiTheme="majorHAnsi"/>
          <w:color w:val="8064A2" w:themeColor="accent4"/>
          <w:sz w:val="26"/>
          <w:szCs w:val="26"/>
        </w:rPr>
        <w:t xml:space="preserve"> – the point at which a motor neurone meets a skeletal muscle fibre</w:t>
      </w:r>
    </w:p>
    <w:p w14:paraId="79C85707" w14:textId="77777777" w:rsidR="0052677F" w:rsidRDefault="0052677F" w:rsidP="0052677F">
      <w:pPr>
        <w:jc w:val="both"/>
        <w:rPr>
          <w:rFonts w:asciiTheme="majorHAnsi" w:hAnsiTheme="majorHAnsi"/>
          <w:sz w:val="26"/>
          <w:szCs w:val="26"/>
        </w:rPr>
      </w:pPr>
      <w:r>
        <w:rPr>
          <w:rFonts w:asciiTheme="majorHAnsi" w:hAnsiTheme="majorHAnsi"/>
          <w:sz w:val="26"/>
          <w:szCs w:val="26"/>
        </w:rPr>
        <w:t xml:space="preserve">There are </w:t>
      </w:r>
      <w:r w:rsidRPr="00F10F12">
        <w:rPr>
          <w:rFonts w:asciiTheme="majorHAnsi" w:hAnsiTheme="majorHAnsi"/>
          <w:b/>
          <w:color w:val="7FD13B"/>
          <w:sz w:val="26"/>
          <w:szCs w:val="26"/>
        </w:rPr>
        <w:t>many</w:t>
      </w:r>
      <w:r>
        <w:rPr>
          <w:rFonts w:asciiTheme="majorHAnsi" w:hAnsiTheme="majorHAnsi"/>
          <w:sz w:val="26"/>
          <w:szCs w:val="26"/>
        </w:rPr>
        <w:t xml:space="preserve"> such junctions along the muscle. If there were only one junction of this type it would take time for a wave of contraction to travel across the muscle, in which case not all the fibres would contract simultaneously and the movement would be slow.</w:t>
      </w:r>
    </w:p>
    <w:p w14:paraId="15BF9FA8" w14:textId="77777777" w:rsidR="0052677F" w:rsidRDefault="0052677F" w:rsidP="0052677F">
      <w:pPr>
        <w:jc w:val="both"/>
        <w:rPr>
          <w:rFonts w:asciiTheme="majorHAnsi" w:hAnsiTheme="majorHAnsi"/>
          <w:sz w:val="26"/>
          <w:szCs w:val="26"/>
        </w:rPr>
      </w:pPr>
      <w:r>
        <w:rPr>
          <w:rFonts w:asciiTheme="majorHAnsi" w:hAnsiTheme="majorHAnsi"/>
          <w:sz w:val="26"/>
          <w:szCs w:val="26"/>
        </w:rPr>
        <w:t xml:space="preserve">As </w:t>
      </w:r>
      <w:r w:rsidRPr="00F10F12">
        <w:rPr>
          <w:rFonts w:asciiTheme="majorHAnsi" w:hAnsiTheme="majorHAnsi"/>
          <w:b/>
          <w:color w:val="7FD13B"/>
          <w:sz w:val="26"/>
          <w:szCs w:val="26"/>
        </w:rPr>
        <w:t xml:space="preserve">rapid muscle contraction </w:t>
      </w:r>
      <w:r>
        <w:rPr>
          <w:rFonts w:asciiTheme="majorHAnsi" w:hAnsiTheme="majorHAnsi"/>
          <w:sz w:val="26"/>
          <w:szCs w:val="26"/>
        </w:rPr>
        <w:t xml:space="preserve">is frequently essential for survival there are many neuromuscular junctions spread throughout the muscle. This ensures that the contraction of a muscle is </w:t>
      </w:r>
      <w:r w:rsidRPr="00F10F12">
        <w:rPr>
          <w:rFonts w:asciiTheme="majorHAnsi" w:hAnsiTheme="majorHAnsi"/>
          <w:b/>
          <w:color w:val="7FD13B"/>
          <w:sz w:val="26"/>
          <w:szCs w:val="26"/>
        </w:rPr>
        <w:t>rapid</w:t>
      </w:r>
      <w:r>
        <w:rPr>
          <w:rFonts w:asciiTheme="majorHAnsi" w:hAnsiTheme="majorHAnsi"/>
          <w:sz w:val="26"/>
          <w:szCs w:val="26"/>
        </w:rPr>
        <w:t xml:space="preserve"> and </w:t>
      </w:r>
      <w:r w:rsidRPr="00F10F12">
        <w:rPr>
          <w:rFonts w:asciiTheme="majorHAnsi" w:hAnsiTheme="majorHAnsi"/>
          <w:b/>
          <w:color w:val="7FD13B"/>
          <w:sz w:val="26"/>
          <w:szCs w:val="26"/>
        </w:rPr>
        <w:t>powerful</w:t>
      </w:r>
      <w:r>
        <w:rPr>
          <w:rFonts w:asciiTheme="majorHAnsi" w:hAnsiTheme="majorHAnsi"/>
          <w:sz w:val="26"/>
          <w:szCs w:val="26"/>
        </w:rPr>
        <w:t xml:space="preserve"> when it is </w:t>
      </w:r>
      <w:r w:rsidRPr="00F10F12">
        <w:rPr>
          <w:rFonts w:asciiTheme="majorHAnsi" w:hAnsiTheme="majorHAnsi"/>
          <w:b/>
          <w:color w:val="7FD13B"/>
          <w:sz w:val="26"/>
          <w:szCs w:val="26"/>
        </w:rPr>
        <w:t>simultaneously stimulated</w:t>
      </w:r>
      <w:r>
        <w:rPr>
          <w:rFonts w:asciiTheme="majorHAnsi" w:hAnsiTheme="majorHAnsi"/>
          <w:sz w:val="26"/>
          <w:szCs w:val="26"/>
        </w:rPr>
        <w:t xml:space="preserve"> by </w:t>
      </w:r>
      <w:r w:rsidRPr="00F10F12">
        <w:rPr>
          <w:rFonts w:asciiTheme="majorHAnsi" w:hAnsiTheme="majorHAnsi"/>
          <w:b/>
          <w:color w:val="7FD13B"/>
          <w:sz w:val="26"/>
          <w:szCs w:val="26"/>
        </w:rPr>
        <w:t>action potentials</w:t>
      </w:r>
      <w:r>
        <w:rPr>
          <w:rFonts w:asciiTheme="majorHAnsi" w:hAnsiTheme="majorHAnsi"/>
          <w:sz w:val="26"/>
          <w:szCs w:val="26"/>
        </w:rPr>
        <w:t>.</w:t>
      </w:r>
    </w:p>
    <w:p w14:paraId="735CAA19" w14:textId="77777777" w:rsidR="0052677F" w:rsidRDefault="0052677F" w:rsidP="0052677F">
      <w:pPr>
        <w:jc w:val="both"/>
        <w:rPr>
          <w:rFonts w:asciiTheme="majorHAnsi" w:hAnsiTheme="majorHAnsi"/>
          <w:sz w:val="26"/>
          <w:szCs w:val="26"/>
        </w:rPr>
      </w:pPr>
      <w:r>
        <w:rPr>
          <w:rFonts w:asciiTheme="majorHAnsi" w:hAnsiTheme="majorHAnsi"/>
          <w:sz w:val="26"/>
          <w:szCs w:val="26"/>
        </w:rPr>
        <w:t xml:space="preserve">All muscle fibres supplied by a </w:t>
      </w:r>
      <w:r w:rsidRPr="00F10F12">
        <w:rPr>
          <w:rFonts w:asciiTheme="majorHAnsi" w:hAnsiTheme="majorHAnsi"/>
          <w:b/>
          <w:color w:val="7FD13B"/>
          <w:sz w:val="26"/>
          <w:szCs w:val="26"/>
        </w:rPr>
        <w:t>single motor neurone</w:t>
      </w:r>
      <w:r>
        <w:rPr>
          <w:rFonts w:asciiTheme="majorHAnsi" w:hAnsiTheme="majorHAnsi"/>
          <w:sz w:val="26"/>
          <w:szCs w:val="26"/>
        </w:rPr>
        <w:t xml:space="preserve"> act together as </w:t>
      </w:r>
      <w:r w:rsidRPr="00F10F12">
        <w:rPr>
          <w:rFonts w:asciiTheme="majorHAnsi" w:hAnsiTheme="majorHAnsi"/>
          <w:color w:val="000000" w:themeColor="text1"/>
          <w:sz w:val="26"/>
          <w:szCs w:val="26"/>
        </w:rPr>
        <w:t xml:space="preserve">a </w:t>
      </w:r>
      <w:r w:rsidRPr="00F10F12">
        <w:rPr>
          <w:rFonts w:asciiTheme="majorHAnsi" w:hAnsiTheme="majorHAnsi"/>
          <w:b/>
          <w:color w:val="7FD13B"/>
          <w:sz w:val="26"/>
          <w:szCs w:val="26"/>
        </w:rPr>
        <w:t xml:space="preserve">single functional unit </w:t>
      </w:r>
      <w:r>
        <w:rPr>
          <w:rFonts w:asciiTheme="majorHAnsi" w:hAnsiTheme="majorHAnsi"/>
          <w:sz w:val="26"/>
          <w:szCs w:val="26"/>
        </w:rPr>
        <w:t xml:space="preserve">and are known as a </w:t>
      </w:r>
      <w:r w:rsidRPr="00F10F12">
        <w:rPr>
          <w:rFonts w:asciiTheme="majorHAnsi" w:hAnsiTheme="majorHAnsi"/>
          <w:b/>
          <w:color w:val="7FD13B"/>
          <w:sz w:val="26"/>
          <w:szCs w:val="26"/>
        </w:rPr>
        <w:t>motor unit</w:t>
      </w:r>
      <w:r>
        <w:rPr>
          <w:rFonts w:asciiTheme="majorHAnsi" w:hAnsiTheme="majorHAnsi"/>
          <w:sz w:val="26"/>
          <w:szCs w:val="26"/>
        </w:rPr>
        <w:t xml:space="preserve">. This arrangement gives </w:t>
      </w:r>
      <w:r w:rsidRPr="00F10F12">
        <w:rPr>
          <w:rFonts w:asciiTheme="majorHAnsi" w:hAnsiTheme="majorHAnsi"/>
          <w:b/>
          <w:color w:val="7FD13B"/>
          <w:sz w:val="26"/>
          <w:szCs w:val="26"/>
        </w:rPr>
        <w:t>control</w:t>
      </w:r>
      <w:r>
        <w:rPr>
          <w:rFonts w:asciiTheme="majorHAnsi" w:hAnsiTheme="majorHAnsi"/>
          <w:sz w:val="26"/>
          <w:szCs w:val="26"/>
        </w:rPr>
        <w:t xml:space="preserve"> over the </w:t>
      </w:r>
      <w:r w:rsidRPr="00F10F12">
        <w:rPr>
          <w:rFonts w:asciiTheme="majorHAnsi" w:hAnsiTheme="majorHAnsi"/>
          <w:b/>
          <w:color w:val="7FD13B"/>
          <w:sz w:val="26"/>
          <w:szCs w:val="26"/>
        </w:rPr>
        <w:t>force</w:t>
      </w:r>
      <w:r>
        <w:rPr>
          <w:rFonts w:asciiTheme="majorHAnsi" w:hAnsiTheme="majorHAnsi"/>
          <w:sz w:val="26"/>
          <w:szCs w:val="26"/>
        </w:rPr>
        <w:t xml:space="preserve"> that the muscle exerts. If only slight force is needed, only a few units are stimulated. If a </w:t>
      </w:r>
      <w:r w:rsidRPr="00F10F12">
        <w:rPr>
          <w:rFonts w:asciiTheme="majorHAnsi" w:hAnsiTheme="majorHAnsi"/>
          <w:b/>
          <w:color w:val="7FD13B"/>
          <w:sz w:val="26"/>
          <w:szCs w:val="26"/>
        </w:rPr>
        <w:t>greater force</w:t>
      </w:r>
      <w:r>
        <w:rPr>
          <w:rFonts w:asciiTheme="majorHAnsi" w:hAnsiTheme="majorHAnsi"/>
          <w:sz w:val="26"/>
          <w:szCs w:val="26"/>
        </w:rPr>
        <w:t xml:space="preserve"> is required, a </w:t>
      </w:r>
      <w:r w:rsidRPr="00F10F12">
        <w:rPr>
          <w:rFonts w:asciiTheme="majorHAnsi" w:hAnsiTheme="majorHAnsi"/>
          <w:b/>
          <w:color w:val="7FD13B"/>
          <w:sz w:val="26"/>
          <w:szCs w:val="26"/>
        </w:rPr>
        <w:t>larger number of units</w:t>
      </w:r>
      <w:r>
        <w:rPr>
          <w:rFonts w:asciiTheme="majorHAnsi" w:hAnsiTheme="majorHAnsi"/>
          <w:sz w:val="26"/>
          <w:szCs w:val="26"/>
        </w:rPr>
        <w:t xml:space="preserve"> are stimulated.</w:t>
      </w:r>
    </w:p>
    <w:p w14:paraId="44F67885" w14:textId="77777777" w:rsidR="0052677F" w:rsidRDefault="0052677F" w:rsidP="0052677F">
      <w:pPr>
        <w:jc w:val="both"/>
        <w:rPr>
          <w:rFonts w:asciiTheme="majorHAnsi" w:hAnsiTheme="majorHAnsi"/>
          <w:sz w:val="26"/>
          <w:szCs w:val="26"/>
        </w:rPr>
      </w:pPr>
      <w:r>
        <w:rPr>
          <w:noProof/>
          <w:lang w:eastAsia="en-GB"/>
        </w:rPr>
        <w:drawing>
          <wp:inline distT="0" distB="0" distL="0" distR="0" wp14:anchorId="75214EB9" wp14:editId="19D5F616">
            <wp:extent cx="5710555" cy="4235450"/>
            <wp:effectExtent l="19050" t="0" r="4445" b="0"/>
            <wp:docPr id="14" name="Picture 14" descr="http://scientopia.org/blogs/scicurious/files/2010/11/neuromuscular-ju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entopia.org/blogs/scicurious/files/2010/11/neuromuscular-junction.jpg"/>
                    <pic:cNvPicPr>
                      <a:picLocks noChangeAspect="1" noChangeArrowheads="1"/>
                    </pic:cNvPicPr>
                  </pic:nvPicPr>
                  <pic:blipFill>
                    <a:blip r:embed="rId16" cstate="print"/>
                    <a:srcRect/>
                    <a:stretch>
                      <a:fillRect/>
                    </a:stretch>
                  </pic:blipFill>
                  <pic:spPr bwMode="auto">
                    <a:xfrm>
                      <a:off x="0" y="0"/>
                      <a:ext cx="5710555" cy="4235450"/>
                    </a:xfrm>
                    <a:prstGeom prst="rect">
                      <a:avLst/>
                    </a:prstGeom>
                    <a:noFill/>
                    <a:ln w="9525">
                      <a:noFill/>
                      <a:miter lim="800000"/>
                      <a:headEnd/>
                      <a:tailEnd/>
                    </a:ln>
                  </pic:spPr>
                </pic:pic>
              </a:graphicData>
            </a:graphic>
          </wp:inline>
        </w:drawing>
      </w:r>
    </w:p>
    <w:p w14:paraId="3E7A4E79" w14:textId="77777777" w:rsidR="0052677F" w:rsidRDefault="0052677F" w:rsidP="0052677F">
      <w:pPr>
        <w:rPr>
          <w:rFonts w:asciiTheme="majorHAnsi" w:hAnsiTheme="majorHAnsi"/>
          <w:sz w:val="26"/>
          <w:szCs w:val="26"/>
        </w:rPr>
      </w:pPr>
      <w:r>
        <w:rPr>
          <w:rFonts w:asciiTheme="majorHAnsi" w:hAnsiTheme="majorHAnsi"/>
          <w:sz w:val="26"/>
          <w:szCs w:val="26"/>
        </w:rPr>
        <w:br w:type="page"/>
      </w:r>
    </w:p>
    <w:p w14:paraId="3EC356B4" w14:textId="3CE0FE24" w:rsidR="000F00DE" w:rsidRDefault="00D87550" w:rsidP="00D87550">
      <w:pPr>
        <w:pStyle w:val="Sausage1"/>
      </w:pPr>
      <w:bookmarkStart w:id="9" w:name="_Toc230590379"/>
      <w:bookmarkStart w:id="10" w:name="_GoBack"/>
      <w:bookmarkEnd w:id="10"/>
      <w:r>
        <w:t>Sliding Filament Theory</w:t>
      </w:r>
      <w:bookmarkEnd w:id="9"/>
    </w:p>
    <w:p w14:paraId="0BE1F77A" w14:textId="77777777" w:rsidR="00D01CE4" w:rsidRDefault="00D01CE4" w:rsidP="00D01CE4">
      <w:pPr>
        <w:pStyle w:val="Sausage3"/>
      </w:pPr>
    </w:p>
    <w:p w14:paraId="62DD8B0B" w14:textId="7EEE908D" w:rsidR="00D01CE4" w:rsidRDefault="00AD352D" w:rsidP="00D01CE4">
      <w:pPr>
        <w:pStyle w:val="Sausage3"/>
      </w:pPr>
      <w:r>
        <w:t>When an action potential reac</w:t>
      </w:r>
      <w:r w:rsidR="003465DF">
        <w:t>hes the neuromuscular junction a</w:t>
      </w:r>
      <w:r>
        <w:t xml:space="preserve">cetylcholine is released causing depolarisation of the muscle cell in the same way as a nerve cell. </w:t>
      </w:r>
    </w:p>
    <w:p w14:paraId="4FC7555D" w14:textId="77777777" w:rsidR="0052677F" w:rsidRDefault="0052677F" w:rsidP="00D01CE4">
      <w:pPr>
        <w:pStyle w:val="Sausage3"/>
      </w:pPr>
    </w:p>
    <w:p w14:paraId="1F4384F3" w14:textId="77777777" w:rsidR="00AD352D" w:rsidRDefault="00AD352D" w:rsidP="00D01CE4">
      <w:pPr>
        <w:pStyle w:val="Sausage3"/>
      </w:pPr>
    </w:p>
    <w:p w14:paraId="2A5241EB" w14:textId="0EABA075" w:rsidR="00AD352D" w:rsidRDefault="00AD352D" w:rsidP="00D01CE4">
      <w:pPr>
        <w:pStyle w:val="Sausage3"/>
      </w:pPr>
      <w:r>
        <w:t xml:space="preserve">The action potential spreads down the muscle fibre via a system of </w:t>
      </w:r>
      <w:r w:rsidR="00E7108D">
        <w:t>T-</w:t>
      </w:r>
      <w:r>
        <w:t>tub</w:t>
      </w:r>
      <w:r w:rsidR="00E7108D">
        <w:t>u</w:t>
      </w:r>
      <w:r>
        <w:t xml:space="preserve">les </w:t>
      </w:r>
      <w:r w:rsidR="00E7108D">
        <w:t>that branch throughout the sarcoplasm. They are in contact with the sarcoplasmic reticulum.</w:t>
      </w:r>
    </w:p>
    <w:p w14:paraId="70086F88" w14:textId="77777777" w:rsidR="00E7108D" w:rsidRDefault="00E7108D" w:rsidP="00D01CE4">
      <w:pPr>
        <w:pStyle w:val="Sausage3"/>
      </w:pPr>
    </w:p>
    <w:p w14:paraId="69375948" w14:textId="0A1D60BA" w:rsidR="00E7108D" w:rsidRDefault="00E7108D" w:rsidP="00D01CE4">
      <w:pPr>
        <w:pStyle w:val="Sausage3"/>
      </w:pPr>
      <w:r>
        <w:lastRenderedPageBreak/>
        <w:t>The action potential opens the Ca</w:t>
      </w:r>
      <w:r>
        <w:rPr>
          <w:vertAlign w:val="superscript"/>
        </w:rPr>
        <w:t>2+</w:t>
      </w:r>
      <w:r>
        <w:t xml:space="preserve"> channels in the sarcoplasmic reticulum and Ca</w:t>
      </w:r>
      <w:r>
        <w:rPr>
          <w:vertAlign w:val="superscript"/>
        </w:rPr>
        <w:t>2+</w:t>
      </w:r>
      <w:r>
        <w:t xml:space="preserve"> flood into the muscle down a concentration gradient. </w:t>
      </w:r>
      <w:r w:rsidR="003C2095">
        <w:t xml:space="preserve">The calcium ions </w:t>
      </w:r>
      <w:r w:rsidR="00030BA5">
        <w:t>bind to troponin, causing</w:t>
      </w:r>
      <w:r w:rsidR="003C2095">
        <w:t xml:space="preserve"> tropomyosin </w:t>
      </w:r>
      <w:r w:rsidR="003465DF">
        <w:t>molecules, which</w:t>
      </w:r>
      <w:r w:rsidR="003C2095">
        <w:t xml:space="preserve"> were blocking the binding sites on actin to pull away. </w:t>
      </w:r>
    </w:p>
    <w:p w14:paraId="6C13B128" w14:textId="787A8216" w:rsidR="003465DF" w:rsidRDefault="003465DF" w:rsidP="00D01CE4">
      <w:pPr>
        <w:pStyle w:val="Sausage3"/>
      </w:pPr>
    </w:p>
    <w:p w14:paraId="3971DD88" w14:textId="113A5C6B" w:rsidR="00285449" w:rsidRDefault="00030BA5" w:rsidP="00D01CE4">
      <w:pPr>
        <w:pStyle w:val="Sausage3"/>
      </w:pPr>
      <w:r>
        <w:rPr>
          <w:noProof/>
          <w:lang w:val="en-GB" w:eastAsia="en-GB"/>
        </w:rPr>
        <mc:AlternateContent>
          <mc:Choice Requires="wpg">
            <w:drawing>
              <wp:anchor distT="0" distB="0" distL="114300" distR="114300" simplePos="0" relativeHeight="251671552" behindDoc="0" locked="0" layoutInCell="1" allowOverlap="1" wp14:anchorId="06F83889" wp14:editId="795B26F9">
                <wp:simplePos x="0" y="0"/>
                <wp:positionH relativeFrom="margin">
                  <wp:align>center</wp:align>
                </wp:positionH>
                <wp:positionV relativeFrom="paragraph">
                  <wp:posOffset>106680</wp:posOffset>
                </wp:positionV>
                <wp:extent cx="3498850" cy="4984750"/>
                <wp:effectExtent l="0" t="0" r="6350" b="0"/>
                <wp:wrapSquare wrapText="bothSides"/>
                <wp:docPr id="12" name="Group 12"/>
                <wp:cNvGraphicFramePr/>
                <a:graphic xmlns:a="http://schemas.openxmlformats.org/drawingml/2006/main">
                  <a:graphicData uri="http://schemas.microsoft.com/office/word/2010/wordprocessingGroup">
                    <wpg:wgp>
                      <wpg:cNvGrpSpPr/>
                      <wpg:grpSpPr>
                        <a:xfrm>
                          <a:off x="0" y="0"/>
                          <a:ext cx="3498850" cy="4984750"/>
                          <a:chOff x="0" y="0"/>
                          <a:chExt cx="3498850" cy="4984750"/>
                        </a:xfrm>
                      </wpg:grpSpPr>
                      <pic:pic xmlns:pic="http://schemas.openxmlformats.org/drawingml/2006/picture">
                        <pic:nvPicPr>
                          <pic:cNvPr id="26" name="Picture 26"/>
                          <pic:cNvPicPr>
                            <a:picLocks noChangeAspect="1"/>
                          </pic:cNvPicPr>
                        </pic:nvPicPr>
                        <pic:blipFill rotWithShape="1">
                          <a:blip r:embed="rId17">
                            <a:extLst>
                              <a:ext uri="{28A0092B-C50C-407E-A947-70E740481C1C}">
                                <a14:useLocalDpi xmlns:a14="http://schemas.microsoft.com/office/drawing/2010/main" val="0"/>
                              </a:ext>
                            </a:extLst>
                          </a:blip>
                          <a:srcRect r="52479"/>
                          <a:stretch/>
                        </pic:blipFill>
                        <pic:spPr bwMode="auto">
                          <a:xfrm>
                            <a:off x="114300" y="0"/>
                            <a:ext cx="3232150" cy="23558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l="48175" t="1078" r="383" b="-1078"/>
                          <a:stretch/>
                        </pic:blipFill>
                        <pic:spPr bwMode="auto">
                          <a:xfrm>
                            <a:off x="0" y="2628900"/>
                            <a:ext cx="3498850" cy="23558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6195A911" id="Group 12" o:spid="_x0000_s1026" style="position:absolute;margin-left:0;margin-top:8.4pt;width:275.5pt;height:392.5pt;z-index:251671552;mso-position-horizontal:center;mso-position-horizontal-relative:margin" coordsize="34988,49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">
                <v:shape id="Picture 26" o:spid="_x0000_s1027" type="#_x0000_t75" style="position:absolute;left:1143;width:32321;height:23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3ynbEAAAA2wAAAA8AAABkcnMvZG93bnJldi54bWxEj0FrAjEUhO8F/0N4Qi9Fs/VgZTWKlFba&#10;3lw9eHxsnrvRzUvYRHf11zeFgsdhZr5hFqveNuJKbTCOFbyOMxDEpdOGKwX73edoBiJEZI2NY1Jw&#10;owCr5eBpgbl2HW/pWsRKJAiHHBXUMfpcylDWZDGMnSdO3tG1FmOSbSV1i12C20ZOsmwqLRpOCzV6&#10;eq+pPBcXq8DTvcg2ld6/HbY/p2/ffbwYc1bqediv5yAi9fER/m9/aQWTKfx9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3ynbEAAAA2wAAAA8AAAAAAAAAAAAAAAAA&#10;nwIAAGRycy9kb3ducmV2LnhtbFBLBQYAAAAABAAEAPcAAACQAwAAAAA=&#10;">
                  <v:imagedata r:id="rId18" o:title="" cropright="34393f"/>
                  <v:path arrowok="t"/>
                </v:shape>
                <v:shape id="Picture 10" o:spid="_x0000_s1028" type="#_x0000_t75" style="position:absolute;top:26289;width:34988;height:23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h8FHHAAAA2wAAAA8AAABkcnMvZG93bnJldi54bWxEj09Lw0AQxe9Cv8MyhV7EblpEJHZbSlFI&#10;oVAb/+BxyI5JMDsbdtcm+uk7B8HbDO/Ne79ZbUbXqTOF2Ho2sJhnoIgrb1uuDby+PN3cg4oJ2WLn&#10;mQz8UITNenK1wtz6gU90LlOtJIRjjgaalPpc61g15DDOfU8s2qcPDpOsodY24CDhrtPLLLvTDluW&#10;hgZ72jVUfZXfzsBjKA/v+/SRFbeH3/312/PiWAydMbPpuH0AlWhM/+a/68IKvtDLLzKAX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h8FHHAAAA2wAAAA8AAAAAAAAAAAAA&#10;AAAAnwIAAGRycy9kb3ducmV2LnhtbFBLBQYAAAAABAAEAPcAAACTAwAAAAA=&#10;">
                  <v:imagedata r:id="rId18" o:title="" croptop="706f" cropbottom="-706f" cropleft="31572f" cropright="251f"/>
                  <v:path arrowok="t"/>
                </v:shape>
                <w10:wrap type="square" anchorx="margin"/>
              </v:group>
            </w:pict>
          </mc:Fallback>
        </mc:AlternateContent>
      </w:r>
    </w:p>
    <w:p w14:paraId="604C8CEF" w14:textId="456152F9" w:rsidR="00285449" w:rsidRDefault="00285449" w:rsidP="00D01CE4">
      <w:pPr>
        <w:pStyle w:val="Sausage3"/>
      </w:pPr>
    </w:p>
    <w:p w14:paraId="73C7A78E" w14:textId="77777777" w:rsidR="00285449" w:rsidRDefault="00285449" w:rsidP="00D01CE4">
      <w:pPr>
        <w:pStyle w:val="Sausage3"/>
      </w:pPr>
    </w:p>
    <w:p w14:paraId="4D73E0A8" w14:textId="77777777" w:rsidR="00285449" w:rsidRDefault="00285449" w:rsidP="00D01CE4">
      <w:pPr>
        <w:pStyle w:val="Sausage3"/>
      </w:pPr>
    </w:p>
    <w:p w14:paraId="717E606C" w14:textId="77777777" w:rsidR="00285449" w:rsidRDefault="00285449" w:rsidP="00D01CE4">
      <w:pPr>
        <w:pStyle w:val="Sausage3"/>
      </w:pPr>
    </w:p>
    <w:p w14:paraId="184615CF" w14:textId="77777777" w:rsidR="00285449" w:rsidRDefault="00285449" w:rsidP="00D01CE4">
      <w:pPr>
        <w:pStyle w:val="Sausage3"/>
      </w:pPr>
    </w:p>
    <w:p w14:paraId="53BF625E" w14:textId="77777777" w:rsidR="00285449" w:rsidRDefault="00285449" w:rsidP="00D01CE4">
      <w:pPr>
        <w:pStyle w:val="Sausage3"/>
      </w:pPr>
    </w:p>
    <w:p w14:paraId="702D8484" w14:textId="77777777" w:rsidR="00285449" w:rsidRDefault="00285449" w:rsidP="00D01CE4">
      <w:pPr>
        <w:pStyle w:val="Sausage3"/>
      </w:pPr>
    </w:p>
    <w:p w14:paraId="1D41AA06" w14:textId="77777777" w:rsidR="00285449" w:rsidRDefault="00285449" w:rsidP="00D01CE4">
      <w:pPr>
        <w:pStyle w:val="Sausage3"/>
      </w:pPr>
    </w:p>
    <w:p w14:paraId="7B247B92" w14:textId="77777777" w:rsidR="00285449" w:rsidRDefault="00285449" w:rsidP="00D01CE4">
      <w:pPr>
        <w:pStyle w:val="Sausage3"/>
      </w:pPr>
    </w:p>
    <w:p w14:paraId="41A5969C" w14:textId="77777777" w:rsidR="00285449" w:rsidRDefault="00285449" w:rsidP="00D01CE4">
      <w:pPr>
        <w:pStyle w:val="Sausage3"/>
      </w:pPr>
    </w:p>
    <w:p w14:paraId="088FC135" w14:textId="77777777" w:rsidR="00285449" w:rsidRDefault="00285449" w:rsidP="00D01CE4">
      <w:pPr>
        <w:pStyle w:val="Sausage3"/>
      </w:pPr>
    </w:p>
    <w:p w14:paraId="0DF3BC43" w14:textId="77777777" w:rsidR="00285449" w:rsidRDefault="00285449" w:rsidP="00D01CE4">
      <w:pPr>
        <w:pStyle w:val="Sausage3"/>
      </w:pPr>
    </w:p>
    <w:p w14:paraId="5A8A1E0C" w14:textId="77777777" w:rsidR="00285449" w:rsidRDefault="00285449" w:rsidP="00D01CE4">
      <w:pPr>
        <w:pStyle w:val="Sausage3"/>
      </w:pPr>
    </w:p>
    <w:p w14:paraId="7FAF85AD" w14:textId="77777777" w:rsidR="00285449" w:rsidRDefault="00285449" w:rsidP="00D01CE4">
      <w:pPr>
        <w:pStyle w:val="Sausage3"/>
      </w:pPr>
    </w:p>
    <w:p w14:paraId="0BA83D74" w14:textId="3118DB74" w:rsidR="00285449" w:rsidRDefault="00285449" w:rsidP="00D01CE4">
      <w:pPr>
        <w:pStyle w:val="Sausage3"/>
      </w:pPr>
    </w:p>
    <w:p w14:paraId="504A4B81" w14:textId="77777777" w:rsidR="00285449" w:rsidRDefault="00285449" w:rsidP="00D01CE4">
      <w:pPr>
        <w:pStyle w:val="Sausage3"/>
      </w:pPr>
    </w:p>
    <w:p w14:paraId="4D3F6ED3" w14:textId="330CF111" w:rsidR="00285449" w:rsidRDefault="00285449" w:rsidP="00D01CE4">
      <w:pPr>
        <w:pStyle w:val="Sausage3"/>
      </w:pPr>
    </w:p>
    <w:p w14:paraId="158B8220" w14:textId="77777777" w:rsidR="00285449" w:rsidRDefault="00285449" w:rsidP="00D01CE4">
      <w:pPr>
        <w:pStyle w:val="Sausage3"/>
      </w:pPr>
    </w:p>
    <w:p w14:paraId="240BC790" w14:textId="77777777" w:rsidR="00285449" w:rsidRDefault="00285449" w:rsidP="00D01CE4">
      <w:pPr>
        <w:pStyle w:val="Sausage3"/>
      </w:pPr>
    </w:p>
    <w:p w14:paraId="72F3B328" w14:textId="77777777" w:rsidR="00285449" w:rsidRDefault="00285449" w:rsidP="00D01CE4">
      <w:pPr>
        <w:pStyle w:val="Sausage3"/>
      </w:pPr>
    </w:p>
    <w:p w14:paraId="0A2CE931" w14:textId="77777777" w:rsidR="00285449" w:rsidRDefault="00285449" w:rsidP="00D01CE4">
      <w:pPr>
        <w:pStyle w:val="Sausage3"/>
      </w:pPr>
    </w:p>
    <w:p w14:paraId="77FAA063" w14:textId="77777777" w:rsidR="00285449" w:rsidRDefault="00285449" w:rsidP="00D01CE4">
      <w:pPr>
        <w:pStyle w:val="Sausage3"/>
      </w:pPr>
    </w:p>
    <w:p w14:paraId="64E800E1" w14:textId="77777777" w:rsidR="00285449" w:rsidRDefault="00285449" w:rsidP="00D01CE4">
      <w:pPr>
        <w:pStyle w:val="Sausage3"/>
      </w:pPr>
    </w:p>
    <w:p w14:paraId="3376AEF3" w14:textId="77777777" w:rsidR="00285449" w:rsidRDefault="00285449" w:rsidP="00D01CE4">
      <w:pPr>
        <w:pStyle w:val="Sausage3"/>
      </w:pPr>
    </w:p>
    <w:p w14:paraId="6B2279BD" w14:textId="77777777" w:rsidR="00285449" w:rsidRDefault="00285449" w:rsidP="00D01CE4">
      <w:pPr>
        <w:pStyle w:val="Sausage3"/>
      </w:pPr>
    </w:p>
    <w:p w14:paraId="24A54338" w14:textId="77777777" w:rsidR="00285449" w:rsidRDefault="00285449" w:rsidP="00D01CE4">
      <w:pPr>
        <w:pStyle w:val="Sausage3"/>
      </w:pPr>
    </w:p>
    <w:p w14:paraId="7310830C" w14:textId="77777777" w:rsidR="00285449" w:rsidRDefault="00285449" w:rsidP="00D01CE4">
      <w:pPr>
        <w:pStyle w:val="Sausage3"/>
      </w:pPr>
    </w:p>
    <w:p w14:paraId="5B805D0B" w14:textId="77777777" w:rsidR="00285449" w:rsidRDefault="00285449" w:rsidP="00D01CE4">
      <w:pPr>
        <w:pStyle w:val="Sausage3"/>
      </w:pPr>
    </w:p>
    <w:p w14:paraId="667E483C" w14:textId="77777777" w:rsidR="00285449" w:rsidRDefault="00285449" w:rsidP="00D01CE4">
      <w:pPr>
        <w:pStyle w:val="Sausage3"/>
      </w:pPr>
    </w:p>
    <w:p w14:paraId="15A60C74" w14:textId="77777777" w:rsidR="00285449" w:rsidRDefault="00285449" w:rsidP="00D01CE4">
      <w:pPr>
        <w:pStyle w:val="Sausage3"/>
      </w:pPr>
    </w:p>
    <w:p w14:paraId="1E386BC6" w14:textId="77777777" w:rsidR="00285449" w:rsidRDefault="00285449" w:rsidP="00D01CE4">
      <w:pPr>
        <w:pStyle w:val="Sausage3"/>
      </w:pPr>
    </w:p>
    <w:p w14:paraId="758B5628" w14:textId="77777777" w:rsidR="00285449" w:rsidRDefault="00285449" w:rsidP="00D01CE4">
      <w:pPr>
        <w:pStyle w:val="Sausage3"/>
      </w:pPr>
    </w:p>
    <w:p w14:paraId="7D752474" w14:textId="77777777" w:rsidR="00285449" w:rsidRDefault="00285449" w:rsidP="00D01CE4">
      <w:pPr>
        <w:pStyle w:val="Sausage3"/>
      </w:pPr>
    </w:p>
    <w:p w14:paraId="120473F3" w14:textId="77777777" w:rsidR="00285449" w:rsidRDefault="00285449" w:rsidP="00D01CE4">
      <w:pPr>
        <w:pStyle w:val="Sausage3"/>
      </w:pPr>
    </w:p>
    <w:p w14:paraId="4FE0E3DA" w14:textId="77777777" w:rsidR="00285449" w:rsidRDefault="00285449" w:rsidP="00D01CE4">
      <w:pPr>
        <w:pStyle w:val="Sausage3"/>
      </w:pPr>
    </w:p>
    <w:p w14:paraId="4A804FA1" w14:textId="48493D02" w:rsidR="003465DF" w:rsidRPr="00D4570C" w:rsidRDefault="00D4570C" w:rsidP="00D01CE4">
      <w:pPr>
        <w:pStyle w:val="Sausage3"/>
      </w:pPr>
      <w:r>
        <w:t>The myosin heads attached to ADP + P</w:t>
      </w:r>
      <w:r>
        <w:rPr>
          <w:vertAlign w:val="subscript"/>
        </w:rPr>
        <w:t>i</w:t>
      </w:r>
      <w:r>
        <w:t xml:space="preserve"> can now bind to the actin filament and form a cross bridge, starting the cross bridge cycle:</w:t>
      </w:r>
    </w:p>
    <w:p w14:paraId="3E640C95" w14:textId="77777777" w:rsidR="00AD352D" w:rsidRDefault="00AD352D" w:rsidP="00D01CE4">
      <w:pPr>
        <w:pStyle w:val="Sausage3"/>
      </w:pPr>
    </w:p>
    <w:p w14:paraId="6097DC08" w14:textId="77777777" w:rsidR="00D87550" w:rsidRDefault="00D87550" w:rsidP="00D87550">
      <w:pPr>
        <w:pStyle w:val="Sausage3"/>
      </w:pPr>
    </w:p>
    <w:p w14:paraId="1E827FC0" w14:textId="17AFD8C0" w:rsidR="00D87550" w:rsidRDefault="00B05DE2" w:rsidP="00173EDE">
      <w:pPr>
        <w:pStyle w:val="Sausage3"/>
        <w:numPr>
          <w:ilvl w:val="0"/>
          <w:numId w:val="4"/>
        </w:numPr>
      </w:pPr>
      <w:r>
        <w:rPr>
          <w:rFonts w:ascii="Helvetica" w:hAnsi="Helvetica" w:cs="Helvetica"/>
          <w:noProof/>
          <w:lang w:val="en-GB" w:eastAsia="en-GB"/>
        </w:rPr>
        <w:drawing>
          <wp:anchor distT="0" distB="0" distL="114300" distR="114300" simplePos="0" relativeHeight="251668480" behindDoc="0" locked="0" layoutInCell="1" allowOverlap="1" wp14:anchorId="4654AF64" wp14:editId="0CBCC4A5">
            <wp:simplePos x="0" y="0"/>
            <wp:positionH relativeFrom="column">
              <wp:posOffset>0</wp:posOffset>
            </wp:positionH>
            <wp:positionV relativeFrom="paragraph">
              <wp:posOffset>-3810</wp:posOffset>
            </wp:positionV>
            <wp:extent cx="5270500" cy="2869565"/>
            <wp:effectExtent l="0" t="0" r="1270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86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EDE">
        <w:t>Myosin heads combined with ADP and P</w:t>
      </w:r>
      <w:r w:rsidR="00173EDE">
        <w:rPr>
          <w:vertAlign w:val="subscript"/>
        </w:rPr>
        <w:t>i</w:t>
      </w:r>
      <w:r w:rsidR="00173EDE">
        <w:t xml:space="preserve"> bind to the actin filament.</w:t>
      </w:r>
    </w:p>
    <w:p w14:paraId="38F31897" w14:textId="77777777" w:rsidR="00030BA5" w:rsidRDefault="00030BA5" w:rsidP="00030BA5">
      <w:pPr>
        <w:pStyle w:val="Sausage3"/>
        <w:ind w:left="720"/>
      </w:pPr>
    </w:p>
    <w:p w14:paraId="1CCA4B1A" w14:textId="0AAB25EC" w:rsidR="00173EDE" w:rsidRDefault="00173EDE" w:rsidP="00173EDE">
      <w:pPr>
        <w:pStyle w:val="Sausage3"/>
        <w:numPr>
          <w:ilvl w:val="0"/>
          <w:numId w:val="4"/>
        </w:numPr>
      </w:pPr>
      <w:r>
        <w:t>Once attached the myosin heads change their angle, pulling the actin filament along</w:t>
      </w:r>
      <w:r w:rsidR="00685917">
        <w:t xml:space="preserve"> and releasing the ADP and P</w:t>
      </w:r>
      <w:r w:rsidR="00685917">
        <w:rPr>
          <w:vertAlign w:val="subscript"/>
        </w:rPr>
        <w:t>i</w:t>
      </w:r>
      <w:r w:rsidR="00685917">
        <w:t>.</w:t>
      </w:r>
    </w:p>
    <w:p w14:paraId="610335B1" w14:textId="77777777" w:rsidR="00030BA5" w:rsidRDefault="00030BA5" w:rsidP="00030BA5">
      <w:pPr>
        <w:pStyle w:val="Sausage3"/>
      </w:pPr>
    </w:p>
    <w:p w14:paraId="62EF1FFD" w14:textId="230A0AF4" w:rsidR="00685917" w:rsidRDefault="00685917" w:rsidP="00173EDE">
      <w:pPr>
        <w:pStyle w:val="Sausage3"/>
        <w:numPr>
          <w:ilvl w:val="0"/>
          <w:numId w:val="4"/>
        </w:numPr>
      </w:pPr>
      <w:r>
        <w:t>An ATP molecule now attaches to each myosin head causing detachment from the actin filament.</w:t>
      </w:r>
    </w:p>
    <w:p w14:paraId="65935042" w14:textId="77777777" w:rsidR="00030BA5" w:rsidRDefault="00030BA5" w:rsidP="00030BA5">
      <w:pPr>
        <w:pStyle w:val="Sausage3"/>
      </w:pPr>
    </w:p>
    <w:p w14:paraId="62DA8F9F" w14:textId="5529E75D" w:rsidR="00685917" w:rsidRDefault="00685917" w:rsidP="00173EDE">
      <w:pPr>
        <w:pStyle w:val="Sausage3"/>
        <w:numPr>
          <w:ilvl w:val="0"/>
          <w:numId w:val="4"/>
        </w:numPr>
      </w:pPr>
      <w:r>
        <w:t>The enzyme ATPase, which is activated by the presence of Ca</w:t>
      </w:r>
      <w:r>
        <w:rPr>
          <w:vertAlign w:val="superscript"/>
        </w:rPr>
        <w:t>2+</w:t>
      </w:r>
      <w:r>
        <w:t>, and located in the myosin head hydrolyses ATP to ADP + P</w:t>
      </w:r>
      <w:r>
        <w:rPr>
          <w:vertAlign w:val="subscript"/>
        </w:rPr>
        <w:t>i</w:t>
      </w:r>
      <w:r>
        <w:t xml:space="preserve"> providing energy for the myosin head to return to its original position.</w:t>
      </w:r>
    </w:p>
    <w:p w14:paraId="05B7F6C8" w14:textId="77777777" w:rsidR="00030BA5" w:rsidRDefault="00030BA5" w:rsidP="00030BA5">
      <w:pPr>
        <w:pStyle w:val="Sausage3"/>
      </w:pPr>
    </w:p>
    <w:p w14:paraId="138AF6C7" w14:textId="6B375DE5" w:rsidR="00685917" w:rsidRDefault="00685917" w:rsidP="00173EDE">
      <w:pPr>
        <w:pStyle w:val="Sausage3"/>
        <w:numPr>
          <w:ilvl w:val="0"/>
          <w:numId w:val="4"/>
        </w:numPr>
      </w:pPr>
      <w:r>
        <w:t xml:space="preserve">The myosin head now reattaches itself further along the actin filament </w:t>
      </w:r>
      <w:r w:rsidR="000F4F9E">
        <w:t>and the cycle is repeated.</w:t>
      </w:r>
    </w:p>
    <w:p w14:paraId="461A13E0" w14:textId="77777777" w:rsidR="000F4F9E" w:rsidRDefault="000F4F9E" w:rsidP="000F4F9E">
      <w:pPr>
        <w:pStyle w:val="Sausage3"/>
      </w:pPr>
    </w:p>
    <w:p w14:paraId="44305164" w14:textId="3D712F00" w:rsidR="00D3645B" w:rsidRDefault="00D3645B" w:rsidP="000F4F9E">
      <w:pPr>
        <w:pStyle w:val="Sausage3"/>
      </w:pPr>
      <w:r>
        <w:t>Once nervous stimulation ceases, Ca</w:t>
      </w:r>
      <w:r>
        <w:rPr>
          <w:vertAlign w:val="superscript"/>
        </w:rPr>
        <w:t>2+</w:t>
      </w:r>
      <w:r>
        <w:t xml:space="preserve"> are actively transported back into the sarcoplasmic reticulum, which means that tropomyosin blocks the actin filament again and myosin heads are unable to bind to actin filaments and contraction stops.</w:t>
      </w:r>
    </w:p>
    <w:p w14:paraId="203C9E28" w14:textId="77777777" w:rsidR="000B614A" w:rsidRDefault="000B614A" w:rsidP="000F4F9E">
      <w:pPr>
        <w:pStyle w:val="Sausage3"/>
      </w:pPr>
    </w:p>
    <w:p w14:paraId="508C227F" w14:textId="77777777" w:rsidR="000B614A" w:rsidRDefault="000B614A" w:rsidP="000F4F9E">
      <w:pPr>
        <w:pStyle w:val="Sausage3"/>
      </w:pPr>
    </w:p>
    <w:p w14:paraId="2B14444B" w14:textId="77777777" w:rsidR="000B614A" w:rsidRDefault="000B614A" w:rsidP="000F4F9E">
      <w:pPr>
        <w:pStyle w:val="Sausage3"/>
      </w:pPr>
    </w:p>
    <w:p w14:paraId="438CC923" w14:textId="77777777" w:rsidR="000B614A" w:rsidRDefault="000B614A" w:rsidP="000F4F9E">
      <w:pPr>
        <w:pStyle w:val="Sausage3"/>
      </w:pPr>
    </w:p>
    <w:p w14:paraId="0B0D2008" w14:textId="77777777" w:rsidR="000B614A" w:rsidRDefault="000B614A" w:rsidP="000F4F9E">
      <w:pPr>
        <w:pStyle w:val="Sausage3"/>
      </w:pPr>
    </w:p>
    <w:p w14:paraId="11927DFE" w14:textId="77777777" w:rsidR="000B614A" w:rsidRDefault="000B614A" w:rsidP="000F4F9E">
      <w:pPr>
        <w:pStyle w:val="Sausage3"/>
      </w:pPr>
    </w:p>
    <w:p w14:paraId="3BF83DC2" w14:textId="77777777" w:rsidR="000B614A" w:rsidRDefault="000B614A" w:rsidP="000F4F9E">
      <w:pPr>
        <w:pStyle w:val="Sausage3"/>
      </w:pPr>
    </w:p>
    <w:p w14:paraId="3D661611" w14:textId="77777777" w:rsidR="000B614A" w:rsidRDefault="000B614A" w:rsidP="000F4F9E">
      <w:pPr>
        <w:pStyle w:val="Sausage3"/>
      </w:pPr>
    </w:p>
    <w:p w14:paraId="106954CF" w14:textId="77777777" w:rsidR="000B614A" w:rsidRDefault="000B614A" w:rsidP="000F4F9E">
      <w:pPr>
        <w:pStyle w:val="Sausage3"/>
      </w:pPr>
    </w:p>
    <w:p w14:paraId="7400BBA5" w14:textId="77777777" w:rsidR="000B614A" w:rsidRDefault="000B614A" w:rsidP="000F4F9E">
      <w:pPr>
        <w:pStyle w:val="Sausage3"/>
      </w:pPr>
    </w:p>
    <w:p w14:paraId="5B2BAD8B" w14:textId="614410D6" w:rsidR="000B614A" w:rsidRDefault="000B614A" w:rsidP="000B614A">
      <w:pPr>
        <w:pStyle w:val="Sausage1"/>
      </w:pPr>
      <w:bookmarkStart w:id="11" w:name="_Toc230590380"/>
      <w:r>
        <w:t>The Role of ATP and Phosphocreatine</w:t>
      </w:r>
      <w:bookmarkEnd w:id="11"/>
    </w:p>
    <w:p w14:paraId="35ADA29C" w14:textId="77777777" w:rsidR="000B614A" w:rsidRDefault="000B614A" w:rsidP="000B614A">
      <w:pPr>
        <w:pStyle w:val="Sausage3"/>
      </w:pPr>
    </w:p>
    <w:p w14:paraId="0B46DD9A" w14:textId="20217C05" w:rsidR="000B614A" w:rsidRDefault="00B10ABB" w:rsidP="000B614A">
      <w:pPr>
        <w:pStyle w:val="Sausage3"/>
      </w:pPr>
      <w:r>
        <w:t>The energy required for muscle contraction is supplied by the hydrolysis of ATP:</w:t>
      </w:r>
    </w:p>
    <w:p w14:paraId="215DA220" w14:textId="77777777" w:rsidR="00B10ABB" w:rsidRDefault="00B10ABB" w:rsidP="000B614A">
      <w:pPr>
        <w:pStyle w:val="Sausage3"/>
      </w:pPr>
    </w:p>
    <w:p w14:paraId="3F9F8FDA" w14:textId="6A57285C" w:rsidR="00B10ABB" w:rsidRDefault="00B10ABB" w:rsidP="00B10ABB">
      <w:pPr>
        <w:pStyle w:val="Sausage3"/>
        <w:jc w:val="center"/>
      </w:pPr>
      <w:r>
        <w:t xml:space="preserve">ATP </w:t>
      </w:r>
      <w:r>
        <w:sym w:font="Wingdings" w:char="F0E0"/>
      </w:r>
      <w:r>
        <w:t xml:space="preserve"> ADP + P</w:t>
      </w:r>
      <w:r>
        <w:rPr>
          <w:vertAlign w:val="subscript"/>
        </w:rPr>
        <w:t>i</w:t>
      </w:r>
    </w:p>
    <w:p w14:paraId="2CB43C0C" w14:textId="77777777" w:rsidR="00B10ABB" w:rsidRDefault="00B10ABB" w:rsidP="00B10ABB">
      <w:pPr>
        <w:pStyle w:val="Sausage3"/>
        <w:jc w:val="left"/>
      </w:pPr>
    </w:p>
    <w:p w14:paraId="19705E0C" w14:textId="53F1C113" w:rsidR="00B10ABB" w:rsidRDefault="00D4267D" w:rsidP="00A179E6">
      <w:pPr>
        <w:pStyle w:val="Sausage3"/>
      </w:pPr>
      <w:r>
        <w:t>ATP is required for:</w:t>
      </w:r>
    </w:p>
    <w:p w14:paraId="3B70080D" w14:textId="50EB6262" w:rsidR="00D4267D" w:rsidRDefault="00D4267D" w:rsidP="00A179E6">
      <w:pPr>
        <w:pStyle w:val="Sausage3"/>
        <w:numPr>
          <w:ilvl w:val="0"/>
          <w:numId w:val="5"/>
        </w:numPr>
      </w:pPr>
      <w:r>
        <w:t>The myosin heads to change back to their original shape.</w:t>
      </w:r>
    </w:p>
    <w:p w14:paraId="4410BB39" w14:textId="620B4997" w:rsidR="00D4267D" w:rsidRDefault="00D4267D" w:rsidP="00A179E6">
      <w:pPr>
        <w:pStyle w:val="Sausage3"/>
        <w:numPr>
          <w:ilvl w:val="0"/>
          <w:numId w:val="5"/>
        </w:numPr>
      </w:pPr>
      <w:r>
        <w:t>The re-absorption of Ca</w:t>
      </w:r>
      <w:r>
        <w:rPr>
          <w:vertAlign w:val="superscript"/>
        </w:rPr>
        <w:t>2+</w:t>
      </w:r>
      <w:r>
        <w:t xml:space="preserve"> into the sarcoplasmic reticulum by active transport.</w:t>
      </w:r>
    </w:p>
    <w:p w14:paraId="6613223C" w14:textId="77777777" w:rsidR="00D4267D" w:rsidRDefault="00D4267D" w:rsidP="00A179E6">
      <w:pPr>
        <w:pStyle w:val="Sausage3"/>
      </w:pPr>
    </w:p>
    <w:p w14:paraId="071545B8" w14:textId="092A3F3B" w:rsidR="00D4267D" w:rsidRDefault="00A179E6" w:rsidP="00A179E6">
      <w:pPr>
        <w:pStyle w:val="Sausage3"/>
      </w:pPr>
      <w:r>
        <w:t>ATP supplies energy for muscle contractions</w:t>
      </w:r>
      <w:r w:rsidR="00D4267D">
        <w:t xml:space="preserve"> but during times of intense exercise ATP reserves run out after three seconds. </w:t>
      </w:r>
      <w:r>
        <w:t>After this, ATP is rapidly resynthesised using phosphate derived from phosphocreatine.</w:t>
      </w:r>
    </w:p>
    <w:p w14:paraId="34C87C99" w14:textId="77777777" w:rsidR="00A179E6" w:rsidRDefault="00A179E6" w:rsidP="00A179E6">
      <w:pPr>
        <w:pStyle w:val="Sausage3"/>
      </w:pPr>
    </w:p>
    <w:p w14:paraId="0A60BBF9" w14:textId="66DBC9E1" w:rsidR="00A179E6" w:rsidRDefault="00A179E6" w:rsidP="00A179E6">
      <w:pPr>
        <w:pStyle w:val="Sausage3"/>
        <w:jc w:val="center"/>
      </w:pPr>
      <w:r>
        <w:t xml:space="preserve">Phosphocreatine </w:t>
      </w:r>
      <w:r>
        <w:sym w:font="Wingdings" w:char="F0E0"/>
      </w:r>
      <w:r>
        <w:t xml:space="preserve"> Creatine + Phosphate</w:t>
      </w:r>
    </w:p>
    <w:p w14:paraId="18DCB65A" w14:textId="77777777" w:rsidR="00A179E6" w:rsidRDefault="00A179E6" w:rsidP="00A179E6">
      <w:pPr>
        <w:pStyle w:val="Sausage3"/>
      </w:pPr>
    </w:p>
    <w:p w14:paraId="664C469A" w14:textId="0AA26485" w:rsidR="00A179E6" w:rsidRDefault="00A179E6" w:rsidP="00A179E6">
      <w:pPr>
        <w:pStyle w:val="Sausage3"/>
      </w:pPr>
      <w:r>
        <w:t xml:space="preserve">Phosphocreatine cannot supply energy directly but can regenerate ATP. </w:t>
      </w:r>
      <w:r w:rsidR="008023E5">
        <w:t>It is stored in muscle cells and acts as a reserve supply of phosphate ions, which immediately combine with ADP.</w:t>
      </w:r>
    </w:p>
    <w:p w14:paraId="361EDC5A" w14:textId="77777777" w:rsidR="008023E5" w:rsidRDefault="008023E5" w:rsidP="00A179E6">
      <w:pPr>
        <w:pStyle w:val="Sausage3"/>
      </w:pPr>
    </w:p>
    <w:p w14:paraId="46769AF1" w14:textId="5EEC6A02" w:rsidR="008023E5" w:rsidRDefault="008023E5" w:rsidP="00A179E6">
      <w:pPr>
        <w:pStyle w:val="Sausage3"/>
      </w:pPr>
      <w:r>
        <w:t>The phosphocreatine store is replenished using phosphate from ATP when the muscle is relaxed.</w:t>
      </w:r>
    </w:p>
    <w:p w14:paraId="27010144" w14:textId="2EABB348" w:rsidR="008023E5" w:rsidRDefault="0088197F" w:rsidP="00A179E6">
      <w:pPr>
        <w:pStyle w:val="Sausage3"/>
      </w:pPr>
      <w:r>
        <w:rPr>
          <w:rFonts w:ascii="Helvetica" w:hAnsi="Helvetica" w:cs="Helvetica"/>
          <w:noProof/>
          <w:lang w:val="en-GB" w:eastAsia="en-GB"/>
        </w:rPr>
        <w:drawing>
          <wp:anchor distT="0" distB="0" distL="114300" distR="114300" simplePos="0" relativeHeight="251672576" behindDoc="0" locked="0" layoutInCell="1" allowOverlap="1" wp14:anchorId="04A9A7EB" wp14:editId="0C09A1DC">
            <wp:simplePos x="0" y="0"/>
            <wp:positionH relativeFrom="column">
              <wp:posOffset>1371600</wp:posOffset>
            </wp:positionH>
            <wp:positionV relativeFrom="paragraph">
              <wp:posOffset>39370</wp:posOffset>
            </wp:positionV>
            <wp:extent cx="2336800" cy="723900"/>
            <wp:effectExtent l="0" t="0" r="0" b="127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A4EAA" w14:textId="21C0FBCA" w:rsidR="008023E5" w:rsidRDefault="008023E5" w:rsidP="00A179E6">
      <w:pPr>
        <w:pStyle w:val="Sausage3"/>
      </w:pPr>
    </w:p>
    <w:p w14:paraId="68931A16" w14:textId="77777777" w:rsidR="0088197F" w:rsidRDefault="0088197F" w:rsidP="00A179E6">
      <w:pPr>
        <w:pStyle w:val="Sausage3"/>
      </w:pPr>
    </w:p>
    <w:p w14:paraId="6E5C9B6D" w14:textId="77777777" w:rsidR="0088197F" w:rsidRDefault="0088197F" w:rsidP="00A179E6">
      <w:pPr>
        <w:pStyle w:val="Sausage3"/>
      </w:pPr>
    </w:p>
    <w:p w14:paraId="71C391D7" w14:textId="77777777" w:rsidR="0088197F" w:rsidRDefault="0088197F" w:rsidP="00A179E6">
      <w:pPr>
        <w:pStyle w:val="Sausage3"/>
      </w:pPr>
    </w:p>
    <w:p w14:paraId="76BEDF03" w14:textId="0B54B199" w:rsidR="0088197F" w:rsidRDefault="001B2F9F" w:rsidP="00A179E6">
      <w:pPr>
        <w:pStyle w:val="Sausage3"/>
      </w:pPr>
      <w:r>
        <w:t xml:space="preserve">This system can provide enough energy working at maximum for 10 seconds. After this ATP is supplied from glycolysis. </w:t>
      </w:r>
    </w:p>
    <w:p w14:paraId="5A856A15" w14:textId="77777777" w:rsidR="00D720DC" w:rsidRDefault="00D720DC" w:rsidP="00A179E6">
      <w:pPr>
        <w:pStyle w:val="Sausage3"/>
      </w:pPr>
    </w:p>
    <w:p w14:paraId="4B438BCF" w14:textId="7957586A" w:rsidR="00D720DC" w:rsidRDefault="00D720DC" w:rsidP="00A179E6">
      <w:pPr>
        <w:pStyle w:val="Sausage3"/>
      </w:pPr>
      <w:r>
        <w:t xml:space="preserve">This produces lactic acid as it is anaerobic, lactic build up is a painful problem. After one minute ATP supplies come from full aerobic respiration with production by oxidative phosphorylation. </w:t>
      </w:r>
    </w:p>
    <w:p w14:paraId="793F4275" w14:textId="04E80C6A" w:rsidR="00E728AF" w:rsidRDefault="004D0670" w:rsidP="00A179E6">
      <w:pPr>
        <w:pStyle w:val="Sausage3"/>
      </w:pPr>
      <w:r>
        <w:rPr>
          <w:rFonts w:ascii="Helvetica" w:hAnsi="Helvetica" w:cs="Helvetica"/>
          <w:noProof/>
          <w:lang w:val="en-GB" w:eastAsia="en-GB"/>
        </w:rPr>
        <w:drawing>
          <wp:anchor distT="0" distB="0" distL="114300" distR="114300" simplePos="0" relativeHeight="251674624" behindDoc="0" locked="0" layoutInCell="1" allowOverlap="1" wp14:anchorId="5530E4DF" wp14:editId="27507A74">
            <wp:simplePos x="0" y="0"/>
            <wp:positionH relativeFrom="margin">
              <wp:align>center</wp:align>
            </wp:positionH>
            <wp:positionV relativeFrom="paragraph">
              <wp:posOffset>46355</wp:posOffset>
            </wp:positionV>
            <wp:extent cx="5225291" cy="2971800"/>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l="4337" t="13815" r="4578" b="17108"/>
                    <a:stretch/>
                  </pic:blipFill>
                  <pic:spPr bwMode="auto">
                    <a:xfrm>
                      <a:off x="0" y="0"/>
                      <a:ext cx="5225291" cy="2971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AE56C15" w14:textId="5A9B13CA" w:rsidR="00E728AF" w:rsidRDefault="00E728AF" w:rsidP="00A179E6">
      <w:pPr>
        <w:pStyle w:val="Sausage3"/>
      </w:pPr>
    </w:p>
    <w:p w14:paraId="65866B66" w14:textId="77777777" w:rsidR="00E728AF" w:rsidRDefault="00E728AF" w:rsidP="00A179E6">
      <w:pPr>
        <w:pStyle w:val="Sausage3"/>
      </w:pPr>
    </w:p>
    <w:p w14:paraId="70D31BF7" w14:textId="77777777" w:rsidR="00E728AF" w:rsidRDefault="00E728AF" w:rsidP="00A179E6">
      <w:pPr>
        <w:pStyle w:val="Sausage3"/>
      </w:pPr>
    </w:p>
    <w:p w14:paraId="6DE4D2DB" w14:textId="77777777" w:rsidR="00E728AF" w:rsidRDefault="00E728AF" w:rsidP="00A179E6">
      <w:pPr>
        <w:pStyle w:val="Sausage3"/>
      </w:pPr>
    </w:p>
    <w:p w14:paraId="7E7A0CC6" w14:textId="77777777" w:rsidR="00E728AF" w:rsidRDefault="00E728AF" w:rsidP="00A179E6">
      <w:pPr>
        <w:pStyle w:val="Sausage3"/>
      </w:pPr>
    </w:p>
    <w:p w14:paraId="2B48F374" w14:textId="77777777" w:rsidR="00E728AF" w:rsidRDefault="00E728AF" w:rsidP="00A179E6">
      <w:pPr>
        <w:pStyle w:val="Sausage3"/>
      </w:pPr>
    </w:p>
    <w:p w14:paraId="28B075CB" w14:textId="77777777" w:rsidR="00E728AF" w:rsidRDefault="00E728AF" w:rsidP="00A179E6">
      <w:pPr>
        <w:pStyle w:val="Sausage3"/>
      </w:pPr>
    </w:p>
    <w:p w14:paraId="14A3BF9F" w14:textId="77777777" w:rsidR="00E728AF" w:rsidRDefault="00E728AF" w:rsidP="00A179E6">
      <w:pPr>
        <w:pStyle w:val="Sausage3"/>
      </w:pPr>
    </w:p>
    <w:p w14:paraId="68FAE630" w14:textId="77777777" w:rsidR="00E728AF" w:rsidRDefault="00E728AF" w:rsidP="00A179E6">
      <w:pPr>
        <w:pStyle w:val="Sausage3"/>
      </w:pPr>
    </w:p>
    <w:p w14:paraId="7C5DBED0" w14:textId="77777777" w:rsidR="00E728AF" w:rsidRDefault="00E728AF" w:rsidP="00A179E6">
      <w:pPr>
        <w:pStyle w:val="Sausage3"/>
      </w:pPr>
    </w:p>
    <w:p w14:paraId="336E29AC" w14:textId="77777777" w:rsidR="00E728AF" w:rsidRDefault="00E728AF" w:rsidP="00A179E6">
      <w:pPr>
        <w:pStyle w:val="Sausage3"/>
      </w:pPr>
    </w:p>
    <w:p w14:paraId="24418BEB" w14:textId="77777777" w:rsidR="00E728AF" w:rsidRDefault="00E728AF" w:rsidP="00A179E6">
      <w:pPr>
        <w:pStyle w:val="Sausage3"/>
      </w:pPr>
    </w:p>
    <w:p w14:paraId="01A18773" w14:textId="77777777" w:rsidR="00E728AF" w:rsidRDefault="00E728AF" w:rsidP="00A179E6">
      <w:pPr>
        <w:pStyle w:val="Sausage3"/>
      </w:pPr>
    </w:p>
    <w:p w14:paraId="2CD5E86C" w14:textId="77777777" w:rsidR="00E728AF" w:rsidRDefault="00E728AF" w:rsidP="00A179E6">
      <w:pPr>
        <w:pStyle w:val="Sausage3"/>
      </w:pPr>
    </w:p>
    <w:p w14:paraId="25424011" w14:textId="77777777" w:rsidR="00E728AF" w:rsidRDefault="00E728AF" w:rsidP="00A179E6">
      <w:pPr>
        <w:pStyle w:val="Sausage3"/>
      </w:pPr>
    </w:p>
    <w:p w14:paraId="79A0A06E" w14:textId="49060933" w:rsidR="00E728AF" w:rsidRDefault="00E728AF" w:rsidP="00E728AF">
      <w:pPr>
        <w:pStyle w:val="Sausage1"/>
      </w:pPr>
      <w:bookmarkStart w:id="12" w:name="_Toc230590381"/>
      <w:r>
        <w:t>Slow &amp; Fast Twitch Muscle Fibres</w:t>
      </w:r>
      <w:bookmarkEnd w:id="12"/>
    </w:p>
    <w:p w14:paraId="223792C3" w14:textId="77777777" w:rsidR="00E728AF" w:rsidRDefault="00E728AF" w:rsidP="00E728AF">
      <w:pPr>
        <w:pStyle w:val="Sausage3"/>
      </w:pPr>
    </w:p>
    <w:p w14:paraId="079BB283" w14:textId="6667DBAD" w:rsidR="00E728AF" w:rsidRDefault="00D03A68" w:rsidP="00E728AF">
      <w:pPr>
        <w:pStyle w:val="Sausage3"/>
      </w:pPr>
      <w:r>
        <w:t>A nerve impulse is the trigger for muscle contraction but the length of time a contraction occurs depends on the length of time Ca</w:t>
      </w:r>
      <w:r>
        <w:rPr>
          <w:vertAlign w:val="superscript"/>
        </w:rPr>
        <w:t>2+</w:t>
      </w:r>
      <w:r>
        <w:t xml:space="preserve"> remain in the sarcoplasm. </w:t>
      </w:r>
      <w:r w:rsidR="00D837EB">
        <w:t>This time is different in slow and fast twitch fibres:</w:t>
      </w:r>
    </w:p>
    <w:p w14:paraId="3963662C" w14:textId="77777777" w:rsidR="00D837EB" w:rsidRDefault="00D837EB" w:rsidP="00E728AF">
      <w:pPr>
        <w:pStyle w:val="Sausage3"/>
      </w:pPr>
    </w:p>
    <w:p w14:paraId="35537629" w14:textId="21F36435" w:rsidR="00D837EB" w:rsidRDefault="00D837EB" w:rsidP="00D837EB">
      <w:pPr>
        <w:pStyle w:val="Sausage3"/>
        <w:numPr>
          <w:ilvl w:val="0"/>
          <w:numId w:val="6"/>
        </w:numPr>
      </w:pPr>
      <w:r>
        <w:t>Slow fibres have less sarcoplasmic reticulum and hence Ca</w:t>
      </w:r>
      <w:r>
        <w:rPr>
          <w:vertAlign w:val="superscript"/>
        </w:rPr>
        <w:t>2+</w:t>
      </w:r>
      <w:r>
        <w:t xml:space="preserve"> remain in the sarcoplasm longer.</w:t>
      </w:r>
    </w:p>
    <w:p w14:paraId="312591A7" w14:textId="77777777" w:rsidR="00D837EB" w:rsidRDefault="00D837EB" w:rsidP="00D837EB">
      <w:pPr>
        <w:pStyle w:val="Sausage3"/>
        <w:ind w:left="720"/>
      </w:pPr>
    </w:p>
    <w:p w14:paraId="5FD5A3A2" w14:textId="50ED8F52" w:rsidR="00D837EB" w:rsidRDefault="00D837EB" w:rsidP="00D837EB">
      <w:pPr>
        <w:pStyle w:val="Sausage3"/>
        <w:numPr>
          <w:ilvl w:val="0"/>
          <w:numId w:val="6"/>
        </w:numPr>
      </w:pPr>
      <w:r>
        <w:t>Slow twitch fibres have more mitochondria, which provide ATP for sustained contraction via aerobic respiration.</w:t>
      </w:r>
    </w:p>
    <w:p w14:paraId="18F382CC" w14:textId="77777777" w:rsidR="00D837EB" w:rsidRDefault="00D837EB" w:rsidP="00D837EB">
      <w:pPr>
        <w:pStyle w:val="Sausage3"/>
      </w:pPr>
    </w:p>
    <w:p w14:paraId="79D39BE5" w14:textId="63BD84CE" w:rsidR="00D837EB" w:rsidRDefault="00D837EB" w:rsidP="00D837EB">
      <w:pPr>
        <w:pStyle w:val="Sausage3"/>
        <w:numPr>
          <w:ilvl w:val="0"/>
          <w:numId w:val="6"/>
        </w:numPr>
      </w:pPr>
      <w:r>
        <w:t>Slow twitch fibres have more myoglobin than fast twitch fibres. Myoglobin has a higher affinity for oxygen than haemoglobin in blood and so is efficient at extracting oxygen from the blood.</w:t>
      </w:r>
    </w:p>
    <w:p w14:paraId="4C2C54B0" w14:textId="77777777" w:rsidR="00D837EB" w:rsidRDefault="00D837EB" w:rsidP="00D837EB">
      <w:pPr>
        <w:pStyle w:val="Sausage3"/>
      </w:pPr>
    </w:p>
    <w:p w14:paraId="7E3F7DA5" w14:textId="41D0C1F3" w:rsidR="00D837EB" w:rsidRDefault="00C352A1" w:rsidP="00D837EB">
      <w:pPr>
        <w:pStyle w:val="Sausage3"/>
      </w:pPr>
      <w:r>
        <w:t>Slow twitch fibres are responsible f</w:t>
      </w:r>
      <w:r w:rsidR="00F80484">
        <w:t xml:space="preserve">or sustained muscle contraction, mostly maintaining </w:t>
      </w:r>
      <w:r>
        <w:t>body posture whilst fast twitch fibres are responsible for shorter acting powerful contractions involved in locomotion.</w:t>
      </w:r>
    </w:p>
    <w:p w14:paraId="00AC7B1F" w14:textId="77777777" w:rsidR="00C352A1" w:rsidRDefault="00C352A1" w:rsidP="00D837EB">
      <w:pPr>
        <w:pStyle w:val="Sausage3"/>
      </w:pPr>
    </w:p>
    <w:p w14:paraId="73FC070F" w14:textId="1691FE82" w:rsidR="00C352A1" w:rsidRDefault="00C352A1" w:rsidP="00D837EB">
      <w:pPr>
        <w:pStyle w:val="Sausage3"/>
      </w:pPr>
      <w:r>
        <w:lastRenderedPageBreak/>
        <w:t>Different people may have different proportions of fast and slow twitch fibres in their muscles</w:t>
      </w:r>
      <w:r w:rsidR="004D0670">
        <w:t>,</w:t>
      </w:r>
      <w:r>
        <w:t xml:space="preserve"> which may predispose them to be good at endurance or sprinting etc.</w:t>
      </w:r>
    </w:p>
    <w:p w14:paraId="55767C4C" w14:textId="77777777" w:rsidR="004D0670" w:rsidRDefault="004D0670" w:rsidP="00D837EB">
      <w:pPr>
        <w:pStyle w:val="Sausage3"/>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2896"/>
        <w:gridCol w:w="2803"/>
      </w:tblGrid>
      <w:tr w:rsidR="004D0670" w14:paraId="0104FEFF" w14:textId="77777777" w:rsidTr="00BD7149">
        <w:tc>
          <w:tcPr>
            <w:tcW w:w="2660" w:type="dxa"/>
            <w:tcBorders>
              <w:bottom w:val="single" w:sz="4" w:space="0" w:color="auto"/>
              <w:right w:val="single" w:sz="4" w:space="0" w:color="auto"/>
            </w:tcBorders>
          </w:tcPr>
          <w:p w14:paraId="09B60C76" w14:textId="34CE472C" w:rsidR="004D0670" w:rsidRDefault="004D0670" w:rsidP="00C7068D">
            <w:pPr>
              <w:pStyle w:val="Sausage3"/>
              <w:jc w:val="center"/>
            </w:pPr>
            <w:r>
              <w:t>Feature</w:t>
            </w:r>
          </w:p>
        </w:tc>
        <w:tc>
          <w:tcPr>
            <w:tcW w:w="2977" w:type="dxa"/>
            <w:tcBorders>
              <w:left w:val="single" w:sz="4" w:space="0" w:color="auto"/>
              <w:bottom w:val="single" w:sz="4" w:space="0" w:color="auto"/>
              <w:right w:val="single" w:sz="4" w:space="0" w:color="auto"/>
            </w:tcBorders>
          </w:tcPr>
          <w:p w14:paraId="2808B14F" w14:textId="688D21D9" w:rsidR="004D0670" w:rsidRDefault="004D0670" w:rsidP="00C7068D">
            <w:pPr>
              <w:pStyle w:val="Sausage3"/>
              <w:jc w:val="center"/>
            </w:pPr>
            <w:r>
              <w:t>Fast Twitch Fibres</w:t>
            </w:r>
          </w:p>
        </w:tc>
        <w:tc>
          <w:tcPr>
            <w:tcW w:w="2879" w:type="dxa"/>
            <w:tcBorders>
              <w:left w:val="single" w:sz="4" w:space="0" w:color="auto"/>
              <w:bottom w:val="single" w:sz="4" w:space="0" w:color="auto"/>
            </w:tcBorders>
          </w:tcPr>
          <w:p w14:paraId="7086DE24" w14:textId="09586AE3" w:rsidR="004D0670" w:rsidRDefault="004D0670" w:rsidP="00C7068D">
            <w:pPr>
              <w:pStyle w:val="Sausage3"/>
              <w:jc w:val="center"/>
            </w:pPr>
            <w:r>
              <w:t>Slow Twitch Fibres</w:t>
            </w:r>
          </w:p>
        </w:tc>
      </w:tr>
      <w:tr w:rsidR="00C7068D" w14:paraId="2FFE2DB4" w14:textId="77777777" w:rsidTr="00BD7149">
        <w:tc>
          <w:tcPr>
            <w:tcW w:w="2660" w:type="dxa"/>
            <w:tcBorders>
              <w:top w:val="single" w:sz="4" w:space="0" w:color="auto"/>
              <w:right w:val="single" w:sz="4" w:space="0" w:color="auto"/>
            </w:tcBorders>
          </w:tcPr>
          <w:p w14:paraId="425EF858" w14:textId="77777777" w:rsidR="00C7068D" w:rsidRDefault="00C7068D" w:rsidP="00C7068D">
            <w:pPr>
              <w:pStyle w:val="Sausage3"/>
              <w:jc w:val="center"/>
            </w:pPr>
          </w:p>
        </w:tc>
        <w:tc>
          <w:tcPr>
            <w:tcW w:w="2977" w:type="dxa"/>
            <w:tcBorders>
              <w:top w:val="single" w:sz="4" w:space="0" w:color="auto"/>
              <w:left w:val="single" w:sz="4" w:space="0" w:color="auto"/>
              <w:right w:val="single" w:sz="4" w:space="0" w:color="auto"/>
            </w:tcBorders>
          </w:tcPr>
          <w:p w14:paraId="506A29D3" w14:textId="77777777" w:rsidR="00C7068D" w:rsidRDefault="00C7068D" w:rsidP="00C7068D">
            <w:pPr>
              <w:pStyle w:val="Sausage3"/>
              <w:jc w:val="center"/>
            </w:pPr>
          </w:p>
        </w:tc>
        <w:tc>
          <w:tcPr>
            <w:tcW w:w="2879" w:type="dxa"/>
            <w:tcBorders>
              <w:top w:val="single" w:sz="4" w:space="0" w:color="auto"/>
              <w:left w:val="single" w:sz="4" w:space="0" w:color="auto"/>
            </w:tcBorders>
          </w:tcPr>
          <w:p w14:paraId="13D36609" w14:textId="77777777" w:rsidR="00C7068D" w:rsidRDefault="00C7068D" w:rsidP="00C7068D">
            <w:pPr>
              <w:pStyle w:val="Sausage3"/>
              <w:jc w:val="center"/>
            </w:pPr>
          </w:p>
        </w:tc>
      </w:tr>
      <w:tr w:rsidR="004D0670" w14:paraId="0FF6A062" w14:textId="77777777" w:rsidTr="00BD7149">
        <w:tc>
          <w:tcPr>
            <w:tcW w:w="2660" w:type="dxa"/>
            <w:tcBorders>
              <w:right w:val="single" w:sz="4" w:space="0" w:color="auto"/>
            </w:tcBorders>
          </w:tcPr>
          <w:p w14:paraId="37B7301D" w14:textId="20092CE8" w:rsidR="004D0670" w:rsidRDefault="004D0670" w:rsidP="00D837EB">
            <w:pPr>
              <w:pStyle w:val="Sausage3"/>
            </w:pPr>
            <w:r>
              <w:t>Role</w:t>
            </w:r>
          </w:p>
        </w:tc>
        <w:tc>
          <w:tcPr>
            <w:tcW w:w="2977" w:type="dxa"/>
            <w:tcBorders>
              <w:left w:val="single" w:sz="4" w:space="0" w:color="auto"/>
              <w:right w:val="single" w:sz="4" w:space="0" w:color="auto"/>
            </w:tcBorders>
          </w:tcPr>
          <w:p w14:paraId="09BD9A36" w14:textId="4B7A313F" w:rsidR="004D0670" w:rsidRDefault="004D0670" w:rsidP="00D837EB">
            <w:pPr>
              <w:pStyle w:val="Sausage3"/>
            </w:pPr>
            <w:r>
              <w:t>Powerful, rapid contractions</w:t>
            </w:r>
          </w:p>
        </w:tc>
        <w:tc>
          <w:tcPr>
            <w:tcW w:w="2879" w:type="dxa"/>
            <w:tcBorders>
              <w:left w:val="single" w:sz="4" w:space="0" w:color="auto"/>
            </w:tcBorders>
          </w:tcPr>
          <w:p w14:paraId="49D1C81B" w14:textId="48CCFF1F" w:rsidR="004D0670" w:rsidRDefault="004D0670" w:rsidP="00D837EB">
            <w:pPr>
              <w:pStyle w:val="Sausage3"/>
            </w:pPr>
            <w:r>
              <w:t xml:space="preserve">Endurance contractions </w:t>
            </w:r>
          </w:p>
        </w:tc>
      </w:tr>
      <w:tr w:rsidR="00C7068D" w14:paraId="5907359E" w14:textId="77777777" w:rsidTr="00BD7149">
        <w:tc>
          <w:tcPr>
            <w:tcW w:w="2660" w:type="dxa"/>
            <w:tcBorders>
              <w:right w:val="single" w:sz="4" w:space="0" w:color="auto"/>
            </w:tcBorders>
          </w:tcPr>
          <w:p w14:paraId="37DFD5FD" w14:textId="77777777" w:rsidR="00C7068D" w:rsidRDefault="00C7068D" w:rsidP="00D837EB">
            <w:pPr>
              <w:pStyle w:val="Sausage3"/>
            </w:pPr>
          </w:p>
        </w:tc>
        <w:tc>
          <w:tcPr>
            <w:tcW w:w="2977" w:type="dxa"/>
            <w:tcBorders>
              <w:left w:val="single" w:sz="4" w:space="0" w:color="auto"/>
              <w:right w:val="single" w:sz="4" w:space="0" w:color="auto"/>
            </w:tcBorders>
          </w:tcPr>
          <w:p w14:paraId="21211B29" w14:textId="77777777" w:rsidR="00C7068D" w:rsidRDefault="00C7068D" w:rsidP="00D837EB">
            <w:pPr>
              <w:pStyle w:val="Sausage3"/>
            </w:pPr>
          </w:p>
        </w:tc>
        <w:tc>
          <w:tcPr>
            <w:tcW w:w="2879" w:type="dxa"/>
            <w:tcBorders>
              <w:left w:val="single" w:sz="4" w:space="0" w:color="auto"/>
            </w:tcBorders>
          </w:tcPr>
          <w:p w14:paraId="0E1BBBFB" w14:textId="77777777" w:rsidR="00C7068D" w:rsidRDefault="00C7068D" w:rsidP="00D837EB">
            <w:pPr>
              <w:pStyle w:val="Sausage3"/>
            </w:pPr>
          </w:p>
        </w:tc>
      </w:tr>
      <w:tr w:rsidR="004D0670" w14:paraId="6C6E0F78" w14:textId="77777777" w:rsidTr="00BD7149">
        <w:tc>
          <w:tcPr>
            <w:tcW w:w="2660" w:type="dxa"/>
            <w:tcBorders>
              <w:right w:val="single" w:sz="4" w:space="0" w:color="auto"/>
            </w:tcBorders>
          </w:tcPr>
          <w:p w14:paraId="03738AA6" w14:textId="3573BA89" w:rsidR="004D0670" w:rsidRDefault="00C7068D" w:rsidP="00D837EB">
            <w:pPr>
              <w:pStyle w:val="Sausage3"/>
            </w:pPr>
            <w:r>
              <w:t>Diameter</w:t>
            </w:r>
            <w:r w:rsidR="00BF49EA">
              <w:t xml:space="preserve"> of Fibres</w:t>
            </w:r>
          </w:p>
        </w:tc>
        <w:tc>
          <w:tcPr>
            <w:tcW w:w="2977" w:type="dxa"/>
            <w:tcBorders>
              <w:left w:val="single" w:sz="4" w:space="0" w:color="auto"/>
              <w:right w:val="single" w:sz="4" w:space="0" w:color="auto"/>
            </w:tcBorders>
          </w:tcPr>
          <w:p w14:paraId="029ABAE1" w14:textId="24ACAC60" w:rsidR="004D0670" w:rsidRDefault="00BF49EA" w:rsidP="00D837EB">
            <w:pPr>
              <w:pStyle w:val="Sausage3"/>
            </w:pPr>
            <w:r>
              <w:t xml:space="preserve">Large </w:t>
            </w:r>
          </w:p>
        </w:tc>
        <w:tc>
          <w:tcPr>
            <w:tcW w:w="2879" w:type="dxa"/>
            <w:tcBorders>
              <w:left w:val="single" w:sz="4" w:space="0" w:color="auto"/>
            </w:tcBorders>
          </w:tcPr>
          <w:p w14:paraId="0500028A" w14:textId="0F5D9401" w:rsidR="004D0670" w:rsidRDefault="00BF49EA" w:rsidP="00D837EB">
            <w:pPr>
              <w:pStyle w:val="Sausage3"/>
            </w:pPr>
            <w:r>
              <w:t>Small</w:t>
            </w:r>
          </w:p>
        </w:tc>
      </w:tr>
      <w:tr w:rsidR="00C7068D" w14:paraId="7F790992" w14:textId="77777777" w:rsidTr="00BD7149">
        <w:tc>
          <w:tcPr>
            <w:tcW w:w="2660" w:type="dxa"/>
            <w:tcBorders>
              <w:right w:val="single" w:sz="4" w:space="0" w:color="auto"/>
            </w:tcBorders>
          </w:tcPr>
          <w:p w14:paraId="634B8B39" w14:textId="77777777" w:rsidR="00C7068D" w:rsidRDefault="00C7068D" w:rsidP="00D837EB">
            <w:pPr>
              <w:pStyle w:val="Sausage3"/>
            </w:pPr>
          </w:p>
        </w:tc>
        <w:tc>
          <w:tcPr>
            <w:tcW w:w="2977" w:type="dxa"/>
            <w:tcBorders>
              <w:left w:val="single" w:sz="4" w:space="0" w:color="auto"/>
              <w:right w:val="single" w:sz="4" w:space="0" w:color="auto"/>
            </w:tcBorders>
          </w:tcPr>
          <w:p w14:paraId="6428FAFF" w14:textId="77777777" w:rsidR="00C7068D" w:rsidRDefault="00C7068D" w:rsidP="00D837EB">
            <w:pPr>
              <w:pStyle w:val="Sausage3"/>
            </w:pPr>
          </w:p>
        </w:tc>
        <w:tc>
          <w:tcPr>
            <w:tcW w:w="2879" w:type="dxa"/>
            <w:tcBorders>
              <w:left w:val="single" w:sz="4" w:space="0" w:color="auto"/>
            </w:tcBorders>
          </w:tcPr>
          <w:p w14:paraId="1331FB0E" w14:textId="77777777" w:rsidR="00C7068D" w:rsidRDefault="00C7068D" w:rsidP="00D837EB">
            <w:pPr>
              <w:pStyle w:val="Sausage3"/>
            </w:pPr>
          </w:p>
        </w:tc>
      </w:tr>
      <w:tr w:rsidR="004D0670" w14:paraId="0C12F9B0" w14:textId="77777777" w:rsidTr="00BD7149">
        <w:tc>
          <w:tcPr>
            <w:tcW w:w="2660" w:type="dxa"/>
            <w:tcBorders>
              <w:right w:val="single" w:sz="4" w:space="0" w:color="auto"/>
            </w:tcBorders>
          </w:tcPr>
          <w:p w14:paraId="55546D4A" w14:textId="14039586" w:rsidR="004D0670" w:rsidRDefault="00BF49EA" w:rsidP="00D837EB">
            <w:pPr>
              <w:pStyle w:val="Sausage3"/>
            </w:pPr>
            <w:r>
              <w:t>Number of Capillaries</w:t>
            </w:r>
          </w:p>
        </w:tc>
        <w:tc>
          <w:tcPr>
            <w:tcW w:w="2977" w:type="dxa"/>
            <w:tcBorders>
              <w:left w:val="single" w:sz="4" w:space="0" w:color="auto"/>
              <w:right w:val="single" w:sz="4" w:space="0" w:color="auto"/>
            </w:tcBorders>
          </w:tcPr>
          <w:p w14:paraId="22F1806F" w14:textId="688C0121" w:rsidR="004D0670" w:rsidRDefault="00BF49EA" w:rsidP="00D837EB">
            <w:pPr>
              <w:pStyle w:val="Sausage3"/>
            </w:pPr>
            <w:r>
              <w:t>Few</w:t>
            </w:r>
          </w:p>
        </w:tc>
        <w:tc>
          <w:tcPr>
            <w:tcW w:w="2879" w:type="dxa"/>
            <w:tcBorders>
              <w:left w:val="single" w:sz="4" w:space="0" w:color="auto"/>
            </w:tcBorders>
          </w:tcPr>
          <w:p w14:paraId="25D8DFEB" w14:textId="5E144BD1" w:rsidR="004D0670" w:rsidRDefault="00BF49EA" w:rsidP="00D837EB">
            <w:pPr>
              <w:pStyle w:val="Sausage3"/>
            </w:pPr>
            <w:r>
              <w:t>Many</w:t>
            </w:r>
          </w:p>
        </w:tc>
      </w:tr>
      <w:tr w:rsidR="00C7068D" w14:paraId="1957D3BF" w14:textId="77777777" w:rsidTr="00BD7149">
        <w:tc>
          <w:tcPr>
            <w:tcW w:w="2660" w:type="dxa"/>
            <w:tcBorders>
              <w:right w:val="single" w:sz="4" w:space="0" w:color="auto"/>
            </w:tcBorders>
          </w:tcPr>
          <w:p w14:paraId="5F145B27" w14:textId="77777777" w:rsidR="00C7068D" w:rsidRDefault="00C7068D" w:rsidP="00D837EB">
            <w:pPr>
              <w:pStyle w:val="Sausage3"/>
            </w:pPr>
          </w:p>
        </w:tc>
        <w:tc>
          <w:tcPr>
            <w:tcW w:w="2977" w:type="dxa"/>
            <w:tcBorders>
              <w:left w:val="single" w:sz="4" w:space="0" w:color="auto"/>
              <w:right w:val="single" w:sz="4" w:space="0" w:color="auto"/>
            </w:tcBorders>
          </w:tcPr>
          <w:p w14:paraId="2AF9C907" w14:textId="77777777" w:rsidR="00C7068D" w:rsidRDefault="00C7068D" w:rsidP="00D837EB">
            <w:pPr>
              <w:pStyle w:val="Sausage3"/>
            </w:pPr>
          </w:p>
        </w:tc>
        <w:tc>
          <w:tcPr>
            <w:tcW w:w="2879" w:type="dxa"/>
            <w:tcBorders>
              <w:left w:val="single" w:sz="4" w:space="0" w:color="auto"/>
            </w:tcBorders>
          </w:tcPr>
          <w:p w14:paraId="4BA1CD8F" w14:textId="77777777" w:rsidR="00C7068D" w:rsidRDefault="00C7068D" w:rsidP="00D837EB">
            <w:pPr>
              <w:pStyle w:val="Sausage3"/>
            </w:pPr>
          </w:p>
        </w:tc>
      </w:tr>
      <w:tr w:rsidR="004D0670" w14:paraId="305FB829" w14:textId="77777777" w:rsidTr="00BD7149">
        <w:tc>
          <w:tcPr>
            <w:tcW w:w="2660" w:type="dxa"/>
            <w:tcBorders>
              <w:right w:val="single" w:sz="4" w:space="0" w:color="auto"/>
            </w:tcBorders>
          </w:tcPr>
          <w:p w14:paraId="4F019B12" w14:textId="4BAD824B" w:rsidR="004D0670" w:rsidRDefault="00BF49EA" w:rsidP="00D837EB">
            <w:pPr>
              <w:pStyle w:val="Sausage3"/>
            </w:pPr>
            <w:r>
              <w:t>Number of Mitochondria</w:t>
            </w:r>
          </w:p>
        </w:tc>
        <w:tc>
          <w:tcPr>
            <w:tcW w:w="2977" w:type="dxa"/>
            <w:tcBorders>
              <w:left w:val="single" w:sz="4" w:space="0" w:color="auto"/>
              <w:right w:val="single" w:sz="4" w:space="0" w:color="auto"/>
            </w:tcBorders>
          </w:tcPr>
          <w:p w14:paraId="0BA6DBFB" w14:textId="5A6C4A44" w:rsidR="004D0670" w:rsidRDefault="00BF49EA" w:rsidP="00D837EB">
            <w:pPr>
              <w:pStyle w:val="Sausage3"/>
            </w:pPr>
            <w:r>
              <w:t>Few</w:t>
            </w:r>
          </w:p>
        </w:tc>
        <w:tc>
          <w:tcPr>
            <w:tcW w:w="2879" w:type="dxa"/>
            <w:tcBorders>
              <w:left w:val="single" w:sz="4" w:space="0" w:color="auto"/>
            </w:tcBorders>
          </w:tcPr>
          <w:p w14:paraId="1B51E8E1" w14:textId="0769F670" w:rsidR="004D0670" w:rsidRDefault="00BF49EA" w:rsidP="00D837EB">
            <w:pPr>
              <w:pStyle w:val="Sausage3"/>
            </w:pPr>
            <w:r>
              <w:t>Many</w:t>
            </w:r>
          </w:p>
        </w:tc>
      </w:tr>
      <w:tr w:rsidR="00C7068D" w14:paraId="701F3985" w14:textId="77777777" w:rsidTr="00BD7149">
        <w:tc>
          <w:tcPr>
            <w:tcW w:w="2660" w:type="dxa"/>
            <w:tcBorders>
              <w:right w:val="single" w:sz="4" w:space="0" w:color="auto"/>
            </w:tcBorders>
          </w:tcPr>
          <w:p w14:paraId="1ABED1F8" w14:textId="77777777" w:rsidR="00C7068D" w:rsidRDefault="00C7068D" w:rsidP="00D837EB">
            <w:pPr>
              <w:pStyle w:val="Sausage3"/>
            </w:pPr>
          </w:p>
        </w:tc>
        <w:tc>
          <w:tcPr>
            <w:tcW w:w="2977" w:type="dxa"/>
            <w:tcBorders>
              <w:left w:val="single" w:sz="4" w:space="0" w:color="auto"/>
              <w:right w:val="single" w:sz="4" w:space="0" w:color="auto"/>
            </w:tcBorders>
          </w:tcPr>
          <w:p w14:paraId="2589E758" w14:textId="77777777" w:rsidR="00C7068D" w:rsidRDefault="00C7068D" w:rsidP="00D837EB">
            <w:pPr>
              <w:pStyle w:val="Sausage3"/>
            </w:pPr>
          </w:p>
        </w:tc>
        <w:tc>
          <w:tcPr>
            <w:tcW w:w="2879" w:type="dxa"/>
            <w:tcBorders>
              <w:left w:val="single" w:sz="4" w:space="0" w:color="auto"/>
            </w:tcBorders>
          </w:tcPr>
          <w:p w14:paraId="367CE30D" w14:textId="77777777" w:rsidR="00C7068D" w:rsidRDefault="00C7068D" w:rsidP="00D837EB">
            <w:pPr>
              <w:pStyle w:val="Sausage3"/>
            </w:pPr>
          </w:p>
        </w:tc>
      </w:tr>
      <w:tr w:rsidR="004D0670" w14:paraId="7F6845F3" w14:textId="77777777" w:rsidTr="00BD7149">
        <w:tc>
          <w:tcPr>
            <w:tcW w:w="2660" w:type="dxa"/>
            <w:tcBorders>
              <w:right w:val="single" w:sz="4" w:space="0" w:color="auto"/>
            </w:tcBorders>
          </w:tcPr>
          <w:p w14:paraId="6328CE1D" w14:textId="071FD11A" w:rsidR="004D0670" w:rsidRDefault="00BF49EA" w:rsidP="00D837EB">
            <w:pPr>
              <w:pStyle w:val="Sausage3"/>
            </w:pPr>
            <w:r>
              <w:t>Speed of Contraction</w:t>
            </w:r>
          </w:p>
        </w:tc>
        <w:tc>
          <w:tcPr>
            <w:tcW w:w="2977" w:type="dxa"/>
            <w:tcBorders>
              <w:left w:val="single" w:sz="4" w:space="0" w:color="auto"/>
              <w:right w:val="single" w:sz="4" w:space="0" w:color="auto"/>
            </w:tcBorders>
          </w:tcPr>
          <w:p w14:paraId="2F782AD8" w14:textId="6AA57E93" w:rsidR="004D0670" w:rsidRDefault="00BF49EA" w:rsidP="00D837EB">
            <w:pPr>
              <w:pStyle w:val="Sausage3"/>
            </w:pPr>
            <w:r>
              <w:t>Fast</w:t>
            </w:r>
          </w:p>
        </w:tc>
        <w:tc>
          <w:tcPr>
            <w:tcW w:w="2879" w:type="dxa"/>
            <w:tcBorders>
              <w:left w:val="single" w:sz="4" w:space="0" w:color="auto"/>
            </w:tcBorders>
          </w:tcPr>
          <w:p w14:paraId="3010610F" w14:textId="69F5CD14" w:rsidR="004D0670" w:rsidRDefault="00BF49EA" w:rsidP="00D837EB">
            <w:pPr>
              <w:pStyle w:val="Sausage3"/>
            </w:pPr>
            <w:r>
              <w:t>Slow</w:t>
            </w:r>
          </w:p>
        </w:tc>
      </w:tr>
      <w:tr w:rsidR="00C7068D" w14:paraId="4A188BD6" w14:textId="77777777" w:rsidTr="00BD7149">
        <w:tc>
          <w:tcPr>
            <w:tcW w:w="2660" w:type="dxa"/>
            <w:tcBorders>
              <w:right w:val="single" w:sz="4" w:space="0" w:color="auto"/>
            </w:tcBorders>
          </w:tcPr>
          <w:p w14:paraId="7FDB8BC2" w14:textId="77777777" w:rsidR="00C7068D" w:rsidRDefault="00C7068D" w:rsidP="00D837EB">
            <w:pPr>
              <w:pStyle w:val="Sausage3"/>
            </w:pPr>
          </w:p>
        </w:tc>
        <w:tc>
          <w:tcPr>
            <w:tcW w:w="2977" w:type="dxa"/>
            <w:tcBorders>
              <w:left w:val="single" w:sz="4" w:space="0" w:color="auto"/>
              <w:right w:val="single" w:sz="4" w:space="0" w:color="auto"/>
            </w:tcBorders>
          </w:tcPr>
          <w:p w14:paraId="248D859E" w14:textId="77777777" w:rsidR="00C7068D" w:rsidRDefault="00C7068D" w:rsidP="00D837EB">
            <w:pPr>
              <w:pStyle w:val="Sausage3"/>
            </w:pPr>
          </w:p>
        </w:tc>
        <w:tc>
          <w:tcPr>
            <w:tcW w:w="2879" w:type="dxa"/>
            <w:tcBorders>
              <w:left w:val="single" w:sz="4" w:space="0" w:color="auto"/>
            </w:tcBorders>
          </w:tcPr>
          <w:p w14:paraId="644BC6DA" w14:textId="77777777" w:rsidR="00C7068D" w:rsidRDefault="00C7068D" w:rsidP="00D837EB">
            <w:pPr>
              <w:pStyle w:val="Sausage3"/>
            </w:pPr>
          </w:p>
        </w:tc>
      </w:tr>
      <w:tr w:rsidR="004D0670" w14:paraId="588320AB" w14:textId="77777777" w:rsidTr="00BD7149">
        <w:tc>
          <w:tcPr>
            <w:tcW w:w="2660" w:type="dxa"/>
            <w:tcBorders>
              <w:right w:val="single" w:sz="4" w:space="0" w:color="auto"/>
            </w:tcBorders>
          </w:tcPr>
          <w:p w14:paraId="5E5082BF" w14:textId="6A568556" w:rsidR="004D0670" w:rsidRPr="00BF49EA" w:rsidRDefault="00BF49EA" w:rsidP="00D837EB">
            <w:pPr>
              <w:pStyle w:val="Sausage3"/>
            </w:pPr>
            <w:r>
              <w:t>Rate of Pumping Ca</w:t>
            </w:r>
            <w:r>
              <w:rPr>
                <w:vertAlign w:val="superscript"/>
              </w:rPr>
              <w:t>2+</w:t>
            </w:r>
          </w:p>
        </w:tc>
        <w:tc>
          <w:tcPr>
            <w:tcW w:w="2977" w:type="dxa"/>
            <w:tcBorders>
              <w:left w:val="single" w:sz="4" w:space="0" w:color="auto"/>
              <w:right w:val="single" w:sz="4" w:space="0" w:color="auto"/>
            </w:tcBorders>
          </w:tcPr>
          <w:p w14:paraId="51B4C2CF" w14:textId="14462636" w:rsidR="004D0670" w:rsidRDefault="00BF49EA" w:rsidP="00D837EB">
            <w:pPr>
              <w:pStyle w:val="Sausage3"/>
            </w:pPr>
            <w:r>
              <w:t>Fast</w:t>
            </w:r>
          </w:p>
        </w:tc>
        <w:tc>
          <w:tcPr>
            <w:tcW w:w="2879" w:type="dxa"/>
            <w:tcBorders>
              <w:left w:val="single" w:sz="4" w:space="0" w:color="auto"/>
            </w:tcBorders>
          </w:tcPr>
          <w:p w14:paraId="1EA26ED8" w14:textId="6234A3A8" w:rsidR="004D0670" w:rsidRDefault="00BF49EA" w:rsidP="00D837EB">
            <w:pPr>
              <w:pStyle w:val="Sausage3"/>
            </w:pPr>
            <w:r>
              <w:t>Slow</w:t>
            </w:r>
          </w:p>
        </w:tc>
      </w:tr>
      <w:tr w:rsidR="00C7068D" w14:paraId="7C35F9B0" w14:textId="77777777" w:rsidTr="00BD7149">
        <w:tc>
          <w:tcPr>
            <w:tcW w:w="2660" w:type="dxa"/>
            <w:tcBorders>
              <w:right w:val="single" w:sz="4" w:space="0" w:color="auto"/>
            </w:tcBorders>
          </w:tcPr>
          <w:p w14:paraId="44294F2F" w14:textId="77777777" w:rsidR="00C7068D" w:rsidRDefault="00C7068D" w:rsidP="00D837EB">
            <w:pPr>
              <w:pStyle w:val="Sausage3"/>
            </w:pPr>
          </w:p>
        </w:tc>
        <w:tc>
          <w:tcPr>
            <w:tcW w:w="2977" w:type="dxa"/>
            <w:tcBorders>
              <w:left w:val="single" w:sz="4" w:space="0" w:color="auto"/>
              <w:right w:val="single" w:sz="4" w:space="0" w:color="auto"/>
            </w:tcBorders>
          </w:tcPr>
          <w:p w14:paraId="7FCF925D" w14:textId="77777777" w:rsidR="00C7068D" w:rsidRDefault="00C7068D" w:rsidP="00D837EB">
            <w:pPr>
              <w:pStyle w:val="Sausage3"/>
            </w:pPr>
          </w:p>
        </w:tc>
        <w:tc>
          <w:tcPr>
            <w:tcW w:w="2879" w:type="dxa"/>
            <w:tcBorders>
              <w:left w:val="single" w:sz="4" w:space="0" w:color="auto"/>
            </w:tcBorders>
          </w:tcPr>
          <w:p w14:paraId="592F0740" w14:textId="77777777" w:rsidR="00C7068D" w:rsidRDefault="00C7068D" w:rsidP="00D837EB">
            <w:pPr>
              <w:pStyle w:val="Sausage3"/>
            </w:pPr>
          </w:p>
        </w:tc>
      </w:tr>
      <w:tr w:rsidR="004D0670" w14:paraId="4E15C909" w14:textId="77777777" w:rsidTr="00BD7149">
        <w:tc>
          <w:tcPr>
            <w:tcW w:w="2660" w:type="dxa"/>
            <w:tcBorders>
              <w:right w:val="single" w:sz="4" w:space="0" w:color="auto"/>
            </w:tcBorders>
          </w:tcPr>
          <w:p w14:paraId="398935E9" w14:textId="18774D29" w:rsidR="004D0670" w:rsidRDefault="00BF49EA" w:rsidP="00D837EB">
            <w:pPr>
              <w:pStyle w:val="Sausage3"/>
            </w:pPr>
            <w:r>
              <w:t>ATPase Activity</w:t>
            </w:r>
          </w:p>
        </w:tc>
        <w:tc>
          <w:tcPr>
            <w:tcW w:w="2977" w:type="dxa"/>
            <w:tcBorders>
              <w:left w:val="single" w:sz="4" w:space="0" w:color="auto"/>
              <w:right w:val="single" w:sz="4" w:space="0" w:color="auto"/>
            </w:tcBorders>
          </w:tcPr>
          <w:p w14:paraId="5FE5F3CD" w14:textId="149AEA3B" w:rsidR="004D0670" w:rsidRDefault="00BF49EA" w:rsidP="00C7068D">
            <w:pPr>
              <w:pStyle w:val="Sausage3"/>
            </w:pPr>
            <w:r>
              <w:t xml:space="preserve">High (hydrolysed </w:t>
            </w:r>
            <w:r w:rsidR="00C7068D">
              <w:t>quickly</w:t>
            </w:r>
            <w:r>
              <w:t>)</w:t>
            </w:r>
          </w:p>
        </w:tc>
        <w:tc>
          <w:tcPr>
            <w:tcW w:w="2879" w:type="dxa"/>
            <w:tcBorders>
              <w:left w:val="single" w:sz="4" w:space="0" w:color="auto"/>
            </w:tcBorders>
          </w:tcPr>
          <w:p w14:paraId="13C6D63E" w14:textId="1618A3B1" w:rsidR="004D0670" w:rsidRDefault="00BF49EA" w:rsidP="00D837EB">
            <w:pPr>
              <w:pStyle w:val="Sausage3"/>
            </w:pPr>
            <w:r>
              <w:t>Low (hydrolysed slow</w:t>
            </w:r>
            <w:r w:rsidR="00C7068D">
              <w:t>ly</w:t>
            </w:r>
            <w:r>
              <w:t>)</w:t>
            </w:r>
          </w:p>
        </w:tc>
      </w:tr>
      <w:tr w:rsidR="00C7068D" w14:paraId="231E3CB7" w14:textId="77777777" w:rsidTr="00BD7149">
        <w:tc>
          <w:tcPr>
            <w:tcW w:w="2660" w:type="dxa"/>
            <w:tcBorders>
              <w:right w:val="single" w:sz="4" w:space="0" w:color="auto"/>
            </w:tcBorders>
          </w:tcPr>
          <w:p w14:paraId="7FA64698" w14:textId="77777777" w:rsidR="00C7068D" w:rsidRDefault="00C7068D" w:rsidP="00D837EB">
            <w:pPr>
              <w:pStyle w:val="Sausage3"/>
            </w:pPr>
          </w:p>
        </w:tc>
        <w:tc>
          <w:tcPr>
            <w:tcW w:w="2977" w:type="dxa"/>
            <w:tcBorders>
              <w:left w:val="single" w:sz="4" w:space="0" w:color="auto"/>
              <w:right w:val="single" w:sz="4" w:space="0" w:color="auto"/>
            </w:tcBorders>
          </w:tcPr>
          <w:p w14:paraId="28EF3D71" w14:textId="77777777" w:rsidR="00C7068D" w:rsidRDefault="00C7068D" w:rsidP="00C7068D">
            <w:pPr>
              <w:pStyle w:val="Sausage3"/>
            </w:pPr>
          </w:p>
        </w:tc>
        <w:tc>
          <w:tcPr>
            <w:tcW w:w="2879" w:type="dxa"/>
            <w:tcBorders>
              <w:left w:val="single" w:sz="4" w:space="0" w:color="auto"/>
            </w:tcBorders>
          </w:tcPr>
          <w:p w14:paraId="7D14D437" w14:textId="77777777" w:rsidR="00C7068D" w:rsidRDefault="00C7068D" w:rsidP="00D837EB">
            <w:pPr>
              <w:pStyle w:val="Sausage3"/>
            </w:pPr>
          </w:p>
        </w:tc>
      </w:tr>
      <w:tr w:rsidR="00BF49EA" w14:paraId="2BEEEDD8" w14:textId="77777777" w:rsidTr="00BD7149">
        <w:tc>
          <w:tcPr>
            <w:tcW w:w="2660" w:type="dxa"/>
            <w:tcBorders>
              <w:right w:val="single" w:sz="4" w:space="0" w:color="auto"/>
            </w:tcBorders>
          </w:tcPr>
          <w:p w14:paraId="5F2162AE" w14:textId="08274480" w:rsidR="00BF49EA" w:rsidRDefault="00BF49EA" w:rsidP="00D837EB">
            <w:pPr>
              <w:pStyle w:val="Sausage3"/>
            </w:pPr>
            <w:r>
              <w:t>ATP Source</w:t>
            </w:r>
          </w:p>
        </w:tc>
        <w:tc>
          <w:tcPr>
            <w:tcW w:w="2977" w:type="dxa"/>
            <w:tcBorders>
              <w:left w:val="single" w:sz="4" w:space="0" w:color="auto"/>
              <w:right w:val="single" w:sz="4" w:space="0" w:color="auto"/>
            </w:tcBorders>
          </w:tcPr>
          <w:p w14:paraId="1ED39DD5" w14:textId="33C626E2" w:rsidR="00BF49EA" w:rsidRDefault="00BF49EA" w:rsidP="00D837EB">
            <w:pPr>
              <w:pStyle w:val="Sausage3"/>
            </w:pPr>
            <w:r>
              <w:t>Ana</w:t>
            </w:r>
            <w:r w:rsidR="00C7068D">
              <w:t>e</w:t>
            </w:r>
            <w:r>
              <w:t>robic Respiration</w:t>
            </w:r>
          </w:p>
        </w:tc>
        <w:tc>
          <w:tcPr>
            <w:tcW w:w="2879" w:type="dxa"/>
            <w:tcBorders>
              <w:left w:val="single" w:sz="4" w:space="0" w:color="auto"/>
            </w:tcBorders>
          </w:tcPr>
          <w:p w14:paraId="375AA815" w14:textId="4FA2FB99" w:rsidR="00BF49EA" w:rsidRDefault="00BF49EA" w:rsidP="00D837EB">
            <w:pPr>
              <w:pStyle w:val="Sausage3"/>
            </w:pPr>
            <w:r>
              <w:t>Aerobic Respiration</w:t>
            </w:r>
          </w:p>
        </w:tc>
      </w:tr>
      <w:tr w:rsidR="00C7068D" w14:paraId="3F094D55" w14:textId="77777777" w:rsidTr="00BD7149">
        <w:tc>
          <w:tcPr>
            <w:tcW w:w="2660" w:type="dxa"/>
            <w:tcBorders>
              <w:right w:val="single" w:sz="4" w:space="0" w:color="auto"/>
            </w:tcBorders>
          </w:tcPr>
          <w:p w14:paraId="60C47689" w14:textId="77777777" w:rsidR="00C7068D" w:rsidRDefault="00C7068D" w:rsidP="00D837EB">
            <w:pPr>
              <w:pStyle w:val="Sausage3"/>
            </w:pPr>
          </w:p>
        </w:tc>
        <w:tc>
          <w:tcPr>
            <w:tcW w:w="2977" w:type="dxa"/>
            <w:tcBorders>
              <w:left w:val="single" w:sz="4" w:space="0" w:color="auto"/>
              <w:right w:val="single" w:sz="4" w:space="0" w:color="auto"/>
            </w:tcBorders>
          </w:tcPr>
          <w:p w14:paraId="6C045915" w14:textId="77777777" w:rsidR="00C7068D" w:rsidRDefault="00C7068D" w:rsidP="00D837EB">
            <w:pPr>
              <w:pStyle w:val="Sausage3"/>
            </w:pPr>
          </w:p>
        </w:tc>
        <w:tc>
          <w:tcPr>
            <w:tcW w:w="2879" w:type="dxa"/>
            <w:tcBorders>
              <w:left w:val="single" w:sz="4" w:space="0" w:color="auto"/>
            </w:tcBorders>
          </w:tcPr>
          <w:p w14:paraId="7DDA695F" w14:textId="77777777" w:rsidR="00C7068D" w:rsidRDefault="00C7068D" w:rsidP="00D837EB">
            <w:pPr>
              <w:pStyle w:val="Sausage3"/>
            </w:pPr>
          </w:p>
        </w:tc>
      </w:tr>
      <w:tr w:rsidR="00BF49EA" w14:paraId="1E6B5AF5" w14:textId="77777777" w:rsidTr="00BD7149">
        <w:tc>
          <w:tcPr>
            <w:tcW w:w="2660" w:type="dxa"/>
            <w:tcBorders>
              <w:right w:val="single" w:sz="4" w:space="0" w:color="auto"/>
            </w:tcBorders>
          </w:tcPr>
          <w:p w14:paraId="64E8CE8C" w14:textId="178D2D31" w:rsidR="00BF49EA" w:rsidRDefault="00BF49EA" w:rsidP="00D837EB">
            <w:pPr>
              <w:pStyle w:val="Sausage3"/>
            </w:pPr>
            <w:r>
              <w:t>Glycogen Content</w:t>
            </w:r>
          </w:p>
        </w:tc>
        <w:tc>
          <w:tcPr>
            <w:tcW w:w="2977" w:type="dxa"/>
            <w:tcBorders>
              <w:left w:val="single" w:sz="4" w:space="0" w:color="auto"/>
              <w:right w:val="single" w:sz="4" w:space="0" w:color="auto"/>
            </w:tcBorders>
          </w:tcPr>
          <w:p w14:paraId="5248B809" w14:textId="6BEDB5F1" w:rsidR="00BF49EA" w:rsidRDefault="00BF49EA" w:rsidP="00F80484">
            <w:pPr>
              <w:pStyle w:val="Sausage3"/>
            </w:pPr>
            <w:r>
              <w:t>High (for immediate use)</w:t>
            </w:r>
          </w:p>
        </w:tc>
        <w:tc>
          <w:tcPr>
            <w:tcW w:w="2879" w:type="dxa"/>
            <w:tcBorders>
              <w:left w:val="single" w:sz="4" w:space="0" w:color="auto"/>
            </w:tcBorders>
          </w:tcPr>
          <w:p w14:paraId="4AC90FAE" w14:textId="1969D491" w:rsidR="00BF49EA" w:rsidRDefault="00BF49EA" w:rsidP="00F80484">
            <w:pPr>
              <w:pStyle w:val="Sausage3"/>
            </w:pPr>
            <w:r>
              <w:t>Low (uses glucose)</w:t>
            </w:r>
          </w:p>
        </w:tc>
      </w:tr>
      <w:tr w:rsidR="00C7068D" w14:paraId="4FC9AF7D" w14:textId="77777777" w:rsidTr="00BD7149">
        <w:tc>
          <w:tcPr>
            <w:tcW w:w="2660" w:type="dxa"/>
            <w:tcBorders>
              <w:right w:val="single" w:sz="4" w:space="0" w:color="auto"/>
            </w:tcBorders>
          </w:tcPr>
          <w:p w14:paraId="101531F0" w14:textId="77777777" w:rsidR="00C7068D" w:rsidRDefault="00C7068D" w:rsidP="00D837EB">
            <w:pPr>
              <w:pStyle w:val="Sausage3"/>
            </w:pPr>
          </w:p>
        </w:tc>
        <w:tc>
          <w:tcPr>
            <w:tcW w:w="2977" w:type="dxa"/>
            <w:tcBorders>
              <w:left w:val="single" w:sz="4" w:space="0" w:color="auto"/>
              <w:right w:val="single" w:sz="4" w:space="0" w:color="auto"/>
            </w:tcBorders>
          </w:tcPr>
          <w:p w14:paraId="1829903E" w14:textId="77777777" w:rsidR="00C7068D" w:rsidRDefault="00C7068D" w:rsidP="00D837EB">
            <w:pPr>
              <w:pStyle w:val="Sausage3"/>
            </w:pPr>
          </w:p>
        </w:tc>
        <w:tc>
          <w:tcPr>
            <w:tcW w:w="2879" w:type="dxa"/>
            <w:tcBorders>
              <w:left w:val="single" w:sz="4" w:space="0" w:color="auto"/>
            </w:tcBorders>
          </w:tcPr>
          <w:p w14:paraId="0D8F5C04" w14:textId="77777777" w:rsidR="00C7068D" w:rsidRDefault="00C7068D" w:rsidP="00D837EB">
            <w:pPr>
              <w:pStyle w:val="Sausage3"/>
            </w:pPr>
          </w:p>
        </w:tc>
      </w:tr>
      <w:tr w:rsidR="00BF49EA" w14:paraId="034319AF" w14:textId="77777777" w:rsidTr="00BD7149">
        <w:tc>
          <w:tcPr>
            <w:tcW w:w="2660" w:type="dxa"/>
            <w:tcBorders>
              <w:right w:val="single" w:sz="4" w:space="0" w:color="auto"/>
            </w:tcBorders>
          </w:tcPr>
          <w:p w14:paraId="667E4C47" w14:textId="6C95395A" w:rsidR="00BF49EA" w:rsidRDefault="00C7068D" w:rsidP="00D837EB">
            <w:pPr>
              <w:pStyle w:val="Sausage3"/>
            </w:pPr>
            <w:r>
              <w:t>Myo</w:t>
            </w:r>
            <w:r w:rsidR="00BF49EA">
              <w:t>globin Content</w:t>
            </w:r>
          </w:p>
        </w:tc>
        <w:tc>
          <w:tcPr>
            <w:tcW w:w="2977" w:type="dxa"/>
            <w:tcBorders>
              <w:left w:val="single" w:sz="4" w:space="0" w:color="auto"/>
              <w:right w:val="single" w:sz="4" w:space="0" w:color="auto"/>
            </w:tcBorders>
          </w:tcPr>
          <w:p w14:paraId="16411BF5" w14:textId="7F847E65" w:rsidR="00BF49EA" w:rsidRDefault="00BF49EA" w:rsidP="00D837EB">
            <w:pPr>
              <w:pStyle w:val="Sausage3"/>
            </w:pPr>
            <w:r>
              <w:t>Low</w:t>
            </w:r>
          </w:p>
        </w:tc>
        <w:tc>
          <w:tcPr>
            <w:tcW w:w="2879" w:type="dxa"/>
            <w:tcBorders>
              <w:left w:val="single" w:sz="4" w:space="0" w:color="auto"/>
            </w:tcBorders>
          </w:tcPr>
          <w:p w14:paraId="5ADA4983" w14:textId="18F1D916" w:rsidR="00BF49EA" w:rsidRDefault="00BF49EA" w:rsidP="00D837EB">
            <w:pPr>
              <w:pStyle w:val="Sausage3"/>
            </w:pPr>
            <w:r>
              <w:t>High</w:t>
            </w:r>
          </w:p>
        </w:tc>
      </w:tr>
      <w:tr w:rsidR="00C7068D" w14:paraId="371D1883" w14:textId="77777777" w:rsidTr="00BD7149">
        <w:tc>
          <w:tcPr>
            <w:tcW w:w="2660" w:type="dxa"/>
            <w:tcBorders>
              <w:right w:val="single" w:sz="4" w:space="0" w:color="auto"/>
            </w:tcBorders>
          </w:tcPr>
          <w:p w14:paraId="0F020A83" w14:textId="77777777" w:rsidR="00C7068D" w:rsidRDefault="00C7068D" w:rsidP="00D837EB">
            <w:pPr>
              <w:pStyle w:val="Sausage3"/>
            </w:pPr>
          </w:p>
        </w:tc>
        <w:tc>
          <w:tcPr>
            <w:tcW w:w="2977" w:type="dxa"/>
            <w:tcBorders>
              <w:left w:val="single" w:sz="4" w:space="0" w:color="auto"/>
              <w:right w:val="single" w:sz="4" w:space="0" w:color="auto"/>
            </w:tcBorders>
          </w:tcPr>
          <w:p w14:paraId="5C5A0334" w14:textId="77777777" w:rsidR="00C7068D" w:rsidRDefault="00C7068D" w:rsidP="00D837EB">
            <w:pPr>
              <w:pStyle w:val="Sausage3"/>
            </w:pPr>
          </w:p>
        </w:tc>
        <w:tc>
          <w:tcPr>
            <w:tcW w:w="2879" w:type="dxa"/>
            <w:tcBorders>
              <w:left w:val="single" w:sz="4" w:space="0" w:color="auto"/>
            </w:tcBorders>
          </w:tcPr>
          <w:p w14:paraId="0439C3E7" w14:textId="77777777" w:rsidR="00C7068D" w:rsidRDefault="00C7068D" w:rsidP="00D837EB">
            <w:pPr>
              <w:pStyle w:val="Sausage3"/>
            </w:pPr>
          </w:p>
        </w:tc>
      </w:tr>
      <w:tr w:rsidR="00BF49EA" w14:paraId="4E3B6C6A" w14:textId="77777777" w:rsidTr="00BD7149">
        <w:tc>
          <w:tcPr>
            <w:tcW w:w="2660" w:type="dxa"/>
            <w:tcBorders>
              <w:right w:val="single" w:sz="4" w:space="0" w:color="auto"/>
            </w:tcBorders>
          </w:tcPr>
          <w:p w14:paraId="631611CC" w14:textId="58BB0D1A" w:rsidR="00BF49EA" w:rsidRDefault="00BF49EA" w:rsidP="00D837EB">
            <w:pPr>
              <w:pStyle w:val="Sausage3"/>
            </w:pPr>
            <w:r>
              <w:t>Rate of Fatigue</w:t>
            </w:r>
          </w:p>
        </w:tc>
        <w:tc>
          <w:tcPr>
            <w:tcW w:w="2977" w:type="dxa"/>
            <w:tcBorders>
              <w:left w:val="single" w:sz="4" w:space="0" w:color="auto"/>
              <w:right w:val="single" w:sz="4" w:space="0" w:color="auto"/>
            </w:tcBorders>
          </w:tcPr>
          <w:p w14:paraId="60B597BF" w14:textId="1AF27C2F" w:rsidR="00BF49EA" w:rsidRDefault="00BF49EA" w:rsidP="00D837EB">
            <w:pPr>
              <w:pStyle w:val="Sausage3"/>
            </w:pPr>
            <w:r>
              <w:t>Fast</w:t>
            </w:r>
          </w:p>
        </w:tc>
        <w:tc>
          <w:tcPr>
            <w:tcW w:w="2879" w:type="dxa"/>
            <w:tcBorders>
              <w:left w:val="single" w:sz="4" w:space="0" w:color="auto"/>
            </w:tcBorders>
          </w:tcPr>
          <w:p w14:paraId="318B7605" w14:textId="6392D377" w:rsidR="00BF49EA" w:rsidRDefault="00BF49EA" w:rsidP="00D837EB">
            <w:pPr>
              <w:pStyle w:val="Sausage3"/>
            </w:pPr>
            <w:r>
              <w:t>Slow</w:t>
            </w:r>
          </w:p>
        </w:tc>
      </w:tr>
      <w:tr w:rsidR="00C7068D" w14:paraId="0D840675" w14:textId="77777777" w:rsidTr="00BD7149">
        <w:tc>
          <w:tcPr>
            <w:tcW w:w="2660" w:type="dxa"/>
            <w:tcBorders>
              <w:right w:val="single" w:sz="4" w:space="0" w:color="auto"/>
            </w:tcBorders>
          </w:tcPr>
          <w:p w14:paraId="145371E0" w14:textId="77777777" w:rsidR="00C7068D" w:rsidRDefault="00C7068D" w:rsidP="00D837EB">
            <w:pPr>
              <w:pStyle w:val="Sausage3"/>
            </w:pPr>
          </w:p>
        </w:tc>
        <w:tc>
          <w:tcPr>
            <w:tcW w:w="2977" w:type="dxa"/>
            <w:tcBorders>
              <w:left w:val="single" w:sz="4" w:space="0" w:color="auto"/>
              <w:right w:val="single" w:sz="4" w:space="0" w:color="auto"/>
            </w:tcBorders>
          </w:tcPr>
          <w:p w14:paraId="6044682D" w14:textId="77777777" w:rsidR="00C7068D" w:rsidRDefault="00C7068D" w:rsidP="00D837EB">
            <w:pPr>
              <w:pStyle w:val="Sausage3"/>
            </w:pPr>
          </w:p>
        </w:tc>
        <w:tc>
          <w:tcPr>
            <w:tcW w:w="2879" w:type="dxa"/>
            <w:tcBorders>
              <w:left w:val="single" w:sz="4" w:space="0" w:color="auto"/>
            </w:tcBorders>
          </w:tcPr>
          <w:p w14:paraId="3B5D8354" w14:textId="77777777" w:rsidR="00C7068D" w:rsidRDefault="00C7068D" w:rsidP="00D837EB">
            <w:pPr>
              <w:pStyle w:val="Sausage3"/>
            </w:pPr>
          </w:p>
        </w:tc>
      </w:tr>
      <w:tr w:rsidR="00C7068D" w14:paraId="230CDFF8" w14:textId="77777777" w:rsidTr="00BD7149">
        <w:tc>
          <w:tcPr>
            <w:tcW w:w="2660" w:type="dxa"/>
            <w:tcBorders>
              <w:right w:val="single" w:sz="4" w:space="0" w:color="auto"/>
            </w:tcBorders>
          </w:tcPr>
          <w:p w14:paraId="77A1B264" w14:textId="3FF8FF4A" w:rsidR="00C7068D" w:rsidRDefault="00C7068D" w:rsidP="00D837EB">
            <w:pPr>
              <w:pStyle w:val="Sausage3"/>
            </w:pPr>
            <w:r>
              <w:t>Location</w:t>
            </w:r>
          </w:p>
        </w:tc>
        <w:tc>
          <w:tcPr>
            <w:tcW w:w="2977" w:type="dxa"/>
            <w:tcBorders>
              <w:left w:val="single" w:sz="4" w:space="0" w:color="auto"/>
              <w:right w:val="single" w:sz="4" w:space="0" w:color="auto"/>
            </w:tcBorders>
          </w:tcPr>
          <w:p w14:paraId="1145AFD3" w14:textId="18E7E398" w:rsidR="00C7068D" w:rsidRDefault="00C7068D" w:rsidP="00D837EB">
            <w:pPr>
              <w:pStyle w:val="Sausage3"/>
            </w:pPr>
            <w:r>
              <w:t xml:space="preserve">Arms </w:t>
            </w:r>
            <w:r w:rsidR="00F80484">
              <w:t>&amp;</w:t>
            </w:r>
            <w:r>
              <w:t xml:space="preserve"> Legs</w:t>
            </w:r>
            <w:r w:rsidR="00F80484">
              <w:t xml:space="preserve">, </w:t>
            </w:r>
            <w:r>
              <w:t>Bird Wings</w:t>
            </w:r>
          </w:p>
        </w:tc>
        <w:tc>
          <w:tcPr>
            <w:tcW w:w="2879" w:type="dxa"/>
            <w:tcBorders>
              <w:left w:val="single" w:sz="4" w:space="0" w:color="auto"/>
            </w:tcBorders>
          </w:tcPr>
          <w:p w14:paraId="3976F11E" w14:textId="77C54996" w:rsidR="00C7068D" w:rsidRDefault="00BD7149" w:rsidP="00D837EB">
            <w:pPr>
              <w:pStyle w:val="Sausage3"/>
            </w:pPr>
            <w:r>
              <w:t>Back &amp; Neck</w:t>
            </w:r>
          </w:p>
        </w:tc>
      </w:tr>
    </w:tbl>
    <w:p w14:paraId="3D8B4660" w14:textId="04B23BD0" w:rsidR="004D0670" w:rsidRPr="00D03A68" w:rsidRDefault="004D0670" w:rsidP="00D837EB">
      <w:pPr>
        <w:pStyle w:val="Sausage3"/>
      </w:pPr>
    </w:p>
    <w:sectPr w:rsidR="004D0670" w:rsidRPr="00D03A68" w:rsidSect="004D0670">
      <w:footerReference w:type="even" r:id="rId22"/>
      <w:footerReference w:type="default" r:id="rId23"/>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EA71E" w14:textId="77777777" w:rsidR="00F80484" w:rsidRDefault="00F80484" w:rsidP="004D0670">
      <w:r>
        <w:separator/>
      </w:r>
    </w:p>
  </w:endnote>
  <w:endnote w:type="continuationSeparator" w:id="0">
    <w:p w14:paraId="1488E7BC" w14:textId="77777777" w:rsidR="00F80484" w:rsidRDefault="00F80484" w:rsidP="004D0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1E64D" w14:textId="77777777" w:rsidR="00F80484" w:rsidRDefault="00F80484" w:rsidP="004D06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2482FD" w14:textId="77777777" w:rsidR="00F80484" w:rsidRDefault="00F80484" w:rsidP="004D06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20E3" w14:textId="77777777" w:rsidR="00F80484" w:rsidRDefault="00F80484" w:rsidP="004D06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677F">
      <w:rPr>
        <w:rStyle w:val="PageNumber"/>
        <w:noProof/>
      </w:rPr>
      <w:t>12</w:t>
    </w:r>
    <w:r>
      <w:rPr>
        <w:rStyle w:val="PageNumber"/>
      </w:rPr>
      <w:fldChar w:fldCharType="end"/>
    </w:r>
  </w:p>
  <w:p w14:paraId="3FA410D9" w14:textId="77777777" w:rsidR="00F80484" w:rsidRDefault="00F80484" w:rsidP="004D067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32C96" w14:textId="77777777" w:rsidR="00F80484" w:rsidRDefault="00F80484" w:rsidP="004D0670">
      <w:r>
        <w:separator/>
      </w:r>
    </w:p>
  </w:footnote>
  <w:footnote w:type="continuationSeparator" w:id="0">
    <w:p w14:paraId="220F08F5" w14:textId="77777777" w:rsidR="00F80484" w:rsidRDefault="00F80484" w:rsidP="004D0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C5B7B"/>
    <w:multiLevelType w:val="hybridMultilevel"/>
    <w:tmpl w:val="E4FAFEE6"/>
    <w:lvl w:ilvl="0" w:tplc="6A56DFF0">
      <w:start w:val="1"/>
      <w:numFmt w:val="bullet"/>
      <w:lvlText w:val=""/>
      <w:lvlJc w:val="left"/>
      <w:pPr>
        <w:ind w:left="720" w:hanging="360"/>
      </w:pPr>
      <w:rPr>
        <w:rFonts w:ascii="Wingdings" w:hAnsi="Wingdings" w:hint="default"/>
        <w:color w:val="C0504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9D12DA"/>
    <w:multiLevelType w:val="hybridMultilevel"/>
    <w:tmpl w:val="E2D83D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2D39CD"/>
    <w:multiLevelType w:val="hybridMultilevel"/>
    <w:tmpl w:val="732CD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545075"/>
    <w:multiLevelType w:val="hybridMultilevel"/>
    <w:tmpl w:val="7B1AFF8C"/>
    <w:lvl w:ilvl="0" w:tplc="66DEBB10">
      <w:start w:val="1"/>
      <w:numFmt w:val="bullet"/>
      <w:lvlText w:val=""/>
      <w:lvlJc w:val="left"/>
      <w:pPr>
        <w:ind w:left="720" w:hanging="360"/>
      </w:pPr>
      <w:rPr>
        <w:rFonts w:ascii="Wingdings" w:hAnsi="Wingdings" w:hint="default"/>
        <w:color w:val="C0504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2519E4"/>
    <w:multiLevelType w:val="hybridMultilevel"/>
    <w:tmpl w:val="EC6E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C73784"/>
    <w:multiLevelType w:val="hybridMultilevel"/>
    <w:tmpl w:val="10201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E845B3"/>
    <w:multiLevelType w:val="hybridMultilevel"/>
    <w:tmpl w:val="643E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4D7F27"/>
    <w:multiLevelType w:val="hybridMultilevel"/>
    <w:tmpl w:val="A0E2A3AE"/>
    <w:lvl w:ilvl="0" w:tplc="0ADCEE4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D442AB0"/>
    <w:multiLevelType w:val="hybridMultilevel"/>
    <w:tmpl w:val="BC9678EA"/>
    <w:lvl w:ilvl="0" w:tplc="0ADCEE4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58D7BC9"/>
    <w:multiLevelType w:val="hybridMultilevel"/>
    <w:tmpl w:val="6136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872848"/>
    <w:multiLevelType w:val="hybridMultilevel"/>
    <w:tmpl w:val="10DC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5"/>
  </w:num>
  <w:num w:numId="5">
    <w:abstractNumId w:val="10"/>
  </w:num>
  <w:num w:numId="6">
    <w:abstractNumId w:val="6"/>
  </w:num>
  <w:num w:numId="7">
    <w:abstractNumId w:val="1"/>
  </w:num>
  <w:num w:numId="8">
    <w:abstractNumId w:val="3"/>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74D"/>
    <w:rsid w:val="00030BA5"/>
    <w:rsid w:val="000B614A"/>
    <w:rsid w:val="000F00DE"/>
    <w:rsid w:val="000F4F9E"/>
    <w:rsid w:val="0016278B"/>
    <w:rsid w:val="00173EDE"/>
    <w:rsid w:val="00177A4D"/>
    <w:rsid w:val="001A37A3"/>
    <w:rsid w:val="001B2F9F"/>
    <w:rsid w:val="001B7B3D"/>
    <w:rsid w:val="0022070B"/>
    <w:rsid w:val="00232CFF"/>
    <w:rsid w:val="00267535"/>
    <w:rsid w:val="00285449"/>
    <w:rsid w:val="003465DF"/>
    <w:rsid w:val="0038174D"/>
    <w:rsid w:val="003C2095"/>
    <w:rsid w:val="00456269"/>
    <w:rsid w:val="004D0670"/>
    <w:rsid w:val="004F1BD7"/>
    <w:rsid w:val="0052677F"/>
    <w:rsid w:val="005F2CCE"/>
    <w:rsid w:val="00620444"/>
    <w:rsid w:val="00680349"/>
    <w:rsid w:val="00685917"/>
    <w:rsid w:val="006D4137"/>
    <w:rsid w:val="00766CC0"/>
    <w:rsid w:val="007856DB"/>
    <w:rsid w:val="008023E5"/>
    <w:rsid w:val="0088197F"/>
    <w:rsid w:val="00944CC2"/>
    <w:rsid w:val="009A2980"/>
    <w:rsid w:val="009D1925"/>
    <w:rsid w:val="00A179E6"/>
    <w:rsid w:val="00AD352D"/>
    <w:rsid w:val="00AD64F3"/>
    <w:rsid w:val="00B05DE2"/>
    <w:rsid w:val="00B10ABB"/>
    <w:rsid w:val="00BD7149"/>
    <w:rsid w:val="00BE2810"/>
    <w:rsid w:val="00BF49EA"/>
    <w:rsid w:val="00C352A1"/>
    <w:rsid w:val="00C45CF1"/>
    <w:rsid w:val="00C7068D"/>
    <w:rsid w:val="00CE5927"/>
    <w:rsid w:val="00D01CE4"/>
    <w:rsid w:val="00D03A68"/>
    <w:rsid w:val="00D251BE"/>
    <w:rsid w:val="00D3645B"/>
    <w:rsid w:val="00D4267D"/>
    <w:rsid w:val="00D4570C"/>
    <w:rsid w:val="00D720DC"/>
    <w:rsid w:val="00D837EB"/>
    <w:rsid w:val="00D868EF"/>
    <w:rsid w:val="00D87550"/>
    <w:rsid w:val="00E03A67"/>
    <w:rsid w:val="00E7108D"/>
    <w:rsid w:val="00E728AF"/>
    <w:rsid w:val="00E80750"/>
    <w:rsid w:val="00E97BA4"/>
    <w:rsid w:val="00F803F9"/>
    <w:rsid w:val="00F804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08677"/>
  <w14:defaultImageDpi w14:val="300"/>
  <w15:docId w15:val="{8CBBAEE1-C7E9-4429-978F-E574A04A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usage1">
    <w:name w:val="Sausage 1"/>
    <w:basedOn w:val="Normal"/>
    <w:qFormat/>
    <w:rsid w:val="0038174D"/>
    <w:pPr>
      <w:jc w:val="center"/>
    </w:pPr>
    <w:rPr>
      <w:rFonts w:ascii="Times" w:hAnsi="Times"/>
      <w:sz w:val="32"/>
    </w:rPr>
  </w:style>
  <w:style w:type="paragraph" w:customStyle="1" w:styleId="Sausage2">
    <w:name w:val="Sausage 2"/>
    <w:basedOn w:val="Normal"/>
    <w:qFormat/>
    <w:rsid w:val="0038174D"/>
    <w:rPr>
      <w:rFonts w:ascii="Times" w:hAnsi="Times"/>
      <w:u w:val="single"/>
    </w:rPr>
  </w:style>
  <w:style w:type="paragraph" w:customStyle="1" w:styleId="Sausage3">
    <w:name w:val="Sausage 3"/>
    <w:basedOn w:val="Normal"/>
    <w:qFormat/>
    <w:rsid w:val="0038174D"/>
    <w:pPr>
      <w:jc w:val="both"/>
    </w:pPr>
    <w:rPr>
      <w:rFonts w:ascii="Times" w:hAnsi="Times"/>
    </w:rPr>
  </w:style>
  <w:style w:type="paragraph" w:styleId="BalloonText">
    <w:name w:val="Balloon Text"/>
    <w:basedOn w:val="Normal"/>
    <w:link w:val="BalloonTextChar"/>
    <w:uiPriority w:val="99"/>
    <w:semiHidden/>
    <w:unhideWhenUsed/>
    <w:rsid w:val="00E807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0750"/>
    <w:rPr>
      <w:rFonts w:ascii="Lucida Grande" w:hAnsi="Lucida Grande" w:cs="Lucida Grande"/>
      <w:sz w:val="18"/>
      <w:szCs w:val="18"/>
    </w:rPr>
  </w:style>
  <w:style w:type="table" w:styleId="TableGrid">
    <w:name w:val="Table Grid"/>
    <w:basedOn w:val="TableNormal"/>
    <w:uiPriority w:val="59"/>
    <w:rsid w:val="00620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0670"/>
    <w:pPr>
      <w:tabs>
        <w:tab w:val="center" w:pos="4320"/>
        <w:tab w:val="right" w:pos="8640"/>
      </w:tabs>
    </w:pPr>
  </w:style>
  <w:style w:type="character" w:customStyle="1" w:styleId="FooterChar">
    <w:name w:val="Footer Char"/>
    <w:basedOn w:val="DefaultParagraphFont"/>
    <w:link w:val="Footer"/>
    <w:uiPriority w:val="99"/>
    <w:rsid w:val="004D0670"/>
  </w:style>
  <w:style w:type="character" w:styleId="PageNumber">
    <w:name w:val="page number"/>
    <w:basedOn w:val="DefaultParagraphFont"/>
    <w:uiPriority w:val="99"/>
    <w:semiHidden/>
    <w:unhideWhenUsed/>
    <w:rsid w:val="004D0670"/>
  </w:style>
  <w:style w:type="paragraph" w:styleId="TOC1">
    <w:name w:val="toc 1"/>
    <w:basedOn w:val="Normal"/>
    <w:next w:val="Normal"/>
    <w:autoRedefine/>
    <w:uiPriority w:val="39"/>
    <w:unhideWhenUsed/>
    <w:rsid w:val="00BD7149"/>
    <w:pPr>
      <w:spacing w:before="120"/>
    </w:pPr>
    <w:rPr>
      <w:b/>
      <w:sz w:val="22"/>
      <w:szCs w:val="22"/>
    </w:rPr>
  </w:style>
  <w:style w:type="paragraph" w:styleId="TOC2">
    <w:name w:val="toc 2"/>
    <w:basedOn w:val="Normal"/>
    <w:next w:val="Normal"/>
    <w:autoRedefine/>
    <w:uiPriority w:val="39"/>
    <w:unhideWhenUsed/>
    <w:rsid w:val="00BD7149"/>
    <w:pPr>
      <w:ind w:left="240"/>
    </w:pPr>
    <w:rPr>
      <w:i/>
      <w:sz w:val="22"/>
      <w:szCs w:val="22"/>
    </w:rPr>
  </w:style>
  <w:style w:type="paragraph" w:styleId="TOC3">
    <w:name w:val="toc 3"/>
    <w:basedOn w:val="Normal"/>
    <w:next w:val="Normal"/>
    <w:autoRedefine/>
    <w:uiPriority w:val="39"/>
    <w:unhideWhenUsed/>
    <w:rsid w:val="00BD7149"/>
    <w:pPr>
      <w:ind w:left="480"/>
    </w:pPr>
    <w:rPr>
      <w:sz w:val="22"/>
      <w:szCs w:val="22"/>
    </w:rPr>
  </w:style>
  <w:style w:type="paragraph" w:styleId="TOC4">
    <w:name w:val="toc 4"/>
    <w:basedOn w:val="Normal"/>
    <w:next w:val="Normal"/>
    <w:autoRedefine/>
    <w:uiPriority w:val="39"/>
    <w:unhideWhenUsed/>
    <w:rsid w:val="00BD7149"/>
    <w:pPr>
      <w:ind w:left="720"/>
    </w:pPr>
    <w:rPr>
      <w:sz w:val="20"/>
      <w:szCs w:val="20"/>
    </w:rPr>
  </w:style>
  <w:style w:type="paragraph" w:styleId="TOC5">
    <w:name w:val="toc 5"/>
    <w:basedOn w:val="Normal"/>
    <w:next w:val="Normal"/>
    <w:autoRedefine/>
    <w:uiPriority w:val="39"/>
    <w:unhideWhenUsed/>
    <w:rsid w:val="00BD7149"/>
    <w:pPr>
      <w:ind w:left="960"/>
    </w:pPr>
    <w:rPr>
      <w:sz w:val="20"/>
      <w:szCs w:val="20"/>
    </w:rPr>
  </w:style>
  <w:style w:type="paragraph" w:styleId="TOC6">
    <w:name w:val="toc 6"/>
    <w:basedOn w:val="Normal"/>
    <w:next w:val="Normal"/>
    <w:autoRedefine/>
    <w:uiPriority w:val="39"/>
    <w:unhideWhenUsed/>
    <w:rsid w:val="00BD7149"/>
    <w:pPr>
      <w:ind w:left="1200"/>
    </w:pPr>
    <w:rPr>
      <w:sz w:val="20"/>
      <w:szCs w:val="20"/>
    </w:rPr>
  </w:style>
  <w:style w:type="paragraph" w:styleId="TOC7">
    <w:name w:val="toc 7"/>
    <w:basedOn w:val="Normal"/>
    <w:next w:val="Normal"/>
    <w:autoRedefine/>
    <w:uiPriority w:val="39"/>
    <w:unhideWhenUsed/>
    <w:rsid w:val="00BD7149"/>
    <w:pPr>
      <w:ind w:left="1440"/>
    </w:pPr>
    <w:rPr>
      <w:sz w:val="20"/>
      <w:szCs w:val="20"/>
    </w:rPr>
  </w:style>
  <w:style w:type="paragraph" w:styleId="TOC8">
    <w:name w:val="toc 8"/>
    <w:basedOn w:val="Normal"/>
    <w:next w:val="Normal"/>
    <w:autoRedefine/>
    <w:uiPriority w:val="39"/>
    <w:unhideWhenUsed/>
    <w:rsid w:val="00BD7149"/>
    <w:pPr>
      <w:ind w:left="1680"/>
    </w:pPr>
    <w:rPr>
      <w:sz w:val="20"/>
      <w:szCs w:val="20"/>
    </w:rPr>
  </w:style>
  <w:style w:type="paragraph" w:styleId="TOC9">
    <w:name w:val="toc 9"/>
    <w:basedOn w:val="Normal"/>
    <w:next w:val="Normal"/>
    <w:autoRedefine/>
    <w:uiPriority w:val="39"/>
    <w:unhideWhenUsed/>
    <w:rsid w:val="00BD7149"/>
    <w:pPr>
      <w:ind w:left="1920"/>
    </w:pPr>
    <w:rPr>
      <w:sz w:val="20"/>
      <w:szCs w:val="20"/>
    </w:rPr>
  </w:style>
  <w:style w:type="paragraph" w:styleId="ListParagraph">
    <w:name w:val="List Paragraph"/>
    <w:basedOn w:val="Normal"/>
    <w:uiPriority w:val="34"/>
    <w:qFormat/>
    <w:rsid w:val="0052677F"/>
    <w:pPr>
      <w:spacing w:after="200" w:line="276" w:lineRule="auto"/>
      <w:ind w:left="720"/>
      <w:contextualSpacing/>
    </w:pPr>
    <w:rPr>
      <w:rFonts w:eastAsiaTheme="minorHAnsi"/>
      <w:sz w:val="22"/>
      <w:szCs w:val="22"/>
      <w:lang w:val="en-GB"/>
    </w:rPr>
  </w:style>
  <w:style w:type="paragraph" w:styleId="NormalWeb">
    <w:name w:val="Normal (Web)"/>
    <w:basedOn w:val="Normal"/>
    <w:uiPriority w:val="99"/>
    <w:semiHidden/>
    <w:unhideWhenUsed/>
    <w:rsid w:val="0052677F"/>
    <w:pPr>
      <w:spacing w:before="100" w:beforeAutospacing="1" w:after="100" w:afterAutospacing="1"/>
    </w:pPr>
    <w:rPr>
      <w:rFonts w:ascii="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F7DC35F7</Template>
  <TotalTime>6</TotalTime>
  <Pages>12</Pages>
  <Words>1561</Words>
  <Characters>8902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AIS</Company>
  <LinksUpToDate>false</LinksUpToDate>
  <CharactersWithSpaces>10443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2017-01-17T17:13:00Z</dcterms:created>
  <dcterms:modified xsi:type="dcterms:W3CDTF">2017-01-17T17:20:00Z</dcterms:modified>
</cp:coreProperties>
</file>