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E79" w:rsidRDefault="00E05E79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876300</wp:posOffset>
            </wp:positionH>
            <wp:positionV relativeFrom="paragraph">
              <wp:posOffset>0</wp:posOffset>
            </wp:positionV>
            <wp:extent cx="3890645" cy="5105400"/>
            <wp:effectExtent l="0" t="0" r="0" b="0"/>
            <wp:wrapTight wrapText="bothSides">
              <wp:wrapPolygon edited="0">
                <wp:start x="0" y="0"/>
                <wp:lineTo x="0" y="21519"/>
                <wp:lineTo x="21470" y="21519"/>
                <wp:lineTo x="2147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64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>Meiosis</w:t>
      </w:r>
    </w:p>
    <w:p w:rsidR="00E05E79" w:rsidRDefault="00E05E79"/>
    <w:p w:rsidR="00E05E79" w:rsidRDefault="00CE1DF7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4467225</wp:posOffset>
            </wp:positionV>
            <wp:extent cx="5731510" cy="3811270"/>
            <wp:effectExtent l="0" t="0" r="2540" b="0"/>
            <wp:wrapTight wrapText="bothSides">
              <wp:wrapPolygon edited="0">
                <wp:start x="0" y="0"/>
                <wp:lineTo x="0" y="21485"/>
                <wp:lineTo x="21538" y="21485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E79">
        <w:br w:type="page"/>
      </w:r>
    </w:p>
    <w:p w:rsidR="00E05E79" w:rsidRDefault="00E05E79">
      <w:r w:rsidRPr="00E80B90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0</wp:posOffset>
            </wp:positionV>
            <wp:extent cx="5111750" cy="3719218"/>
            <wp:effectExtent l="0" t="0" r="0" b="0"/>
            <wp:wrapTight wrapText="bothSides">
              <wp:wrapPolygon edited="0">
                <wp:start x="0" y="0"/>
                <wp:lineTo x="0" y="21464"/>
                <wp:lineTo x="21493" y="21464"/>
                <wp:lineTo x="21493" y="0"/>
                <wp:lineTo x="0" y="0"/>
              </wp:wrapPolygon>
            </wp:wrapTight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371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5E79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page">
                  <wp:posOffset>5826760</wp:posOffset>
                </wp:positionH>
                <wp:positionV relativeFrom="paragraph">
                  <wp:posOffset>1681480</wp:posOffset>
                </wp:positionV>
                <wp:extent cx="1714500" cy="6858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E79" w:rsidRDefault="00E05E79">
                            <w:r>
                              <w:t>3. Pre-mRNA introns are removed and exons joined together during splicing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8.8pt;margin-top:132.4pt;width:135pt;height:5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">
                <v:textbox>
                  <w:txbxContent>
                    <w:p w:rsidR="00E05E79" w:rsidRDefault="00E05E79">
                      <w:r>
                        <w:t>3. Pre-mRNA introns are removed and exons joined together during splicing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9525</wp:posOffset>
            </wp:positionV>
            <wp:extent cx="192405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386" y="21515"/>
                <wp:lineTo x="2138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E79" w:rsidRDefault="00E05E79"/>
    <w:p w:rsidR="00E05E79" w:rsidRPr="00E05E79" w:rsidRDefault="00E05E79">
      <w:pPr>
        <w:rPr>
          <w:sz w:val="32"/>
          <w:szCs w:val="32"/>
        </w:rPr>
      </w:pPr>
      <w:r w:rsidRPr="00E05E79">
        <w:rPr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635635</wp:posOffset>
            </wp:positionH>
            <wp:positionV relativeFrom="paragraph">
              <wp:posOffset>663575</wp:posOffset>
            </wp:positionV>
            <wp:extent cx="5267325" cy="5061570"/>
            <wp:effectExtent l="0" t="0" r="0" b="6350"/>
            <wp:wrapTight wrapText="bothSides">
              <wp:wrapPolygon edited="0">
                <wp:start x="0" y="0"/>
                <wp:lineTo x="0" y="21546"/>
                <wp:lineTo x="21483" y="21546"/>
                <wp:lineTo x="21483" y="0"/>
                <wp:lineTo x="0" y="0"/>
              </wp:wrapPolygon>
            </wp:wrapTight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06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5E79">
        <w:rPr>
          <w:sz w:val="32"/>
          <w:szCs w:val="32"/>
        </w:rPr>
        <w:t>Translation</w:t>
      </w:r>
    </w:p>
    <w:sectPr w:rsidR="00E05E79" w:rsidRPr="00E05E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B90"/>
    <w:rsid w:val="00CE1DF7"/>
    <w:rsid w:val="00E05E79"/>
    <w:rsid w:val="00E27BD6"/>
    <w:rsid w:val="00E80B90"/>
    <w:rsid w:val="00F31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0460F6-2FA0-4DD3-A69C-77D7559C7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5E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E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D7A6E71F</Template>
  <TotalTime>25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Haggar</dc:creator>
  <cp:keywords/>
  <dc:description/>
  <cp:lastModifiedBy>Deborah Haggar</cp:lastModifiedBy>
  <cp:revision>2</cp:revision>
  <cp:lastPrinted>2017-04-19T13:26:00Z</cp:lastPrinted>
  <dcterms:created xsi:type="dcterms:W3CDTF">2017-04-19T13:21:00Z</dcterms:created>
  <dcterms:modified xsi:type="dcterms:W3CDTF">2017-04-19T13:46:00Z</dcterms:modified>
</cp:coreProperties>
</file>