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A4" w:rsidRPr="00DA0BC9" w:rsidRDefault="00A60169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38B91" wp14:editId="11DDEA28">
                <wp:simplePos x="0" y="0"/>
                <wp:positionH relativeFrom="margin">
                  <wp:posOffset>59055</wp:posOffset>
                </wp:positionH>
                <wp:positionV relativeFrom="paragraph">
                  <wp:posOffset>-268374</wp:posOffset>
                </wp:positionV>
                <wp:extent cx="6172200" cy="1343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169" w:rsidRDefault="00A6016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 w:rsidRPr="00A60169">
                              <w:rPr>
                                <w:sz w:val="52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 w:rsidRPr="00A60169">
                              <w:rPr>
                                <w:sz w:val="52"/>
                                <w:szCs w:val="52"/>
                              </w:rPr>
                              <w:t>technologie</w:t>
                            </w:r>
                            <w:proofErr w:type="spellEnd"/>
                            <w:r w:rsidRPr="00A60169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 w:rsidRPr="00A60169">
                              <w:rPr>
                                <w:sz w:val="52"/>
                                <w:szCs w:val="52"/>
                              </w:rPr>
                              <w:t>et</w:t>
                            </w:r>
                            <w:proofErr w:type="gramEnd"/>
                            <w:r w:rsidRPr="00A60169">
                              <w:rPr>
                                <w:sz w:val="52"/>
                                <w:szCs w:val="52"/>
                              </w:rPr>
                              <w:t xml:space="preserve"> les </w:t>
                            </w:r>
                            <w:proofErr w:type="spellStart"/>
                            <w:r w:rsidRPr="00A60169">
                              <w:rPr>
                                <w:sz w:val="52"/>
                                <w:szCs w:val="52"/>
                              </w:rPr>
                              <w:t>jeunes</w:t>
                            </w:r>
                            <w:proofErr w:type="spellEnd"/>
                          </w:p>
                          <w:p w:rsidR="00A60169" w:rsidRPr="00A60169" w:rsidRDefault="00A60169" w:rsidP="00A60169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60169">
                              <w:rPr>
                                <w:sz w:val="52"/>
                                <w:szCs w:val="52"/>
                                <w:lang w:val="fr-FR"/>
                              </w:rPr>
                              <w:t xml:space="preserve">           </w:t>
                            </w:r>
                            <w:r w:rsidRPr="00A60169">
                              <w:rPr>
                                <w:sz w:val="28"/>
                                <w:szCs w:val="28"/>
                                <w:lang w:val="fr-FR"/>
                              </w:rPr>
                              <w:t>Découvrir le monde des cybernautes</w:t>
                            </w:r>
                          </w:p>
                          <w:p w:rsidR="00A60169" w:rsidRPr="00A60169" w:rsidRDefault="00A60169" w:rsidP="00A60169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60169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      Réviser les verbes pronominaux</w:t>
                            </w:r>
                          </w:p>
                          <w:p w:rsidR="00A60169" w:rsidRPr="00A60169" w:rsidRDefault="00A60169" w:rsidP="00A60169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60169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           </w:t>
                            </w:r>
                            <w:r w:rsidRPr="00A60169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Apprendre les techniques de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mé</w:t>
                            </w:r>
                            <w:r w:rsidRPr="00A60169">
                              <w:rPr>
                                <w:sz w:val="28"/>
                                <w:szCs w:val="28"/>
                                <w:lang w:val="fr-FR"/>
                              </w:rPr>
                              <w:t>morisation du vocabulaire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138B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65pt;margin-top:-21.15pt;width:486pt;height:105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A60169" w:rsidRDefault="00A60169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</w:t>
                      </w:r>
                      <w:r w:rsidRPr="00A60169">
                        <w:rPr>
                          <w:sz w:val="52"/>
                          <w:szCs w:val="52"/>
                        </w:rPr>
                        <w:t xml:space="preserve">La </w:t>
                      </w:r>
                      <w:proofErr w:type="spellStart"/>
                      <w:r w:rsidRPr="00A60169">
                        <w:rPr>
                          <w:sz w:val="52"/>
                          <w:szCs w:val="52"/>
                        </w:rPr>
                        <w:t>technologie</w:t>
                      </w:r>
                      <w:proofErr w:type="spellEnd"/>
                      <w:r w:rsidRPr="00A60169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 w:rsidRPr="00A60169">
                        <w:rPr>
                          <w:sz w:val="52"/>
                          <w:szCs w:val="52"/>
                        </w:rPr>
                        <w:t>et</w:t>
                      </w:r>
                      <w:proofErr w:type="gramEnd"/>
                      <w:r w:rsidRPr="00A60169">
                        <w:rPr>
                          <w:sz w:val="52"/>
                          <w:szCs w:val="52"/>
                        </w:rPr>
                        <w:t xml:space="preserve"> les </w:t>
                      </w:r>
                      <w:proofErr w:type="spellStart"/>
                      <w:r w:rsidRPr="00A60169">
                        <w:rPr>
                          <w:sz w:val="52"/>
                          <w:szCs w:val="52"/>
                        </w:rPr>
                        <w:t>jeunes</w:t>
                      </w:r>
                      <w:proofErr w:type="spellEnd"/>
                    </w:p>
                    <w:p w:rsidR="00A60169" w:rsidRPr="00A60169" w:rsidRDefault="00A60169" w:rsidP="00A60169">
                      <w:pPr>
                        <w:pStyle w:val="ListParagraph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A60169">
                        <w:rPr>
                          <w:sz w:val="52"/>
                          <w:szCs w:val="52"/>
                          <w:lang w:val="fr-FR"/>
                        </w:rPr>
                        <w:t xml:space="preserve">           </w:t>
                      </w:r>
                      <w:r w:rsidRPr="00A60169">
                        <w:rPr>
                          <w:sz w:val="28"/>
                          <w:szCs w:val="28"/>
                          <w:lang w:val="fr-FR"/>
                        </w:rPr>
                        <w:t>Découvrir le monde des cybernautes</w:t>
                      </w:r>
                    </w:p>
                    <w:p w:rsidR="00A60169" w:rsidRPr="00A60169" w:rsidRDefault="00A60169" w:rsidP="00A60169">
                      <w:pPr>
                        <w:pStyle w:val="ListParagraph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A60169">
                        <w:rPr>
                          <w:sz w:val="28"/>
                          <w:szCs w:val="28"/>
                          <w:lang w:val="fr-FR"/>
                        </w:rPr>
                        <w:t xml:space="preserve">                    Réviser les verbes pronominaux</w:t>
                      </w:r>
                    </w:p>
                    <w:p w:rsidR="00A60169" w:rsidRPr="00A60169" w:rsidRDefault="00A60169" w:rsidP="00A60169">
                      <w:pPr>
                        <w:pStyle w:val="ListParagraph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A60169">
                        <w:rPr>
                          <w:sz w:val="28"/>
                          <w:szCs w:val="28"/>
                          <w:lang w:val="fr-FR"/>
                        </w:rPr>
                        <w:t xml:space="preserve">   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           </w:t>
                      </w:r>
                      <w:r w:rsidRPr="00A60169">
                        <w:rPr>
                          <w:sz w:val="28"/>
                          <w:szCs w:val="28"/>
                          <w:lang w:val="fr-FR"/>
                        </w:rPr>
                        <w:t xml:space="preserve">Apprendre les techniques de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mé</w:t>
                      </w:r>
                      <w:r w:rsidRPr="00A60169">
                        <w:rPr>
                          <w:sz w:val="28"/>
                          <w:szCs w:val="28"/>
                          <w:lang w:val="fr-FR"/>
                        </w:rPr>
                        <w:t>morisation du vocabulaire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0BC9">
        <w:rPr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0169" w:rsidRPr="00DA0BC9" w:rsidRDefault="00A60169">
      <w:pPr>
        <w:rPr>
          <w:lang w:val="fr-FR"/>
        </w:rPr>
      </w:pPr>
    </w:p>
    <w:p w:rsidR="00A60169" w:rsidRPr="00DA0BC9" w:rsidRDefault="00A60169">
      <w:pPr>
        <w:rPr>
          <w:lang w:val="fr-FR"/>
        </w:rPr>
      </w:pPr>
    </w:p>
    <w:p w:rsidR="00A60169" w:rsidRPr="00DA0BC9" w:rsidRDefault="00A60169">
      <w:pPr>
        <w:rPr>
          <w:lang w:val="fr-FR"/>
        </w:rPr>
      </w:pPr>
    </w:p>
    <w:p w:rsidR="00A60169" w:rsidRDefault="00A60169">
      <w:pPr>
        <w:rPr>
          <w:sz w:val="28"/>
          <w:szCs w:val="28"/>
          <w:lang w:val="fr-FR"/>
        </w:rPr>
      </w:pPr>
    </w:p>
    <w:p w:rsidR="00A60169" w:rsidRPr="00DA0BC9" w:rsidRDefault="00A60169">
      <w:pPr>
        <w:rPr>
          <w:b/>
          <w:sz w:val="28"/>
          <w:szCs w:val="28"/>
          <w:lang w:val="fr-FR"/>
        </w:rPr>
      </w:pPr>
      <w:r w:rsidRPr="00DA0BC9">
        <w:rPr>
          <w:b/>
          <w:sz w:val="28"/>
          <w:szCs w:val="28"/>
          <w:highlight w:val="yellow"/>
          <w:lang w:val="fr-FR"/>
        </w:rPr>
        <w:t>Travail d’écoute su</w:t>
      </w:r>
      <w:r w:rsidR="002E72A8">
        <w:rPr>
          <w:b/>
          <w:sz w:val="28"/>
          <w:szCs w:val="28"/>
          <w:highlight w:val="yellow"/>
          <w:lang w:val="fr-FR"/>
        </w:rPr>
        <w:t>r m</w:t>
      </w:r>
      <w:r w:rsidRPr="00DA0BC9">
        <w:rPr>
          <w:b/>
          <w:sz w:val="28"/>
          <w:szCs w:val="28"/>
          <w:highlight w:val="yellow"/>
          <w:lang w:val="fr-FR"/>
        </w:rPr>
        <w:t>y.dynamic</w:t>
      </w:r>
      <w:r w:rsidR="005764C1">
        <w:rPr>
          <w:b/>
          <w:sz w:val="28"/>
          <w:szCs w:val="28"/>
          <w:highlight w:val="yellow"/>
          <w:lang w:val="fr-FR"/>
        </w:rPr>
        <w:t>-</w:t>
      </w:r>
      <w:r w:rsidRPr="00DA0BC9">
        <w:rPr>
          <w:b/>
          <w:sz w:val="28"/>
          <w:szCs w:val="28"/>
          <w:highlight w:val="yellow"/>
          <w:lang w:val="fr-FR"/>
        </w:rPr>
        <w:t>learning</w:t>
      </w:r>
      <w:r w:rsidR="005764C1" w:rsidRPr="005764C1">
        <w:rPr>
          <w:b/>
          <w:sz w:val="28"/>
          <w:szCs w:val="28"/>
          <w:highlight w:val="yellow"/>
          <w:lang w:val="fr-FR"/>
        </w:rPr>
        <w:t>.ac.uk</w:t>
      </w:r>
    </w:p>
    <w:p w:rsidR="00A60169" w:rsidRPr="00A60169" w:rsidRDefault="00DA0BC9">
      <w:pPr>
        <w:rPr>
          <w:lang w:val="fr-FR"/>
        </w:rPr>
      </w:pPr>
      <w:r w:rsidRPr="00DA0BC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56CBAC3" wp14:editId="7745A619">
            <wp:simplePos x="0" y="0"/>
            <wp:positionH relativeFrom="page">
              <wp:align>center</wp:align>
            </wp:positionH>
            <wp:positionV relativeFrom="paragraph">
              <wp:posOffset>249151</wp:posOffset>
            </wp:positionV>
            <wp:extent cx="6472555" cy="3175062"/>
            <wp:effectExtent l="0" t="0" r="4445" b="6350"/>
            <wp:wrapThrough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1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69" w:rsidRDefault="00DA0BC9">
      <w:pPr>
        <w:rPr>
          <w:lang w:val="fr-FR"/>
        </w:rPr>
      </w:pPr>
      <w:r w:rsidRPr="00A6016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36BEA56" wp14:editId="4E09A42E">
            <wp:simplePos x="0" y="0"/>
            <wp:positionH relativeFrom="page">
              <wp:align>center</wp:align>
            </wp:positionH>
            <wp:positionV relativeFrom="paragraph">
              <wp:posOffset>5994631</wp:posOffset>
            </wp:positionV>
            <wp:extent cx="7020576" cy="1654521"/>
            <wp:effectExtent l="0" t="0" r="0" b="3175"/>
            <wp:wrapThrough wrapText="bothSides">
              <wp:wrapPolygon edited="0">
                <wp:start x="0" y="0"/>
                <wp:lineTo x="0" y="21393"/>
                <wp:lineTo x="21510" y="21393"/>
                <wp:lineTo x="215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76" cy="16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2F56B" wp14:editId="762DDC37">
                <wp:simplePos x="0" y="0"/>
                <wp:positionH relativeFrom="column">
                  <wp:posOffset>103736</wp:posOffset>
                </wp:positionH>
                <wp:positionV relativeFrom="paragraph">
                  <wp:posOffset>3621981</wp:posOffset>
                </wp:positionV>
                <wp:extent cx="5860473" cy="2202873"/>
                <wp:effectExtent l="0" t="0" r="2603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473" cy="2202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BC9" w:rsidRPr="007E7214" w:rsidRDefault="00DA0BC9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E7214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lang w:val="fr-FR"/>
                              </w:rPr>
                              <w:t>Réécoutez et choisissez le mot ou l’expression qui convient le mieux.  Attention !  Il y a deux expressions de trop.</w:t>
                            </w:r>
                          </w:p>
                          <w:p w:rsidR="00DA0BC9" w:rsidRDefault="00DA0BC9" w:rsidP="00DA0BC9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DA0BC9" w:rsidRDefault="00DA0BC9" w:rsidP="00DA0BC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a)   tapent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  <w:t>b)  se servent</w:t>
                            </w:r>
                          </w:p>
                          <w:p w:rsidR="00DA0BC9" w:rsidRDefault="00DA0BC9" w:rsidP="00DA0BC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c)     filmer                                      d)   d’intéressant</w:t>
                            </w:r>
                          </w:p>
                          <w:p w:rsidR="00DA0BC9" w:rsidRDefault="00DA0BC9" w:rsidP="00DA0BC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e)    transportent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  <w:t>f)    plus de 1000</w:t>
                            </w:r>
                          </w:p>
                          <w:p w:rsidR="00DA0BC9" w:rsidRDefault="00DA0BC9" w:rsidP="00DA0BC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g)    films préférés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  <w:t xml:space="preserve">                       h)  culturelles</w:t>
                            </w:r>
                          </w:p>
                          <w:p w:rsidR="00DA0BC9" w:rsidRPr="00DA0BC9" w:rsidRDefault="00DA0BC9" w:rsidP="00DA0BC9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i)   musicales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ab/>
                              <w:t>j)   rivés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F56B" id="Text Box 8" o:spid="_x0000_s1027" type="#_x0000_t202" style="position:absolute;margin-left:8.15pt;margin-top:285.2pt;width:461.45pt;height:173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" fillcolor="white [3201]" strokeweight=".5pt">
                <v:textbox>
                  <w:txbxContent>
                    <w:p w:rsidR="00DA0BC9" w:rsidRPr="007E7214" w:rsidRDefault="00DA0BC9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7E7214">
                        <w:rPr>
                          <w:b/>
                          <w:sz w:val="28"/>
                          <w:szCs w:val="28"/>
                          <w:highlight w:val="yellow"/>
                          <w:lang w:val="fr-FR"/>
                        </w:rPr>
                        <w:t>Réécoutez et choisissez le mot ou l’expression qui convient le mieux.  Attention !  Il y a deux expressions de trop.</w:t>
                      </w:r>
                    </w:p>
                    <w:p w:rsidR="00DA0BC9" w:rsidRDefault="00DA0BC9" w:rsidP="00DA0BC9">
                      <w:pPr>
                        <w:pStyle w:val="ListParagraph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DA0BC9" w:rsidRDefault="00DA0BC9" w:rsidP="00DA0BC9">
                      <w:pPr>
                        <w:pStyle w:val="ListParagraph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a)   tapent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  <w:t>b)  se servent</w:t>
                      </w:r>
                    </w:p>
                    <w:p w:rsidR="00DA0BC9" w:rsidRDefault="00DA0BC9" w:rsidP="00DA0BC9">
                      <w:pPr>
                        <w:pStyle w:val="ListParagraph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c)     filmer                                      d)   d’intéressant</w:t>
                      </w:r>
                    </w:p>
                    <w:p w:rsidR="00DA0BC9" w:rsidRDefault="00DA0BC9" w:rsidP="00DA0BC9">
                      <w:pPr>
                        <w:pStyle w:val="ListParagraph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e)    transportent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  <w:t>f)    plus de 1000</w:t>
                      </w:r>
                    </w:p>
                    <w:p w:rsidR="00DA0BC9" w:rsidRDefault="00DA0BC9" w:rsidP="00DA0BC9">
                      <w:pPr>
                        <w:pStyle w:val="ListParagraph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g)    films préférés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  <w:t xml:space="preserve">                       h)  culturelles</w:t>
                      </w:r>
                    </w:p>
                    <w:p w:rsidR="00DA0BC9" w:rsidRPr="00DA0BC9" w:rsidRDefault="00DA0BC9" w:rsidP="00DA0BC9">
                      <w:pPr>
                        <w:pStyle w:val="ListParagraph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i)   musicales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ab/>
                        <w:t>j)   rivés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DA0BC9">
      <w:pPr>
        <w:rPr>
          <w:lang w:val="fr-FR"/>
        </w:rPr>
      </w:pPr>
    </w:p>
    <w:p w:rsidR="00DA0BC9" w:rsidRDefault="007E7214">
      <w:pPr>
        <w:rPr>
          <w:b/>
          <w:sz w:val="28"/>
          <w:szCs w:val="28"/>
          <w:lang w:val="fr-FR"/>
        </w:rPr>
      </w:pPr>
      <w:r w:rsidRPr="007E7214">
        <w:rPr>
          <w:b/>
          <w:sz w:val="28"/>
          <w:szCs w:val="28"/>
          <w:highlight w:val="yellow"/>
          <w:lang w:val="fr-FR"/>
        </w:rPr>
        <w:t>Travail de lecture</w:t>
      </w:r>
    </w:p>
    <w:p w:rsidR="007E7214" w:rsidRDefault="007E7214">
      <w:pPr>
        <w:rPr>
          <w:b/>
          <w:sz w:val="28"/>
          <w:szCs w:val="28"/>
          <w:lang w:val="fr-FR"/>
        </w:rPr>
      </w:pPr>
      <w:r w:rsidRPr="007E721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038CACBC" wp14:editId="46CB65D1">
            <wp:simplePos x="0" y="0"/>
            <wp:positionH relativeFrom="column">
              <wp:posOffset>-326160</wp:posOffset>
            </wp:positionH>
            <wp:positionV relativeFrom="paragraph">
              <wp:posOffset>223809</wp:posOffset>
            </wp:positionV>
            <wp:extent cx="6680096" cy="6072181"/>
            <wp:effectExtent l="0" t="0" r="6985" b="5080"/>
            <wp:wrapThrough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96" cy="60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214" w:rsidRDefault="007E7214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E7214" w:rsidRDefault="007E7214">
      <w:pPr>
        <w:rPr>
          <w:sz w:val="28"/>
          <w:szCs w:val="28"/>
          <w:lang w:val="fr-FR"/>
        </w:rPr>
      </w:pPr>
      <w:r w:rsidRPr="007E7214">
        <w:rPr>
          <w:noProof/>
          <w:sz w:val="28"/>
          <w:szCs w:val="28"/>
          <w:highlight w:val="yellow"/>
          <w:lang w:eastAsia="en-GB"/>
        </w:rPr>
        <w:drawing>
          <wp:anchor distT="0" distB="0" distL="114300" distR="114300" simplePos="0" relativeHeight="251667456" behindDoc="0" locked="0" layoutInCell="1" allowOverlap="1" wp14:anchorId="2A8F413D" wp14:editId="54C68B0A">
            <wp:simplePos x="0" y="0"/>
            <wp:positionH relativeFrom="column">
              <wp:posOffset>-201468</wp:posOffset>
            </wp:positionH>
            <wp:positionV relativeFrom="paragraph">
              <wp:posOffset>530052</wp:posOffset>
            </wp:positionV>
            <wp:extent cx="6472555" cy="1874520"/>
            <wp:effectExtent l="0" t="0" r="4445" b="0"/>
            <wp:wrapThrough wrapText="bothSides">
              <wp:wrapPolygon edited="0">
                <wp:start x="0" y="0"/>
                <wp:lineTo x="0" y="21293"/>
                <wp:lineTo x="21551" y="21293"/>
                <wp:lineTo x="2155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214">
        <w:rPr>
          <w:sz w:val="28"/>
          <w:szCs w:val="28"/>
          <w:highlight w:val="yellow"/>
          <w:lang w:val="fr-FR"/>
        </w:rPr>
        <w:t>Traduction anglais / français</w:t>
      </w:r>
      <w:r>
        <w:rPr>
          <w:sz w:val="28"/>
          <w:szCs w:val="28"/>
          <w:lang w:val="fr-FR"/>
        </w:rPr>
        <w:t xml:space="preserve">                                                                                                                                                </w:t>
      </w:r>
    </w:p>
    <w:p w:rsidR="007E7214" w:rsidRDefault="007E7214">
      <w:pPr>
        <w:rPr>
          <w:b/>
          <w:sz w:val="28"/>
          <w:szCs w:val="28"/>
          <w:lang w:val="fr-FR"/>
        </w:rPr>
      </w:pPr>
      <w:r w:rsidRPr="007E7214"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E7F45DD" wp14:editId="63A7FDF5">
            <wp:simplePos x="0" y="0"/>
            <wp:positionH relativeFrom="margin">
              <wp:align>center</wp:align>
            </wp:positionH>
            <wp:positionV relativeFrom="paragraph">
              <wp:posOffset>41795</wp:posOffset>
            </wp:positionV>
            <wp:extent cx="5682824" cy="4820911"/>
            <wp:effectExtent l="0" t="0" r="0" b="0"/>
            <wp:wrapThrough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24" cy="4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214" w:rsidRDefault="007E7214">
      <w:pPr>
        <w:rPr>
          <w:b/>
          <w:sz w:val="28"/>
          <w:szCs w:val="28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highlight w:val="yellow"/>
          <w:lang w:val="fr-FR"/>
        </w:rPr>
      </w:pPr>
    </w:p>
    <w:p w:rsidR="007E7214" w:rsidRDefault="007E7214">
      <w:pPr>
        <w:rPr>
          <w:sz w:val="28"/>
          <w:szCs w:val="28"/>
          <w:lang w:val="fr-FR"/>
        </w:rPr>
      </w:pPr>
      <w:r w:rsidRPr="007E7214">
        <w:rPr>
          <w:sz w:val="28"/>
          <w:szCs w:val="28"/>
          <w:highlight w:val="yellow"/>
          <w:lang w:val="fr-FR"/>
        </w:rPr>
        <w:t>Un peu de grammaire…</w:t>
      </w:r>
      <w:r w:rsidR="00CA064B">
        <w:rPr>
          <w:sz w:val="28"/>
          <w:szCs w:val="28"/>
          <w:lang w:val="fr-FR"/>
        </w:rPr>
        <w:t xml:space="preserve">     </w:t>
      </w:r>
      <w:r w:rsidR="00B4100A">
        <w:rPr>
          <w:sz w:val="28"/>
          <w:szCs w:val="28"/>
          <w:lang w:val="fr-FR"/>
        </w:rPr>
        <w:t>(</w:t>
      </w:r>
      <w:proofErr w:type="gramStart"/>
      <w:r w:rsidR="00B4100A">
        <w:rPr>
          <w:sz w:val="28"/>
          <w:szCs w:val="28"/>
          <w:lang w:val="fr-FR"/>
        </w:rPr>
        <w:t>livre</w:t>
      </w:r>
      <w:proofErr w:type="gramEnd"/>
      <w:r w:rsidR="00B4100A">
        <w:rPr>
          <w:sz w:val="28"/>
          <w:szCs w:val="28"/>
          <w:lang w:val="fr-FR"/>
        </w:rPr>
        <w:t xml:space="preserve"> de grammaire </w:t>
      </w:r>
      <w:r w:rsidR="00B4100A">
        <w:rPr>
          <w:sz w:val="28"/>
          <w:szCs w:val="28"/>
          <w:lang w:val="fr-FR"/>
        </w:rPr>
        <w:t>Heinemann</w:t>
      </w:r>
      <w:r w:rsidR="00CA064B">
        <w:rPr>
          <w:sz w:val="28"/>
          <w:szCs w:val="28"/>
          <w:lang w:val="fr-FR"/>
        </w:rPr>
        <w:t xml:space="preserve">  </w:t>
      </w:r>
      <w:r w:rsidR="00B4100A">
        <w:rPr>
          <w:sz w:val="28"/>
          <w:szCs w:val="28"/>
          <w:lang w:val="fr-FR"/>
        </w:rPr>
        <w:t>p.</w:t>
      </w:r>
      <w:r w:rsidR="007D0291">
        <w:rPr>
          <w:sz w:val="28"/>
          <w:szCs w:val="28"/>
          <w:lang w:val="fr-FR"/>
        </w:rPr>
        <w:t>28)</w:t>
      </w:r>
      <w:bookmarkStart w:id="0" w:name="_GoBack"/>
      <w:bookmarkEnd w:id="0"/>
      <w:r w:rsidR="00CA064B">
        <w:rPr>
          <w:sz w:val="28"/>
          <w:szCs w:val="28"/>
          <w:lang w:val="fr-FR"/>
        </w:rPr>
        <w:t xml:space="preserve">                                                                                                                                          </w:t>
      </w:r>
    </w:p>
    <w:p w:rsidR="00CA064B" w:rsidRDefault="00CA064B">
      <w:pPr>
        <w:rPr>
          <w:sz w:val="28"/>
          <w:szCs w:val="28"/>
          <w:lang w:val="fr-FR"/>
        </w:rPr>
      </w:pPr>
      <w:r w:rsidRPr="007E721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632BCAE5" wp14:editId="2213A17D">
            <wp:simplePos x="0" y="0"/>
            <wp:positionH relativeFrom="margin">
              <wp:align>left</wp:align>
            </wp:positionH>
            <wp:positionV relativeFrom="paragraph">
              <wp:posOffset>375862</wp:posOffset>
            </wp:positionV>
            <wp:extent cx="6539865" cy="3560445"/>
            <wp:effectExtent l="0" t="0" r="0" b="1905"/>
            <wp:wrapThrough wrapText="bothSides">
              <wp:wrapPolygon edited="0">
                <wp:start x="0" y="0"/>
                <wp:lineTo x="0" y="21496"/>
                <wp:lineTo x="21518" y="21496"/>
                <wp:lineTo x="2151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64B" w:rsidRDefault="00CA064B">
      <w:pPr>
        <w:rPr>
          <w:sz w:val="28"/>
          <w:szCs w:val="28"/>
          <w:lang w:val="fr-FR"/>
        </w:rPr>
      </w:pPr>
    </w:p>
    <w:p w:rsidR="00CA064B" w:rsidRDefault="00CA064B">
      <w:pPr>
        <w:rPr>
          <w:sz w:val="28"/>
          <w:szCs w:val="28"/>
          <w:lang w:val="fr-FR"/>
        </w:rPr>
      </w:pPr>
    </w:p>
    <w:p w:rsidR="00CA064B" w:rsidRDefault="00CA064B">
      <w:pPr>
        <w:rPr>
          <w:sz w:val="28"/>
          <w:szCs w:val="28"/>
          <w:lang w:val="fr-FR"/>
        </w:rPr>
      </w:pPr>
    </w:p>
    <w:p w:rsidR="007E7214" w:rsidRPr="007E7214" w:rsidRDefault="00CA064B">
      <w:pPr>
        <w:rPr>
          <w:sz w:val="28"/>
          <w:szCs w:val="28"/>
          <w:lang w:val="fr-FR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C6F0A7" wp14:editId="1F0B1634">
                <wp:simplePos x="0" y="0"/>
                <wp:positionH relativeFrom="margin">
                  <wp:posOffset>-201064</wp:posOffset>
                </wp:positionH>
                <wp:positionV relativeFrom="paragraph">
                  <wp:posOffset>3484534</wp:posOffset>
                </wp:positionV>
                <wp:extent cx="6137448" cy="2285653"/>
                <wp:effectExtent l="0" t="0" r="15875" b="196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448" cy="2285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214" w:rsidRPr="00CA064B" w:rsidRDefault="007E72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064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Travail de </w:t>
                            </w:r>
                            <w:proofErr w:type="spellStart"/>
                            <w:r w:rsidRPr="00CA064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recherche</w:t>
                            </w:r>
                            <w:proofErr w:type="spellEnd"/>
                            <w:r w:rsidRPr="00CA064B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:</w:t>
                            </w:r>
                          </w:p>
                          <w:p w:rsidR="007E7214" w:rsidRPr="00CA064B" w:rsidRDefault="007E72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E7214" w:rsidRPr="00CA064B" w:rsidRDefault="007E721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064B">
                              <w:rPr>
                                <w:sz w:val="28"/>
                                <w:szCs w:val="28"/>
                                <w:lang w:val="fr-FR"/>
                              </w:rPr>
                              <w:t>Sur Internet trouvez des informations sur les moyens dont les jeunes francophones utilisent la technologie.</w:t>
                            </w:r>
                          </w:p>
                          <w:p w:rsidR="007E7214" w:rsidRPr="00CA064B" w:rsidRDefault="007E721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064B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Vous pourriez concentrer votre recherche sur le Québec, le Sénégal, la Côte d’Ivoire </w:t>
                            </w:r>
                            <w:r w:rsidR="00CA064B" w:rsidRPr="00CA064B">
                              <w:rPr>
                                <w:sz w:val="28"/>
                                <w:szCs w:val="28"/>
                                <w:lang w:val="fr-FR"/>
                              </w:rPr>
                              <w:t>et l’Ile Maurice</w:t>
                            </w:r>
                          </w:p>
                          <w:p w:rsidR="007E7214" w:rsidRPr="00CA064B" w:rsidRDefault="007E7214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E7214" w:rsidRPr="007E7214" w:rsidRDefault="007E721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6F0A7" id="Text Box 15" o:spid="_x0000_s1028" type="#_x0000_t202" style="position:absolute;margin-left:-15.85pt;margin-top:274.35pt;width:483.25pt;height:179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jOmAIAALwFAAAOAAAAZHJzL2Uyb0RvYy54bWysVFFPGzEMfp+0/xDlfVxbWsYq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" fillcolor="white [3201]" strokeweight=".5pt">
                <v:textbox>
                  <w:txbxContent>
                    <w:p w:rsidR="007E7214" w:rsidRPr="00CA064B" w:rsidRDefault="007E72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A064B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Travail de </w:t>
                      </w:r>
                      <w:proofErr w:type="spellStart"/>
                      <w:r w:rsidRPr="00CA064B">
                        <w:rPr>
                          <w:b/>
                          <w:sz w:val="28"/>
                          <w:szCs w:val="28"/>
                          <w:highlight w:val="yellow"/>
                        </w:rPr>
                        <w:t>recherche</w:t>
                      </w:r>
                      <w:proofErr w:type="spellEnd"/>
                      <w:r w:rsidRPr="00CA064B">
                        <w:rPr>
                          <w:b/>
                          <w:sz w:val="28"/>
                          <w:szCs w:val="28"/>
                          <w:highlight w:val="yellow"/>
                        </w:rPr>
                        <w:t>:</w:t>
                      </w:r>
                    </w:p>
                    <w:p w:rsidR="007E7214" w:rsidRPr="00CA064B" w:rsidRDefault="007E721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E7214" w:rsidRPr="00CA064B" w:rsidRDefault="007E721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064B">
                        <w:rPr>
                          <w:sz w:val="28"/>
                          <w:szCs w:val="28"/>
                          <w:lang w:val="fr-FR"/>
                        </w:rPr>
                        <w:t>Sur Internet trouvez des informations sur les moyens dont les jeunes francophones utilisent la technologie.</w:t>
                      </w:r>
                    </w:p>
                    <w:p w:rsidR="007E7214" w:rsidRPr="00CA064B" w:rsidRDefault="007E721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064B">
                        <w:rPr>
                          <w:sz w:val="28"/>
                          <w:szCs w:val="28"/>
                          <w:lang w:val="fr-FR"/>
                        </w:rPr>
                        <w:t xml:space="preserve">Vous pourriez concentrer votre recherche sur le Québec, le Sénégal, la Côte d’Ivoire </w:t>
                      </w:r>
                      <w:r w:rsidR="00CA064B" w:rsidRPr="00CA064B">
                        <w:rPr>
                          <w:sz w:val="28"/>
                          <w:szCs w:val="28"/>
                          <w:lang w:val="fr-FR"/>
                        </w:rPr>
                        <w:t>et l’Ile Maurice</w:t>
                      </w:r>
                    </w:p>
                    <w:p w:rsidR="007E7214" w:rsidRPr="00CA064B" w:rsidRDefault="007E7214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:rsidR="007E7214" w:rsidRPr="007E7214" w:rsidRDefault="007E721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064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7DE8AD20" wp14:editId="624692D8">
            <wp:simplePos x="0" y="0"/>
            <wp:positionH relativeFrom="page">
              <wp:posOffset>1700242</wp:posOffset>
            </wp:positionH>
            <wp:positionV relativeFrom="paragraph">
              <wp:posOffset>6302895</wp:posOffset>
            </wp:positionV>
            <wp:extent cx="3465830" cy="2562860"/>
            <wp:effectExtent l="0" t="0" r="1270" b="8890"/>
            <wp:wrapThrough wrapText="bothSides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21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5493ADEA" wp14:editId="4083D382">
            <wp:simplePos x="0" y="0"/>
            <wp:positionH relativeFrom="page">
              <wp:align>left</wp:align>
            </wp:positionH>
            <wp:positionV relativeFrom="paragraph">
              <wp:posOffset>5831</wp:posOffset>
            </wp:positionV>
            <wp:extent cx="7652656" cy="2854137"/>
            <wp:effectExtent l="0" t="0" r="5715" b="3810"/>
            <wp:wrapThrough wrapText="bothSides">
              <wp:wrapPolygon edited="0">
                <wp:start x="0" y="0"/>
                <wp:lineTo x="0" y="21485"/>
                <wp:lineTo x="21562" y="21485"/>
                <wp:lineTo x="2156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656" cy="28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fr-FR"/>
        </w:rPr>
        <w:t xml:space="preserve">                                                  </w:t>
      </w:r>
    </w:p>
    <w:sectPr w:rsidR="007E7214" w:rsidRPr="007E7214" w:rsidSect="00A60169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A441C6"/>
    <w:multiLevelType w:val="hybridMultilevel"/>
    <w:tmpl w:val="32E49CDA"/>
    <w:lvl w:ilvl="0" w:tplc="A93021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31173"/>
    <w:multiLevelType w:val="hybridMultilevel"/>
    <w:tmpl w:val="5928D1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169"/>
    <w:rsid w:val="002E72A8"/>
    <w:rsid w:val="005764C1"/>
    <w:rsid w:val="007D0291"/>
    <w:rsid w:val="007E7214"/>
    <w:rsid w:val="00A60169"/>
    <w:rsid w:val="00B4100A"/>
    <w:rsid w:val="00B819A6"/>
    <w:rsid w:val="00CA064B"/>
    <w:rsid w:val="00DA0BC9"/>
    <w:rsid w:val="00F1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ADFBC-305A-4B6F-B1DC-52421228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1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8697582F</Template>
  <TotalTime>0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2</cp:revision>
  <cp:lastPrinted>2016-10-11T13:15:00Z</cp:lastPrinted>
  <dcterms:created xsi:type="dcterms:W3CDTF">2016-10-11T13:21:00Z</dcterms:created>
  <dcterms:modified xsi:type="dcterms:W3CDTF">2016-10-11T13:21:00Z</dcterms:modified>
</cp:coreProperties>
</file>