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909A14" w14:textId="5FC06EB5" w:rsidR="00E61D9B" w:rsidRPr="001020E0" w:rsidRDefault="00BB62BC" w:rsidP="00E61D9B">
      <w:pPr>
        <w:rPr>
          <w:rFonts w:ascii="Tahoma" w:hAnsi="Tahoma" w:cs="Tahoma"/>
          <w:b/>
          <w:bCs/>
          <w:sz w:val="28"/>
          <w:szCs w:val="40"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438DB8D2" wp14:editId="3B0D9352">
            <wp:simplePos x="0" y="0"/>
            <wp:positionH relativeFrom="column">
              <wp:posOffset>4698546</wp:posOffset>
            </wp:positionH>
            <wp:positionV relativeFrom="paragraph">
              <wp:posOffset>273</wp:posOffset>
            </wp:positionV>
            <wp:extent cx="1788795" cy="968375"/>
            <wp:effectExtent l="0" t="0" r="1905" b="3175"/>
            <wp:wrapThrough wrapText="bothSides">
              <wp:wrapPolygon edited="0">
                <wp:start x="0" y="0"/>
                <wp:lineTo x="0" y="21246"/>
                <wp:lineTo x="21393" y="21246"/>
                <wp:lineTo x="21393" y="0"/>
                <wp:lineTo x="0" y="0"/>
              </wp:wrapPolygon>
            </wp:wrapThrough>
            <wp:docPr id="5" name="Picture 5" descr="https://peaceinvisible.files.wordpress.com/2011/09/la-haine-200.jpg?w=600&amp;h=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aceinvisible.files.wordpress.com/2011/09/la-haine-200.jpg?w=600&amp;h=3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4BB" w:rsidRPr="001020E0">
        <w:rPr>
          <w:rFonts w:ascii="Tahoma" w:hAnsi="Tahoma" w:cs="Tahoma"/>
          <w:b/>
          <w:bCs/>
          <w:noProof/>
          <w:sz w:val="28"/>
          <w:szCs w:val="40"/>
          <w:lang w:eastAsia="en-GB"/>
        </w:rPr>
        <w:drawing>
          <wp:anchor distT="0" distB="0" distL="114300" distR="114300" simplePos="0" relativeHeight="251660288" behindDoc="0" locked="0" layoutInCell="1" allowOverlap="1" wp14:anchorId="616950C3" wp14:editId="76B80631">
            <wp:simplePos x="0" y="0"/>
            <wp:positionH relativeFrom="column">
              <wp:posOffset>2036445</wp:posOffset>
            </wp:positionH>
            <wp:positionV relativeFrom="paragraph">
              <wp:posOffset>243840</wp:posOffset>
            </wp:positionV>
            <wp:extent cx="1733550" cy="334645"/>
            <wp:effectExtent l="0" t="0" r="0" b="8255"/>
            <wp:wrapThrough wrapText="bothSides">
              <wp:wrapPolygon edited="0">
                <wp:start x="0" y="0"/>
                <wp:lineTo x="0" y="20903"/>
                <wp:lineTo x="21363" y="20903"/>
                <wp:lineTo x="21363" y="0"/>
                <wp:lineTo x="0" y="0"/>
              </wp:wrapPolygon>
            </wp:wrapThrough>
            <wp:docPr id="25" name="Picture 5" descr="Screen Shot 2017-12-17 at 11.20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Shot 2017-12-17 at 11.20.36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3B454" w14:textId="660F520A" w:rsidR="00E61D9B" w:rsidRDefault="00E61D9B" w:rsidP="00E61D9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4"/>
          <w:szCs w:val="40"/>
          <w:lang w:val="fr-FR"/>
        </w:rPr>
      </w:pPr>
    </w:p>
    <w:p w14:paraId="6D09CBCF" w14:textId="62219B87" w:rsidR="007C6428" w:rsidRDefault="007C6428" w:rsidP="002974B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4"/>
          <w:szCs w:val="40"/>
          <w:lang w:val="fr-FR"/>
        </w:rPr>
      </w:pPr>
    </w:p>
    <w:p w14:paraId="35D9C3CC" w14:textId="37D10A21" w:rsidR="00E61D9B" w:rsidRPr="001020E0" w:rsidRDefault="0074734C" w:rsidP="00B07696">
      <w:pPr>
        <w:autoSpaceDE w:val="0"/>
        <w:autoSpaceDN w:val="0"/>
        <w:adjustRightInd w:val="0"/>
        <w:spacing w:after="0" w:line="240" w:lineRule="auto"/>
        <w:ind w:left="720" w:firstLine="720"/>
        <w:jc w:val="center"/>
        <w:rPr>
          <w:rFonts w:ascii="Tahoma" w:hAnsi="Tahoma" w:cs="Tahoma"/>
          <w:b/>
          <w:bCs/>
          <w:sz w:val="24"/>
          <w:szCs w:val="40"/>
          <w:lang w:val="fr-FR"/>
        </w:rPr>
      </w:pPr>
      <w:r w:rsidRPr="00BB62BC">
        <w:rPr>
          <w:rFonts w:ascii="Tahoma" w:eastAsia="AdobePiStd" w:hAnsi="Tahoma" w:cs="Tahoma"/>
          <w:noProof/>
          <w:color w:val="FF0000"/>
          <w:szCs w:val="24"/>
          <w:lang w:eastAsia="en-GB"/>
        </w:rPr>
        <w:drawing>
          <wp:anchor distT="0" distB="0" distL="114300" distR="114300" simplePos="0" relativeHeight="251716608" behindDoc="0" locked="0" layoutInCell="1" allowOverlap="1" wp14:anchorId="610FDA6C" wp14:editId="3376021C">
            <wp:simplePos x="0" y="0"/>
            <wp:positionH relativeFrom="column">
              <wp:posOffset>-98335</wp:posOffset>
            </wp:positionH>
            <wp:positionV relativeFrom="paragraph">
              <wp:posOffset>323578</wp:posOffset>
            </wp:positionV>
            <wp:extent cx="4887595" cy="8826500"/>
            <wp:effectExtent l="0" t="0" r="8255" b="0"/>
            <wp:wrapThrough wrapText="bothSides">
              <wp:wrapPolygon edited="0">
                <wp:start x="0" y="0"/>
                <wp:lineTo x="0" y="21538"/>
                <wp:lineTo x="21552" y="21538"/>
                <wp:lineTo x="21552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882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2BC">
        <w:rPr>
          <w:rFonts w:ascii="Tahoma" w:hAnsi="Tahoma" w:cs="Tahoma"/>
          <w:b/>
          <w:bCs/>
          <w:sz w:val="24"/>
          <w:szCs w:val="40"/>
          <w:lang w:val="fr-FR"/>
        </w:rPr>
        <w:t>Leçon 5</w:t>
      </w:r>
      <w:r w:rsidR="00E61D9B" w:rsidRPr="001020E0">
        <w:rPr>
          <w:rFonts w:ascii="Tahoma" w:hAnsi="Tahoma" w:cs="Tahoma"/>
          <w:b/>
          <w:bCs/>
          <w:sz w:val="24"/>
          <w:szCs w:val="40"/>
          <w:lang w:val="fr-FR"/>
        </w:rPr>
        <w:t xml:space="preserve"> – Les </w:t>
      </w:r>
      <w:r w:rsidR="00BB62BC">
        <w:rPr>
          <w:rFonts w:ascii="Tahoma" w:hAnsi="Tahoma" w:cs="Tahoma"/>
          <w:b/>
          <w:bCs/>
          <w:sz w:val="24"/>
          <w:szCs w:val="40"/>
          <w:lang w:val="fr-FR"/>
        </w:rPr>
        <w:t>scènes marquantes</w:t>
      </w:r>
    </w:p>
    <w:p w14:paraId="50E40CDE" w14:textId="621F7B59" w:rsidR="006241EC" w:rsidRPr="006241EC" w:rsidRDefault="006241EC" w:rsidP="0042751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40"/>
          <w:lang w:val="fr-FR"/>
        </w:rPr>
      </w:pPr>
    </w:p>
    <w:p w14:paraId="59D85ECF" w14:textId="6F5391A9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</w:p>
    <w:p w14:paraId="26B92DC0" w14:textId="11044A98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</w:p>
    <w:p w14:paraId="02C8091A" w14:textId="5168AEEE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</w:p>
    <w:p w14:paraId="4F11D83A" w14:textId="25D6F51A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</w:p>
    <w:p w14:paraId="7AA1023C" w14:textId="21349A30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</w:p>
    <w:p w14:paraId="0DDFAE7D" w14:textId="77777777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</w:p>
    <w:p w14:paraId="59359A18" w14:textId="79AE146E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</w:p>
    <w:p w14:paraId="78657CC2" w14:textId="3BA46A95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</w:p>
    <w:p w14:paraId="687009D9" w14:textId="3C7B119B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</w:p>
    <w:p w14:paraId="2D36AEE9" w14:textId="6A88CD00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</w:p>
    <w:p w14:paraId="25E0FBC2" w14:textId="14C7A3B6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</w:p>
    <w:p w14:paraId="43271685" w14:textId="3772BA03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</w:p>
    <w:p w14:paraId="4D97CC60" w14:textId="75DDA5F9" w:rsidR="00BB62BC" w:rsidRDefault="0074734C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10452772" wp14:editId="3C334D01">
            <wp:simplePos x="0" y="0"/>
            <wp:positionH relativeFrom="column">
              <wp:posOffset>4865370</wp:posOffset>
            </wp:positionH>
            <wp:positionV relativeFrom="paragraph">
              <wp:posOffset>197485</wp:posOffset>
            </wp:positionV>
            <wp:extent cx="1471930" cy="786765"/>
            <wp:effectExtent l="0" t="0" r="0" b="0"/>
            <wp:wrapThrough wrapText="bothSides">
              <wp:wrapPolygon edited="0">
                <wp:start x="0" y="0"/>
                <wp:lineTo x="0" y="20920"/>
                <wp:lineTo x="21246" y="20920"/>
                <wp:lineTo x="21246" y="0"/>
                <wp:lineTo x="0" y="0"/>
              </wp:wrapPolygon>
            </wp:wrapThrough>
            <wp:docPr id="40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85378" w14:textId="74B54810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</w:p>
    <w:p w14:paraId="2FF6FF35" w14:textId="6FDFFE58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</w:p>
    <w:p w14:paraId="31A95B36" w14:textId="564330C9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</w:p>
    <w:p w14:paraId="491D00FB" w14:textId="102C68E8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</w:p>
    <w:p w14:paraId="78BB7944" w14:textId="4EC5C02B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</w:p>
    <w:p w14:paraId="4B282EF9" w14:textId="27BCA8CE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</w:p>
    <w:p w14:paraId="5F9ED74E" w14:textId="0F32D3E4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</w:p>
    <w:p w14:paraId="6BB6A4CC" w14:textId="0812EF73" w:rsidR="00BB62BC" w:rsidRDefault="00710F23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6D216E19" wp14:editId="4AD0F431">
            <wp:simplePos x="0" y="0"/>
            <wp:positionH relativeFrom="column">
              <wp:posOffset>5268595</wp:posOffset>
            </wp:positionH>
            <wp:positionV relativeFrom="paragraph">
              <wp:posOffset>1858645</wp:posOffset>
            </wp:positionV>
            <wp:extent cx="1219200" cy="881380"/>
            <wp:effectExtent l="0" t="0" r="0" b="0"/>
            <wp:wrapThrough wrapText="bothSides">
              <wp:wrapPolygon edited="0">
                <wp:start x="0" y="0"/>
                <wp:lineTo x="0" y="21009"/>
                <wp:lineTo x="21263" y="21009"/>
                <wp:lineTo x="21263" y="0"/>
                <wp:lineTo x="0" y="0"/>
              </wp:wrapPolygon>
            </wp:wrapThrough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4FA0FC8D" wp14:editId="6F4A2A81">
            <wp:simplePos x="0" y="0"/>
            <wp:positionH relativeFrom="column">
              <wp:posOffset>4865098</wp:posOffset>
            </wp:positionH>
            <wp:positionV relativeFrom="paragraph">
              <wp:posOffset>1066074</wp:posOffset>
            </wp:positionV>
            <wp:extent cx="1461770" cy="805180"/>
            <wp:effectExtent l="0" t="0" r="5080" b="0"/>
            <wp:wrapThrough wrapText="bothSides">
              <wp:wrapPolygon edited="0">
                <wp:start x="0" y="0"/>
                <wp:lineTo x="0" y="20953"/>
                <wp:lineTo x="21394" y="20953"/>
                <wp:lineTo x="21394" y="0"/>
                <wp:lineTo x="0" y="0"/>
              </wp:wrapPolygon>
            </wp:wrapThrough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18FF2FB3" wp14:editId="36D59C53">
            <wp:simplePos x="0" y="0"/>
            <wp:positionH relativeFrom="column">
              <wp:posOffset>5189765</wp:posOffset>
            </wp:positionH>
            <wp:positionV relativeFrom="paragraph">
              <wp:posOffset>251914</wp:posOffset>
            </wp:positionV>
            <wp:extent cx="1303655" cy="815975"/>
            <wp:effectExtent l="0" t="0" r="0" b="3175"/>
            <wp:wrapThrough wrapText="bothSides">
              <wp:wrapPolygon edited="0">
                <wp:start x="0" y="0"/>
                <wp:lineTo x="0" y="21180"/>
                <wp:lineTo x="21148" y="21180"/>
                <wp:lineTo x="21148" y="0"/>
                <wp:lineTo x="0" y="0"/>
              </wp:wrapPolygon>
            </wp:wrapThrough>
            <wp:docPr id="3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D21AA" w14:textId="54136B94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</w:p>
    <w:p w14:paraId="366164D4" w14:textId="379FED1A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</w:p>
    <w:p w14:paraId="5165EC56" w14:textId="0FB35096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</w:p>
    <w:p w14:paraId="4E28787B" w14:textId="634369BC" w:rsidR="00BB62BC" w:rsidRDefault="00710F23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5C87F5AE" wp14:editId="262BF0E8">
            <wp:simplePos x="0" y="0"/>
            <wp:positionH relativeFrom="column">
              <wp:posOffset>4856389</wp:posOffset>
            </wp:positionH>
            <wp:positionV relativeFrom="paragraph">
              <wp:posOffset>674642</wp:posOffset>
            </wp:positionV>
            <wp:extent cx="1471295" cy="794385"/>
            <wp:effectExtent l="0" t="0" r="0" b="5715"/>
            <wp:wrapThrough wrapText="bothSides">
              <wp:wrapPolygon edited="0">
                <wp:start x="0" y="0"/>
                <wp:lineTo x="0" y="21237"/>
                <wp:lineTo x="21255" y="21237"/>
                <wp:lineTo x="21255" y="0"/>
                <wp:lineTo x="0" y="0"/>
              </wp:wrapPolygon>
            </wp:wrapThrough>
            <wp:docPr id="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D9B15" w14:textId="76770255" w:rsidR="00BB62BC" w:rsidRPr="006241E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</w:p>
    <w:p w14:paraId="41CC2FCB" w14:textId="042E8900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5766C606" w14:textId="07C4E91C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4D27B7D9" w14:textId="77777777" w:rsidR="00D30808" w:rsidRDefault="00D30808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04DF42C1" w14:textId="77777777" w:rsidR="00D30808" w:rsidRDefault="00D30808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47ACAC90" w14:textId="77777777" w:rsidR="00D30808" w:rsidRDefault="00D30808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260B7ACD" w14:textId="77777777" w:rsidR="00D30808" w:rsidRDefault="00D30808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75275D0C" w14:textId="68BD13ED" w:rsidR="00D30808" w:rsidRDefault="00D30808" w:rsidP="00D30808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  <w:r w:rsidRPr="006B1F47">
        <w:rPr>
          <w:rFonts w:ascii="Arial" w:eastAsia="AdobePiStd" w:hAnsi="Arial" w:cs="Arial"/>
          <w:color w:val="FF0000"/>
          <w:szCs w:val="24"/>
          <w:lang w:val="fr-FR"/>
        </w:rPr>
        <w:t>■</w:t>
      </w:r>
      <w:r>
        <w:rPr>
          <w:rFonts w:ascii="Tahoma" w:eastAsia="AdobePiStd" w:hAnsi="Tahoma" w:cs="Tahoma"/>
          <w:color w:val="FF0000"/>
          <w:szCs w:val="24"/>
          <w:lang w:val="fr-FR"/>
        </w:rPr>
        <w:t xml:space="preserve"> </w:t>
      </w:r>
      <w:r w:rsidR="00597311">
        <w:rPr>
          <w:rFonts w:ascii="Tahoma" w:eastAsia="AdobePiStd" w:hAnsi="Tahoma" w:cs="Tahoma"/>
          <w:color w:val="FF0000"/>
          <w:szCs w:val="24"/>
          <w:lang w:val="fr-FR"/>
        </w:rPr>
        <w:t>Le minutage du film</w:t>
      </w:r>
    </w:p>
    <w:p w14:paraId="0229945E" w14:textId="77777777" w:rsidR="00D30808" w:rsidRPr="00F66ACE" w:rsidRDefault="00D30808" w:rsidP="00D308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lang w:val="fr-FR"/>
        </w:rPr>
      </w:pPr>
    </w:p>
    <w:p w14:paraId="0CA138C6" w14:textId="77777777" w:rsidR="00D30808" w:rsidRDefault="00D30808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  <w:bookmarkStart w:id="0" w:name="_GoBack"/>
      <w:bookmarkEnd w:id="0"/>
    </w:p>
    <w:p w14:paraId="353065A1" w14:textId="3E17C399" w:rsidR="00BB62BC" w:rsidRDefault="00D30808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  <w:r w:rsidRPr="00A0498E">
        <w:rPr>
          <w:rFonts w:ascii="Tahoma" w:hAnsi="Tahoma" w:cs="Tahoma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715584" behindDoc="0" locked="0" layoutInCell="1" allowOverlap="1" wp14:anchorId="4FF3ADF3" wp14:editId="76D50EB0">
            <wp:simplePos x="0" y="0"/>
            <wp:positionH relativeFrom="column">
              <wp:posOffset>467814</wp:posOffset>
            </wp:positionH>
            <wp:positionV relativeFrom="paragraph">
              <wp:posOffset>96157</wp:posOffset>
            </wp:positionV>
            <wp:extent cx="5345430" cy="8063865"/>
            <wp:effectExtent l="0" t="0" r="7620" b="0"/>
            <wp:wrapThrough wrapText="bothSides">
              <wp:wrapPolygon edited="0">
                <wp:start x="0" y="0"/>
                <wp:lineTo x="0" y="21534"/>
                <wp:lineTo x="21554" y="21534"/>
                <wp:lineTo x="21554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7"/>
                    <a:stretch/>
                  </pic:blipFill>
                  <pic:spPr bwMode="auto">
                    <a:xfrm>
                      <a:off x="0" y="0"/>
                      <a:ext cx="5345430" cy="806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E95E8" w14:textId="1809AE59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487D02A5" w14:textId="0383F623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4A902B1E" w14:textId="08152019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366BE033" w14:textId="11D20F6A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6559403C" w14:textId="59A53DF3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714CDB84" w14:textId="334672AA" w:rsidR="00BB62BC" w:rsidRDefault="00D30808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 wp14:anchorId="6C75A748" wp14:editId="746F25CD">
            <wp:simplePos x="0" y="0"/>
            <wp:positionH relativeFrom="column">
              <wp:posOffset>4729026</wp:posOffset>
            </wp:positionH>
            <wp:positionV relativeFrom="paragraph">
              <wp:posOffset>72209</wp:posOffset>
            </wp:positionV>
            <wp:extent cx="1548130" cy="870585"/>
            <wp:effectExtent l="0" t="0" r="0" b="5715"/>
            <wp:wrapThrough wrapText="bothSides">
              <wp:wrapPolygon edited="0">
                <wp:start x="0" y="0"/>
                <wp:lineTo x="0" y="21269"/>
                <wp:lineTo x="21263" y="21269"/>
                <wp:lineTo x="21263" y="0"/>
                <wp:lineTo x="0" y="0"/>
              </wp:wrapPolygon>
            </wp:wrapThrough>
            <wp:docPr id="4098" name="Picture 2" descr="Image result for La haine miroir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Image result for La haine miroir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8705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4A142" w14:textId="756BFDEF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087F15EB" w14:textId="5C19DD8E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1AB0EFE3" w14:textId="51510C5B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6576AF44" w14:textId="35A444BB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702CFFBE" w14:textId="77FB1268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1C46F3EA" w14:textId="215702A8" w:rsidR="00BB62BC" w:rsidRDefault="00D30808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61BCA723" wp14:editId="5D0487CE">
            <wp:simplePos x="0" y="0"/>
            <wp:positionH relativeFrom="column">
              <wp:posOffset>4729117</wp:posOffset>
            </wp:positionH>
            <wp:positionV relativeFrom="paragraph">
              <wp:posOffset>149678</wp:posOffset>
            </wp:positionV>
            <wp:extent cx="1551305" cy="848995"/>
            <wp:effectExtent l="0" t="0" r="0" b="8255"/>
            <wp:wrapThrough wrapText="bothSides">
              <wp:wrapPolygon edited="0">
                <wp:start x="0" y="0"/>
                <wp:lineTo x="0" y="21325"/>
                <wp:lineTo x="21220" y="21325"/>
                <wp:lineTo x="21220" y="0"/>
                <wp:lineTo x="0" y="0"/>
              </wp:wrapPolygon>
            </wp:wrapThrough>
            <wp:docPr id="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3FA53" w14:textId="58BE8DE9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66D0537F" w14:textId="32FB1692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234CBDB5" w14:textId="1F798AB5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6CC3D5D2" w14:textId="6A39C40B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0EBAE7A9" w14:textId="20EEEE53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27106BB8" w14:textId="44B3F7DC" w:rsidR="00BB62BC" w:rsidRDefault="00D30808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en-GB"/>
        </w:rPr>
        <w:drawing>
          <wp:anchor distT="0" distB="0" distL="114300" distR="114300" simplePos="0" relativeHeight="251728896" behindDoc="0" locked="0" layoutInCell="1" allowOverlap="1" wp14:anchorId="6C9573BD" wp14:editId="609699D6">
            <wp:simplePos x="0" y="0"/>
            <wp:positionH relativeFrom="column">
              <wp:posOffset>4723765</wp:posOffset>
            </wp:positionH>
            <wp:positionV relativeFrom="paragraph">
              <wp:posOffset>162560</wp:posOffset>
            </wp:positionV>
            <wp:extent cx="1556385" cy="875030"/>
            <wp:effectExtent l="0" t="0" r="5715" b="1270"/>
            <wp:wrapThrough wrapText="bothSides">
              <wp:wrapPolygon edited="0">
                <wp:start x="0" y="0"/>
                <wp:lineTo x="0" y="21161"/>
                <wp:lineTo x="21415" y="21161"/>
                <wp:lineTo x="21415" y="0"/>
                <wp:lineTo x="0" y="0"/>
              </wp:wrapPolygon>
            </wp:wrapThrough>
            <wp:docPr id="1" name="Picture 1" descr="https://riliberator.files.wordpress.com/2015/02/la_haine_group_long_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iliberator.files.wordpress.com/2015/02/la_haine_group_long_sho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BE9FA" w14:textId="6EFEEC16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7B579306" w14:textId="19E1B57B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14BFB8DC" w14:textId="19BBD256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45E1C26F" w14:textId="478C3D40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02C89F27" w14:textId="68495092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0074840D" w14:textId="04F47C97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5128CDEF" w14:textId="325C717E" w:rsidR="00BB62BC" w:rsidRDefault="00D30808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68FB405F" wp14:editId="40E2A993">
            <wp:simplePos x="0" y="0"/>
            <wp:positionH relativeFrom="column">
              <wp:posOffset>4723765</wp:posOffset>
            </wp:positionH>
            <wp:positionV relativeFrom="paragraph">
              <wp:posOffset>13970</wp:posOffset>
            </wp:positionV>
            <wp:extent cx="1556385" cy="838835"/>
            <wp:effectExtent l="0" t="0" r="5715" b="0"/>
            <wp:wrapThrough wrapText="bothSides">
              <wp:wrapPolygon edited="0">
                <wp:start x="0" y="0"/>
                <wp:lineTo x="0" y="21093"/>
                <wp:lineTo x="21415" y="21093"/>
                <wp:lineTo x="21415" y="0"/>
                <wp:lineTo x="0" y="0"/>
              </wp:wrapPolygon>
            </wp:wrapThrough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97371" w14:textId="4F02A9AB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058DE435" w14:textId="7CE5F28C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29EF7835" w14:textId="37B6672E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04C4DD3F" w14:textId="56447C35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16AA7B80" w14:textId="570FD194" w:rsidR="00BB62BC" w:rsidRDefault="00D30808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301E0440" wp14:editId="2CA4CBBD">
            <wp:simplePos x="0" y="0"/>
            <wp:positionH relativeFrom="column">
              <wp:posOffset>4723765</wp:posOffset>
            </wp:positionH>
            <wp:positionV relativeFrom="paragraph">
              <wp:posOffset>169182</wp:posOffset>
            </wp:positionV>
            <wp:extent cx="1556657" cy="875601"/>
            <wp:effectExtent l="0" t="0" r="5715" b="1270"/>
            <wp:wrapThrough wrapText="bothSides">
              <wp:wrapPolygon edited="0">
                <wp:start x="0" y="0"/>
                <wp:lineTo x="0" y="21161"/>
                <wp:lineTo x="21415" y="21161"/>
                <wp:lineTo x="21415" y="0"/>
                <wp:lineTo x="0" y="0"/>
              </wp:wrapPolygon>
            </wp:wrapThrough>
            <wp:docPr id="3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657" cy="875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3F6C2A" w14:textId="06E33FB6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30E67E77" w14:textId="2B2DA7AA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242C54B7" w14:textId="77777777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770B09C9" w14:textId="7491ADD0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78D6CDF4" w14:textId="77777777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10A435E3" w14:textId="77777777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0FFCE372" w14:textId="6835F42D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6D8EB3A4" w14:textId="4E77020A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687C7E20" w14:textId="5F5EA682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0D66AC60" w14:textId="2D0420D7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0F013ECF" w14:textId="7984DAE5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0DC912FD" w14:textId="4D5ABEDA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34D49A03" w14:textId="5A777BA1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3E081C9A" w14:textId="6C5E7A9A" w:rsidR="00BB62BC" w:rsidRDefault="00BB62BC" w:rsidP="00E61D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579D5502" w14:textId="578CA016" w:rsidR="00B27AAE" w:rsidRPr="00B71F01" w:rsidRDefault="00B27AAE" w:rsidP="00F95A2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lang w:val="fr-FR"/>
        </w:rPr>
      </w:pPr>
    </w:p>
    <w:p w14:paraId="3538A5D1" w14:textId="77777777" w:rsidR="00D30808" w:rsidRDefault="00D30808" w:rsidP="00F95A29">
      <w:pPr>
        <w:autoSpaceDE w:val="0"/>
        <w:autoSpaceDN w:val="0"/>
        <w:adjustRightInd w:val="0"/>
        <w:spacing w:after="0" w:line="240" w:lineRule="auto"/>
        <w:rPr>
          <w:rFonts w:ascii="Arial" w:eastAsia="AdobePiStd" w:hAnsi="Arial" w:cs="Arial"/>
          <w:color w:val="FF0000"/>
          <w:szCs w:val="24"/>
          <w:lang w:val="fr-FR"/>
        </w:rPr>
      </w:pPr>
    </w:p>
    <w:p w14:paraId="06FFD342" w14:textId="77777777" w:rsidR="00D30808" w:rsidRDefault="00D30808" w:rsidP="00F95A29">
      <w:pPr>
        <w:autoSpaceDE w:val="0"/>
        <w:autoSpaceDN w:val="0"/>
        <w:adjustRightInd w:val="0"/>
        <w:spacing w:after="0" w:line="240" w:lineRule="auto"/>
        <w:rPr>
          <w:rFonts w:ascii="Arial" w:eastAsia="AdobePiStd" w:hAnsi="Arial" w:cs="Arial"/>
          <w:color w:val="FF0000"/>
          <w:szCs w:val="24"/>
          <w:lang w:val="fr-FR"/>
        </w:rPr>
      </w:pPr>
    </w:p>
    <w:p w14:paraId="04F54352" w14:textId="77777777" w:rsidR="00D30808" w:rsidRDefault="00D30808" w:rsidP="00F95A29">
      <w:pPr>
        <w:autoSpaceDE w:val="0"/>
        <w:autoSpaceDN w:val="0"/>
        <w:adjustRightInd w:val="0"/>
        <w:spacing w:after="0" w:line="240" w:lineRule="auto"/>
        <w:rPr>
          <w:rFonts w:ascii="Arial" w:eastAsia="AdobePiStd" w:hAnsi="Arial" w:cs="Arial"/>
          <w:color w:val="FF0000"/>
          <w:szCs w:val="24"/>
          <w:lang w:val="fr-FR"/>
        </w:rPr>
      </w:pPr>
    </w:p>
    <w:p w14:paraId="47938191" w14:textId="79D493BA" w:rsidR="00B27AAE" w:rsidRDefault="00F95A29" w:rsidP="00F95A29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color w:val="FF0000"/>
          <w:szCs w:val="24"/>
          <w:lang w:val="fr-FR"/>
        </w:rPr>
      </w:pPr>
      <w:r w:rsidRPr="006B1F47">
        <w:rPr>
          <w:rFonts w:ascii="Arial" w:eastAsia="AdobePiStd" w:hAnsi="Arial" w:cs="Arial"/>
          <w:color w:val="FF0000"/>
          <w:szCs w:val="24"/>
          <w:lang w:val="fr-FR"/>
        </w:rPr>
        <w:t>■</w:t>
      </w:r>
      <w:r w:rsidR="00B71F01">
        <w:rPr>
          <w:rFonts w:ascii="Tahoma" w:eastAsia="AdobePiStd" w:hAnsi="Tahoma" w:cs="Tahoma"/>
          <w:color w:val="FF0000"/>
          <w:szCs w:val="24"/>
          <w:lang w:val="fr-FR"/>
        </w:rPr>
        <w:t xml:space="preserve"> Etude de scènes marquantes</w:t>
      </w:r>
    </w:p>
    <w:p w14:paraId="5F0B6FC6" w14:textId="77777777" w:rsidR="00F95A29" w:rsidRPr="00F66ACE" w:rsidRDefault="00F95A29" w:rsidP="00F95A2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lang w:val="fr-FR"/>
        </w:rPr>
      </w:pPr>
    </w:p>
    <w:p w14:paraId="01A5831C" w14:textId="1E9455A0" w:rsidR="00F95A29" w:rsidRPr="00B71F01" w:rsidRDefault="00F95A29" w:rsidP="00D30808">
      <w:pPr>
        <w:autoSpaceDE w:val="0"/>
        <w:autoSpaceDN w:val="0"/>
        <w:adjustRightInd w:val="0"/>
        <w:spacing w:after="0" w:line="276" w:lineRule="auto"/>
        <w:rPr>
          <w:rFonts w:ascii="Tahoma" w:hAnsi="Tahoma" w:cs="Tahoma"/>
          <w:bCs/>
          <w:szCs w:val="40"/>
          <w:lang w:val="fr-FR"/>
        </w:rPr>
      </w:pPr>
      <w:r w:rsidRPr="00F66ACE">
        <w:rPr>
          <w:rFonts w:ascii="Tahoma" w:hAnsi="Tahoma" w:cs="Tahoma"/>
          <w:bCs/>
          <w:lang w:val="fr-FR"/>
        </w:rPr>
        <w:t xml:space="preserve">1. </w:t>
      </w:r>
      <w:r w:rsidR="00B71F01" w:rsidRPr="00B71F01">
        <w:rPr>
          <w:rFonts w:ascii="Tahoma" w:hAnsi="Tahoma" w:cs="Tahoma"/>
          <w:bCs/>
          <w:szCs w:val="40"/>
          <w:lang w:val="fr-FR"/>
        </w:rPr>
        <w:t xml:space="preserve">Pour chaque étude de scène, visionnez tout d’abord la scène sur Estream (organised by </w:t>
      </w:r>
      <w:r w:rsidR="00B71F01" w:rsidRPr="000B1817">
        <w:rPr>
          <w:rFonts w:ascii="Tahoma" w:hAnsi="Tahoma" w:cs="Tahoma"/>
          <w:bCs/>
          <w:i/>
          <w:szCs w:val="40"/>
          <w:lang w:val="fr-FR"/>
        </w:rPr>
        <w:t>chapters</w:t>
      </w:r>
      <w:r w:rsidR="00B71F01" w:rsidRPr="00B71F01">
        <w:rPr>
          <w:rFonts w:ascii="Tahoma" w:hAnsi="Tahoma" w:cs="Tahoma"/>
          <w:bCs/>
          <w:szCs w:val="40"/>
          <w:lang w:val="fr-FR"/>
        </w:rPr>
        <w:t>)</w:t>
      </w:r>
    </w:p>
    <w:p w14:paraId="0CF10EB8" w14:textId="0C8D8FE7" w:rsidR="00E61D9B" w:rsidRDefault="00F95A29" w:rsidP="00D30808">
      <w:pPr>
        <w:spacing w:line="276" w:lineRule="auto"/>
        <w:rPr>
          <w:rFonts w:ascii="Tahoma" w:hAnsi="Tahoma" w:cs="Tahoma"/>
          <w:bCs/>
          <w:lang w:val="fr-FR"/>
        </w:rPr>
      </w:pPr>
      <w:r w:rsidRPr="00B630EA">
        <w:rPr>
          <w:rFonts w:ascii="Tahoma" w:hAnsi="Tahoma" w:cs="Tahoma"/>
          <w:bCs/>
          <w:lang w:val="fr-FR"/>
        </w:rPr>
        <w:t xml:space="preserve">2. </w:t>
      </w:r>
      <w:r w:rsidR="00B71F01">
        <w:rPr>
          <w:rFonts w:ascii="Tahoma" w:hAnsi="Tahoma" w:cs="Tahoma"/>
          <w:bCs/>
          <w:lang w:val="fr-FR"/>
        </w:rPr>
        <w:t>Lisez et étudiez les résumés des scènes ci-dessous</w:t>
      </w:r>
    </w:p>
    <w:p w14:paraId="19311F61" w14:textId="64FE527A" w:rsidR="00B71F01" w:rsidRPr="001020E0" w:rsidRDefault="00B71F01" w:rsidP="00D30808">
      <w:pPr>
        <w:spacing w:line="276" w:lineRule="auto"/>
        <w:rPr>
          <w:rFonts w:ascii="Tahoma" w:hAnsi="Tahoma" w:cs="Tahoma"/>
          <w:lang w:val="fr-FR"/>
        </w:rPr>
      </w:pPr>
      <w:r>
        <w:rPr>
          <w:rFonts w:ascii="Tahoma" w:hAnsi="Tahoma" w:cs="Tahoma"/>
          <w:bCs/>
          <w:lang w:val="fr-FR"/>
        </w:rPr>
        <w:t>3. Répondez aux questions des activités</w:t>
      </w:r>
    </w:p>
    <w:sectPr w:rsidR="00B71F01" w:rsidRPr="001020E0" w:rsidSect="002974BB">
      <w:footerReference w:type="default" r:id="rId25"/>
      <w:pgSz w:w="11906" w:h="16838"/>
      <w:pgMar w:top="426" w:right="720" w:bottom="284" w:left="720" w:header="11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2330D1" w14:textId="77777777" w:rsidR="0071187D" w:rsidRDefault="0071187D" w:rsidP="002974BB">
      <w:pPr>
        <w:spacing w:after="0" w:line="240" w:lineRule="auto"/>
      </w:pPr>
      <w:r>
        <w:separator/>
      </w:r>
    </w:p>
  </w:endnote>
  <w:endnote w:type="continuationSeparator" w:id="0">
    <w:p w14:paraId="35F3DD6A" w14:textId="77777777" w:rsidR="0071187D" w:rsidRDefault="0071187D" w:rsidP="00297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PiSt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362132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6329C5" w14:textId="41F55DE9" w:rsidR="0071187D" w:rsidRDefault="007118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731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6209EA6" w14:textId="77777777" w:rsidR="0071187D" w:rsidRDefault="007118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02A282" w14:textId="77777777" w:rsidR="0071187D" w:rsidRDefault="0071187D" w:rsidP="002974BB">
      <w:pPr>
        <w:spacing w:after="0" w:line="240" w:lineRule="auto"/>
      </w:pPr>
      <w:r>
        <w:separator/>
      </w:r>
    </w:p>
  </w:footnote>
  <w:footnote w:type="continuationSeparator" w:id="0">
    <w:p w14:paraId="1EFE2077" w14:textId="77777777" w:rsidR="0071187D" w:rsidRDefault="0071187D" w:rsidP="002974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056F8"/>
    <w:multiLevelType w:val="hybridMultilevel"/>
    <w:tmpl w:val="6608C8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17556"/>
    <w:multiLevelType w:val="hybridMultilevel"/>
    <w:tmpl w:val="4FB8A49C"/>
    <w:lvl w:ilvl="0" w:tplc="6CEC0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FEEC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E4A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9033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9032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FCEA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7A44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3CFA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2EE0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583BB2"/>
    <w:multiLevelType w:val="hybridMultilevel"/>
    <w:tmpl w:val="D07EFBCA"/>
    <w:lvl w:ilvl="0" w:tplc="2F2AB7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BC54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8CEB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4C38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5032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3CE8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FE24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9C1C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88C9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2A4A1E"/>
    <w:multiLevelType w:val="hybridMultilevel"/>
    <w:tmpl w:val="4EF0B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B34449"/>
    <w:multiLevelType w:val="hybridMultilevel"/>
    <w:tmpl w:val="EF620DF4"/>
    <w:lvl w:ilvl="0" w:tplc="C84242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1A98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2477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DE78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148E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D0DC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64FF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88CA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11214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6D2DFE"/>
    <w:multiLevelType w:val="hybridMultilevel"/>
    <w:tmpl w:val="06C2B2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E24FA1"/>
    <w:multiLevelType w:val="hybridMultilevel"/>
    <w:tmpl w:val="56766E54"/>
    <w:lvl w:ilvl="0" w:tplc="0F966AF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8550D0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6A60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CAAC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1EE7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C2C3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2CF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02CC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800C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BD14A7D"/>
    <w:multiLevelType w:val="hybridMultilevel"/>
    <w:tmpl w:val="C4766A1A"/>
    <w:lvl w:ilvl="0" w:tplc="E7F080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FA2A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281C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6667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B8F5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AA2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8E6B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92ED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DEE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7"/>
  </w:num>
  <w:num w:numId="5">
    <w:abstractNumId w:val="0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D9B"/>
    <w:rsid w:val="00085B24"/>
    <w:rsid w:val="00090947"/>
    <w:rsid w:val="0009316E"/>
    <w:rsid w:val="000B1817"/>
    <w:rsid w:val="000C378D"/>
    <w:rsid w:val="001020E0"/>
    <w:rsid w:val="0021180B"/>
    <w:rsid w:val="002974BB"/>
    <w:rsid w:val="00357CB2"/>
    <w:rsid w:val="0042751F"/>
    <w:rsid w:val="004D4972"/>
    <w:rsid w:val="004F2E2E"/>
    <w:rsid w:val="00525534"/>
    <w:rsid w:val="00567B0B"/>
    <w:rsid w:val="00582246"/>
    <w:rsid w:val="00597311"/>
    <w:rsid w:val="005A203C"/>
    <w:rsid w:val="006241EC"/>
    <w:rsid w:val="006B1F47"/>
    <w:rsid w:val="00710F23"/>
    <w:rsid w:val="0071187D"/>
    <w:rsid w:val="0074734C"/>
    <w:rsid w:val="00754248"/>
    <w:rsid w:val="007C6428"/>
    <w:rsid w:val="007E567B"/>
    <w:rsid w:val="007F16E9"/>
    <w:rsid w:val="00806FA0"/>
    <w:rsid w:val="008C029C"/>
    <w:rsid w:val="0093593B"/>
    <w:rsid w:val="00A075D6"/>
    <w:rsid w:val="00AB5F8A"/>
    <w:rsid w:val="00B066ED"/>
    <w:rsid w:val="00B07696"/>
    <w:rsid w:val="00B27AAE"/>
    <w:rsid w:val="00B630EA"/>
    <w:rsid w:val="00B71F01"/>
    <w:rsid w:val="00BB62BC"/>
    <w:rsid w:val="00C40ACB"/>
    <w:rsid w:val="00D03693"/>
    <w:rsid w:val="00D04631"/>
    <w:rsid w:val="00D04F54"/>
    <w:rsid w:val="00D22B82"/>
    <w:rsid w:val="00D30808"/>
    <w:rsid w:val="00D412FB"/>
    <w:rsid w:val="00E61D9B"/>
    <w:rsid w:val="00EE7BDB"/>
    <w:rsid w:val="00EF60AC"/>
    <w:rsid w:val="00F66ACE"/>
    <w:rsid w:val="00F9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1C817"/>
  <w15:chartTrackingRefBased/>
  <w15:docId w15:val="{CF778B49-019F-4483-BAB0-1F08B2109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1D9B"/>
    <w:rPr>
      <w:rFonts w:eastAsia="MS Minch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61D9B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61D9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61D9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97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4BB"/>
    <w:rPr>
      <w:rFonts w:eastAsia="MS Mincho"/>
    </w:rPr>
  </w:style>
  <w:style w:type="paragraph" w:styleId="Footer">
    <w:name w:val="footer"/>
    <w:basedOn w:val="Normal"/>
    <w:link w:val="FooterChar"/>
    <w:uiPriority w:val="99"/>
    <w:unhideWhenUsed/>
    <w:rsid w:val="00297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4BB"/>
    <w:rPr>
      <w:rFonts w:eastAsia="MS Minch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808"/>
    <w:rPr>
      <w:rFonts w:ascii="Segoe UI" w:eastAsia="MS Mincho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16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4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9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3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6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3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5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19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20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67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9423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image" Target="media/image1.jpeg"/><Relationship Id="rId19" Type="http://schemas.openxmlformats.org/officeDocument/2006/relationships/hyperlink" Target="https://www.google.co.uk/url?sa=i&amp;rct=j&amp;q=&amp;esrc=s&amp;source=images&amp;cd=&amp;cad=rja&amp;uact=8&amp;ved=0ahUKEwjorOjAsLDSAhXG1RoKHT66DlwQjRwIBw&amp;url=https://danstasalledebain.wordpress.com/2015/09/29/la-haine-face-au-miroir/&amp;bvm=bv.148073327,d.ZGg&amp;psig=AFQjCNEuXJH3S44wscPwNqe1auAviAFSOw&amp;ust=1488288407507117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F7CF89D0DA24182D8BD5910AD89F4" ma:contentTypeVersion="1" ma:contentTypeDescription="Create a new document." ma:contentTypeScope="" ma:versionID="567ae329f6d48215cd46cf3b313343d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0B209D3-176B-400E-B71B-E14B47C2AA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DC8810-2384-4FB5-8B53-05462FCA3D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E9B81B-5695-4AD9-A8CA-417A93DD1943}">
  <ds:schemaRefs>
    <ds:schemaRef ds:uri="http://schemas.openxmlformats.org/package/2006/metadata/core-properties"/>
    <ds:schemaRef ds:uri="http://schemas.microsoft.com/sharepoint/v3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1F600F27</Template>
  <TotalTime>39</TotalTime>
  <Pages>2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Frédérique E. Lecerf</dc:creator>
  <cp:keywords/>
  <dc:description/>
  <cp:lastModifiedBy>Frédérique E. Lecerf</cp:lastModifiedBy>
  <cp:revision>9</cp:revision>
  <cp:lastPrinted>2018-02-06T11:04:00Z</cp:lastPrinted>
  <dcterms:created xsi:type="dcterms:W3CDTF">2018-02-06T10:23:00Z</dcterms:created>
  <dcterms:modified xsi:type="dcterms:W3CDTF">2018-02-06T11:07:00Z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0x010100793F7CF89D0DA24182D8BD5910AD89F4</vt:lpwstr>
  </property>
</Properties>
</file>