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6A4" w:rsidRDefault="007E443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-552450</wp:posOffset>
            </wp:positionH>
            <wp:positionV relativeFrom="topMargin">
              <wp:align>bottom</wp:align>
            </wp:positionV>
            <wp:extent cx="5557520" cy="800100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4" t="12114" r="30866" b="79318"/>
                    <a:stretch/>
                  </pic:blipFill>
                  <pic:spPr bwMode="auto">
                    <a:xfrm>
                      <a:off x="0" y="0"/>
                      <a:ext cx="555752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434">
        <w:rPr>
          <w:noProof/>
          <w:lang w:eastAsia="en-GB"/>
        </w:rPr>
        <w:drawing>
          <wp:inline distT="0" distB="0" distL="0" distR="0">
            <wp:extent cx="5731510" cy="8854991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4742815</wp:posOffset>
            </wp:positionH>
            <wp:positionV relativeFrom="margin">
              <wp:posOffset>-810260</wp:posOffset>
            </wp:positionV>
            <wp:extent cx="1438275" cy="14382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</w:t>
      </w:r>
    </w:p>
    <w:p w:rsidR="007E4434" w:rsidRDefault="007E4434"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1485900</wp:posOffset>
                </wp:positionH>
                <wp:positionV relativeFrom="margin">
                  <wp:posOffset>-371475</wp:posOffset>
                </wp:positionV>
                <wp:extent cx="2638425" cy="1404620"/>
                <wp:effectExtent l="0" t="0" r="2857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434" w:rsidRPr="007E4434" w:rsidRDefault="006073E7" w:rsidP="007E4434">
                            <w:pPr>
                              <w:pStyle w:val="Title"/>
                              <w:rPr>
                                <w:b/>
                                <w:outline/>
                                <w:color w:val="ED7D31" w:themeColor="accent2"/>
                                <w:spacing w:val="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pacing w:val="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E4434" w:rsidRPr="007E4434">
                              <w:rPr>
                                <w:b/>
                                <w:outline/>
                                <w:color w:val="ED7D31" w:themeColor="accent2"/>
                                <w:spacing w:val="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Travail à </w:t>
                            </w:r>
                            <w:proofErr w:type="spellStart"/>
                            <w:r w:rsidR="007E4434" w:rsidRPr="007E4434">
                              <w:rPr>
                                <w:b/>
                                <w:outline/>
                                <w:color w:val="ED7D31" w:themeColor="accent2"/>
                                <w:spacing w:val="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deux</w:t>
                            </w:r>
                            <w:proofErr w:type="spellEnd"/>
                            <w:r w:rsidR="007E4434" w:rsidRPr="007E4434">
                              <w:rPr>
                                <w:b/>
                                <w:outline/>
                                <w:color w:val="ED7D31" w:themeColor="accent2"/>
                                <w:spacing w:val="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pt;margin-top:-29.25pt;width:207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" fillcolor="red" strokecolor="#4472c4 [3208]" strokeweight=".5pt">
                <v:textbox style="mso-fit-shape-to-text:t">
                  <w:txbxContent>
                    <w:p w:rsidR="007E4434" w:rsidRPr="007E4434" w:rsidRDefault="006073E7" w:rsidP="007E4434">
                      <w:pPr>
                        <w:pStyle w:val="Title"/>
                        <w:rPr>
                          <w:b/>
                          <w:outline/>
                          <w:color w:val="ED7D31" w:themeColor="accent2"/>
                          <w:spacing w:val="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pacing w:val="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7E4434" w:rsidRPr="007E4434">
                        <w:rPr>
                          <w:b/>
                          <w:outline/>
                          <w:color w:val="ED7D31" w:themeColor="accent2"/>
                          <w:spacing w:val="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Travail à </w:t>
                      </w:r>
                      <w:proofErr w:type="spellStart"/>
                      <w:r w:rsidR="007E4434" w:rsidRPr="007E4434">
                        <w:rPr>
                          <w:b/>
                          <w:outline/>
                          <w:color w:val="ED7D31" w:themeColor="accent2"/>
                          <w:spacing w:val="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deux</w:t>
                      </w:r>
                      <w:proofErr w:type="spellEnd"/>
                      <w:r w:rsidR="007E4434" w:rsidRPr="007E4434">
                        <w:rPr>
                          <w:b/>
                          <w:outline/>
                          <w:color w:val="ED7D31" w:themeColor="accent2"/>
                          <w:spacing w:val="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…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E4434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800100</wp:posOffset>
            </wp:positionV>
            <wp:extent cx="6678295" cy="7743825"/>
            <wp:effectExtent l="0" t="0" r="8255" b="9525"/>
            <wp:wrapThrough wrapText="bothSides">
              <wp:wrapPolygon edited="0">
                <wp:start x="0" y="0"/>
                <wp:lineTo x="0" y="21573"/>
                <wp:lineTo x="21565" y="21573"/>
                <wp:lineTo x="2156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44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434"/>
    <w:rsid w:val="006073E7"/>
    <w:rsid w:val="007E4434"/>
    <w:rsid w:val="00B819A6"/>
    <w:rsid w:val="00F1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3B05387-7255-4817-BE9D-9FEC6D17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44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443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40E5CA57</Template>
  <TotalTime>12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Marteel</dc:creator>
  <cp:keywords/>
  <dc:description/>
  <cp:lastModifiedBy>Françoise Marteel</cp:lastModifiedBy>
  <cp:revision>1</cp:revision>
  <dcterms:created xsi:type="dcterms:W3CDTF">2017-01-03T13:47:00Z</dcterms:created>
  <dcterms:modified xsi:type="dcterms:W3CDTF">2017-01-03T13:59:00Z</dcterms:modified>
</cp:coreProperties>
</file>