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77F" w:rsidRDefault="004006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4392930</wp:posOffset>
                </wp:positionV>
                <wp:extent cx="2181225" cy="3571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571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6D8" w:rsidRDefault="004006D8">
                            <w:r>
                              <w:t xml:space="preserve">     </w:t>
                            </w:r>
                          </w:p>
                          <w:p w:rsidR="004006D8" w:rsidRPr="004006D8" w:rsidRDefault="004006D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006D8">
                              <w:rPr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4006D8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décide</w:t>
                            </w:r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/ célèbres</w:t>
                            </w:r>
                          </w:p>
                          <w:p w:rsidR="004006D8" w:rsidRPr="004006D8" w:rsidRDefault="004006D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ancêtres</w:t>
                            </w:r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/ hérite</w:t>
                            </w:r>
                          </w:p>
                          <w:p w:rsidR="004006D8" w:rsidRPr="004006D8" w:rsidRDefault="004006D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oeuvre</w:t>
                            </w:r>
                            <w:proofErr w:type="spellEnd"/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/ anciennes</w:t>
                            </w:r>
                          </w:p>
                          <w:p w:rsidR="004006D8" w:rsidRPr="004006D8" w:rsidRDefault="004006D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musées</w:t>
                            </w:r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/  patrimoine</w:t>
                            </w:r>
                          </w:p>
                          <w:p w:rsidR="004006D8" w:rsidRPr="004006D8" w:rsidRDefault="004006D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culturel</w:t>
                            </w:r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/  littéraires</w:t>
                            </w:r>
                          </w:p>
                          <w:p w:rsidR="004006D8" w:rsidRDefault="004006D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proofErr w:type="gramStart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>hérités</w:t>
                            </w:r>
                            <w:proofErr w:type="gramEnd"/>
                            <w:r w:rsidRPr="004006D8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/   transmis</w:t>
                            </w:r>
                          </w:p>
                          <w:p w:rsidR="004006D8" w:rsidRDefault="004006D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4006D8" w:rsidRPr="004006D8" w:rsidRDefault="004006D8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006D8">
                              <w:rPr>
                                <w:b/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      12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.2pt;margin-top:345.9pt;width:171.75pt;height:28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4006D8" w:rsidRDefault="004006D8">
                      <w:bookmarkStart w:id="1" w:name="_GoBack"/>
                      <w:r>
                        <w:t xml:space="preserve">     </w:t>
                      </w:r>
                    </w:p>
                    <w:p w:rsidR="004006D8" w:rsidRPr="004006D8" w:rsidRDefault="004006D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4006D8">
                        <w:rPr>
                          <w:lang w:val="fr-FR"/>
                        </w:rPr>
                        <w:t xml:space="preserve">      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Pr="004006D8"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décide</w:t>
                      </w:r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/ célèbres</w:t>
                      </w:r>
                    </w:p>
                    <w:p w:rsidR="004006D8" w:rsidRPr="004006D8" w:rsidRDefault="004006D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ancêtres</w:t>
                      </w:r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/ hérite</w:t>
                      </w:r>
                    </w:p>
                    <w:p w:rsidR="004006D8" w:rsidRPr="004006D8" w:rsidRDefault="004006D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spellStart"/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oeuvre</w:t>
                      </w:r>
                      <w:proofErr w:type="spellEnd"/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/ anciennes</w:t>
                      </w:r>
                    </w:p>
                    <w:p w:rsidR="004006D8" w:rsidRPr="004006D8" w:rsidRDefault="004006D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musées</w:t>
                      </w:r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/  patrimoine</w:t>
                      </w:r>
                    </w:p>
                    <w:p w:rsidR="004006D8" w:rsidRPr="004006D8" w:rsidRDefault="004006D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culturel</w:t>
                      </w:r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/  littéraires</w:t>
                      </w:r>
                    </w:p>
                    <w:p w:rsidR="004006D8" w:rsidRDefault="004006D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proofErr w:type="gramStart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>hérités</w:t>
                      </w:r>
                      <w:proofErr w:type="gramEnd"/>
                      <w:r w:rsidRPr="004006D8">
                        <w:rPr>
                          <w:sz w:val="28"/>
                          <w:szCs w:val="28"/>
                          <w:lang w:val="fr-FR"/>
                        </w:rPr>
                        <w:t xml:space="preserve">   /   transmis</w:t>
                      </w:r>
                    </w:p>
                    <w:p w:rsidR="004006D8" w:rsidRDefault="004006D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:rsidR="004006D8" w:rsidRPr="004006D8" w:rsidRDefault="004006D8">
                      <w:pPr>
                        <w:rPr>
                          <w:b/>
                          <w:i/>
                          <w:sz w:val="24"/>
                          <w:szCs w:val="24"/>
                          <w:lang w:val="fr-FR"/>
                        </w:rPr>
                      </w:pPr>
                      <w:r w:rsidRPr="004006D8">
                        <w:rPr>
                          <w:b/>
                          <w:i/>
                          <w:sz w:val="24"/>
                          <w:szCs w:val="24"/>
                          <w:lang w:val="fr-FR"/>
                        </w:rPr>
                        <w:t xml:space="preserve">      12 marks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006D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3078480</wp:posOffset>
            </wp:positionV>
            <wp:extent cx="4524375" cy="5762625"/>
            <wp:effectExtent l="0" t="0" r="9525" b="9525"/>
            <wp:wrapThrough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DF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190500</wp:posOffset>
            </wp:positionV>
            <wp:extent cx="3514090" cy="2466975"/>
            <wp:effectExtent l="190500" t="190500" r="162560" b="180975"/>
            <wp:wrapThrough wrapText="bothSides">
              <wp:wrapPolygon edited="0">
                <wp:start x="234" y="-1668"/>
                <wp:lineTo x="-1171" y="-1334"/>
                <wp:lineTo x="-1171" y="21183"/>
                <wp:lineTo x="-234" y="22684"/>
                <wp:lineTo x="-234" y="23018"/>
                <wp:lineTo x="21545" y="23018"/>
                <wp:lineTo x="21662" y="22684"/>
                <wp:lineTo x="22482" y="20182"/>
                <wp:lineTo x="22482" y="1334"/>
                <wp:lineTo x="21311" y="-1168"/>
                <wp:lineTo x="21194" y="-1668"/>
                <wp:lineTo x="234" y="-166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7F">
        <w:t xml:space="preserve">                      </w:t>
      </w:r>
    </w:p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577F" w:rsidRDefault="003C4DB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185420</wp:posOffset>
            </wp:positionV>
            <wp:extent cx="1896745" cy="1285240"/>
            <wp:effectExtent l="0" t="0" r="8255" b="0"/>
            <wp:wrapThrough wrapText="bothSides">
              <wp:wrapPolygon edited="0">
                <wp:start x="0" y="0"/>
                <wp:lineTo x="0" y="21130"/>
                <wp:lineTo x="21477" y="21130"/>
                <wp:lineTo x="214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1" t="54586" r="14934" b="7658"/>
                    <a:stretch/>
                  </pic:blipFill>
                  <pic:spPr bwMode="auto">
                    <a:xfrm>
                      <a:off x="0" y="0"/>
                      <a:ext cx="1896745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7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943350" cy="4407535"/>
            <wp:effectExtent l="0" t="0" r="0" b="0"/>
            <wp:wrapThrough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2" t="25687" r="48194" b="9242"/>
                    <a:stretch/>
                  </pic:blipFill>
                  <pic:spPr bwMode="auto">
                    <a:xfrm>
                      <a:off x="0" y="0"/>
                      <a:ext cx="3943350" cy="440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7F" w:rsidRDefault="001E577F">
      <w:r>
        <w:t xml:space="preserve">                                                        </w:t>
      </w:r>
    </w:p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1E577F" w:rsidRDefault="001E577F"/>
    <w:p w:rsidR="005A16A4" w:rsidRDefault="003C4DB1">
      <w:pPr>
        <w:rPr>
          <w:i/>
          <w:sz w:val="28"/>
          <w:szCs w:val="28"/>
          <w:u w:val="single"/>
          <w:lang w:val="fr-FR"/>
        </w:rPr>
      </w:pPr>
      <w:r w:rsidRPr="003C4DB1">
        <w:rPr>
          <w:i/>
          <w:sz w:val="28"/>
          <w:szCs w:val="28"/>
          <w:u w:val="single"/>
          <w:lang w:val="fr-FR"/>
        </w:rPr>
        <w:t>Maintenant traduisez le texte en anglais</w:t>
      </w:r>
      <w:r w:rsidR="001E577F" w:rsidRPr="003C4DB1">
        <w:rPr>
          <w:i/>
          <w:sz w:val="28"/>
          <w:szCs w:val="28"/>
          <w:u w:val="single"/>
          <w:lang w:val="fr-FR"/>
        </w:rPr>
        <w:t xml:space="preserve">            </w:t>
      </w:r>
    </w:p>
    <w:p w:rsidR="003C4DB1" w:rsidRDefault="003C4DB1">
      <w:pPr>
        <w:rPr>
          <w:i/>
          <w:sz w:val="28"/>
          <w:szCs w:val="28"/>
          <w:u w:val="single"/>
          <w:lang w:val="fr-FR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985260" cy="3109595"/>
            <wp:effectExtent l="0" t="0" r="0" b="0"/>
            <wp:wrapThrough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6" t="51107" r="48508" b="9822"/>
                    <a:stretch/>
                  </pic:blipFill>
                  <pic:spPr bwMode="auto">
                    <a:xfrm>
                      <a:off x="0" y="0"/>
                      <a:ext cx="3985260" cy="31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DB1" w:rsidRPr="003C4DB1" w:rsidRDefault="003C4DB1">
      <w:pPr>
        <w:rPr>
          <w:i/>
          <w:sz w:val="28"/>
          <w:szCs w:val="28"/>
          <w:u w:val="single"/>
          <w:lang w:val="fr-FR"/>
        </w:rPr>
      </w:pPr>
    </w:p>
    <w:sectPr w:rsidR="003C4DB1" w:rsidRPr="003C4D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F6"/>
    <w:rsid w:val="001E577F"/>
    <w:rsid w:val="003C4DB1"/>
    <w:rsid w:val="004006D8"/>
    <w:rsid w:val="008E7871"/>
    <w:rsid w:val="00A43DF6"/>
    <w:rsid w:val="00B819A6"/>
    <w:rsid w:val="00F1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68CB5-DC37-4628-B17A-799C0F6B0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DCDD7CDA</Template>
  <TotalTime>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2</cp:revision>
  <cp:lastPrinted>2017-04-25T15:57:00Z</cp:lastPrinted>
  <dcterms:created xsi:type="dcterms:W3CDTF">2017-04-25T15:59:00Z</dcterms:created>
  <dcterms:modified xsi:type="dcterms:W3CDTF">2017-04-25T15:59:00Z</dcterms:modified>
</cp:coreProperties>
</file>