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00884D" w14:textId="0B237D4E" w:rsidR="00F03DBA" w:rsidRDefault="002916D6" w:rsidP="005113D7">
      <w:pPr>
        <w:ind w:left="-284"/>
      </w:pPr>
      <w:bookmarkStart w:id="0" w:name="_GoBack"/>
      <w:bookmarkEnd w:id="0"/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38E6A3ED" wp14:editId="6B8AD128">
            <wp:extent cx="6296025" cy="8386305"/>
            <wp:effectExtent l="0" t="0" r="3175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008">
        <w:rPr>
          <w:rFonts w:ascii="Helvetica" w:hAnsi="Helvetica" w:cs="Helvetica"/>
          <w:noProof/>
          <w:lang w:eastAsia="en-GB"/>
        </w:rPr>
        <w:lastRenderedPageBreak/>
        <w:drawing>
          <wp:inline distT="0" distB="0" distL="0" distR="0" wp14:anchorId="1ADF91FE" wp14:editId="314AF1EC">
            <wp:extent cx="6296025" cy="8335937"/>
            <wp:effectExtent l="0" t="0" r="3175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50767" w14:textId="77777777" w:rsidR="007055C8" w:rsidRDefault="007055C8" w:rsidP="005113D7">
      <w:pPr>
        <w:ind w:left="-284"/>
      </w:pPr>
    </w:p>
    <w:p w14:paraId="4E0F2C84" w14:textId="77777777" w:rsidR="006A6A6B" w:rsidRDefault="006A6A6B" w:rsidP="005113D7">
      <w:pPr>
        <w:ind w:left="-284"/>
      </w:pPr>
    </w:p>
    <w:p w14:paraId="372BB5FF" w14:textId="77777777" w:rsidR="006A6A6B" w:rsidRDefault="006A6A6B" w:rsidP="005113D7">
      <w:pPr>
        <w:ind w:left="-284"/>
      </w:pPr>
    </w:p>
    <w:p w14:paraId="22F1BCA6" w14:textId="77777777" w:rsidR="006A6A6B" w:rsidRDefault="006A6A6B" w:rsidP="005113D7">
      <w:pPr>
        <w:ind w:left="-284"/>
      </w:pPr>
    </w:p>
    <w:p w14:paraId="2EDEEAF2" w14:textId="27A5C0D3" w:rsidR="006A6A6B" w:rsidRDefault="006A6A6B" w:rsidP="005113D7">
      <w:pPr>
        <w:ind w:left="-284"/>
      </w:pPr>
      <w:r>
        <w:rPr>
          <w:rFonts w:ascii="Helvetica" w:hAnsi="Helvetica" w:cs="Helvetica"/>
          <w:noProof/>
          <w:lang w:eastAsia="en-GB"/>
        </w:rPr>
        <w:lastRenderedPageBreak/>
        <w:drawing>
          <wp:inline distT="0" distB="0" distL="0" distR="0" wp14:anchorId="3B3C8A9D" wp14:editId="0E225AF2">
            <wp:extent cx="6482478" cy="8682355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34" cy="86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46B6" w14:textId="77777777" w:rsidR="006A6A6B" w:rsidRDefault="006A6A6B" w:rsidP="005113D7">
      <w:pPr>
        <w:ind w:left="-284"/>
      </w:pPr>
    </w:p>
    <w:p w14:paraId="14A4AC01" w14:textId="77777777" w:rsidR="006A6A6B" w:rsidRDefault="006A6A6B" w:rsidP="005113D7">
      <w:pPr>
        <w:ind w:left="-284"/>
      </w:pPr>
    </w:p>
    <w:p w14:paraId="0C676DD2" w14:textId="77777777" w:rsidR="006A6A6B" w:rsidRDefault="006A6A6B" w:rsidP="005113D7">
      <w:pPr>
        <w:ind w:left="-284"/>
      </w:pPr>
    </w:p>
    <w:p w14:paraId="76ECC164" w14:textId="77777777" w:rsidR="006A6A6B" w:rsidRDefault="006A6A6B" w:rsidP="005113D7">
      <w:pPr>
        <w:ind w:left="-284"/>
      </w:pPr>
    </w:p>
    <w:p w14:paraId="73C40AB1" w14:textId="77777777" w:rsidR="006A6A6B" w:rsidRDefault="006A6A6B" w:rsidP="005113D7">
      <w:pPr>
        <w:ind w:left="-284"/>
      </w:pPr>
    </w:p>
    <w:p w14:paraId="42DB21C2" w14:textId="40926290" w:rsidR="006A6A6B" w:rsidRDefault="006A6A6B" w:rsidP="005113D7">
      <w:pPr>
        <w:ind w:left="-284"/>
      </w:pPr>
      <w:r>
        <w:rPr>
          <w:rFonts w:ascii="Helvetica" w:hAnsi="Helvetica" w:cs="Helvetica"/>
          <w:noProof/>
          <w:lang w:eastAsia="en-GB"/>
        </w:rPr>
        <w:lastRenderedPageBreak/>
        <w:drawing>
          <wp:inline distT="0" distB="0" distL="0" distR="0" wp14:anchorId="194F3CDF" wp14:editId="0A37D932">
            <wp:extent cx="6296025" cy="8398897"/>
            <wp:effectExtent l="0" t="0" r="3175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9D4B5" w14:textId="77777777" w:rsidR="007055C8" w:rsidRDefault="007055C8" w:rsidP="005113D7">
      <w:pPr>
        <w:ind w:left="-284"/>
      </w:pPr>
    </w:p>
    <w:p w14:paraId="5C11F8DF" w14:textId="77777777" w:rsidR="007055C8" w:rsidRDefault="007055C8" w:rsidP="005113D7">
      <w:pPr>
        <w:ind w:left="-284"/>
      </w:pPr>
    </w:p>
    <w:p w14:paraId="38856A0A" w14:textId="77777777" w:rsidR="007055C8" w:rsidRDefault="007055C8" w:rsidP="005113D7">
      <w:pPr>
        <w:ind w:left="-284"/>
      </w:pPr>
    </w:p>
    <w:p w14:paraId="052632CC" w14:textId="69692F1C" w:rsidR="007055C8" w:rsidRDefault="007055C8" w:rsidP="005113D7">
      <w:pPr>
        <w:ind w:left="-284"/>
      </w:pPr>
    </w:p>
    <w:p w14:paraId="0E9A6997" w14:textId="77777777" w:rsidR="007055C8" w:rsidRDefault="007055C8" w:rsidP="005113D7">
      <w:pPr>
        <w:ind w:left="-284"/>
      </w:pPr>
    </w:p>
    <w:p w14:paraId="54D1785B" w14:textId="77777777" w:rsidR="007055C8" w:rsidRDefault="007055C8" w:rsidP="005113D7">
      <w:pPr>
        <w:ind w:left="-284"/>
      </w:pPr>
    </w:p>
    <w:p w14:paraId="0303253C" w14:textId="77777777" w:rsidR="007055C8" w:rsidRDefault="007055C8" w:rsidP="005113D7">
      <w:pPr>
        <w:ind w:left="-284"/>
      </w:pPr>
    </w:p>
    <w:p w14:paraId="2AB83109" w14:textId="77777777" w:rsidR="007055C8" w:rsidRDefault="007055C8" w:rsidP="005113D7">
      <w:pPr>
        <w:ind w:left="-284"/>
      </w:pPr>
    </w:p>
    <w:p w14:paraId="773DEFA0" w14:textId="7CCDD32F" w:rsidR="007055C8" w:rsidRDefault="00A43D4E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2C572498" wp14:editId="6B83D000">
            <wp:extent cx="6296025" cy="8373713"/>
            <wp:effectExtent l="0" t="0" r="3175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7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F862A" w14:textId="77777777" w:rsidR="00A43D4E" w:rsidRDefault="00A43D4E" w:rsidP="005113D7">
      <w:pPr>
        <w:ind w:left="-284"/>
      </w:pPr>
    </w:p>
    <w:p w14:paraId="465ABDF8" w14:textId="77777777" w:rsidR="00A43D4E" w:rsidRDefault="00A43D4E" w:rsidP="005113D7">
      <w:pPr>
        <w:ind w:left="-284"/>
      </w:pPr>
    </w:p>
    <w:p w14:paraId="22369C3A" w14:textId="77777777" w:rsidR="00A43D4E" w:rsidRDefault="00A43D4E" w:rsidP="005113D7">
      <w:pPr>
        <w:ind w:left="-284"/>
      </w:pPr>
    </w:p>
    <w:p w14:paraId="24141B56" w14:textId="77777777" w:rsidR="00A43D4E" w:rsidRDefault="00A43D4E" w:rsidP="005113D7">
      <w:pPr>
        <w:ind w:left="-284"/>
      </w:pPr>
    </w:p>
    <w:p w14:paraId="326989E9" w14:textId="77777777" w:rsidR="00A43D4E" w:rsidRDefault="00A43D4E" w:rsidP="005113D7">
      <w:pPr>
        <w:ind w:left="-284"/>
      </w:pPr>
    </w:p>
    <w:p w14:paraId="15DC770E" w14:textId="77777777" w:rsidR="00A43D4E" w:rsidRDefault="00A43D4E" w:rsidP="005113D7">
      <w:pPr>
        <w:ind w:left="-284"/>
      </w:pPr>
    </w:p>
    <w:p w14:paraId="45D00B88" w14:textId="77777777" w:rsidR="00A43D4E" w:rsidRDefault="00A43D4E" w:rsidP="005113D7">
      <w:pPr>
        <w:ind w:left="-284"/>
      </w:pPr>
    </w:p>
    <w:p w14:paraId="59574A21" w14:textId="0B32A9CD" w:rsidR="00A43D4E" w:rsidRDefault="00A43D4E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6B8201D1" wp14:editId="535858EF">
            <wp:extent cx="6296025" cy="8398897"/>
            <wp:effectExtent l="0" t="0" r="3175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8BA0A" w14:textId="77777777" w:rsidR="00A43D4E" w:rsidRDefault="00A43D4E" w:rsidP="005113D7">
      <w:pPr>
        <w:ind w:left="-284"/>
      </w:pPr>
    </w:p>
    <w:p w14:paraId="09E5FD15" w14:textId="77777777" w:rsidR="00A43D4E" w:rsidRDefault="00A43D4E" w:rsidP="005113D7">
      <w:pPr>
        <w:ind w:left="-284"/>
      </w:pPr>
    </w:p>
    <w:p w14:paraId="4BF6D065" w14:textId="77B9BCC0" w:rsidR="00A43D4E" w:rsidRDefault="00A43D4E" w:rsidP="005113D7">
      <w:pPr>
        <w:ind w:left="-284"/>
      </w:pPr>
    </w:p>
    <w:p w14:paraId="56A58F9A" w14:textId="77777777" w:rsidR="00A43D4E" w:rsidRDefault="00A43D4E" w:rsidP="005113D7">
      <w:pPr>
        <w:ind w:left="-284"/>
      </w:pPr>
    </w:p>
    <w:p w14:paraId="2882E9C7" w14:textId="3223FB71" w:rsidR="00A43D4E" w:rsidRDefault="00831DC9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3D2707DC" wp14:editId="4CD5D1B8">
            <wp:extent cx="6296025" cy="8415729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008">
        <w:rPr>
          <w:rFonts w:ascii="Helvetica" w:hAnsi="Helvetica" w:cs="Helvetica"/>
          <w:noProof/>
          <w:lang w:eastAsia="en-GB"/>
        </w:rPr>
        <w:drawing>
          <wp:inline distT="0" distB="0" distL="0" distR="0" wp14:anchorId="1A28E9D9" wp14:editId="3B145802">
            <wp:extent cx="6296025" cy="8398940"/>
            <wp:effectExtent l="0" t="0" r="3175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341">
        <w:rPr>
          <w:rFonts w:ascii="Helvetica" w:hAnsi="Helvetica" w:cs="Helvetica"/>
          <w:noProof/>
          <w:lang w:eastAsia="en-GB"/>
        </w:rPr>
        <w:drawing>
          <wp:inline distT="0" distB="0" distL="0" distR="0" wp14:anchorId="1079182F" wp14:editId="4199D5A0">
            <wp:extent cx="6296025" cy="8386445"/>
            <wp:effectExtent l="0" t="0" r="3175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0755A" w14:textId="24302F95" w:rsidR="00063CC2" w:rsidRDefault="00063CC2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637CA684" wp14:editId="69CE6DB7">
            <wp:extent cx="6296025" cy="8415729"/>
            <wp:effectExtent l="0" t="0" r="317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2F701" w14:textId="77777777" w:rsidR="00063CC2" w:rsidRDefault="00063CC2" w:rsidP="005113D7">
      <w:pPr>
        <w:ind w:left="-284"/>
      </w:pPr>
    </w:p>
    <w:p w14:paraId="16ECC1AC" w14:textId="77777777" w:rsidR="00831DC9" w:rsidRDefault="00831DC9" w:rsidP="005113D7">
      <w:pPr>
        <w:ind w:left="-284"/>
      </w:pPr>
    </w:p>
    <w:p w14:paraId="13CE9D7B" w14:textId="77777777" w:rsidR="00831DC9" w:rsidRDefault="00831DC9" w:rsidP="005113D7">
      <w:pPr>
        <w:ind w:left="-284"/>
      </w:pPr>
    </w:p>
    <w:p w14:paraId="787C41C9" w14:textId="77777777" w:rsidR="00831DC9" w:rsidRDefault="00831DC9" w:rsidP="005113D7">
      <w:pPr>
        <w:ind w:left="-284"/>
      </w:pPr>
    </w:p>
    <w:p w14:paraId="51F4AE82" w14:textId="77777777" w:rsidR="00831DC9" w:rsidRDefault="00831DC9" w:rsidP="005113D7">
      <w:pPr>
        <w:ind w:left="-284"/>
      </w:pPr>
    </w:p>
    <w:p w14:paraId="32D7A00C" w14:textId="77777777" w:rsidR="00831DC9" w:rsidRDefault="00831DC9" w:rsidP="005113D7">
      <w:pPr>
        <w:ind w:left="-284"/>
      </w:pPr>
    </w:p>
    <w:p w14:paraId="1523B8A4" w14:textId="77777777" w:rsidR="00831DC9" w:rsidRDefault="00831DC9" w:rsidP="005113D7">
      <w:pPr>
        <w:ind w:left="-284"/>
      </w:pPr>
    </w:p>
    <w:p w14:paraId="166F1B9C" w14:textId="694DD187" w:rsidR="00831DC9" w:rsidRDefault="00831DC9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1DCC3DE6" wp14:editId="75C18D1B">
            <wp:extent cx="6296025" cy="8373713"/>
            <wp:effectExtent l="0" t="0" r="3175" b="889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7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F41A4" w14:textId="77777777" w:rsidR="00831DC9" w:rsidRDefault="00831DC9" w:rsidP="005113D7">
      <w:pPr>
        <w:ind w:left="-284"/>
      </w:pPr>
    </w:p>
    <w:p w14:paraId="0495FBBC" w14:textId="77777777" w:rsidR="00831DC9" w:rsidRDefault="00831DC9" w:rsidP="005113D7">
      <w:pPr>
        <w:ind w:left="-284"/>
      </w:pPr>
    </w:p>
    <w:p w14:paraId="08E715E5" w14:textId="77777777" w:rsidR="00831DC9" w:rsidRDefault="00831DC9" w:rsidP="005113D7">
      <w:pPr>
        <w:ind w:left="-284"/>
      </w:pPr>
    </w:p>
    <w:p w14:paraId="243FA751" w14:textId="0807C1E0" w:rsidR="00831DC9" w:rsidRDefault="00063CC2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6CDC4A5C" wp14:editId="28F8FB50">
            <wp:extent cx="6296025" cy="8415729"/>
            <wp:effectExtent l="0" t="0" r="317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1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9FF3" w14:textId="77777777" w:rsidR="00831DC9" w:rsidRDefault="00831DC9" w:rsidP="005113D7">
      <w:pPr>
        <w:ind w:left="-284"/>
      </w:pPr>
    </w:p>
    <w:p w14:paraId="34BEF8BB" w14:textId="77777777" w:rsidR="00831DC9" w:rsidRDefault="00831DC9" w:rsidP="005113D7">
      <w:pPr>
        <w:ind w:left="-284"/>
      </w:pPr>
    </w:p>
    <w:p w14:paraId="1D58F467" w14:textId="77777777" w:rsidR="00831DC9" w:rsidRDefault="00831DC9" w:rsidP="005113D7">
      <w:pPr>
        <w:ind w:left="-284"/>
      </w:pPr>
    </w:p>
    <w:p w14:paraId="67F5A841" w14:textId="20F769B1" w:rsidR="00831DC9" w:rsidRDefault="00831DC9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5348FC85" wp14:editId="34AD934E">
            <wp:extent cx="6384293" cy="856805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508" cy="856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C5834" w14:textId="77777777" w:rsidR="00831DC9" w:rsidRDefault="00831DC9" w:rsidP="005113D7">
      <w:pPr>
        <w:ind w:left="-284"/>
      </w:pPr>
    </w:p>
    <w:p w14:paraId="4A007BE9" w14:textId="77777777" w:rsidR="00831DC9" w:rsidRDefault="00831DC9" w:rsidP="005113D7">
      <w:pPr>
        <w:ind w:left="-284"/>
      </w:pPr>
    </w:p>
    <w:p w14:paraId="0F9E7C41" w14:textId="77777777" w:rsidR="00831DC9" w:rsidRDefault="00831DC9" w:rsidP="005113D7">
      <w:pPr>
        <w:ind w:left="-284"/>
      </w:pPr>
    </w:p>
    <w:p w14:paraId="4E117E96" w14:textId="77777777" w:rsidR="00831DC9" w:rsidRDefault="00831DC9" w:rsidP="005113D7">
      <w:pPr>
        <w:ind w:left="-284"/>
      </w:pPr>
    </w:p>
    <w:p w14:paraId="10322A72" w14:textId="77777777" w:rsidR="00831DC9" w:rsidRDefault="00831DC9" w:rsidP="005113D7">
      <w:pPr>
        <w:ind w:left="-284"/>
      </w:pPr>
    </w:p>
    <w:p w14:paraId="6F9304BE" w14:textId="77777777" w:rsidR="00831DC9" w:rsidRDefault="00831DC9" w:rsidP="005113D7">
      <w:pPr>
        <w:ind w:left="-284"/>
      </w:pPr>
    </w:p>
    <w:p w14:paraId="7629E91A" w14:textId="58FE69C3" w:rsidR="00831DC9" w:rsidRDefault="00086FBE" w:rsidP="005113D7">
      <w:pPr>
        <w:ind w:left="-284"/>
      </w:pPr>
      <w:r>
        <w:rPr>
          <w:rFonts w:ascii="Helvetica" w:hAnsi="Helvetica" w:cs="Helvetica"/>
          <w:noProof/>
          <w:lang w:eastAsia="en-GB"/>
        </w:rPr>
        <w:drawing>
          <wp:inline distT="0" distB="0" distL="0" distR="0" wp14:anchorId="792329C2" wp14:editId="7443DF46">
            <wp:extent cx="6574790" cy="8744470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67" cy="874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9B61E" w14:textId="77777777" w:rsidR="00086FBE" w:rsidRDefault="00086FBE" w:rsidP="005113D7">
      <w:pPr>
        <w:ind w:left="-284"/>
      </w:pPr>
    </w:p>
    <w:p w14:paraId="0BFC7CF6" w14:textId="77777777" w:rsidR="00086FBE" w:rsidRDefault="00086FBE" w:rsidP="005113D7">
      <w:pPr>
        <w:ind w:left="-284"/>
      </w:pPr>
    </w:p>
    <w:p w14:paraId="70529798" w14:textId="77777777" w:rsidR="00086FBE" w:rsidRDefault="00086FBE" w:rsidP="005113D7">
      <w:pPr>
        <w:ind w:left="-284"/>
      </w:pPr>
    </w:p>
    <w:p w14:paraId="2B8EA532" w14:textId="77777777" w:rsidR="00086FBE" w:rsidRDefault="00086FBE" w:rsidP="005113D7">
      <w:pPr>
        <w:ind w:left="-284"/>
      </w:pPr>
    </w:p>
    <w:p w14:paraId="1A643620" w14:textId="77777777" w:rsidR="00086FBE" w:rsidRDefault="00086FBE" w:rsidP="005113D7">
      <w:pPr>
        <w:ind w:left="-284"/>
      </w:pPr>
    </w:p>
    <w:p w14:paraId="07E65F37" w14:textId="77777777" w:rsidR="00086FBE" w:rsidRDefault="00086FBE" w:rsidP="00A46FCF"/>
    <w:sectPr w:rsidR="00086FBE" w:rsidSect="00F81CB5">
      <w:pgSz w:w="11900" w:h="16820"/>
      <w:pgMar w:top="993" w:right="851" w:bottom="567" w:left="567" w:header="709" w:footer="397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0000000000000000000"/>
    <w:charset w:val="00"/>
    <w:family w:val="modern"/>
    <w:notTrueType/>
    <w:pitch w:val="variable"/>
    <w:sig w:usb0="A0002AAF" w:usb1="40000048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F37"/>
    <w:rsid w:val="0000572F"/>
    <w:rsid w:val="00063CC2"/>
    <w:rsid w:val="00086FBE"/>
    <w:rsid w:val="00117BCC"/>
    <w:rsid w:val="00126F37"/>
    <w:rsid w:val="00134961"/>
    <w:rsid w:val="002916D6"/>
    <w:rsid w:val="003E7BFD"/>
    <w:rsid w:val="00444D4B"/>
    <w:rsid w:val="004F714C"/>
    <w:rsid w:val="005113D7"/>
    <w:rsid w:val="006A6A6B"/>
    <w:rsid w:val="007055C8"/>
    <w:rsid w:val="007A62B4"/>
    <w:rsid w:val="00807341"/>
    <w:rsid w:val="00831DC9"/>
    <w:rsid w:val="008B0008"/>
    <w:rsid w:val="008B15DD"/>
    <w:rsid w:val="00A43D4E"/>
    <w:rsid w:val="00A46FCF"/>
    <w:rsid w:val="00CB4EC1"/>
    <w:rsid w:val="00DC4D22"/>
    <w:rsid w:val="00F03DBA"/>
    <w:rsid w:val="00F81CB5"/>
    <w:rsid w:val="00F8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3D94A3"/>
  <w14:defaultImageDpi w14:val="300"/>
  <w15:docId w15:val="{8F7C67D4-C2AB-4FD9-8426-26065D36A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EastAsia" w:hAnsi="Verdana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6F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6F37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14D64C-D829-4D97-926C-C8896C5AA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12CAFF-91B7-4D90-95D6-316761B6F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B3006D-0B48-48C4-AAC7-4C3F94918A25}">
  <ds:schemaRefs>
    <ds:schemaRef ds:uri="http://schemas.microsoft.com/office/infopath/2007/PartnerControls"/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sharepoint/v3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DCB83007</Template>
  <TotalTime>25</TotalTime>
  <Pages>15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Barcelona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Zoo Zou</dc:creator>
  <cp:keywords/>
  <dc:description/>
  <cp:lastModifiedBy>Laila Gunn Ouriaghli</cp:lastModifiedBy>
  <cp:revision>3</cp:revision>
  <cp:lastPrinted>2018-11-22T16:03:00Z</cp:lastPrinted>
  <dcterms:created xsi:type="dcterms:W3CDTF">2018-11-06T09:02:00Z</dcterms:created>
  <dcterms:modified xsi:type="dcterms:W3CDTF">2018-11-22T16:05:00Z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