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D8C" w:rsidRDefault="006D2700">
      <w:pPr>
        <w:pStyle w:val="Body"/>
        <w:rPr>
          <w:rFonts w:ascii="Arial Rounded MT Bold" w:eastAsia="Arial Rounded MT Bold" w:hAnsi="Arial Rounded MT Bold" w:cs="Arial Rounded MT Bold"/>
          <w:b/>
          <w:bCs/>
          <w:color w:val="FFA93A"/>
          <w:sz w:val="36"/>
          <w:szCs w:val="36"/>
        </w:rPr>
      </w:pPr>
      <w:r>
        <w:rPr>
          <w:rFonts w:ascii="Arial Rounded MT Bold"/>
          <w:b/>
          <w:bCs/>
          <w:color w:val="FFA93A"/>
          <w:sz w:val="36"/>
          <w:szCs w:val="36"/>
        </w:rPr>
        <w:t xml:space="preserve">Timeline for </w:t>
      </w:r>
      <w:r>
        <w:rPr>
          <w:rFonts w:ascii="Arial Rounded MT Bold"/>
          <w:b/>
          <w:bCs/>
          <w:i/>
          <w:iCs/>
          <w:color w:val="FF45E2"/>
          <w:sz w:val="36"/>
          <w:szCs w:val="36"/>
        </w:rPr>
        <w:t>Identities</w:t>
      </w:r>
      <w:r>
        <w:rPr>
          <w:rFonts w:ascii="Arial Rounded MT Bold"/>
          <w:b/>
          <w:bCs/>
          <w:color w:val="FFA93A"/>
          <w:sz w:val="36"/>
          <w:szCs w:val="36"/>
        </w:rPr>
        <w:t xml:space="preserve"> in works of </w:t>
      </w:r>
      <w:r>
        <w:rPr>
          <w:rFonts w:ascii="Arial Rounded MT Bold"/>
          <w:b/>
          <w:bCs/>
          <w:color w:val="FFA93A"/>
          <w:sz w:val="36"/>
          <w:szCs w:val="36"/>
        </w:rPr>
        <w:t>Art &amp; Architecture</w:t>
      </w:r>
    </w:p>
    <w:p w:rsidR="00E37D8C" w:rsidRDefault="006D2700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-624840</wp:posOffset>
                </wp:positionH>
                <wp:positionV relativeFrom="line">
                  <wp:posOffset>215265</wp:posOffset>
                </wp:positionV>
                <wp:extent cx="1922780" cy="728980"/>
                <wp:effectExtent l="0" t="0" r="1270" b="0"/>
                <wp:wrapThrough wrapText="bothSides" distL="152400" distR="152400">
                  <wp:wrapPolygon edited="1">
                    <wp:start x="0" y="0"/>
                    <wp:lineTo x="0" y="0"/>
                    <wp:lineTo x="0" y="21594"/>
                    <wp:lineTo x="21602" y="21594"/>
                    <wp:lineTo x="21602" y="0"/>
                    <wp:lineTo x="0" y="0"/>
                    <wp:lineTo x="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7289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37D8C" w:rsidRDefault="006D2700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>Augustus of Prima Porta, Roman, c. AD14, marble, 2.03m high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style="position:absolute;margin-left:-49.2pt;margin-top:16.95pt;width:151.4pt;height:57.4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coordsize="21600,21600" o:spt="100" wrapcoords="0 0 0 0 0 728778 1922958 728778 1922958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" adj="-11796480,,5400" path="m,l21599,r,21599l,21599,,xe" filled="f" stroked="f" strokeweight=".5pt">
                <v:stroke joinstyle="miter"/>
                <v:formulas/>
                <v:path arrowok="t" o:extrusionok="f" o:connecttype="custom" o:connectlocs="961390,364490;961390,364490;961390,364490;961390,364490" o:connectangles="0,90,180,270" textboxrect="0,0,21600,21600"/>
                <v:textbox inset="4pt,4pt,4pt,4pt">
                  <w:txbxContent>
                    <w:p w:rsidR="00E37D8C" w:rsidRDefault="006D2700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>Augustus of Prima Porta, Roman, c. AD14, marble, 2.03m high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E37D8C" w:rsidRDefault="006D2700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9900285</wp:posOffset>
                </wp:positionH>
                <wp:positionV relativeFrom="paragraph">
                  <wp:posOffset>1270</wp:posOffset>
                </wp:positionV>
                <wp:extent cx="3364230" cy="86804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230" cy="8680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37D8C" w:rsidRDefault="006D2700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 w:rsidRPr="006D270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Frida Kahlo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 xml:space="preserve">Self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>Portrait on the border of Mexico and the USA</w:t>
                            </w:r>
                            <w:r w:rsidRPr="006D270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>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Mexican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1932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779.55pt;margin-top:.1pt;width:264.9pt;height:68.35pt;z-index:25166643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coordsize="21600,21600" o:spt="100" wrapcoords="0 0 0 0 0 868246 3364386 868246 3364386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" adj="-11796480,,5400" path="m,l21600,r,21600l,21600,,xe" filled="f" stroked="f" strokeweight=".5pt">
                <v:stroke joinstyle="miter"/>
                <v:formulas/>
                <v:path arrowok="t" o:extrusionok="f" o:connecttype="custom" o:connectlocs="1682115,434023;1682115,434023;1682115,434023;1682115,434023" o:connectangles="0,90,180,270" textboxrect="0,0,21600,21600"/>
                <v:textbox inset="4pt,4pt,4pt,4pt">
                  <w:txbxContent>
                    <w:p w:rsidR="00E37D8C" w:rsidRDefault="006D2700">
                      <w:pPr>
                        <w:pStyle w:val="Default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uppressAutoHyphens/>
                        <w:spacing w:before="200" w:line="216" w:lineRule="auto"/>
                        <w:outlineLvl w:val="0"/>
                      </w:pPr>
                      <w:r w:rsidRPr="006D2700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Frida Kahlo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br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 xml:space="preserve">Self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>Portrait on the border of Mexico and the USA</w:t>
                      </w:r>
                      <w:r w:rsidRPr="006D2700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>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Mexican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1932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6242685</wp:posOffset>
                </wp:positionH>
                <wp:positionV relativeFrom="paragraph">
                  <wp:posOffset>10795</wp:posOffset>
                </wp:positionV>
                <wp:extent cx="2223135" cy="810895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599" y="21605"/>
                    <wp:lineTo x="21599" y="0"/>
                    <wp:lineTo x="0" y="0"/>
                    <wp:lineTo x="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135" cy="8108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37D8C" w:rsidRDefault="006D2700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Sinan ‘Suleymaniye Mosque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, Istanbul,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1550-58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491.55pt;margin-top:.85pt;width:175.05pt;height:63.85pt;z-index:25166540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coordsize="21600,21600" o:spt="100" wrapcoords="0 0 0 0 0 811083 2223032 811083 2223032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111568,405448;1111568,405448;1111568,405448;1111568,405448" o:connectangles="0,90,180,270" textboxrect="0,0,21600,21600"/>
                <v:textbox inset="4pt,4pt,4pt,4pt">
                  <w:txbxContent>
                    <w:p w:rsidR="00E37D8C" w:rsidRDefault="006D2700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Sinan ‘Suleymaniye Mosque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fr-FR"/>
                        </w:rPr>
                        <w:t>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, Istanbul,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br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1550-58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2670810</wp:posOffset>
                </wp:positionH>
                <wp:positionV relativeFrom="paragraph">
                  <wp:posOffset>10795</wp:posOffset>
                </wp:positionV>
                <wp:extent cx="2142490" cy="78232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7823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37D8C" w:rsidRDefault="006D2700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Jan van Eyck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>Arnolfini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 xml:space="preserve"> Portrait</w:t>
                            </w:r>
                            <w:r w:rsidRPr="006D270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 xml:space="preserve">’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>1434, Flemish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210.3pt;margin-top:.85pt;width:168.7pt;height:61.6pt;z-index:2516613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coordsize="21600,21600" o:spt="100" wrapcoords="0 0 0 0 0 782501 2142589 782501 2142589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071245,391160;1071245,391160;1071245,391160;1071245,391160" o:connectangles="0,90,180,270" textboxrect="0,0,21600,21600"/>
                <v:textbox inset="4pt,4pt,4pt,4pt">
                  <w:txbxContent>
                    <w:p w:rsidR="00E37D8C" w:rsidRDefault="006D2700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Jan van Eyck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br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>Arnolfini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 xml:space="preserve"> Portrait</w:t>
                      </w:r>
                      <w:r w:rsidRPr="006D2700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 xml:space="preserve">’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>1434, Flemish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6D2700">
      <w:pPr>
        <w:pStyle w:val="Body"/>
        <w:rPr>
          <w:b/>
          <w:bCs/>
          <w:color w:val="165778"/>
          <w:sz w:val="28"/>
          <w:szCs w:val="28"/>
        </w:rPr>
      </w:pPr>
      <w:r>
        <w:rPr>
          <w:noProof/>
          <w:lang w:val="en-GB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10621010</wp:posOffset>
            </wp:positionH>
            <wp:positionV relativeFrom="page">
              <wp:posOffset>2141855</wp:posOffset>
            </wp:positionV>
            <wp:extent cx="2848610" cy="2481580"/>
            <wp:effectExtent l="0" t="0" r="889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8" name="officeArt object" descr="Self Portrait Along the Boarder Line Between Mexico and the United States, 1932 by Frida Kah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1.jpg" descr="Self Portrait Along the Boarder Line Between Mexico and the United States, 1932 by Frida Kahlo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6878955</wp:posOffset>
            </wp:positionH>
            <wp:positionV relativeFrom="page">
              <wp:posOffset>2113280</wp:posOffset>
            </wp:positionV>
            <wp:extent cx="1848485" cy="253873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6" name="officeArt object" descr="https://upload.wikimedia.org/wikipedia/commons/thumb/8/88/S%C3%BCleymaniye_Mosque%2C_Istanbul.jpg/800px-S%C3%BCleymaniye_Mosque%2C_Istanbu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8.jpg" descr="https://upload.wikimedia.org/wikipedia/commons/thumb/8/88/S%C3%BCleymaniye_Mosque%2C_Istanbul.jpg/800px-S%C3%BCleymaniye_Mosque%2C_Istanbul.jp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3141345</wp:posOffset>
            </wp:positionH>
            <wp:positionV relativeFrom="page">
              <wp:posOffset>2185035</wp:posOffset>
            </wp:positionV>
            <wp:extent cx="1795145" cy="245745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4" name="officeArt object" descr="https://upload.wikimedia.org/wikipedia/commons/thumb/3/33/Van_Eyck_-_Arnolfini_Portrait.jpg/320px-Van_Eyck_-_Arnolfini_Portra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.jpg" descr="https://upload.wikimedia.org/wikipedia/commons/thumb/3/33/Van_Eyck_-_Arnolfini_Portrait.jpg/320px-Van_Eyck_-_Arnolfini_Portrait.jp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2241550</wp:posOffset>
            </wp:positionV>
            <wp:extent cx="1620520" cy="2430780"/>
            <wp:effectExtent l="0" t="0" r="0" b="762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2" name="officeArt object" descr="Statue-August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6.jpg" descr="Statue-Augustus.jp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E37D8C">
      <w:pPr>
        <w:pStyle w:val="Body"/>
        <w:rPr>
          <w:b/>
          <w:bCs/>
          <w:color w:val="165778"/>
          <w:sz w:val="28"/>
          <w:szCs w:val="28"/>
        </w:rPr>
      </w:pPr>
    </w:p>
    <w:p w:rsidR="00E37D8C" w:rsidRDefault="006D2700">
      <w:pPr>
        <w:pStyle w:val="Body"/>
        <w:rPr>
          <w:b/>
          <w:bCs/>
          <w:color w:val="165778"/>
          <w:sz w:val="28"/>
          <w:szCs w:val="28"/>
        </w:rPr>
      </w:pP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-103211</wp:posOffset>
                </wp:positionH>
                <wp:positionV relativeFrom="line">
                  <wp:posOffset>453512</wp:posOffset>
                </wp:positionV>
                <wp:extent cx="1" cy="848383"/>
                <wp:effectExtent l="0" t="0" r="0" b="0"/>
                <wp:wrapSquare wrapText="bothSides" distT="152400" distB="152400" distL="152400" distR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-8.1pt;margin-top:35.7pt;width:0.0pt;height:66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2946077</wp:posOffset>
                </wp:positionH>
                <wp:positionV relativeFrom="line">
                  <wp:posOffset>426375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32.0pt;margin-top:33.6pt;width:0.0pt;height:66.8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7005844</wp:posOffset>
                </wp:positionH>
                <wp:positionV relativeFrom="line">
                  <wp:posOffset>426375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551.6pt;margin-top:33.6pt;width:0.0pt;height:66.8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10693077</wp:posOffset>
                </wp:positionH>
                <wp:positionV relativeFrom="line">
                  <wp:posOffset>434842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842.0pt;margin-top:34.2pt;width:0.0pt;height:66.8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</w:p>
    <w:p w:rsidR="00E37D8C" w:rsidRDefault="006D2700">
      <w:pPr>
        <w:pStyle w:val="Body"/>
      </w:pPr>
      <w:bookmarkStart w:id="0" w:name="_GoBack"/>
      <w:bookmarkEnd w:id="0"/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8519160</wp:posOffset>
                </wp:positionH>
                <wp:positionV relativeFrom="line">
                  <wp:posOffset>4670425</wp:posOffset>
                </wp:positionV>
                <wp:extent cx="2209165" cy="839470"/>
                <wp:effectExtent l="0" t="0" r="635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65" cy="8394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37D8C" w:rsidRDefault="006D2700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>Group 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 xml:space="preserve"> four figures in front of the Royal Palace.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 Benin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>, 16th-17th century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670.8pt;margin-top:367.75pt;width:173.95pt;height:66.1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0 0 0 0 0 839664 2209267 839664 2209267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" adj="-11796480,,5400" path="m,l21599,r,21600l,21600,,xe" filled="f" stroked="f" strokeweight=".5pt">
                <v:stroke joinstyle="miter"/>
                <v:formulas/>
                <v:path arrowok="t" o:extrusionok="f" o:connecttype="custom" o:connectlocs="1104583,419735;1104583,419735;1104583,419735;1104583,419735" o:connectangles="0,90,180,270" textboxrect="0,0,21600,21600"/>
                <v:textbox inset="4pt,4pt,4pt,4pt">
                  <w:txbxContent>
                    <w:p w:rsidR="00E37D8C" w:rsidRDefault="006D2700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>Group of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 xml:space="preserve"> four figures in front of the Royal Palace.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 Benin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>, 16th-17th century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11662410</wp:posOffset>
                </wp:positionH>
                <wp:positionV relativeFrom="line">
                  <wp:posOffset>4612640</wp:posOffset>
                </wp:positionV>
                <wp:extent cx="2381885" cy="801370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5"/>
                    <wp:lineTo x="21601" y="21605"/>
                    <wp:lineTo x="21601" y="0"/>
                    <wp:lineTo x="0" y="0"/>
                    <wp:lineTo x="0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885" cy="801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37D8C" w:rsidRDefault="006D2700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 xml:space="preserve">Graham Sutherland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‘Crucifixion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>, British 1946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918.3pt;margin-top:363.2pt;width:187.55pt;height:63.1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wrapcoords="0 0 0 0 0 801556 2381995 801556 2381995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" adj="-11796480,,5400" path="m,l21599,r,21600l,21600,,xe" filled="f" stroked="f" strokeweight=".5pt">
                <v:stroke joinstyle="miter"/>
                <v:formulas/>
                <v:path arrowok="t" o:extrusionok="f" o:connecttype="custom" o:connectlocs="1190943,400685;1190943,400685;1190943,400685;1190943,400685" o:connectangles="0,90,180,270" textboxrect="0,0,21600,21600"/>
                <v:textbox inset="4pt,4pt,4pt,4pt">
                  <w:txbxContent>
                    <w:p w:rsidR="00E37D8C" w:rsidRDefault="006D2700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 xml:space="preserve">Graham Sutherland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br/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‘Crucifixion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fr-FR"/>
                        </w:rPr>
                        <w:t>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>, British 1946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-596265</wp:posOffset>
                </wp:positionH>
                <wp:positionV relativeFrom="page">
                  <wp:posOffset>8524875</wp:posOffset>
                </wp:positionV>
                <wp:extent cx="1943100" cy="762000"/>
                <wp:effectExtent l="0" t="0" r="0" b="0"/>
                <wp:wrapTopAndBottom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762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37D8C" w:rsidRDefault="006D2700">
                            <w:pPr>
                              <w:pStyle w:val="Default"/>
                              <w:tabs>
                                <w:tab w:val="left" w:pos="144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 xml:space="preserve">Jan van Eyck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‘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>The Ghent Altarpiece</w:t>
                            </w:r>
                            <w:r w:rsidRPr="006D270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GB"/>
                              </w:rPr>
                              <w:t>’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en-US"/>
                              </w:rPr>
                              <w:t>, Flemish, 1430,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-46.95pt;margin-top:671.25pt;width:153pt;height:60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" adj="-11796480,,5400" path="m,l21599,r,21599l,21599,,xe" filled="f" stroked="f" strokeweight=".5pt">
                <v:stroke joinstyle="miter"/>
                <v:formulas/>
                <v:path arrowok="t" o:extrusionok="f" o:connecttype="custom" o:connectlocs="971550,381000;971550,381000;971550,381000;971550,381000" o:connectangles="0,90,180,270" textboxrect="0,0,21600,21600"/>
                <v:textbox inset="4pt,4pt,4pt,4pt">
                  <w:txbxContent>
                    <w:p w:rsidR="00E37D8C" w:rsidRDefault="006D2700">
                      <w:pPr>
                        <w:pStyle w:val="Default"/>
                        <w:tabs>
                          <w:tab w:val="left" w:pos="144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 xml:space="preserve">Jan van Eyck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‘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>The Ghent Altarpiece</w:t>
                      </w:r>
                      <w:r w:rsidRPr="006D2700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GB"/>
                        </w:rPr>
                        <w:t>’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en-US"/>
                        </w:rPr>
                        <w:t>, Flemish, 1430,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3594735</wp:posOffset>
                </wp:positionH>
                <wp:positionV relativeFrom="page">
                  <wp:posOffset>8553450</wp:posOffset>
                </wp:positionV>
                <wp:extent cx="2761615" cy="666750"/>
                <wp:effectExtent l="0" t="0" r="635" b="0"/>
                <wp:wrapTopAndBottom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6667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37D8C" w:rsidRDefault="006D2700">
                            <w:pPr>
                              <w:pStyle w:val="Default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spacing w:before="200" w:line="216" w:lineRule="auto"/>
                              <w:outlineLvl w:val="0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Titian ‘</w:t>
                            </w:r>
                            <w:r w:rsidRPr="006D270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fr-FR"/>
                              </w:rPr>
                              <w:t>Venus of Urbino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fr-FR"/>
                              </w:rPr>
                              <w:t xml:space="preserve">’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fr-FR"/>
                              </w:rPr>
                              <w:t>Italian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fr-FR"/>
                              </w:rPr>
                              <w:t xml:space="preserve"> Renaissance</w:t>
                            </w:r>
                            <w:r w:rsidRPr="006D270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  <w:lang w:val="fr-FR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4"/>
                                <w:szCs w:val="24"/>
                                <w:u w:color="000000"/>
                              </w:rPr>
                              <w:t>1538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283.05pt;margin-top:673.5pt;width:217.45pt;height:52.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" adj="-11796480,,5400" path="m,l21599,r,21600l,21600,,xe" filled="f" stroked="f" strokeweight=".5pt">
                <v:stroke joinstyle="miter"/>
                <v:formulas/>
                <v:path arrowok="t" o:extrusionok="f" o:connecttype="custom" o:connectlocs="1380808,333375;1380808,333375;1380808,333375;1380808,333375" o:connectangles="0,90,180,270" textboxrect="0,0,21600,21600"/>
                <v:textbox inset="4pt,4pt,4pt,4pt">
                  <w:txbxContent>
                    <w:p w:rsidR="00E37D8C" w:rsidRDefault="006D2700">
                      <w:pPr>
                        <w:pStyle w:val="Default"/>
                        <w:tabs>
                          <w:tab w:val="left" w:pos="1440"/>
                          <w:tab w:val="left" w:pos="2880"/>
                        </w:tabs>
                        <w:suppressAutoHyphens/>
                        <w:spacing w:before="200" w:line="216" w:lineRule="auto"/>
                        <w:outlineLvl w:val="0"/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Titian ‘</w:t>
                      </w:r>
                      <w:r w:rsidRPr="006D2700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fr-FR"/>
                        </w:rPr>
                        <w:t>Venus of Urbino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fr-FR"/>
                        </w:rPr>
                        <w:t xml:space="preserve">’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fr-FR"/>
                        </w:rPr>
                        <w:t>Italian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fr-FR"/>
                        </w:rPr>
                        <w:t xml:space="preserve"> Renaissance</w:t>
                      </w:r>
                      <w:r w:rsidRPr="006D2700"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  <w:lang w:val="fr-FR"/>
                        </w:rPr>
                        <w:t xml:space="preserve">,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4"/>
                          <w:szCs w:val="24"/>
                          <w:u w:color="000000"/>
                        </w:rPr>
                        <w:t>1538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  <w:lang w:val="en-GB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12443460</wp:posOffset>
            </wp:positionH>
            <wp:positionV relativeFrom="page">
              <wp:posOffset>6775450</wp:posOffset>
            </wp:positionV>
            <wp:extent cx="2133746" cy="2299705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9" name="officeArt object" descr="Image result for graham sutherland crucifix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3.jpg" descr="Image result for graham sutherland crucifixion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746" cy="22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9265285</wp:posOffset>
            </wp:positionH>
            <wp:positionV relativeFrom="page">
              <wp:posOffset>6725285</wp:posOffset>
            </wp:positionV>
            <wp:extent cx="1829488" cy="2397874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7" name="officeArt object" descr="Plaque made of bronz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5.jpg" descr="Plaque made of bronze."/>
                    <pic:cNvPicPr/>
                  </pic:nvPicPr>
                  <pic:blipFill rotWithShape="1"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488" cy="23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6764020</wp:posOffset>
            </wp:positionV>
            <wp:extent cx="2420620" cy="1767840"/>
            <wp:effectExtent l="0" t="0" r="0" b="381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3" name="officeArt object" descr="https://upload.wikimedia.org/wikipedia/commons/thumb/8/8c/Lamgods_open.jpg/560px-Lamgods_op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.jpg" descr="https://upload.wikimedia.org/wikipedia/commons/thumb/8/8c/Lamgods_open.jpg/560px-Lamgods_open.jpg"/>
                    <pic:cNvPicPr/>
                  </pic:nvPicPr>
                  <pic:blipFill rotWithShape="1"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4389755</wp:posOffset>
            </wp:positionH>
            <wp:positionV relativeFrom="page">
              <wp:posOffset>6737985</wp:posOffset>
            </wp:positionV>
            <wp:extent cx="2549525" cy="1794510"/>
            <wp:effectExtent l="0" t="0" r="3175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45" name="officeArt object" descr="Tiziano - Venere di Urbino - Google Art Projec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7.jpg" descr="Tiziano - Venere di Urbino - Google Art Project.jpg"/>
                    <pic:cNvPicPr/>
                  </pic:nvPicPr>
                  <pic:blipFill rotWithShape="1"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-487285</wp:posOffset>
                </wp:positionH>
                <wp:positionV relativeFrom="line">
                  <wp:posOffset>820920</wp:posOffset>
                </wp:positionV>
                <wp:extent cx="16366755" cy="736614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6755" cy="736614"/>
                        </a:xfrm>
                        <a:prstGeom prst="rightArrow">
                          <a:avLst>
                            <a:gd name="adj1" fmla="val 32000"/>
                            <a:gd name="adj2" fmla="val 165514"/>
                          </a:avLst>
                        </a:prstGeom>
                        <a:solidFill>
                          <a:srgbClr val="64B3D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1" vertOverflow="overflow" horzOverflow="overflow" vert="horz" wrap="square" lIns="91440" tIns="45720" rIns="91440" bIns="4572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13" style="visibility:visible;position:absolute;margin-left:0.0pt;margin-top:0.0pt;width:1288.7pt;height:58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adj="19991,7344">
                <v:fill color="#64B3DF" opacity="100.0%" type="solid"/>
                <v:stroke on="f" weight="1.0pt" dashstyle="solid" endcap="flat" miterlimit="400.0%" joinstyle="miter" linestyle="single"/>
                <w10:wrap type="topAndBottom" side="bothSides" anchorx="margin"/>
              </v:shap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986044</wp:posOffset>
                </wp:positionH>
                <wp:positionV relativeFrom="line">
                  <wp:posOffset>1294208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77.6pt;margin-top:101.9pt;width:0.0pt;height:66.8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4626711</wp:posOffset>
                </wp:positionH>
                <wp:positionV relativeFrom="line">
                  <wp:posOffset>1302675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364.3pt;margin-top:102.6pt;width:0.0pt;height:66.8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9080177</wp:posOffset>
                </wp:positionH>
                <wp:positionV relativeFrom="line">
                  <wp:posOffset>1311142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715.0pt;margin-top:103.2pt;width:0.0pt;height:66.8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4AC712" opacity="100.0%" weight="4.0pt" dashstyle="solid" endcap="flat" miterlimit="400.0%" joinstyle="miter" linestyle="single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b/>
          <w:bCs/>
          <w:noProof/>
          <w:color w:val="165778"/>
          <w:sz w:val="28"/>
          <w:szCs w:val="28"/>
          <w:lang w:val="en-GB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12530344</wp:posOffset>
                </wp:positionH>
                <wp:positionV relativeFrom="line">
                  <wp:posOffset>1298442</wp:posOffset>
                </wp:positionV>
                <wp:extent cx="0" cy="848383"/>
                <wp:effectExtent l="0" t="0" r="0" b="0"/>
                <wp:wrapSquare wrapText="bothSides" distT="152400" distB="152400" distL="152400" distR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8383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4AC71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0CF5E8" id="officeArt object" o:spid="_x0000_s1026" style="position:absolute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986.65pt,102.25pt" to="986.65pt,1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" strokecolor="#4ac712" strokeweight="4pt">
                <v:stroke endarrow="block" miterlimit="4" joinstyle="miter"/>
                <w10:wrap type="square" anchorx="margin" anchory="line"/>
              </v:line>
            </w:pict>
          </mc:Fallback>
        </mc:AlternateContent>
      </w:r>
    </w:p>
    <w:sectPr w:rsidR="00E37D8C">
      <w:headerReference w:type="default" r:id="rId14"/>
      <w:footerReference w:type="default" r:id="rId15"/>
      <w:pgSz w:w="23820" w:h="1684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D2700">
      <w:r>
        <w:separator/>
      </w:r>
    </w:p>
  </w:endnote>
  <w:endnote w:type="continuationSeparator" w:id="0">
    <w:p w:rsidR="00000000" w:rsidRDefault="006D2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D8C" w:rsidRDefault="00E37D8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D2700">
      <w:r>
        <w:separator/>
      </w:r>
    </w:p>
  </w:footnote>
  <w:footnote w:type="continuationSeparator" w:id="0">
    <w:p w:rsidR="00000000" w:rsidRDefault="006D27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D8C" w:rsidRDefault="00E37D8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8C"/>
    <w:rsid w:val="006D2700"/>
    <w:rsid w:val="00E3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F90160-D254-47F9-BF76-BD3884A43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9BD464B2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Greaney</dc:creator>
  <cp:lastModifiedBy>Daniel Greaney</cp:lastModifiedBy>
  <cp:revision>2</cp:revision>
  <dcterms:created xsi:type="dcterms:W3CDTF">2017-09-04T07:40:00Z</dcterms:created>
  <dcterms:modified xsi:type="dcterms:W3CDTF">2017-09-04T07:40:00Z</dcterms:modified>
</cp:coreProperties>
</file>