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16" w:rsidRDefault="00A32116">
      <w:r>
        <w:rPr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-323850</wp:posOffset>
            </wp:positionH>
            <wp:positionV relativeFrom="page">
              <wp:posOffset>5048250</wp:posOffset>
            </wp:positionV>
            <wp:extent cx="2159635" cy="1439545"/>
            <wp:effectExtent l="0" t="0" r="0" b="8255"/>
            <wp:wrapTopAndBottom/>
            <wp:docPr id="16" name="Picture 16" descr="http://www.spanishcontemporaryart.gallery/wp-content/uploads/2015/06/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spanishcontemporaryart.gallery/wp-content/uploads/2015/06/f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5343525</wp:posOffset>
            </wp:positionH>
            <wp:positionV relativeFrom="page">
              <wp:posOffset>3522980</wp:posOffset>
            </wp:positionV>
            <wp:extent cx="953135" cy="1439545"/>
            <wp:effectExtent l="0" t="0" r="0" b="8255"/>
            <wp:wrapTopAndBottom/>
            <wp:docPr id="15" name="Picture 15" descr="https://static1.squarespace.com/static/5282528de4b089e1e33e9ff0/5285826ae4b0c77879b42fa1/52b20c23e4b06f683c1cd0bd/1387400362350/London_LlyodsOfLondo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1.squarespace.com/static/5282528de4b089e1e33e9ff0/5285826ae4b0c77879b42fa1/52b20c23e4b06f683c1cd0bd/1387400362350/London_LlyodsOfLondon-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4514850</wp:posOffset>
            </wp:positionH>
            <wp:positionV relativeFrom="page">
              <wp:posOffset>3514725</wp:posOffset>
            </wp:positionV>
            <wp:extent cx="717550" cy="1439545"/>
            <wp:effectExtent l="0" t="0" r="6350" b="8255"/>
            <wp:wrapTopAndBottom/>
            <wp:docPr id="14" name="Picture 14" descr="http://www.hoffarch.com/assets/Chrysler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offarch.com/assets/Chrysler-fu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1695450</wp:posOffset>
            </wp:positionH>
            <wp:positionV relativeFrom="page">
              <wp:posOffset>3495675</wp:posOffset>
            </wp:positionV>
            <wp:extent cx="2695575" cy="1439545"/>
            <wp:effectExtent l="0" t="0" r="9525" b="8255"/>
            <wp:wrapTopAndBottom/>
            <wp:docPr id="13" name="Picture 13" descr="https://static.dezeen.com/uploads/2016/07/villa-savoye-le-corbusier-poissy-france-unesco-world-heritage_dezeen_93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.dezeen.com/uploads/2016/07/villa-savoye-le-corbusier-poissy-france-unesco-world-heritage_dezeen_936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-333375</wp:posOffset>
            </wp:positionH>
            <wp:positionV relativeFrom="page">
              <wp:posOffset>3457575</wp:posOffset>
            </wp:positionV>
            <wp:extent cx="1919605" cy="1439545"/>
            <wp:effectExtent l="0" t="0" r="4445" b="8255"/>
            <wp:wrapTopAndBottom/>
            <wp:docPr id="12" name="Picture 12" descr="https://static.independent.co.uk/s3fs-public/thumbnails/image/2015/10/17/19/4-houses-parliament-g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.independent.co.uk/s3fs-public/thumbnails/image/2015/10/17/19/4-houses-parliament-ge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-247650</wp:posOffset>
            </wp:positionH>
            <wp:positionV relativeFrom="page">
              <wp:posOffset>1819275</wp:posOffset>
            </wp:positionV>
            <wp:extent cx="1066165" cy="1439545"/>
            <wp:effectExtent l="0" t="0" r="635" b="8255"/>
            <wp:wrapTopAndBottom/>
            <wp:docPr id="8" name="Picture 8" descr="https://upload.wikimedia.org/wikipedia/commons/thumb/c/c0/Notre_Dame_de_Paris_DSC_0846w.jpg/1200px-Notre_Dame_de_Paris_DSC_084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thumb/c/c0/Notre_Dame_de_Paris_DSC_0846w.jpg/1200px-Notre_Dame_de_Paris_DSC_0846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1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1000125</wp:posOffset>
            </wp:positionH>
            <wp:positionV relativeFrom="margin">
              <wp:posOffset>1381125</wp:posOffset>
            </wp:positionV>
            <wp:extent cx="1318895" cy="1439545"/>
            <wp:effectExtent l="0" t="0" r="0" b="8255"/>
            <wp:wrapSquare wrapText="bothSides"/>
            <wp:docPr id="9" name="Picture 9" descr="https://s-media-cache-ak0.pinimg.com/originals/ab/af/02/abaf02733dc327b7975a8db3d65f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-media-cache-ak0.pinimg.com/originals/ab/af/02/abaf02733dc327b7975a8db3d65f58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2569845</wp:posOffset>
            </wp:positionH>
            <wp:positionV relativeFrom="page">
              <wp:posOffset>1838325</wp:posOffset>
            </wp:positionV>
            <wp:extent cx="1258570" cy="1439545"/>
            <wp:effectExtent l="0" t="0" r="0" b="8255"/>
            <wp:wrapSquare wrapText="bothSides"/>
            <wp:docPr id="10" name="Picture 10" descr="https://en.wikiarquitectura.com/wp-content/uploads/2017/01/San_Carlo_alle_Quattro_Fontane_282729-895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en.wikiarquitectura.com/wp-content/uploads/2017/01/San_Carlo_alle_Quattro_Fontane_282729-895x1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4152900</wp:posOffset>
            </wp:positionH>
            <wp:positionV relativeFrom="page">
              <wp:posOffset>1828800</wp:posOffset>
            </wp:positionV>
            <wp:extent cx="2155190" cy="1439545"/>
            <wp:effectExtent l="0" t="0" r="0" b="8255"/>
            <wp:wrapTopAndBottom/>
            <wp:docPr id="11" name="Picture 11" descr="https://c1.staticflickr.com/4/3402/3664385777_2a1dc84a33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1.staticflickr.com/4/3402/3664385777_2a1dc84a33_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-352425</wp:posOffset>
            </wp:positionH>
            <wp:positionV relativeFrom="page">
              <wp:posOffset>180975</wp:posOffset>
            </wp:positionV>
            <wp:extent cx="2159635" cy="1439545"/>
            <wp:effectExtent l="0" t="0" r="0" b="8255"/>
            <wp:wrapTopAndBottom/>
            <wp:docPr id="5" name="Picture 5" descr="http://www.ancient.eu/uploads/images/3372.jpg?v=148568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ncient.eu/uploads/images/3372.jpg?v=1485681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1925320</wp:posOffset>
            </wp:positionH>
            <wp:positionV relativeFrom="page">
              <wp:posOffset>209550</wp:posOffset>
            </wp:positionV>
            <wp:extent cx="2033270" cy="1439545"/>
            <wp:effectExtent l="0" t="0" r="5080" b="8255"/>
            <wp:wrapTopAndBottom/>
            <wp:docPr id="6" name="Picture 6" descr="http://mom.girlstalkinsmack.com/image/052012/The%20Colosseum%20and%20Imperial%20Fora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om.girlstalkinsmack.com/image/052012/The%20Colosseum%20and%20Imperial%20Fora_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4120515</wp:posOffset>
            </wp:positionH>
            <wp:positionV relativeFrom="page">
              <wp:posOffset>219075</wp:posOffset>
            </wp:positionV>
            <wp:extent cx="2687418" cy="1440000"/>
            <wp:effectExtent l="0" t="0" r="0" b="8255"/>
            <wp:wrapTopAndBottom/>
            <wp:docPr id="7" name="Picture 7" descr="https://upload.wikimedia.org/wikipedia/commons/thumb/a/a0/Durham_Cathedral_from_the_south-2.jpg/1200px-Durham_Cathedral_from_the_sout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a/a0/Durham_Cathedral_from_the_south-2.jpg/1200px-Durham_Cathedral_from_the_south-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41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CC3F25" w:rsidRDefault="00E90CE6">
      <w:r>
        <w:rPr>
          <w:noProof/>
          <w:lang w:eastAsia="en-GB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4743450</wp:posOffset>
            </wp:positionH>
            <wp:positionV relativeFrom="page">
              <wp:posOffset>6266180</wp:posOffset>
            </wp:positionV>
            <wp:extent cx="1205865" cy="1439545"/>
            <wp:effectExtent l="0" t="0" r="0" b="8255"/>
            <wp:wrapTopAndBottom/>
            <wp:docPr id="18438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5" descr="pasted-image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3255645</wp:posOffset>
            </wp:positionH>
            <wp:positionV relativeFrom="page">
              <wp:posOffset>6257925</wp:posOffset>
            </wp:positionV>
            <wp:extent cx="1402080" cy="1439545"/>
            <wp:effectExtent l="0" t="0" r="7620" b="8255"/>
            <wp:wrapTopAndBottom/>
            <wp:docPr id="17414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" name="Picture 5" descr="pasted-image.png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2000250</wp:posOffset>
            </wp:positionH>
            <wp:positionV relativeFrom="page">
              <wp:posOffset>6238875</wp:posOffset>
            </wp:positionV>
            <wp:extent cx="1203325" cy="1439545"/>
            <wp:effectExtent l="0" t="0" r="0" b="8255"/>
            <wp:wrapTopAndBottom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5781675</wp:posOffset>
            </wp:positionV>
            <wp:extent cx="2243382" cy="1440000"/>
            <wp:effectExtent l="0" t="0" r="5080" b="8255"/>
            <wp:wrapTopAndBottom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38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6337300</wp:posOffset>
            </wp:positionH>
            <wp:positionV relativeFrom="page">
              <wp:posOffset>4772025</wp:posOffset>
            </wp:positionV>
            <wp:extent cx="1146810" cy="1439545"/>
            <wp:effectExtent l="0" t="0" r="0" b="8255"/>
            <wp:wrapTopAndBottom/>
            <wp:docPr id="14342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5" descr="pasted-image.png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3883025</wp:posOffset>
            </wp:positionH>
            <wp:positionV relativeFrom="page">
              <wp:posOffset>4752975</wp:posOffset>
            </wp:positionV>
            <wp:extent cx="1936750" cy="1439545"/>
            <wp:effectExtent l="0" t="0" r="6350" b="8255"/>
            <wp:wrapTopAndBottom/>
            <wp:docPr id="13318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5" descr="pasted-image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1666875</wp:posOffset>
            </wp:positionH>
            <wp:positionV relativeFrom="page">
              <wp:posOffset>4733925</wp:posOffset>
            </wp:positionV>
            <wp:extent cx="2145030" cy="1439545"/>
            <wp:effectExtent l="0" t="0" r="7620" b="8255"/>
            <wp:wrapTopAndBottom/>
            <wp:docPr id="11270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" name="Picture 5" descr="pasted-image.png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-295275</wp:posOffset>
            </wp:positionH>
            <wp:positionV relativeFrom="page">
              <wp:posOffset>4733925</wp:posOffset>
            </wp:positionV>
            <wp:extent cx="1901825" cy="1439545"/>
            <wp:effectExtent l="0" t="0" r="3175" b="8255"/>
            <wp:wrapTopAndBottom/>
            <wp:docPr id="10242" name="Picture 1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1" descr="pasted-image.png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5819775</wp:posOffset>
            </wp:positionH>
            <wp:positionV relativeFrom="page">
              <wp:posOffset>3267075</wp:posOffset>
            </wp:positionV>
            <wp:extent cx="1123315" cy="1439545"/>
            <wp:effectExtent l="0" t="0" r="635" b="825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31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4036695</wp:posOffset>
            </wp:positionH>
            <wp:positionV relativeFrom="page">
              <wp:posOffset>3256280</wp:posOffset>
            </wp:positionV>
            <wp:extent cx="1727835" cy="1439545"/>
            <wp:effectExtent l="0" t="0" r="5715" b="8255"/>
            <wp:wrapSquare wrapText="bothSides"/>
            <wp:docPr id="8194" name="Picture 1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1" descr="pasted-image.pn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2381250</wp:posOffset>
            </wp:positionH>
            <wp:positionV relativeFrom="page">
              <wp:posOffset>3248025</wp:posOffset>
            </wp:positionV>
            <wp:extent cx="1568450" cy="1439545"/>
            <wp:effectExtent l="0" t="0" r="0" b="8255"/>
            <wp:wrapTopAndBottom/>
            <wp:docPr id="6146" name="Picture 1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1" descr="pasted-image.pn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1468755</wp:posOffset>
            </wp:positionH>
            <wp:positionV relativeFrom="page">
              <wp:posOffset>3209925</wp:posOffset>
            </wp:positionV>
            <wp:extent cx="774700" cy="1439545"/>
            <wp:effectExtent l="0" t="0" r="6350" b="8255"/>
            <wp:wrapTopAndBottom/>
            <wp:docPr id="5126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Picture 5" descr="pasted-image.pn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70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-352425</wp:posOffset>
            </wp:positionH>
            <wp:positionV relativeFrom="page">
              <wp:posOffset>3219450</wp:posOffset>
            </wp:positionV>
            <wp:extent cx="1687195" cy="1439545"/>
            <wp:effectExtent l="0" t="0" r="8255" b="8255"/>
            <wp:wrapTopAndBottom/>
            <wp:docPr id="4098" name="Picture 1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1" descr="pasted-image.pn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4657725</wp:posOffset>
            </wp:positionH>
            <wp:positionV relativeFrom="page">
              <wp:posOffset>1666875</wp:posOffset>
            </wp:positionV>
            <wp:extent cx="1107385" cy="1440000"/>
            <wp:effectExtent l="0" t="0" r="0" b="8255"/>
            <wp:wrapTopAndBottom/>
            <wp:docPr id="3089" name="Picture 17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" name="Picture 17" descr="pasted-image.pn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738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3086100</wp:posOffset>
            </wp:positionH>
            <wp:positionV relativeFrom="page">
              <wp:posOffset>1695450</wp:posOffset>
            </wp:positionV>
            <wp:extent cx="1520877" cy="1440000"/>
            <wp:effectExtent l="0" t="0" r="3175" b="8255"/>
            <wp:wrapTopAndBottom/>
            <wp:docPr id="3088" name="Picture 16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" name="Picture 16" descr="pasted-image.pn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7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BFC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ge">
              <wp:posOffset>1657350</wp:posOffset>
            </wp:positionV>
            <wp:extent cx="1149985" cy="1439545"/>
            <wp:effectExtent l="0" t="0" r="0" b="8255"/>
            <wp:wrapTopAndBottom/>
            <wp:docPr id="3085" name="Picture 13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" name="Picture 13" descr="pasted-image.pn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16DD6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904875</wp:posOffset>
            </wp:positionH>
            <wp:positionV relativeFrom="page">
              <wp:posOffset>1665605</wp:posOffset>
            </wp:positionV>
            <wp:extent cx="2127250" cy="1439545"/>
            <wp:effectExtent l="0" t="0" r="6350" b="8255"/>
            <wp:wrapTopAndBottom/>
            <wp:docPr id="3087" name="Picture 1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7" name="Picture 15" descr="pasted-image.pn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F16DD6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5257800</wp:posOffset>
            </wp:positionH>
            <wp:positionV relativeFrom="page">
              <wp:posOffset>133350</wp:posOffset>
            </wp:positionV>
            <wp:extent cx="969600" cy="1440000"/>
            <wp:effectExtent l="0" t="0" r="2540" b="8255"/>
            <wp:wrapTopAndBottom/>
            <wp:docPr id="1" name="Picture 1" descr="https://www.bluffton.edu/homepages/facstaff/sullivanm/rodin/balza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bluffton.edu/homepages/facstaff/sullivanm/rodin/balzac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19E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4324350</wp:posOffset>
            </wp:positionH>
            <wp:positionV relativeFrom="page">
              <wp:posOffset>133350</wp:posOffset>
            </wp:positionV>
            <wp:extent cx="831850" cy="1439545"/>
            <wp:effectExtent l="0" t="0" r="6350" b="8255"/>
            <wp:wrapTopAndBottom/>
            <wp:docPr id="3081" name="Picture 9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pasted-image.pn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D519E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3238500</wp:posOffset>
            </wp:positionH>
            <wp:positionV relativeFrom="page">
              <wp:posOffset>133560</wp:posOffset>
            </wp:positionV>
            <wp:extent cx="998046" cy="1440000"/>
            <wp:effectExtent l="0" t="0" r="0" b="8255"/>
            <wp:wrapTopAndBottom/>
            <wp:docPr id="3079" name="Picture 7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9" name="Picture 7" descr="pasted-image.png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4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519E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2305050</wp:posOffset>
            </wp:positionH>
            <wp:positionV relativeFrom="page">
              <wp:posOffset>132080</wp:posOffset>
            </wp:positionV>
            <wp:extent cx="862330" cy="1439545"/>
            <wp:effectExtent l="0" t="0" r="0" b="8255"/>
            <wp:wrapTopAndBottom/>
            <wp:docPr id="3078" name="Picture 6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 descr="pasted-image.png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AD519E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723900</wp:posOffset>
            </wp:positionH>
            <wp:positionV relativeFrom="page">
              <wp:posOffset>132080</wp:posOffset>
            </wp:positionV>
            <wp:extent cx="1519555" cy="1439545"/>
            <wp:effectExtent l="0" t="0" r="4445" b="8255"/>
            <wp:wrapTopAndBottom/>
            <wp:docPr id="3077" name="Picture 5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 descr="pasted-image.pn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="007D353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-352425</wp:posOffset>
            </wp:positionH>
            <wp:positionV relativeFrom="page">
              <wp:posOffset>123825</wp:posOffset>
            </wp:positionV>
            <wp:extent cx="996125" cy="1440000"/>
            <wp:effectExtent l="0" t="0" r="0" b="8255"/>
            <wp:wrapTopAndBottom/>
            <wp:docPr id="3075" name="Picture 3" descr="pasted-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pasted-image.png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1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3F25" w:rsidSect="007D35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537"/>
    <w:rsid w:val="007D3537"/>
    <w:rsid w:val="00805B08"/>
    <w:rsid w:val="00A32116"/>
    <w:rsid w:val="00AD519E"/>
    <w:rsid w:val="00C93BFC"/>
    <w:rsid w:val="00CC3F25"/>
    <w:rsid w:val="00E90CE6"/>
    <w:rsid w:val="00F16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78D4B9C-517F-446E-9ABF-A26CDF7AE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fontTable" Target="fontTable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7DAFA07A</Template>
  <TotalTime>70</TotalTime>
  <Pages>2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Greaney</dc:creator>
  <cp:keywords/>
  <dc:description/>
  <cp:lastModifiedBy>Daniel Greaney</cp:lastModifiedBy>
  <cp:revision>1</cp:revision>
  <dcterms:created xsi:type="dcterms:W3CDTF">2017-09-04T08:36:00Z</dcterms:created>
  <dcterms:modified xsi:type="dcterms:W3CDTF">2017-09-04T09:46:00Z</dcterms:modified>
</cp:coreProperties>
</file>