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18412A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333478</wp:posOffset>
            </wp:positionH>
            <wp:positionV relativeFrom="page">
              <wp:posOffset>823935</wp:posOffset>
            </wp:positionV>
            <wp:extent cx="2737994" cy="4312262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 rotWithShape="1"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7994" cy="431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3545335</wp:posOffset>
            </wp:positionH>
            <wp:positionV relativeFrom="page">
              <wp:posOffset>823287</wp:posOffset>
            </wp:positionV>
            <wp:extent cx="1992709" cy="4326017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21"/>
                <wp:lineTo x="21614" y="21621"/>
                <wp:lineTo x="21614" y="0"/>
                <wp:lineTo x="0" y="0"/>
                <wp:lineTo x="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709" cy="432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6162031</wp:posOffset>
            </wp:positionH>
            <wp:positionV relativeFrom="page">
              <wp:posOffset>828708</wp:posOffset>
            </wp:positionV>
            <wp:extent cx="4299456" cy="4300460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456" cy="43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ge">
                  <wp:posOffset>5200650</wp:posOffset>
                </wp:positionV>
                <wp:extent cx="2747269" cy="2271266"/>
                <wp:effectExtent l="0" t="0" r="0" b="0"/>
                <wp:wrapThrough wrapText="bothSides" distL="152400" distR="152400">
                  <wp:wrapPolygon edited="1">
                    <wp:start x="-50" y="-60"/>
                    <wp:lineTo x="-50" y="-60"/>
                    <wp:lineTo x="-50" y="21600"/>
                    <wp:lineTo x="21599" y="21661"/>
                    <wp:lineTo x="21649" y="0"/>
                    <wp:lineTo x="0" y="-60"/>
                    <wp:lineTo x="-50" y="-60"/>
                    <wp:lineTo x="-50" y="-60"/>
                    <wp:lineTo x="-50" y="-6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269" cy="227126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4C51" w:rsidRDefault="0018412A">
                            <w:pPr>
                              <w:pStyle w:val="Body"/>
                            </w:pPr>
                            <w:r>
                              <w:t>Archaic.</w:t>
                            </w:r>
                          </w:p>
                          <w:p w:rsidR="00C14C51" w:rsidRDefault="0018412A">
                            <w:pPr>
                              <w:pStyle w:val="Body"/>
                            </w:pPr>
                            <w:r>
                              <w:t>Timeframe:</w:t>
                            </w:r>
                          </w:p>
                          <w:p w:rsidR="00C14C51" w:rsidRDefault="0018412A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Kouros</w:t>
                            </w:r>
                            <w:proofErr w:type="spellEnd"/>
                            <w:r>
                              <w:t>, Artist Unknown, c.590–580 B.C</w:t>
                            </w:r>
                          </w:p>
                          <w:p w:rsidR="00C14C51" w:rsidRDefault="0018412A">
                            <w:pPr>
                              <w:pStyle w:val="Body"/>
                            </w:pPr>
                            <w:r>
                              <w:t>How is this typical of its style/</w:t>
                            </w:r>
                            <w:proofErr w:type="gramStart"/>
                            <w:r>
                              <w:t>period:</w:t>
                            </w:r>
                            <w:proofErr w:type="gramEnd"/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25.0pt;margin-top:409.5pt;width:216.3pt;height:178.8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21599,0 L 21599,21599 L 0,21599 X E">
                <v:fill on="f"/>
                <v:stroke filltype="solid" color="#000000" opacity="100.0%" weight="1.0pt" dashstyle="solid" endcap="flat" miterlimit="400.0%" joinstyle="miter" linestyle="single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Archaic.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Timeframe: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>Kouros</w:t>
                      </w:r>
                      <w:r>
                        <w:rPr>
                          <w:rtl w:val="0"/>
                        </w:rPr>
                        <w:t xml:space="preserve">, Artist Unknown, </w:t>
                      </w:r>
                      <w:r>
                        <w:rPr>
                          <w:rtl w:val="0"/>
                        </w:rPr>
                        <w:t>c</w:t>
                      </w:r>
                      <w:r>
                        <w:rPr>
                          <w:rtl w:val="0"/>
                        </w:rPr>
                        <w:t>.</w:t>
                      </w:r>
                      <w:r>
                        <w:rPr>
                          <w:rtl w:val="0"/>
                        </w:rPr>
                        <w:t>590</w:t>
                      </w:r>
                      <w:r>
                        <w:rPr>
                          <w:rtl w:val="0"/>
                        </w:rPr>
                        <w:t>–</w:t>
                      </w:r>
                      <w:r>
                        <w:rPr>
                          <w:rtl w:val="0"/>
                        </w:rPr>
                        <w:t>580 B.C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How is this typical of its style/period: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3276600</wp:posOffset>
                </wp:positionH>
                <wp:positionV relativeFrom="page">
                  <wp:posOffset>5189983</wp:posOffset>
                </wp:positionV>
                <wp:extent cx="2616697" cy="2271266"/>
                <wp:effectExtent l="0" t="0" r="0" b="0"/>
                <wp:wrapThrough wrapText="bothSides" distL="152400" distR="152400">
                  <wp:wrapPolygon edited="1">
                    <wp:start x="-52" y="-60"/>
                    <wp:lineTo x="-52" y="-60"/>
                    <wp:lineTo x="-52" y="21600"/>
                    <wp:lineTo x="21599" y="21661"/>
                    <wp:lineTo x="21652" y="0"/>
                    <wp:lineTo x="0" y="-60"/>
                    <wp:lineTo x="-52" y="-60"/>
                    <wp:lineTo x="-52" y="-60"/>
                    <wp:lineTo x="-52" y="-6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697" cy="227126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4C51" w:rsidRDefault="0018412A">
                            <w:pPr>
                              <w:pStyle w:val="Body"/>
                            </w:pPr>
                            <w:r>
                              <w:t>Classical.</w:t>
                            </w:r>
                          </w:p>
                          <w:p w:rsidR="00C14C51" w:rsidRDefault="0018412A">
                            <w:pPr>
                              <w:pStyle w:val="Body"/>
                            </w:pPr>
                            <w:r>
                              <w:t>Timeframe</w:t>
                            </w:r>
                            <w:proofErr w:type="gramStart"/>
                            <w:r>
                              <w:t>:</w:t>
                            </w:r>
                            <w:proofErr w:type="gramEnd"/>
                            <w:r>
                              <w:br/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lang w:val="es-ES_tradnl"/>
                              </w:rPr>
                              <w:t>Kritios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lang w:val="es-ES_tradnl"/>
                              </w:rPr>
                              <w:t>Boy</w:t>
                            </w:r>
                            <w:proofErr w:type="spellEnd"/>
                            <w:r>
                              <w:t>, Artist Unknown, c.480 BC</w:t>
                            </w:r>
                          </w:p>
                          <w:p w:rsidR="00C14C51" w:rsidRDefault="0018412A">
                            <w:pPr>
                              <w:pStyle w:val="Body"/>
                            </w:pPr>
                            <w:r>
                              <w:t>How is this typical of its style/</w:t>
                            </w:r>
                            <w:proofErr w:type="gramStart"/>
                            <w:r>
                              <w:t>period:</w:t>
                            </w:r>
                            <w:proofErr w:type="gramEnd"/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style="visibility:visible;position:absolute;margin-left:258.0pt;margin-top:408.7pt;width:206.0pt;height:178.8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21599,0 L 21599,21599 L 0,21599 X E">
                <v:fill on="f"/>
                <v:stroke filltype="solid" color="#000000" opacity="100.0%" weight="1.0pt" dashstyle="solid" endcap="flat" miterlimit="400.0%" joinstyle="miter" linestyle="single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Classical.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Timeframe:</w:t>
                      </w:r>
                      <w:r>
                        <w:br w:type="textWrapping"/>
                      </w:r>
                      <w:r>
                        <w:rPr>
                          <w:i w:val="1"/>
                          <w:iCs w:val="1"/>
                          <w:rtl w:val="0"/>
                          <w:lang w:val="es-ES_tradnl"/>
                        </w:rPr>
                        <w:t>Kritios Boy</w:t>
                      </w:r>
                      <w:r>
                        <w:rPr>
                          <w:rtl w:val="0"/>
                        </w:rPr>
                        <w:t>, Artist Unknown, c.</w:t>
                      </w:r>
                      <w:r>
                        <w:rPr>
                          <w:rtl w:val="0"/>
                        </w:rPr>
                        <w:t>480 BC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How is this typical of its style/period:</w:t>
                      </w:r>
                    </w:p>
                    <w:p>
                      <w:pPr>
                        <w:pStyle w:val="Body"/>
                        <w:bidi w:val="0"/>
                      </w:pPr>
                      <w:r/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5189983</wp:posOffset>
                </wp:positionV>
                <wp:extent cx="4332834" cy="2271266"/>
                <wp:effectExtent l="0" t="0" r="0" b="0"/>
                <wp:wrapThrough wrapText="bothSides" distL="152400" distR="152400">
                  <wp:wrapPolygon edited="1">
                    <wp:start x="-32" y="-60"/>
                    <wp:lineTo x="-32" y="-60"/>
                    <wp:lineTo x="-32" y="21600"/>
                    <wp:lineTo x="21599" y="21661"/>
                    <wp:lineTo x="21631" y="0"/>
                    <wp:lineTo x="0" y="-60"/>
                    <wp:lineTo x="-32" y="-60"/>
                    <wp:lineTo x="-32" y="-60"/>
                    <wp:lineTo x="-32" y="-6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2834" cy="227126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4C51" w:rsidRDefault="0018412A">
                            <w:pPr>
                              <w:pStyle w:val="Body"/>
                            </w:pPr>
                            <w:r>
                              <w:t>Hellenistic.</w:t>
                            </w:r>
                          </w:p>
                          <w:p w:rsidR="00C14C51" w:rsidRDefault="0018412A">
                            <w:pPr>
                              <w:pStyle w:val="Body"/>
                            </w:pPr>
                            <w:r>
                              <w:t>Timeframe</w:t>
                            </w:r>
                            <w:proofErr w:type="gramStart"/>
                            <w:r>
                              <w:t>:</w:t>
                            </w:r>
                            <w:proofErr w:type="gramEnd"/>
                            <w:r>
                              <w:br/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Laoco</w:t>
                            </w:r>
                            <w:r>
                              <w:rPr>
                                <w:i/>
                                <w:iCs/>
                              </w:rPr>
                              <w:t>ö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n and His Sons</w:t>
                            </w:r>
                            <w:r>
                              <w:t>, Artist Unknown, c27 BC to 68 AD.</w:t>
                            </w:r>
                          </w:p>
                          <w:p w:rsidR="00C14C51" w:rsidRDefault="0018412A">
                            <w:pPr>
                              <w:pStyle w:val="Body"/>
                            </w:pPr>
                            <w:r>
                              <w:t>How is this typical of its style/</w:t>
                            </w:r>
                            <w:proofErr w:type="gramStart"/>
                            <w:r>
                              <w:t>period:</w:t>
                            </w:r>
                            <w:proofErr w:type="gramEnd"/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style="visibility:visible;position:absolute;margin-left:482.0pt;margin-top:408.7pt;width:341.2pt;height:178.8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21600,0 L 21600,21599 L 0,21599 X E">
                <v:fill on="f"/>
                <v:stroke filltype="solid" color="#000000" opacity="100.0%" weight="1.0pt" dashstyle="solid" endcap="flat" miterlimit="400.0%" joinstyle="miter" linestyle="single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Hellenistic.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Timeframe:</w:t>
                      </w:r>
                      <w:r>
                        <w:br w:type="textWrapping"/>
                      </w:r>
                      <w:r>
                        <w:rPr>
                          <w:i w:val="1"/>
                          <w:iCs w:val="1"/>
                          <w:rtl w:val="0"/>
                        </w:rPr>
                        <w:t>Laoco</w:t>
                      </w:r>
                      <w:r>
                        <w:rPr>
                          <w:i w:val="1"/>
                          <w:iCs w:val="1"/>
                          <w:rtl w:val="0"/>
                        </w:rPr>
                        <w:t>ö</w:t>
                      </w: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>n and His Sons</w:t>
                      </w:r>
                      <w:r>
                        <w:rPr>
                          <w:rtl w:val="0"/>
                        </w:rPr>
                        <w:t>, Artist Unknown, c</w:t>
                      </w:r>
                      <w:r>
                        <w:rPr>
                          <w:rtl w:val="0"/>
                        </w:rPr>
                        <w:t>27 BC</w:t>
                      </w:r>
                      <w:r>
                        <w:rPr>
                          <w:rtl w:val="0"/>
                        </w:rPr>
                        <w:t xml:space="preserve"> to </w:t>
                      </w:r>
                      <w:r>
                        <w:rPr>
                          <w:rtl w:val="0"/>
                        </w:rPr>
                        <w:t>68 AD</w:t>
                      </w:r>
                      <w:r>
                        <w:rPr>
                          <w:rtl w:val="0"/>
                        </w:rPr>
                        <w:t>.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How is this typical of its style/period: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C14C51">
      <w:pPr>
        <w:pStyle w:val="Body"/>
      </w:pPr>
    </w:p>
    <w:p w:rsidR="00C14C51" w:rsidRDefault="0018412A">
      <w:pPr>
        <w:pStyle w:val="Body"/>
      </w:pPr>
      <w:bookmarkStart w:id="0" w:name="_GoBack"/>
      <w:bookmarkEnd w:id="0"/>
      <w:r>
        <w:lastRenderedPageBreak/>
        <w:br w:type="page"/>
      </w:r>
    </w:p>
    <w:p w:rsidR="00C14C51" w:rsidRDefault="0018412A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235984</wp:posOffset>
            </wp:positionH>
            <wp:positionV relativeFrom="page">
              <wp:posOffset>867176</wp:posOffset>
            </wp:positionV>
            <wp:extent cx="4472229" cy="6464957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2229" cy="646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4770966</wp:posOffset>
                </wp:positionH>
                <wp:positionV relativeFrom="page">
                  <wp:posOffset>872066</wp:posOffset>
                </wp:positionV>
                <wp:extent cx="5767289" cy="6462333"/>
                <wp:effectExtent l="0" t="0" r="0" b="0"/>
                <wp:wrapThrough wrapText="bothSides" distL="152400" distR="152400">
                  <wp:wrapPolygon edited="1">
                    <wp:start x="-24" y="-21"/>
                    <wp:lineTo x="-24" y="-21"/>
                    <wp:lineTo x="-24" y="21600"/>
                    <wp:lineTo x="21600" y="21621"/>
                    <wp:lineTo x="21624" y="0"/>
                    <wp:lineTo x="0" y="-21"/>
                    <wp:lineTo x="-24" y="-21"/>
                    <wp:lineTo x="-24" y="-21"/>
                    <wp:lineTo x="-24" y="-21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289" cy="646233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4C51" w:rsidRDefault="0018412A">
                            <w:pPr>
                              <w:pStyle w:val="Body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Hermes and the Infant Dionysus.</w:t>
                            </w:r>
                          </w:p>
                          <w:p w:rsidR="00C14C51" w:rsidRDefault="0018412A">
                            <w:pPr>
                              <w:pStyle w:val="Body"/>
                            </w:pPr>
                            <w:r>
                              <w:t xml:space="preserve">Artist: Attributed to Praxiteles. </w:t>
                            </w:r>
                          </w:p>
                          <w:p w:rsidR="00C14C51" w:rsidRDefault="0018412A">
                            <w:pPr>
                              <w:pStyle w:val="Body"/>
                            </w:pPr>
                            <w:r>
                              <w:t>Date: c.4th Century BC.</w:t>
                            </w: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18412A">
                            <w:pPr>
                              <w:pStyle w:val="Body"/>
                            </w:pPr>
                            <w:r>
                              <w:t>Who does this sculpture depict?</w:t>
                            </w: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18412A">
                            <w:pPr>
                              <w:pStyle w:val="Body"/>
                            </w:pPr>
                            <w:r>
                              <w:t>Who was Praxiteles?</w:t>
                            </w: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18412A">
                            <w:pPr>
                              <w:pStyle w:val="Body"/>
                            </w:pPr>
                            <w:r>
                              <w:t>How is this work typical if its style and period?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C14C51" w:rsidRDefault="0018412A">
                            <w:pPr>
                              <w:pStyle w:val="Body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t>Describe the appearance and pose of the main figure.</w:t>
                            </w: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18412A">
                            <w:pPr>
                              <w:pStyle w:val="Body"/>
                            </w:pPr>
                            <w:r>
                              <w:t>Comment on the artist’s use of marble.</w:t>
                            </w: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  <w:p w:rsidR="00C14C51" w:rsidRDefault="00C14C51">
                            <w:pPr>
                              <w:pStyle w:val="Body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style="visibility:visible;position:absolute;margin-left:375.7pt;margin-top:68.7pt;width:454.1pt;height:508.8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21600,0 L 21600,21600 L 0,21600 X E">
                <v:fill on="f"/>
                <v:stroke filltype="solid" color="#000000" opacity="100.0%" weight="1.0pt" dashstyle="solid" endcap="flat" miterlimit="400.0%" joinstyle="miter" linestyle="single"/>
                <v:textbox>
                  <w:txbxContent>
                    <w:p>
                      <w:pPr>
                        <w:pStyle w:val="Body"/>
                        <w:bidi w:val="0"/>
                        <w:rPr>
                          <w:i w:val="1"/>
                          <w:iCs w:val="1"/>
                        </w:rPr>
                      </w:pP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>Hermes and the Infant Dionysus</w:t>
                      </w: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>.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Artist: A</w:t>
                      </w:r>
                      <w:r>
                        <w:rPr>
                          <w:rtl w:val="0"/>
                        </w:rPr>
                        <w:t>ttributed to Praxiteles</w:t>
                      </w:r>
                      <w:r>
                        <w:rPr>
                          <w:rtl w:val="0"/>
                        </w:rPr>
                        <w:t xml:space="preserve">. 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Date: c.4th Century BC.</w:t>
                      </w: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Who does this sculpture depict?</w:t>
                      </w: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 xml:space="preserve">Who was </w:t>
                      </w:r>
                      <w:r>
                        <w:rPr>
                          <w:rtl w:val="0"/>
                        </w:rPr>
                        <w:t>Praxiteles</w:t>
                      </w:r>
                      <w:r>
                        <w:rPr>
                          <w:rtl w:val="0"/>
                        </w:rPr>
                        <w:t>?</w:t>
                      </w: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How is this work typical if its style and period?</w:t>
                      </w:r>
                      <w:r>
                        <w:br w:type="textWrapping"/>
                        <w:br w:type="textWrapping"/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br w:type="textWrapping"/>
                        <w:br w:type="textWrapping"/>
                        <w:br w:type="textWrapping"/>
                      </w:r>
                      <w:r>
                        <w:rPr>
                          <w:rtl w:val="0"/>
                        </w:rPr>
                        <w:t>Describe the appearance and pose of the main figure.</w:t>
                      </w: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Comment on the artist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s use of marble.</w:t>
                      </w: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  <w:r/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sectPr w:rsidR="00C14C51">
      <w:headerReference w:type="default" r:id="rId10"/>
      <w:footerReference w:type="default" r:id="rId11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8412A">
      <w:r>
        <w:separator/>
      </w:r>
    </w:p>
  </w:endnote>
  <w:endnote w:type="continuationSeparator" w:id="0">
    <w:p w:rsidR="00000000" w:rsidRDefault="00184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C51" w:rsidRDefault="00C14C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8412A">
      <w:r>
        <w:separator/>
      </w:r>
    </w:p>
  </w:footnote>
  <w:footnote w:type="continuationSeparator" w:id="0">
    <w:p w:rsidR="00000000" w:rsidRDefault="00184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C51" w:rsidRDefault="0018412A">
    <w:pPr>
      <w:pStyle w:val="HeaderFooter"/>
      <w:tabs>
        <w:tab w:val="clear" w:pos="9020"/>
        <w:tab w:val="center" w:pos="7286"/>
        <w:tab w:val="right" w:pos="14572"/>
      </w:tabs>
    </w:pPr>
    <w:r>
      <w:rPr>
        <w:b/>
        <w:bCs/>
      </w:rPr>
      <w:t xml:space="preserve">The Classical Era </w:t>
    </w:r>
    <w:r>
      <w:rPr>
        <w:b/>
        <w:bCs/>
      </w:rPr>
      <w:t>in Art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comments="0"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C51"/>
    <w:rsid w:val="0018412A"/>
    <w:rsid w:val="00C1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D5321"/>
  <w15:docId w15:val="{8F1500C9-4290-4B0C-AA5C-B2A8599E9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lang w:val="en-US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D079E97D</Template>
  <TotalTime>0</TotalTime>
  <Pages>2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Greaney</dc:creator>
  <cp:lastModifiedBy>Daniel Greaney</cp:lastModifiedBy>
  <cp:revision>2</cp:revision>
  <dcterms:created xsi:type="dcterms:W3CDTF">2018-09-19T09:27:00Z</dcterms:created>
  <dcterms:modified xsi:type="dcterms:W3CDTF">2018-09-19T09:27:00Z</dcterms:modified>
</cp:coreProperties>
</file>