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9F2" w:rsidRDefault="007719F2">
      <w:r w:rsidRPr="007719F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2358390</wp:posOffset>
            </wp:positionV>
            <wp:extent cx="594995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508" y="21500"/>
                <wp:lineTo x="2150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9F2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80314</wp:posOffset>
            </wp:positionH>
            <wp:positionV relativeFrom="page">
              <wp:align>top</wp:align>
            </wp:positionV>
            <wp:extent cx="5062220" cy="3045460"/>
            <wp:effectExtent l="0" t="0" r="508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t="8116" r="2273" b="14191"/>
                    <a:stretch/>
                  </pic:blipFill>
                  <pic:spPr bwMode="auto">
                    <a:xfrm>
                      <a:off x="0" y="0"/>
                      <a:ext cx="5062220" cy="304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9F2">
        <w:drawing>
          <wp:inline distT="0" distB="0" distL="0" distR="0" wp14:anchorId="6C63E1FD" wp14:editId="41001EDA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>
      <w:r w:rsidRPr="007719F2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163195</wp:posOffset>
            </wp:positionV>
            <wp:extent cx="4895850" cy="3671888"/>
            <wp:effectExtent l="0" t="0" r="0" b="5080"/>
            <wp:wrapThrough wrapText="bothSides">
              <wp:wrapPolygon edited="0">
                <wp:start x="0" y="0"/>
                <wp:lineTo x="0" y="21518"/>
                <wp:lineTo x="21516" y="21518"/>
                <wp:lineTo x="2151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7719F2"/>
    <w:p w:rsidR="007719F2" w:rsidRDefault="009018F9">
      <w:r>
        <w:t xml:space="preserve">                                  </w:t>
      </w:r>
    </w:p>
    <w:p w:rsidR="007719F2" w:rsidRDefault="007719F2"/>
    <w:p w:rsidR="009018F9" w:rsidRDefault="007719F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18F9">
        <w:t xml:space="preserve">                                                            </w:t>
      </w:r>
      <w:r>
        <w:t>____________________________________________________________________________________________________________________________________________________________________</w:t>
      </w:r>
      <w:r w:rsidRPr="007719F2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-769151</wp:posOffset>
            </wp:positionV>
            <wp:extent cx="5247005" cy="393573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8F9">
        <w:t xml:space="preserve">         </w:t>
      </w:r>
    </w:p>
    <w:p w:rsidR="009018F9" w:rsidRDefault="009018F9">
      <w:r w:rsidRPr="009018F9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-723900</wp:posOffset>
            </wp:positionV>
            <wp:extent cx="5731510" cy="1995914"/>
            <wp:effectExtent l="0" t="0" r="254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18F9" w:rsidRDefault="009018F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8F9" w:rsidRDefault="004C6E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249555</wp:posOffset>
                </wp:positionV>
                <wp:extent cx="171450" cy="20955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66606" id="Oval 11" o:spid="_x0000_s1026" style="position:absolute;margin-left:-23.25pt;margin-top:19.65pt;width:13.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  <w:r w:rsidR="009018F9" w:rsidRPr="009018F9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172720</wp:posOffset>
            </wp:positionV>
            <wp:extent cx="6753860" cy="2257425"/>
            <wp:effectExtent l="0" t="0" r="8890" b="9525"/>
            <wp:wrapThrough wrapText="bothSides">
              <wp:wrapPolygon edited="0">
                <wp:start x="0" y="0"/>
                <wp:lineTo x="0" y="21509"/>
                <wp:lineTo x="21568" y="21509"/>
                <wp:lineTo x="2156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8F9" w:rsidRDefault="009018F9"/>
    <w:p w:rsidR="009018F9" w:rsidRDefault="009018F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16A4" w:rsidRDefault="004C6E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-485775</wp:posOffset>
                </wp:positionV>
                <wp:extent cx="266700" cy="2476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E5F014" id="Oval 10" o:spid="_x0000_s1026" style="position:absolute;margin-left:-56.25pt;margin-top:-38.25pt;width:21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 w:rsidRPr="004C6ED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-619760</wp:posOffset>
            </wp:positionV>
            <wp:extent cx="7209155" cy="95916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9018F9">
        <w:t xml:space="preserve">                                                                                                                                               </w:t>
      </w:r>
    </w:p>
    <w:sectPr w:rsidR="005A16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9F2"/>
    <w:rsid w:val="003410D5"/>
    <w:rsid w:val="004C6ED8"/>
    <w:rsid w:val="00646CC2"/>
    <w:rsid w:val="007719F2"/>
    <w:rsid w:val="009018F9"/>
    <w:rsid w:val="00B819A6"/>
    <w:rsid w:val="00BA7609"/>
    <w:rsid w:val="00ED6A4C"/>
    <w:rsid w:val="00F15C10"/>
    <w:rsid w:val="00FF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2F787"/>
  <w15:chartTrackingRefBased/>
  <w15:docId w15:val="{19E51241-DAA0-4F24-BBC1-3B068BB9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30D696C2</Template>
  <TotalTime>86</TotalTime>
  <Pages>4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Marteel</dc:creator>
  <cp:keywords/>
  <dc:description/>
  <cp:lastModifiedBy>Françoise Marteel</cp:lastModifiedBy>
  <cp:revision>7</cp:revision>
  <cp:lastPrinted>2019-09-11T13:00:00Z</cp:lastPrinted>
  <dcterms:created xsi:type="dcterms:W3CDTF">2019-09-11T12:32:00Z</dcterms:created>
  <dcterms:modified xsi:type="dcterms:W3CDTF">2019-09-11T14:06:00Z</dcterms:modified>
</cp:coreProperties>
</file>