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E6838" w14:textId="77777777" w:rsidR="00D50CD0" w:rsidRPr="0090476C" w:rsidRDefault="00566B70" w:rsidP="00AB439C">
      <w:pPr>
        <w:rPr>
          <w:rFonts w:ascii="Futura" w:hAnsi="Futura" w:cs="Futura"/>
          <w:b/>
          <w:color w:val="808080" w:themeColor="background1" w:themeShade="80"/>
          <w:sz w:val="44"/>
          <w:szCs w:val="52"/>
        </w:rPr>
      </w:pPr>
      <w:r>
        <w:rPr>
          <w:rFonts w:ascii="Futura" w:hAnsi="Futura" w:cs="Futura"/>
          <w:vanish/>
          <w:sz w:val="28"/>
        </w:rPr>
        <w:t>Deadline:  page for detailed explanation).om Milford station. ephen Smith HW.</w:t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>
        <w:rPr>
          <w:rFonts w:ascii="Futura" w:hAnsi="Futura" w:cs="Futura"/>
          <w:vanish/>
          <w:sz w:val="28"/>
        </w:rPr>
        <w:pgNum/>
      </w:r>
      <w:r w:rsidR="00AB439C" w:rsidRPr="0090476C">
        <w:rPr>
          <w:rFonts w:ascii="Futura" w:hAnsi="Futura" w:cs="Futura"/>
          <w:b/>
          <w:color w:val="808080" w:themeColor="background1" w:themeShade="80"/>
          <w:sz w:val="44"/>
          <w:szCs w:val="52"/>
        </w:rPr>
        <w:t>GRAPHIC DESIGN</w:t>
      </w:r>
    </w:p>
    <w:p w14:paraId="3F792287" w14:textId="2B72929D" w:rsidR="00AB439C" w:rsidRPr="0090476C" w:rsidRDefault="00ED13A9" w:rsidP="00AB439C">
      <w:pPr>
        <w:rPr>
          <w:rFonts w:ascii="Futura" w:hAnsi="Futura" w:cs="Futura"/>
          <w:b/>
          <w:color w:val="808080" w:themeColor="background1" w:themeShade="80"/>
          <w:sz w:val="36"/>
          <w:szCs w:val="52"/>
        </w:rPr>
      </w:pPr>
      <w:r w:rsidRPr="00ED13A9">
        <w:rPr>
          <w:rFonts w:ascii="Futura" w:hAnsi="Futura" w:cs="Futura"/>
          <w:b/>
          <w:color w:val="808080" w:themeColor="background1" w:themeShade="80"/>
          <w:sz w:val="36"/>
          <w:szCs w:val="52"/>
        </w:rPr>
        <w:t xml:space="preserve">Anna </w:t>
      </w:r>
      <w:proofErr w:type="spellStart"/>
      <w:r w:rsidRPr="00ED13A9">
        <w:rPr>
          <w:rFonts w:ascii="Futura" w:hAnsi="Futura" w:cs="Futura"/>
          <w:b/>
          <w:color w:val="808080" w:themeColor="background1" w:themeShade="80"/>
          <w:sz w:val="36"/>
          <w:szCs w:val="52"/>
        </w:rPr>
        <w:t>Kövecses</w:t>
      </w:r>
      <w:proofErr w:type="spellEnd"/>
    </w:p>
    <w:p w14:paraId="252E77E0" w14:textId="77777777" w:rsidR="00AB439C" w:rsidRPr="0090476C" w:rsidRDefault="00AB439C" w:rsidP="00AB439C">
      <w:pPr>
        <w:rPr>
          <w:rFonts w:ascii="Futura" w:hAnsi="Futura" w:cs="Futura"/>
          <w:b/>
          <w:color w:val="E36C0A" w:themeColor="accent6" w:themeShade="BF"/>
          <w:sz w:val="20"/>
        </w:rPr>
      </w:pPr>
    </w:p>
    <w:p w14:paraId="0AFBBDCA" w14:textId="6623BFD5" w:rsidR="00D951CA" w:rsidRPr="003E4F44" w:rsidRDefault="00AB439C" w:rsidP="00AB439C">
      <w:pPr>
        <w:rPr>
          <w:rFonts w:ascii="Futura" w:hAnsi="Futura" w:cs="Futura"/>
          <w:sz w:val="28"/>
        </w:rPr>
      </w:pPr>
      <w:r w:rsidRPr="003E4F44">
        <w:rPr>
          <w:rFonts w:ascii="Futura" w:hAnsi="Futura" w:cs="Futura"/>
          <w:b/>
          <w:color w:val="E36C0A" w:themeColor="accent6" w:themeShade="BF"/>
          <w:sz w:val="28"/>
        </w:rPr>
        <w:t xml:space="preserve">Aim: </w:t>
      </w:r>
      <w:r w:rsidRPr="003E4F44">
        <w:rPr>
          <w:rFonts w:ascii="Futura" w:hAnsi="Futura" w:cs="Futura"/>
          <w:sz w:val="28"/>
        </w:rPr>
        <w:t>To study the artis</w:t>
      </w:r>
      <w:r w:rsidR="00D951CA" w:rsidRPr="003E4F44">
        <w:rPr>
          <w:rFonts w:ascii="Futura" w:hAnsi="Futura" w:cs="Futura"/>
          <w:sz w:val="28"/>
        </w:rPr>
        <w:t>t’s style and technique to help you further explore the use of surface pat</w:t>
      </w:r>
      <w:r w:rsidR="00D85410">
        <w:rPr>
          <w:rFonts w:ascii="Futura" w:hAnsi="Futura" w:cs="Futura"/>
          <w:sz w:val="28"/>
        </w:rPr>
        <w:t>tern, mark making and</w:t>
      </w:r>
      <w:r w:rsidR="00D50CD0" w:rsidRPr="003E4F44">
        <w:rPr>
          <w:rFonts w:ascii="Futura" w:hAnsi="Futura" w:cs="Futura"/>
          <w:sz w:val="28"/>
        </w:rPr>
        <w:t xml:space="preserve"> mixed media</w:t>
      </w:r>
      <w:r w:rsidR="00D85410">
        <w:rPr>
          <w:rFonts w:ascii="Futura" w:hAnsi="Futura" w:cs="Futura"/>
          <w:sz w:val="28"/>
        </w:rPr>
        <w:t xml:space="preserve"> and digital design</w:t>
      </w:r>
      <w:r w:rsidR="00D951CA" w:rsidRPr="003E4F44">
        <w:rPr>
          <w:rFonts w:ascii="Futura" w:hAnsi="Futura" w:cs="Futura"/>
          <w:sz w:val="28"/>
        </w:rPr>
        <w:t>.</w:t>
      </w:r>
      <w:r w:rsidR="00D85410">
        <w:rPr>
          <w:rFonts w:ascii="Futura" w:hAnsi="Futura" w:cs="Futura"/>
          <w:sz w:val="28"/>
        </w:rPr>
        <w:t xml:space="preserve"> An introduction to negative space design and portrait illustration.</w:t>
      </w:r>
    </w:p>
    <w:p w14:paraId="24C61933" w14:textId="2AF562D2" w:rsidR="00AB439C" w:rsidRPr="003E4F44" w:rsidRDefault="00AB439C" w:rsidP="00AB439C">
      <w:pPr>
        <w:rPr>
          <w:rFonts w:ascii="Futura" w:hAnsi="Futura" w:cs="Futura"/>
          <w:b/>
          <w:color w:val="E36C0A" w:themeColor="accent6" w:themeShade="BF"/>
          <w:sz w:val="28"/>
        </w:rPr>
      </w:pPr>
      <w:r w:rsidRPr="003E4F44">
        <w:rPr>
          <w:rFonts w:ascii="Futura" w:hAnsi="Futura" w:cs="Futura"/>
          <w:b/>
          <w:color w:val="E36C0A" w:themeColor="accent6" w:themeShade="BF"/>
          <w:sz w:val="28"/>
        </w:rPr>
        <w:t>Deadline:</w:t>
      </w:r>
      <w:r w:rsidRPr="003E4F44">
        <w:rPr>
          <w:rFonts w:ascii="Futura" w:hAnsi="Futura" w:cs="Futura"/>
          <w:color w:val="E36C0A" w:themeColor="accent6" w:themeShade="BF"/>
          <w:sz w:val="28"/>
        </w:rPr>
        <w:t xml:space="preserve"> </w:t>
      </w:r>
      <w:r w:rsidR="008909EF">
        <w:rPr>
          <w:rFonts w:ascii="Futura" w:hAnsi="Futura" w:cs="Futura"/>
          <w:sz w:val="28"/>
        </w:rPr>
        <w:t xml:space="preserve">WEEK </w:t>
      </w:r>
      <w:r w:rsidR="00843B6E">
        <w:rPr>
          <w:rFonts w:ascii="Futura" w:hAnsi="Futura" w:cs="Futura"/>
          <w:sz w:val="28"/>
        </w:rPr>
        <w:t>7</w:t>
      </w:r>
      <w:r w:rsidRPr="003E4F44">
        <w:rPr>
          <w:rFonts w:ascii="Futura" w:hAnsi="Futura" w:cs="Futura"/>
          <w:sz w:val="28"/>
        </w:rPr>
        <w:t xml:space="preserve"> homework set on </w:t>
      </w:r>
      <w:r w:rsidR="008909EF">
        <w:rPr>
          <w:rFonts w:ascii="Futura" w:hAnsi="Futura" w:cs="Futura"/>
          <w:sz w:val="28"/>
        </w:rPr>
        <w:t>THURSDAY</w:t>
      </w:r>
      <w:r w:rsidRPr="003E4F44">
        <w:rPr>
          <w:rFonts w:ascii="Futura" w:hAnsi="Futura" w:cs="Futura"/>
          <w:sz w:val="28"/>
        </w:rPr>
        <w:t xml:space="preserve"> </w:t>
      </w:r>
      <w:r w:rsidR="008909EF">
        <w:rPr>
          <w:rFonts w:ascii="Futura" w:hAnsi="Futura" w:cs="Futura"/>
          <w:sz w:val="28"/>
        </w:rPr>
        <w:t>2/11</w:t>
      </w:r>
      <w:r w:rsidRPr="003E4F44">
        <w:rPr>
          <w:rFonts w:ascii="Futura" w:hAnsi="Futura" w:cs="Futura"/>
          <w:sz w:val="28"/>
        </w:rPr>
        <w:t xml:space="preserve">/17. </w:t>
      </w:r>
      <w:r w:rsidRPr="00566B70">
        <w:rPr>
          <w:rFonts w:ascii="Futura" w:hAnsi="Futura" w:cs="Futura"/>
          <w:sz w:val="28"/>
          <w:u w:val="single"/>
        </w:rPr>
        <w:t xml:space="preserve">Due lesson </w:t>
      </w:r>
      <w:r w:rsidR="00D50CD0" w:rsidRPr="00566B70">
        <w:rPr>
          <w:rFonts w:ascii="Futura" w:hAnsi="Futura" w:cs="Futura"/>
          <w:sz w:val="28"/>
          <w:u w:val="single"/>
        </w:rPr>
        <w:t>WEDNESDAY 01/11</w:t>
      </w:r>
      <w:r w:rsidRPr="00566B70">
        <w:rPr>
          <w:rFonts w:ascii="Futura" w:hAnsi="Futura" w:cs="Futura"/>
          <w:sz w:val="28"/>
          <w:u w:val="single"/>
        </w:rPr>
        <w:t>/17</w:t>
      </w:r>
    </w:p>
    <w:p w14:paraId="0F573944" w14:textId="6CCDED93" w:rsidR="00D951CA" w:rsidRPr="003E4F44" w:rsidRDefault="00AB439C" w:rsidP="00D951CA">
      <w:pPr>
        <w:pStyle w:val="ListParagraph"/>
        <w:spacing w:after="0" w:line="360" w:lineRule="auto"/>
        <w:ind w:left="0"/>
        <w:rPr>
          <w:rFonts w:ascii="Futura" w:hAnsi="Futura" w:cs="Futura"/>
          <w:szCs w:val="20"/>
        </w:rPr>
      </w:pPr>
      <w:r w:rsidRPr="003E4F44">
        <w:rPr>
          <w:rFonts w:ascii="Futura" w:hAnsi="Futura" w:cs="Futura"/>
          <w:b/>
          <w:color w:val="E36C0A" w:themeColor="accent6" w:themeShade="BF"/>
          <w:sz w:val="24"/>
        </w:rPr>
        <w:t xml:space="preserve">Task: </w:t>
      </w:r>
      <w:r w:rsidR="00446A81">
        <w:rPr>
          <w:rFonts w:ascii="Futura" w:hAnsi="Futura" w:cs="Futura"/>
          <w:sz w:val="24"/>
        </w:rPr>
        <w:t>Produce 2</w:t>
      </w:r>
      <w:r w:rsidRPr="003E4F44">
        <w:rPr>
          <w:rFonts w:ascii="Futura" w:hAnsi="Futura" w:cs="Futura"/>
          <w:sz w:val="24"/>
        </w:rPr>
        <w:t xml:space="preserve">x A4 </w:t>
      </w:r>
      <w:r w:rsidR="00446A81">
        <w:rPr>
          <w:rFonts w:ascii="Futura" w:hAnsi="Futura" w:cs="Futura"/>
          <w:sz w:val="24"/>
        </w:rPr>
        <w:t xml:space="preserve">spread covering the work of Anna </w:t>
      </w:r>
      <w:proofErr w:type="spellStart"/>
      <w:r w:rsidR="00446A81">
        <w:rPr>
          <w:rFonts w:ascii="Futura" w:hAnsi="Futura" w:cs="Futura"/>
          <w:sz w:val="24"/>
        </w:rPr>
        <w:t>Kovescses</w:t>
      </w:r>
      <w:proofErr w:type="spellEnd"/>
      <w:r w:rsidR="00446A81">
        <w:rPr>
          <w:rFonts w:ascii="Futura" w:hAnsi="Futura" w:cs="Futura"/>
          <w:sz w:val="24"/>
        </w:rPr>
        <w:t>.</w:t>
      </w:r>
    </w:p>
    <w:p w14:paraId="2C9AAD43" w14:textId="79C78298" w:rsidR="003E4F44" w:rsidRDefault="00C41078" w:rsidP="00D951CA">
      <w:pPr>
        <w:pStyle w:val="ListParagraph"/>
        <w:spacing w:after="0" w:line="360" w:lineRule="auto"/>
        <w:ind w:left="0"/>
        <w:rPr>
          <w:rFonts w:ascii="Futura" w:hAnsi="Futura" w:cs="Futura"/>
          <w:sz w:val="24"/>
        </w:rPr>
      </w:pPr>
      <w:r w:rsidRPr="00C41078">
        <w:rPr>
          <w:rFonts w:ascii="Futura" w:eastAsia="Times New Roman" w:hAnsi="Futura" w:cs="Futura"/>
          <w:b/>
          <w:bCs/>
          <w:color w:val="222222"/>
          <w:kern w:val="36"/>
          <w:sz w:val="28"/>
          <w:szCs w:val="48"/>
        </w:rPr>
        <w:t xml:space="preserve">Anna </w:t>
      </w:r>
      <w:proofErr w:type="spellStart"/>
      <w:r w:rsidRPr="00C41078">
        <w:rPr>
          <w:rFonts w:ascii="Futura" w:eastAsia="Times New Roman" w:hAnsi="Futura" w:cs="Futura"/>
          <w:b/>
          <w:bCs/>
          <w:color w:val="222222"/>
          <w:kern w:val="36"/>
          <w:sz w:val="28"/>
          <w:szCs w:val="48"/>
        </w:rPr>
        <w:t>Kövecses</w:t>
      </w:r>
      <w:proofErr w:type="spellEnd"/>
      <w:r>
        <w:rPr>
          <w:rFonts w:ascii="Futura" w:eastAsia="Times New Roman" w:hAnsi="Futura" w:cs="Futura"/>
          <w:b/>
          <w:bCs/>
          <w:color w:val="222222"/>
          <w:kern w:val="36"/>
          <w:sz w:val="28"/>
          <w:szCs w:val="48"/>
        </w:rPr>
        <w:br/>
      </w:r>
      <w:hyperlink r:id="rId5" w:history="1">
        <w:r w:rsidR="00F92D5B" w:rsidRPr="00CA412E">
          <w:rPr>
            <w:rStyle w:val="Hyperlink"/>
            <w:rFonts w:ascii="Futura" w:hAnsi="Futura" w:cs="Futura"/>
            <w:sz w:val="24"/>
          </w:rPr>
          <w:t>http://annakovecses.tumblr.com</w:t>
        </w:r>
      </w:hyperlink>
      <w:bookmarkStart w:id="0" w:name="_GoBack"/>
      <w:bookmarkEnd w:id="0"/>
    </w:p>
    <w:p w14:paraId="5194F16B" w14:textId="7E8268A5" w:rsidR="00F92D5B" w:rsidRDefault="00E34720" w:rsidP="00D951CA">
      <w:pPr>
        <w:pStyle w:val="ListParagraph"/>
        <w:spacing w:after="0" w:line="360" w:lineRule="auto"/>
        <w:ind w:left="0"/>
        <w:rPr>
          <w:rFonts w:ascii="Futura" w:hAnsi="Futura" w:cs="Futura"/>
          <w:sz w:val="24"/>
        </w:rPr>
      </w:pPr>
      <w:hyperlink r:id="rId6" w:history="1">
        <w:r w:rsidR="00F92D5B" w:rsidRPr="00CA412E">
          <w:rPr>
            <w:rStyle w:val="Hyperlink"/>
            <w:rFonts w:ascii="Futura" w:hAnsi="Futura" w:cs="Futura"/>
            <w:sz w:val="24"/>
          </w:rPr>
          <w:t>https://www.ycn.org/work-with/individuals/159-anna-kovecses</w:t>
        </w:r>
      </w:hyperlink>
    </w:p>
    <w:p w14:paraId="102A911B" w14:textId="77777777" w:rsidR="00125066" w:rsidRDefault="00E34720" w:rsidP="00125066">
      <w:pPr>
        <w:pStyle w:val="ListParagraph"/>
        <w:spacing w:after="0" w:line="360" w:lineRule="auto"/>
        <w:ind w:left="0"/>
        <w:rPr>
          <w:rFonts w:ascii="Futura" w:hAnsi="Futura" w:cs="Futura"/>
          <w:sz w:val="24"/>
        </w:rPr>
      </w:pPr>
      <w:hyperlink r:id="rId7" w:history="1">
        <w:r w:rsidR="00F92D5B" w:rsidRPr="00CA412E">
          <w:rPr>
            <w:rStyle w:val="Hyperlink"/>
            <w:rFonts w:ascii="Futura" w:hAnsi="Futura" w:cs="Futura"/>
            <w:sz w:val="24"/>
          </w:rPr>
          <w:t>https://www.itsnicethat.com/articles/anna-kovecses-illustration-100417</w:t>
        </w:r>
      </w:hyperlink>
      <w:r w:rsidR="00125066">
        <w:rPr>
          <w:rFonts w:ascii="Futura" w:hAnsi="Futura" w:cs="Futura"/>
          <w:sz w:val="24"/>
        </w:rPr>
        <w:tab/>
      </w:r>
    </w:p>
    <w:p w14:paraId="3DA70A5D" w14:textId="77777777" w:rsidR="00125066" w:rsidRDefault="00125066" w:rsidP="00125066">
      <w:pPr>
        <w:pStyle w:val="ListParagraph"/>
        <w:spacing w:after="0" w:line="360" w:lineRule="auto"/>
        <w:ind w:left="0"/>
        <w:rPr>
          <w:rFonts w:ascii="Futura" w:hAnsi="Futura" w:cs="Futura"/>
          <w:sz w:val="24"/>
        </w:rPr>
      </w:pPr>
    </w:p>
    <w:p w14:paraId="4D741A85" w14:textId="5B1487B5" w:rsidR="00125066" w:rsidRDefault="00125066" w:rsidP="00125066">
      <w:pPr>
        <w:pStyle w:val="ListParagraph"/>
        <w:spacing w:after="0" w:line="360" w:lineRule="auto"/>
        <w:ind w:left="0"/>
        <w:jc w:val="center"/>
        <w:rPr>
          <w:rFonts w:ascii="Futura" w:hAnsi="Futura" w:cs="Futura"/>
          <w:sz w:val="24"/>
        </w:rPr>
      </w:pPr>
      <w:r w:rsidRPr="00125066">
        <w:rPr>
          <w:rFonts w:ascii="Futura" w:hAnsi="Futura" w:cs="Futura"/>
          <w:noProof/>
          <w:sz w:val="24"/>
          <w:lang w:eastAsia="en-GB"/>
        </w:rPr>
        <w:drawing>
          <wp:inline distT="0" distB="0" distL="0" distR="0" wp14:anchorId="59D3AEB6" wp14:editId="4B711D0B">
            <wp:extent cx="2276272" cy="2808817"/>
            <wp:effectExtent l="0" t="0" r="10160" b="1079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44" cy="28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6A7A" w14:textId="3EADEA7D" w:rsidR="00125066" w:rsidRPr="00125066" w:rsidRDefault="00125066" w:rsidP="00125066">
      <w:pPr>
        <w:pStyle w:val="ListParagraph"/>
        <w:tabs>
          <w:tab w:val="left" w:pos="3493"/>
        </w:tabs>
        <w:spacing w:after="0" w:line="360" w:lineRule="auto"/>
        <w:ind w:left="0"/>
        <w:rPr>
          <w:rFonts w:ascii="Futura" w:hAnsi="Futura" w:cs="Futura"/>
          <w:sz w:val="24"/>
        </w:rPr>
      </w:pPr>
      <w:r>
        <w:rPr>
          <w:rFonts w:ascii="Futura" w:hAnsi="Futura" w:cs="Futura"/>
          <w:sz w:val="24"/>
        </w:rPr>
        <w:softHyphen/>
      </w:r>
      <w:r>
        <w:rPr>
          <w:rFonts w:ascii="Futura" w:hAnsi="Futura" w:cs="Futura"/>
          <w:sz w:val="24"/>
        </w:rPr>
        <w:softHyphen/>
      </w:r>
    </w:p>
    <w:p w14:paraId="5162AAF4" w14:textId="4B6700CB" w:rsidR="00F94943" w:rsidRPr="00AF0789" w:rsidRDefault="000D41C4" w:rsidP="009D4A09">
      <w:pPr>
        <w:spacing w:before="150" w:after="150"/>
        <w:jc w:val="center"/>
        <w:outlineLvl w:val="0"/>
        <w:rPr>
          <w:rFonts w:ascii="Futura" w:eastAsia="Times New Roman" w:hAnsi="Futura" w:cs="Futura"/>
          <w:b/>
          <w:bCs/>
          <w:color w:val="222222"/>
          <w:kern w:val="36"/>
          <w:sz w:val="18"/>
          <w:szCs w:val="48"/>
          <w:lang w:val="en-GB"/>
        </w:rPr>
      </w:pPr>
      <w:r>
        <w:rPr>
          <w:rFonts w:ascii="Futura" w:eastAsia="Times New Roman" w:hAnsi="Futura" w:cs="Futura"/>
          <w:b/>
          <w:bCs/>
          <w:noProof/>
          <w:color w:val="222222"/>
          <w:kern w:val="36"/>
          <w:sz w:val="20"/>
          <w:szCs w:val="48"/>
          <w:lang w:val="en-GB" w:eastAsia="en-GB"/>
        </w:rPr>
        <w:lastRenderedPageBreak/>
        <w:drawing>
          <wp:inline distT="0" distB="0" distL="0" distR="0" wp14:anchorId="1F36C93E" wp14:editId="0231CC1E">
            <wp:extent cx="9221486" cy="65151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486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CB2" w:rsidRPr="003E7003">
        <w:rPr>
          <w:rFonts w:ascii="Futura" w:eastAsia="Times New Roman" w:hAnsi="Futura" w:cs="Futura"/>
          <w:b/>
          <w:bCs/>
          <w:color w:val="222222"/>
          <w:kern w:val="36"/>
          <w:sz w:val="20"/>
          <w:szCs w:val="48"/>
          <w:lang w:val="en-GB"/>
        </w:rPr>
        <w:br/>
      </w:r>
      <w:r w:rsidR="009D4A09">
        <w:rPr>
          <w:rFonts w:ascii="Futura" w:eastAsia="Times New Roman" w:hAnsi="Futura" w:cs="Futura"/>
          <w:b/>
          <w:bCs/>
          <w:noProof/>
          <w:color w:val="222222"/>
          <w:kern w:val="36"/>
          <w:sz w:val="18"/>
          <w:szCs w:val="48"/>
          <w:lang w:val="en-GB" w:eastAsia="en-GB"/>
        </w:rPr>
        <w:lastRenderedPageBreak/>
        <w:drawing>
          <wp:inline distT="0" distB="0" distL="0" distR="0" wp14:anchorId="1A825773" wp14:editId="31B2FCCA">
            <wp:extent cx="9278471" cy="6555362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143" cy="65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943" w:rsidRPr="00AF0789" w:rsidSect="00AB439C">
      <w:type w:val="continuous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Segoe UI Semilight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C5279"/>
    <w:multiLevelType w:val="hybridMultilevel"/>
    <w:tmpl w:val="413272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DF088A"/>
    <w:multiLevelType w:val="hybridMultilevel"/>
    <w:tmpl w:val="54F822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340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07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EA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A8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28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0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0E6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CC9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5D28C5"/>
    <w:multiLevelType w:val="hybridMultilevel"/>
    <w:tmpl w:val="57E207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9C"/>
    <w:rsid w:val="00055BBB"/>
    <w:rsid w:val="000666C9"/>
    <w:rsid w:val="00092C8A"/>
    <w:rsid w:val="000D41C4"/>
    <w:rsid w:val="00125066"/>
    <w:rsid w:val="00185592"/>
    <w:rsid w:val="003228A9"/>
    <w:rsid w:val="003328AF"/>
    <w:rsid w:val="003402C0"/>
    <w:rsid w:val="003606E2"/>
    <w:rsid w:val="00384CF0"/>
    <w:rsid w:val="003E4F44"/>
    <w:rsid w:val="003E7003"/>
    <w:rsid w:val="004245E8"/>
    <w:rsid w:val="00446A81"/>
    <w:rsid w:val="004C44DC"/>
    <w:rsid w:val="0050281F"/>
    <w:rsid w:val="00516515"/>
    <w:rsid w:val="00566B70"/>
    <w:rsid w:val="00570CBD"/>
    <w:rsid w:val="00585CF8"/>
    <w:rsid w:val="006241E6"/>
    <w:rsid w:val="006B649E"/>
    <w:rsid w:val="006F5CB2"/>
    <w:rsid w:val="00700679"/>
    <w:rsid w:val="007473D1"/>
    <w:rsid w:val="007722F5"/>
    <w:rsid w:val="007D5491"/>
    <w:rsid w:val="007E46A9"/>
    <w:rsid w:val="00843B6E"/>
    <w:rsid w:val="00856035"/>
    <w:rsid w:val="008909EF"/>
    <w:rsid w:val="008C2E23"/>
    <w:rsid w:val="00904302"/>
    <w:rsid w:val="0090476C"/>
    <w:rsid w:val="009C7000"/>
    <w:rsid w:val="009D4A09"/>
    <w:rsid w:val="009F6968"/>
    <w:rsid w:val="00A029FA"/>
    <w:rsid w:val="00A73AAC"/>
    <w:rsid w:val="00A83F41"/>
    <w:rsid w:val="00A95796"/>
    <w:rsid w:val="00AA4293"/>
    <w:rsid w:val="00AB439C"/>
    <w:rsid w:val="00AF0789"/>
    <w:rsid w:val="00B123BB"/>
    <w:rsid w:val="00B24F6E"/>
    <w:rsid w:val="00B40B58"/>
    <w:rsid w:val="00B42DC5"/>
    <w:rsid w:val="00B575A3"/>
    <w:rsid w:val="00B70CDD"/>
    <w:rsid w:val="00B864C1"/>
    <w:rsid w:val="00BE5B56"/>
    <w:rsid w:val="00C263B1"/>
    <w:rsid w:val="00C41078"/>
    <w:rsid w:val="00C41A61"/>
    <w:rsid w:val="00C63EB1"/>
    <w:rsid w:val="00C700FA"/>
    <w:rsid w:val="00D50CD0"/>
    <w:rsid w:val="00D85410"/>
    <w:rsid w:val="00D951CA"/>
    <w:rsid w:val="00DA1F51"/>
    <w:rsid w:val="00DC024F"/>
    <w:rsid w:val="00DD12F7"/>
    <w:rsid w:val="00E053DC"/>
    <w:rsid w:val="00E34720"/>
    <w:rsid w:val="00EC3F7E"/>
    <w:rsid w:val="00ED13A9"/>
    <w:rsid w:val="00F01601"/>
    <w:rsid w:val="00F12E1E"/>
    <w:rsid w:val="00F34BF4"/>
    <w:rsid w:val="00F42ACC"/>
    <w:rsid w:val="00F65CC5"/>
    <w:rsid w:val="00F8190C"/>
    <w:rsid w:val="00F92D5B"/>
    <w:rsid w:val="00F94943"/>
    <w:rsid w:val="00FA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3910D"/>
  <w14:defaultImageDpi w14:val="300"/>
  <w15:docId w15:val="{D00F3D21-49B9-4E8C-AEF6-2B326FEE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39C"/>
  </w:style>
  <w:style w:type="paragraph" w:styleId="Heading1">
    <w:name w:val="heading 1"/>
    <w:basedOn w:val="Normal"/>
    <w:link w:val="Heading1Char"/>
    <w:uiPriority w:val="9"/>
    <w:qFormat/>
    <w:rsid w:val="003E700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39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AB43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39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575A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7003"/>
    <w:rPr>
      <w:rFonts w:ascii="Times" w:hAnsi="Times"/>
      <w:b/>
      <w:bCs/>
      <w:kern w:val="36"/>
      <w:sz w:val="48"/>
      <w:szCs w:val="4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tsnicethat.com/articles/anna-kovecses-illustration-1004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cn.org/work-with/individuals/159-anna-kovecse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nnakovecses.tumblr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F5A98F1A</Template>
  <TotalTime>0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Cordero</dc:creator>
  <cp:keywords/>
  <dc:description/>
  <cp:lastModifiedBy>Armand Cordero</cp:lastModifiedBy>
  <cp:revision>2</cp:revision>
  <cp:lastPrinted>2017-11-03T11:13:00Z</cp:lastPrinted>
  <dcterms:created xsi:type="dcterms:W3CDTF">2017-11-03T11:59:00Z</dcterms:created>
  <dcterms:modified xsi:type="dcterms:W3CDTF">2017-11-03T11:59:00Z</dcterms:modified>
</cp:coreProperties>
</file>