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CE5B3E" w14:textId="77777777" w:rsidR="0064090D" w:rsidRDefault="0064090D">
      <w:r w:rsidRPr="0064090D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62E2E70" wp14:editId="04B83E15">
            <wp:simplePos x="0" y="0"/>
            <wp:positionH relativeFrom="column">
              <wp:posOffset>748145</wp:posOffset>
            </wp:positionH>
            <wp:positionV relativeFrom="paragraph">
              <wp:posOffset>231</wp:posOffset>
            </wp:positionV>
            <wp:extent cx="3568065" cy="9330690"/>
            <wp:effectExtent l="0" t="0" r="0" b="3810"/>
            <wp:wrapThrough wrapText="bothSides">
              <wp:wrapPolygon edited="0">
                <wp:start x="0" y="0"/>
                <wp:lineTo x="0" y="21565"/>
                <wp:lineTo x="21450" y="21565"/>
                <wp:lineTo x="2145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933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F23C7" w14:textId="77777777" w:rsidR="00525534" w:rsidRDefault="0064090D">
      <w:pPr>
        <w:rPr>
          <w:noProof/>
          <w:lang w:eastAsia="en-GB"/>
        </w:rPr>
      </w:pPr>
      <w:r w:rsidRPr="0064090D"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35F0AEC8" wp14:editId="6D6DF5E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79645" cy="4593590"/>
            <wp:effectExtent l="0" t="0" r="1905" b="0"/>
            <wp:wrapThrough wrapText="bothSides">
              <wp:wrapPolygon edited="0">
                <wp:start x="21600" y="21600"/>
                <wp:lineTo x="21600" y="102"/>
                <wp:lineTo x="77" y="102"/>
                <wp:lineTo x="77" y="21600"/>
                <wp:lineTo x="21600" y="2160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79645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C635B" w14:textId="77777777" w:rsidR="0064090D" w:rsidRDefault="0064090D">
      <w:pPr>
        <w:rPr>
          <w:noProof/>
          <w:lang w:eastAsia="en-GB"/>
        </w:rPr>
      </w:pPr>
    </w:p>
    <w:p w14:paraId="5F5C80A2" w14:textId="77777777" w:rsidR="0064090D" w:rsidRDefault="0064090D">
      <w:pPr>
        <w:rPr>
          <w:noProof/>
          <w:lang w:eastAsia="en-GB"/>
        </w:rPr>
      </w:pPr>
    </w:p>
    <w:p w14:paraId="7ABFBA3D" w14:textId="77777777" w:rsidR="0064090D" w:rsidRDefault="0064090D">
      <w:pPr>
        <w:rPr>
          <w:noProof/>
          <w:lang w:eastAsia="en-GB"/>
        </w:rPr>
      </w:pPr>
    </w:p>
    <w:p w14:paraId="2858ABE0" w14:textId="77777777" w:rsidR="0064090D" w:rsidRDefault="0064090D">
      <w:pPr>
        <w:rPr>
          <w:noProof/>
          <w:lang w:eastAsia="en-GB"/>
        </w:rPr>
      </w:pPr>
    </w:p>
    <w:p w14:paraId="6CC671A3" w14:textId="77777777" w:rsidR="0064090D" w:rsidRDefault="0064090D">
      <w:pPr>
        <w:rPr>
          <w:noProof/>
          <w:lang w:eastAsia="en-GB"/>
        </w:rPr>
      </w:pPr>
    </w:p>
    <w:p w14:paraId="14025C13" w14:textId="77777777" w:rsidR="0064090D" w:rsidRDefault="0064090D">
      <w:pPr>
        <w:rPr>
          <w:noProof/>
          <w:lang w:eastAsia="en-GB"/>
        </w:rPr>
      </w:pPr>
    </w:p>
    <w:p w14:paraId="39930112" w14:textId="77777777" w:rsidR="0064090D" w:rsidRDefault="0064090D">
      <w:pPr>
        <w:rPr>
          <w:noProof/>
          <w:lang w:eastAsia="en-GB"/>
        </w:rPr>
      </w:pPr>
    </w:p>
    <w:p w14:paraId="579CE3E8" w14:textId="77777777" w:rsidR="0064090D" w:rsidRDefault="0064090D">
      <w:pPr>
        <w:rPr>
          <w:noProof/>
          <w:lang w:eastAsia="en-GB"/>
        </w:rPr>
      </w:pPr>
    </w:p>
    <w:p w14:paraId="38E0295A" w14:textId="77777777" w:rsidR="0064090D" w:rsidRDefault="0064090D">
      <w:pPr>
        <w:rPr>
          <w:noProof/>
          <w:lang w:eastAsia="en-GB"/>
        </w:rPr>
      </w:pPr>
    </w:p>
    <w:p w14:paraId="0A9F3505" w14:textId="77777777" w:rsidR="0064090D" w:rsidRDefault="0064090D">
      <w:pPr>
        <w:rPr>
          <w:noProof/>
          <w:lang w:eastAsia="en-GB"/>
        </w:rPr>
      </w:pPr>
    </w:p>
    <w:p w14:paraId="18C1B3B2" w14:textId="77777777" w:rsidR="0064090D" w:rsidRDefault="0064090D">
      <w:pPr>
        <w:rPr>
          <w:noProof/>
          <w:lang w:eastAsia="en-GB"/>
        </w:rPr>
      </w:pPr>
    </w:p>
    <w:p w14:paraId="5A1773F4" w14:textId="77777777" w:rsidR="0064090D" w:rsidRDefault="0064090D">
      <w:pPr>
        <w:rPr>
          <w:noProof/>
          <w:lang w:eastAsia="en-GB"/>
        </w:rPr>
      </w:pPr>
    </w:p>
    <w:p w14:paraId="50C82BA2" w14:textId="77777777" w:rsidR="0064090D" w:rsidRDefault="0064090D">
      <w:pPr>
        <w:rPr>
          <w:noProof/>
          <w:lang w:eastAsia="en-GB"/>
        </w:rPr>
      </w:pPr>
    </w:p>
    <w:p w14:paraId="2A3ED772" w14:textId="77777777" w:rsidR="0064090D" w:rsidRDefault="0064090D">
      <w:pPr>
        <w:rPr>
          <w:noProof/>
          <w:lang w:eastAsia="en-GB"/>
        </w:rPr>
      </w:pPr>
    </w:p>
    <w:p w14:paraId="47DBF1FA" w14:textId="77777777" w:rsidR="0064090D" w:rsidRDefault="0064090D">
      <w:pPr>
        <w:rPr>
          <w:noProof/>
          <w:lang w:eastAsia="en-GB"/>
        </w:rPr>
      </w:pPr>
    </w:p>
    <w:p w14:paraId="5BDEDB2F" w14:textId="77777777" w:rsidR="0064090D" w:rsidRDefault="0064090D">
      <w:pPr>
        <w:rPr>
          <w:noProof/>
          <w:lang w:eastAsia="en-GB"/>
        </w:rPr>
      </w:pPr>
    </w:p>
    <w:p w14:paraId="0F8B9256" w14:textId="77777777" w:rsidR="0064090D" w:rsidRDefault="0064090D">
      <w:pPr>
        <w:rPr>
          <w:noProof/>
          <w:lang w:eastAsia="en-GB"/>
        </w:rPr>
      </w:pPr>
      <w:r w:rsidRPr="0064090D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2BBAB89" wp14:editId="64B087CD">
            <wp:simplePos x="0" y="0"/>
            <wp:positionH relativeFrom="column">
              <wp:posOffset>1100801</wp:posOffset>
            </wp:positionH>
            <wp:positionV relativeFrom="paragraph">
              <wp:posOffset>-34117</wp:posOffset>
            </wp:positionV>
            <wp:extent cx="4692015" cy="4034790"/>
            <wp:effectExtent l="0" t="0" r="0" b="3810"/>
            <wp:wrapThrough wrapText="bothSides">
              <wp:wrapPolygon edited="0">
                <wp:start x="21600" y="21600"/>
                <wp:lineTo x="21600" y="82"/>
                <wp:lineTo x="114" y="82"/>
                <wp:lineTo x="114" y="21600"/>
                <wp:lineTo x="21600" y="2160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92015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9B52C" w14:textId="77777777" w:rsidR="0064090D" w:rsidRDefault="0064090D">
      <w:pPr>
        <w:rPr>
          <w:noProof/>
          <w:lang w:eastAsia="en-GB"/>
        </w:rPr>
      </w:pPr>
    </w:p>
    <w:p w14:paraId="70284135" w14:textId="77777777" w:rsidR="0064090D" w:rsidRDefault="0064090D">
      <w:pPr>
        <w:rPr>
          <w:noProof/>
          <w:lang w:eastAsia="en-GB"/>
        </w:rPr>
      </w:pPr>
    </w:p>
    <w:p w14:paraId="535A8191" w14:textId="77777777" w:rsidR="0064090D" w:rsidRDefault="0064090D">
      <w:pPr>
        <w:rPr>
          <w:noProof/>
          <w:lang w:eastAsia="en-GB"/>
        </w:rPr>
      </w:pPr>
    </w:p>
    <w:p w14:paraId="5229867E" w14:textId="77777777" w:rsidR="0064090D" w:rsidRDefault="0064090D">
      <w:pPr>
        <w:rPr>
          <w:noProof/>
          <w:lang w:eastAsia="en-GB"/>
        </w:rPr>
      </w:pPr>
    </w:p>
    <w:p w14:paraId="1E19826B" w14:textId="77777777" w:rsidR="0064090D" w:rsidRDefault="0064090D">
      <w:pPr>
        <w:rPr>
          <w:noProof/>
          <w:lang w:eastAsia="en-GB"/>
        </w:rPr>
      </w:pPr>
    </w:p>
    <w:p w14:paraId="53ACF2E6" w14:textId="77777777" w:rsidR="0064090D" w:rsidRDefault="0064090D">
      <w:pPr>
        <w:rPr>
          <w:noProof/>
          <w:lang w:eastAsia="en-GB"/>
        </w:rPr>
      </w:pPr>
    </w:p>
    <w:p w14:paraId="2CEF4BF4" w14:textId="77777777" w:rsidR="0064090D" w:rsidRDefault="0064090D">
      <w:pPr>
        <w:rPr>
          <w:noProof/>
          <w:lang w:eastAsia="en-GB"/>
        </w:rPr>
      </w:pPr>
    </w:p>
    <w:p w14:paraId="7341A6C8" w14:textId="77777777" w:rsidR="0064090D" w:rsidRDefault="0064090D">
      <w:pPr>
        <w:rPr>
          <w:noProof/>
          <w:lang w:eastAsia="en-GB"/>
        </w:rPr>
      </w:pPr>
    </w:p>
    <w:p w14:paraId="38A82A03" w14:textId="77777777" w:rsidR="0064090D" w:rsidRDefault="0064090D">
      <w:pPr>
        <w:rPr>
          <w:noProof/>
          <w:lang w:eastAsia="en-GB"/>
        </w:rPr>
      </w:pPr>
    </w:p>
    <w:p w14:paraId="26608989" w14:textId="77777777" w:rsidR="0064090D" w:rsidRDefault="0064090D">
      <w:pPr>
        <w:rPr>
          <w:noProof/>
          <w:lang w:eastAsia="en-GB"/>
        </w:rPr>
      </w:pPr>
    </w:p>
    <w:p w14:paraId="60891B71" w14:textId="77777777" w:rsidR="0064090D" w:rsidRDefault="0064090D">
      <w:pPr>
        <w:rPr>
          <w:noProof/>
          <w:lang w:eastAsia="en-GB"/>
        </w:rPr>
      </w:pPr>
    </w:p>
    <w:p w14:paraId="06EEB39E" w14:textId="77777777" w:rsidR="0064090D" w:rsidRDefault="0064090D">
      <w:pPr>
        <w:rPr>
          <w:noProof/>
          <w:lang w:eastAsia="en-GB"/>
        </w:rPr>
      </w:pPr>
    </w:p>
    <w:p w14:paraId="0E6D67A7" w14:textId="77777777" w:rsidR="0064090D" w:rsidRDefault="0064090D">
      <w:bookmarkStart w:id="0" w:name="_GoBack"/>
      <w:bookmarkEnd w:id="0"/>
    </w:p>
    <w:sectPr w:rsidR="006409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90D"/>
    <w:rsid w:val="00525534"/>
    <w:rsid w:val="0064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868DD"/>
  <w15:chartTrackingRefBased/>
  <w15:docId w15:val="{D78567B5-715E-45BA-943F-830D3C7EF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F7CF89D0DA24182D8BD5910AD89F4" ma:contentTypeVersion="1" ma:contentTypeDescription="Create a new document." ma:contentTypeScope="" ma:versionID="567ae329f6d48215cd46cf3b313343d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DBCCE4F-FC96-46C0-BD98-3446C61562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877BFC-EA36-4A9B-A5D3-727F8EFF55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A7C887-A700-4B36-9483-AA27A5DB853A}">
  <ds:schemaRefs>
    <ds:schemaRef ds:uri="http://purl.org/dc/elements/1.1/"/>
    <ds:schemaRef ds:uri="http://purl.org/dc/dcmitype/"/>
    <ds:schemaRef ds:uri="http://purl.org/dc/terms/"/>
    <ds:schemaRef ds:uri="http://schemas.microsoft.com/office/2006/metadata/properties"/>
    <ds:schemaRef ds:uri="http://www.w3.org/XML/1998/namespace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46EEC2E0</Template>
  <TotalTime>2</TotalTime>
  <Pages>2</Pages>
  <Words>5</Words>
  <Characters>30</Characters>
  <Application>Microsoft Office Word</Application>
  <DocSecurity>0</DocSecurity>
  <Lines>1</Lines>
  <Paragraphs>1</Paragraphs>
  <ScaleCrop>false</ScaleCrop>
  <Company>Godalming College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Frédérique E. Lecerf</dc:creator>
  <cp:keywords/>
  <dc:description/>
  <cp:lastModifiedBy>Frédérique E. Lecerf</cp:lastModifiedBy>
  <cp:revision>1</cp:revision>
  <dcterms:created xsi:type="dcterms:W3CDTF">2017-10-16T10:13:00Z</dcterms:created>
  <dcterms:modified xsi:type="dcterms:W3CDTF">2017-10-16T10:15:00Z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0x010100793F7CF89D0DA24182D8BD5910AD89F4</vt:lpwstr>
  </property>
</Properties>
</file>