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CA7" w:rsidRPr="00867945" w:rsidRDefault="00867945" w:rsidP="00867945">
      <w:pPr>
        <w:jc w:val="center"/>
        <w:rPr>
          <w:b/>
          <w:sz w:val="36"/>
        </w:rPr>
      </w:pPr>
      <w:r w:rsidRPr="00867945">
        <w:rPr>
          <w:b/>
          <w:sz w:val="36"/>
        </w:rPr>
        <w:t>Daily Telegraph – 16</w:t>
      </w:r>
      <w:r w:rsidRPr="00867945">
        <w:rPr>
          <w:b/>
          <w:sz w:val="36"/>
          <w:vertAlign w:val="superscript"/>
        </w:rPr>
        <w:t>th</w:t>
      </w:r>
      <w:r w:rsidRPr="00867945">
        <w:rPr>
          <w:b/>
          <w:sz w:val="36"/>
        </w:rPr>
        <w:t xml:space="preserve"> November 2017</w:t>
      </w:r>
    </w:p>
    <w:p w:rsidR="00867945" w:rsidRDefault="0086794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358"/>
      </w:tblGrid>
      <w:tr w:rsidR="00814509" w:rsidTr="00AF0FD7">
        <w:tc>
          <w:tcPr>
            <w:tcW w:w="5098" w:type="dxa"/>
          </w:tcPr>
          <w:p w:rsidR="00814509" w:rsidRDefault="00814509" w:rsidP="00AF0FD7">
            <w:r>
              <w:rPr>
                <w:noProof/>
                <w:lang w:eastAsia="en-GB"/>
              </w:rPr>
              <w:drawing>
                <wp:inline distT="0" distB="0" distL="0" distR="0" wp14:anchorId="589E449C" wp14:editId="4ABAF926">
                  <wp:extent cx="2952750" cy="9083733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53" cy="908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8" w:type="dxa"/>
          </w:tcPr>
          <w:p w:rsidR="00814509" w:rsidRDefault="00814509" w:rsidP="00AF0FD7">
            <w:r>
              <w:rPr>
                <w:noProof/>
                <w:lang w:eastAsia="en-GB"/>
              </w:rPr>
              <w:drawing>
                <wp:inline distT="0" distB="0" distL="0" distR="0" wp14:anchorId="01F516E7" wp14:editId="327C4534">
                  <wp:extent cx="3152775" cy="913447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913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945" w:rsidRDefault="00867945">
      <w:bookmarkStart w:id="0" w:name="_GoBack"/>
      <w:bookmarkEnd w:id="0"/>
    </w:p>
    <w:sectPr w:rsidR="00867945" w:rsidSect="0081450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8EC"/>
    <w:rsid w:val="00814509"/>
    <w:rsid w:val="00867945"/>
    <w:rsid w:val="00950CA7"/>
    <w:rsid w:val="00E0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135CB7-A820-40B4-8723-8F404B3A3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79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F2826FF9</Template>
  <TotalTime>5</TotalTime>
  <Pages>1</Pages>
  <Words>6</Words>
  <Characters>38</Characters>
  <Application>Microsoft Office Word</Application>
  <DocSecurity>0</DocSecurity>
  <Lines>1</Lines>
  <Paragraphs>1</Paragraphs>
  <ScaleCrop>false</ScaleCrop>
  <Company>Godalming College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Stevens</dc:creator>
  <cp:keywords/>
  <dc:description/>
  <cp:lastModifiedBy>Oliver Stevens</cp:lastModifiedBy>
  <cp:revision>3</cp:revision>
  <dcterms:created xsi:type="dcterms:W3CDTF">2017-11-16T13:51:00Z</dcterms:created>
  <dcterms:modified xsi:type="dcterms:W3CDTF">2017-11-21T12:28:00Z</dcterms:modified>
</cp:coreProperties>
</file>