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23569" w14:textId="109ACCC2" w:rsidR="00144A8F" w:rsidRDefault="00144A8F" w:rsidP="00144A8F">
      <w:pPr>
        <w:shd w:val="clear" w:color="auto" w:fill="EDEDED" w:themeFill="accent3" w:themeFillTint="33"/>
        <w:spacing w:after="0"/>
        <w:rPr>
          <w:rFonts w:ascii="Tahoma" w:hAnsi="Tahoma" w:cs="Tahoma"/>
          <w:b/>
          <w:sz w:val="24"/>
          <w:lang w:val="fr-FR"/>
        </w:rPr>
      </w:pPr>
      <w:r>
        <w:rPr>
          <w:rFonts w:ascii="Tahoma" w:hAnsi="Tahoma" w:cs="Tahoma"/>
          <w:b/>
          <w:sz w:val="24"/>
          <w:lang w:val="fr-FR"/>
        </w:rPr>
        <w:t>LA MUSIQUE FRANCOPHONE CONTEMPORAINE</w:t>
      </w:r>
      <w:r>
        <w:rPr>
          <w:rFonts w:ascii="Tahoma" w:hAnsi="Tahoma" w:cs="Tahoma"/>
          <w:b/>
          <w:sz w:val="24"/>
          <w:lang w:val="fr-FR"/>
        </w:rPr>
        <w:tab/>
      </w:r>
      <w:r>
        <w:rPr>
          <w:rFonts w:ascii="Tahoma" w:hAnsi="Tahoma" w:cs="Tahoma"/>
          <w:b/>
          <w:sz w:val="24"/>
          <w:lang w:val="fr-FR"/>
        </w:rPr>
        <w:tab/>
      </w:r>
      <w:r w:rsidRPr="00144A8F">
        <w:rPr>
          <w:rFonts w:ascii="Tahoma" w:hAnsi="Tahoma" w:cs="Tahoma"/>
          <w:sz w:val="20"/>
          <w:lang w:val="fr-FR"/>
        </w:rPr>
        <w:tab/>
      </w:r>
      <w:r w:rsidRPr="00144A8F">
        <w:rPr>
          <w:rFonts w:ascii="Tahoma" w:hAnsi="Tahoma" w:cs="Tahoma"/>
          <w:sz w:val="20"/>
          <w:lang w:val="fr-FR"/>
        </w:rPr>
        <w:tab/>
      </w:r>
      <w:r>
        <w:rPr>
          <w:rFonts w:ascii="Tahoma" w:hAnsi="Tahoma" w:cs="Tahoma"/>
          <w:sz w:val="20"/>
          <w:lang w:val="fr-FR"/>
        </w:rPr>
        <w:tab/>
      </w:r>
      <w:r w:rsidRPr="00144A8F">
        <w:rPr>
          <w:rFonts w:ascii="Tahoma" w:hAnsi="Tahoma" w:cs="Tahoma"/>
          <w:sz w:val="20"/>
          <w:lang w:val="fr-FR"/>
        </w:rPr>
        <w:t>Novembre 17</w:t>
      </w:r>
    </w:p>
    <w:p w14:paraId="0FA6691D" w14:textId="7DE7CA18" w:rsidR="00755C37" w:rsidRPr="00144A8F" w:rsidRDefault="00BD4668" w:rsidP="00144A8F">
      <w:pPr>
        <w:shd w:val="clear" w:color="auto" w:fill="EDEDED" w:themeFill="accent3" w:themeFillTint="33"/>
        <w:spacing w:after="0"/>
        <w:rPr>
          <w:rFonts w:ascii="Tahoma" w:hAnsi="Tahoma" w:cs="Tahoma"/>
          <w:b/>
          <w:sz w:val="24"/>
          <w:lang w:val="fr-FR"/>
        </w:rPr>
      </w:pPr>
      <w:r w:rsidRPr="00144A8F">
        <w:rPr>
          <w:rFonts w:ascii="Tahoma" w:hAnsi="Tahoma" w:cs="Tahoma"/>
          <w:b/>
          <w:sz w:val="24"/>
          <w:u w:val="single"/>
          <w:lang w:val="fr-FR"/>
        </w:rPr>
        <w:t>Lesson 4</w:t>
      </w:r>
      <w:r w:rsidR="00FE3C65" w:rsidRPr="00BD4668">
        <w:rPr>
          <w:rFonts w:ascii="Tahoma" w:hAnsi="Tahoma" w:cs="Tahoma"/>
          <w:b/>
          <w:sz w:val="24"/>
          <w:lang w:val="fr-FR"/>
        </w:rPr>
        <w:t xml:space="preserve">  - </w:t>
      </w:r>
      <w:r w:rsidR="00E50F8F">
        <w:rPr>
          <w:rFonts w:ascii="Tahoma" w:hAnsi="Tahoma" w:cs="Tahoma"/>
          <w:b/>
          <w:sz w:val="24"/>
          <w:lang w:val="fr-FR"/>
        </w:rPr>
        <w:t>Pourquoi et c</w:t>
      </w:r>
      <w:r w:rsidRPr="00BD4668">
        <w:rPr>
          <w:rFonts w:ascii="Tahoma" w:hAnsi="Tahoma" w:cs="Tahoma"/>
          <w:b/>
          <w:sz w:val="24"/>
          <w:lang w:val="fr-FR"/>
        </w:rPr>
        <w:t>omment sauvegarder</w:t>
      </w:r>
      <w:r w:rsidR="00FE3C65" w:rsidRPr="00BD4668">
        <w:rPr>
          <w:rFonts w:ascii="Tahoma" w:hAnsi="Tahoma" w:cs="Tahoma"/>
          <w:b/>
          <w:sz w:val="24"/>
          <w:lang w:val="fr-FR"/>
        </w:rPr>
        <w:t xml:space="preserve"> la musique fran</w:t>
      </w:r>
      <w:r w:rsidR="00B3190E" w:rsidRPr="00BD4668">
        <w:rPr>
          <w:rFonts w:ascii="Tahoma" w:hAnsi="Tahoma" w:cs="Tahoma"/>
          <w:b/>
          <w:sz w:val="24"/>
          <w:lang w:val="fr-FR"/>
        </w:rPr>
        <w:t>cophone</w:t>
      </w:r>
      <w:r w:rsidR="00FE3C65" w:rsidRPr="00BD4668">
        <w:rPr>
          <w:rFonts w:ascii="Tahoma" w:hAnsi="Tahoma" w:cs="Tahoma"/>
          <w:b/>
          <w:sz w:val="24"/>
          <w:lang w:val="fr-FR"/>
        </w:rPr>
        <w:t> ?</w:t>
      </w:r>
    </w:p>
    <w:p w14:paraId="2FEB70CD" w14:textId="77777777" w:rsidR="00BA03BA" w:rsidRPr="004D2FE8" w:rsidRDefault="00BA03BA" w:rsidP="004A064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</w:pPr>
      <w:bookmarkStart w:id="0" w:name="_GoBack"/>
      <w:bookmarkEnd w:id="0"/>
    </w:p>
    <w:p w14:paraId="6022263E" w14:textId="33EDA3BA" w:rsidR="002A7E9B" w:rsidRPr="009B563A" w:rsidRDefault="00743972" w:rsidP="004A064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1"/>
          <w:lang w:val="fr-FR" w:eastAsia="en-GB"/>
        </w:rPr>
      </w:pPr>
      <w:r w:rsidRPr="00E50F8F">
        <w:rPr>
          <w:b/>
          <w:noProof/>
          <w:sz w:val="24"/>
          <w:lang w:eastAsia="en-GB"/>
        </w:rPr>
        <w:drawing>
          <wp:anchor distT="0" distB="0" distL="114300" distR="114300" simplePos="0" relativeHeight="251677695" behindDoc="1" locked="0" layoutInCell="1" allowOverlap="1" wp14:anchorId="1FE9419F" wp14:editId="0F7FA1CB">
            <wp:simplePos x="0" y="0"/>
            <wp:positionH relativeFrom="column">
              <wp:posOffset>107315</wp:posOffset>
            </wp:positionH>
            <wp:positionV relativeFrom="paragraph">
              <wp:posOffset>211455</wp:posOffset>
            </wp:positionV>
            <wp:extent cx="6286500" cy="4200525"/>
            <wp:effectExtent l="0" t="0" r="0" b="9525"/>
            <wp:wrapThrough wrapText="bothSides">
              <wp:wrapPolygon edited="0">
                <wp:start x="0" y="0"/>
                <wp:lineTo x="0" y="21551"/>
                <wp:lineTo x="21535" y="21551"/>
                <wp:lineTo x="2153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9" t="20332" r="39180" b="31379"/>
                    <a:stretch/>
                  </pic:blipFill>
                  <pic:spPr bwMode="auto">
                    <a:xfrm>
                      <a:off x="0" y="0"/>
                      <a:ext cx="628650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7DE">
        <w:rPr>
          <w:rFonts w:ascii="Tahoma" w:eastAsia="Times New Roman" w:hAnsi="Tahoma" w:cs="Tahoma"/>
          <w:color w:val="FF0000"/>
          <w:szCs w:val="21"/>
          <w:lang w:val="fr-FR" w:eastAsia="en-GB"/>
        </w:rPr>
        <w:t xml:space="preserve">1. </w:t>
      </w:r>
      <w:r w:rsidR="002A7E9B" w:rsidRPr="00E50F8F">
        <w:rPr>
          <w:rFonts w:ascii="Tahoma" w:eastAsia="Times New Roman" w:hAnsi="Tahoma" w:cs="Tahoma"/>
          <w:color w:val="FF0000"/>
          <w:szCs w:val="21"/>
          <w:lang w:val="fr-FR" w:eastAsia="en-GB"/>
        </w:rPr>
        <w:t>Pourquoi écouter de la musique ?</w:t>
      </w:r>
    </w:p>
    <w:p w14:paraId="7590A2C7" w14:textId="143B743A" w:rsidR="002A7E9B" w:rsidRPr="001247D6" w:rsidRDefault="002A7E9B" w:rsidP="002A7E9B">
      <w:pPr>
        <w:pStyle w:val="ListParagraph"/>
        <w:numPr>
          <w:ilvl w:val="0"/>
          <w:numId w:val="14"/>
        </w:numPr>
        <w:ind w:left="709" w:hanging="283"/>
        <w:rPr>
          <w:rFonts w:ascii="Tahoma" w:hAnsi="Tahoma" w:cs="Tahoma"/>
          <w:lang w:val="fr-FR"/>
        </w:rPr>
      </w:pPr>
      <w:r w:rsidRPr="001247D6">
        <w:rPr>
          <w:rFonts w:ascii="Tahoma" w:hAnsi="Tahoma" w:cs="Tahoma"/>
          <w:lang w:val="fr-FR"/>
        </w:rPr>
        <w:t>Quelle est l’opinion d’Inès en ce qui concerne</w:t>
      </w:r>
      <w:r>
        <w:rPr>
          <w:rFonts w:ascii="Tahoma" w:hAnsi="Tahoma" w:cs="Tahoma"/>
          <w:lang w:val="fr-FR"/>
        </w:rPr>
        <w:t xml:space="preserve"> l</w:t>
      </w:r>
      <w:r w:rsidRPr="001247D6">
        <w:rPr>
          <w:rFonts w:ascii="Tahoma" w:hAnsi="Tahoma" w:cs="Tahoma"/>
          <w:lang w:val="fr-FR"/>
        </w:rPr>
        <w:t>a musique ?</w:t>
      </w:r>
    </w:p>
    <w:p w14:paraId="48C191D2" w14:textId="77777777" w:rsidR="002A7E9B" w:rsidRPr="001247D6" w:rsidRDefault="002A7E9B" w:rsidP="002A7E9B">
      <w:pPr>
        <w:pStyle w:val="ListParagraph"/>
        <w:numPr>
          <w:ilvl w:val="0"/>
          <w:numId w:val="14"/>
        </w:numPr>
        <w:ind w:left="709" w:hanging="283"/>
        <w:rPr>
          <w:rFonts w:ascii="Tahoma" w:hAnsi="Tahoma" w:cs="Tahoma"/>
          <w:lang w:val="fr-FR"/>
        </w:rPr>
      </w:pPr>
      <w:r w:rsidRPr="001247D6">
        <w:rPr>
          <w:rFonts w:ascii="Tahoma" w:hAnsi="Tahoma" w:cs="Tahoma"/>
          <w:lang w:val="fr-FR"/>
        </w:rPr>
        <w:t>Qui sont les plus grands consommateurs de musique ? Ou quelle tranche d’âge écoute le plus de musique ?</w:t>
      </w:r>
    </w:p>
    <w:p w14:paraId="1921FF41" w14:textId="7E565EE2" w:rsidR="002A7E9B" w:rsidRDefault="002A7E9B" w:rsidP="002A7E9B">
      <w:pPr>
        <w:pStyle w:val="ListParagraph"/>
        <w:numPr>
          <w:ilvl w:val="0"/>
          <w:numId w:val="14"/>
        </w:numPr>
        <w:ind w:left="709" w:hanging="283"/>
        <w:rPr>
          <w:rFonts w:ascii="Tahoma" w:hAnsi="Tahoma" w:cs="Tahoma"/>
          <w:lang w:val="fr-FR"/>
        </w:rPr>
      </w:pPr>
      <w:r w:rsidRPr="001247D6">
        <w:rPr>
          <w:rFonts w:ascii="Tahoma" w:hAnsi="Tahoma" w:cs="Tahoma"/>
          <w:lang w:val="fr-FR"/>
        </w:rPr>
        <w:t>Qu’est-ce qui est rare de nos jours ?</w:t>
      </w:r>
    </w:p>
    <w:p w14:paraId="47E69EE0" w14:textId="4B4C6319" w:rsidR="002A7E9B" w:rsidRPr="002A7E9B" w:rsidRDefault="002A7E9B" w:rsidP="002A7E9B">
      <w:pPr>
        <w:pStyle w:val="ListParagraph"/>
        <w:numPr>
          <w:ilvl w:val="0"/>
          <w:numId w:val="14"/>
        </w:numPr>
        <w:ind w:left="709" w:hanging="283"/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Pourquoi écoute-t-on de la musique ? Pouvez-vous penser à d’autres raisons que celles mentionnées dans le texte ?</w:t>
      </w:r>
    </w:p>
    <w:p w14:paraId="4AB0EF15" w14:textId="0124AD15" w:rsidR="002A7E9B" w:rsidRPr="001247D6" w:rsidRDefault="002A7E9B" w:rsidP="002A7E9B">
      <w:pPr>
        <w:spacing w:after="0" w:line="360" w:lineRule="auto"/>
        <w:rPr>
          <w:rFonts w:ascii="Tahoma" w:hAnsi="Tahoma" w:cs="Tahoma"/>
          <w:b/>
          <w:sz w:val="28"/>
          <w:lang w:val="fr-FR"/>
        </w:rPr>
      </w:pPr>
      <w:r w:rsidRPr="001247D6">
        <w:rPr>
          <w:lang w:val="fr-FR"/>
        </w:rPr>
        <w:t>……………………………….</w:t>
      </w:r>
      <w:r w:rsidRPr="001247D6">
        <w:rPr>
          <w:rFonts w:cs="Tahoma"/>
          <w:sz w:val="24"/>
          <w:szCs w:val="24"/>
          <w:lang w:val="fr-FR"/>
        </w:rPr>
        <w:t>……</w:t>
      </w:r>
      <w:r>
        <w:rPr>
          <w:rFonts w:cs="Tahoma"/>
          <w:sz w:val="24"/>
          <w:szCs w:val="24"/>
          <w:lang w:val="fr-FR"/>
        </w:rPr>
        <w:t>…………….</w:t>
      </w:r>
      <w:r w:rsidRPr="001247D6">
        <w:rPr>
          <w:rFonts w:cs="Tahoma"/>
          <w:sz w:val="24"/>
          <w:szCs w:val="24"/>
          <w:lang w:val="fr-FR"/>
        </w:rPr>
        <w:t>………………………………………………………………………………………</w:t>
      </w:r>
      <w:r w:rsidR="00AD5D5D">
        <w:rPr>
          <w:rFonts w:cs="Tahoma"/>
          <w:sz w:val="24"/>
          <w:szCs w:val="24"/>
          <w:lang w:val="fr-FR"/>
        </w:rPr>
        <w:t>…</w:t>
      </w:r>
      <w:r w:rsidRPr="001247D6">
        <w:rPr>
          <w:rFonts w:cs="Tahoma"/>
          <w:sz w:val="24"/>
          <w:szCs w:val="24"/>
          <w:lang w:val="fr-FR"/>
        </w:rPr>
        <w:t>………</w:t>
      </w:r>
      <w:r w:rsidR="00AD5D5D">
        <w:rPr>
          <w:rFonts w:cs="Tahoma"/>
          <w:sz w:val="24"/>
          <w:szCs w:val="24"/>
          <w:lang w:val="fr-FR"/>
        </w:rPr>
        <w:t>.</w:t>
      </w:r>
      <w:r w:rsidRPr="001247D6">
        <w:rPr>
          <w:rFonts w:cs="Tahoma"/>
          <w:sz w:val="24"/>
          <w:szCs w:val="24"/>
          <w:lang w:val="fr-FR"/>
        </w:rPr>
        <w:t>………………</w:t>
      </w:r>
    </w:p>
    <w:p w14:paraId="00D0D372" w14:textId="4284F12A" w:rsidR="002A7E9B" w:rsidRDefault="002A7E9B" w:rsidP="002A7E9B">
      <w:pPr>
        <w:spacing w:after="0" w:line="360" w:lineRule="auto"/>
        <w:rPr>
          <w:rFonts w:cs="Tahoma"/>
          <w:sz w:val="24"/>
          <w:szCs w:val="24"/>
          <w:lang w:val="fr-FR"/>
        </w:rPr>
      </w:pPr>
      <w:r w:rsidRPr="001247D6">
        <w:rPr>
          <w:rFonts w:cs="Tahoma"/>
          <w:sz w:val="24"/>
          <w:szCs w:val="24"/>
          <w:lang w:val="fr-FR"/>
        </w:rPr>
        <w:t>……………………………………………………………</w:t>
      </w:r>
      <w:r>
        <w:rPr>
          <w:rFonts w:cs="Tahoma"/>
          <w:sz w:val="24"/>
          <w:szCs w:val="24"/>
          <w:lang w:val="fr-FR"/>
        </w:rPr>
        <w:t>…………</w:t>
      </w:r>
      <w:r w:rsidRPr="001247D6">
        <w:rPr>
          <w:rFonts w:cs="Tahoma"/>
          <w:sz w:val="24"/>
          <w:szCs w:val="24"/>
          <w:lang w:val="fr-FR"/>
        </w:rPr>
        <w:t>…………………………………………………………..………</w:t>
      </w:r>
      <w:r w:rsidR="00AD5D5D">
        <w:rPr>
          <w:rFonts w:cs="Tahoma"/>
          <w:sz w:val="24"/>
          <w:szCs w:val="24"/>
          <w:lang w:val="fr-FR"/>
        </w:rPr>
        <w:t>..</w:t>
      </w:r>
      <w:r w:rsidRPr="001247D6">
        <w:rPr>
          <w:rFonts w:cs="Tahoma"/>
          <w:sz w:val="24"/>
          <w:szCs w:val="24"/>
          <w:lang w:val="fr-FR"/>
        </w:rPr>
        <w:t>……</w:t>
      </w:r>
      <w:r w:rsidR="00AD5D5D">
        <w:rPr>
          <w:rFonts w:cs="Tahoma"/>
          <w:sz w:val="24"/>
          <w:szCs w:val="24"/>
          <w:lang w:val="fr-FR"/>
        </w:rPr>
        <w:t>.</w:t>
      </w:r>
      <w:r w:rsidRPr="001247D6">
        <w:rPr>
          <w:rFonts w:cs="Tahoma"/>
          <w:sz w:val="24"/>
          <w:szCs w:val="24"/>
          <w:lang w:val="fr-FR"/>
        </w:rPr>
        <w:t>……………</w:t>
      </w:r>
      <w:r>
        <w:rPr>
          <w:rFonts w:cs="Tahoma"/>
          <w:sz w:val="24"/>
          <w:szCs w:val="24"/>
          <w:lang w:val="fr-FR"/>
        </w:rPr>
        <w:t>…</w:t>
      </w:r>
    </w:p>
    <w:p w14:paraId="0155F791" w14:textId="77777777" w:rsidR="002A7E9B" w:rsidRPr="001247D6" w:rsidRDefault="002A7E9B" w:rsidP="002A7E9B">
      <w:pPr>
        <w:spacing w:after="0" w:line="360" w:lineRule="auto"/>
        <w:rPr>
          <w:rFonts w:ascii="Tahoma" w:hAnsi="Tahoma" w:cs="Tahoma"/>
          <w:b/>
          <w:sz w:val="28"/>
          <w:lang w:val="fr-FR"/>
        </w:rPr>
      </w:pPr>
      <w:r w:rsidRPr="001247D6">
        <w:rPr>
          <w:lang w:val="fr-FR"/>
        </w:rPr>
        <w:t>………………………………….</w:t>
      </w:r>
      <w:r w:rsidRPr="001247D6">
        <w:rPr>
          <w:rFonts w:cs="Tahoma"/>
          <w:sz w:val="24"/>
          <w:szCs w:val="24"/>
          <w:lang w:val="fr-FR"/>
        </w:rPr>
        <w:t>……</w:t>
      </w:r>
      <w:r>
        <w:rPr>
          <w:rFonts w:cs="Tahoma"/>
          <w:sz w:val="24"/>
          <w:szCs w:val="24"/>
          <w:lang w:val="fr-FR"/>
        </w:rPr>
        <w:t>…………….</w:t>
      </w:r>
      <w:r w:rsidRPr="001247D6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………………………………………………………………………………………………………………</w:t>
      </w:r>
    </w:p>
    <w:p w14:paraId="5A072C99" w14:textId="1FE580A5" w:rsidR="002A7E9B" w:rsidRDefault="002A7E9B" w:rsidP="002A7E9B">
      <w:pPr>
        <w:spacing w:after="0" w:line="360" w:lineRule="auto"/>
        <w:rPr>
          <w:rFonts w:cs="Tahoma"/>
          <w:sz w:val="24"/>
          <w:szCs w:val="24"/>
          <w:lang w:val="fr-FR"/>
        </w:rPr>
      </w:pPr>
      <w:r w:rsidRPr="001247D6">
        <w:rPr>
          <w:rFonts w:cs="Tahoma"/>
          <w:sz w:val="24"/>
          <w:szCs w:val="24"/>
          <w:lang w:val="fr-FR"/>
        </w:rPr>
        <w:t>……………………………………………………………</w:t>
      </w:r>
      <w:r>
        <w:rPr>
          <w:rFonts w:cs="Tahoma"/>
          <w:sz w:val="24"/>
          <w:szCs w:val="24"/>
          <w:lang w:val="fr-FR"/>
        </w:rPr>
        <w:t>…………</w:t>
      </w:r>
      <w:r w:rsidRPr="001247D6">
        <w:rPr>
          <w:rFonts w:cs="Tahoma"/>
          <w:sz w:val="24"/>
          <w:szCs w:val="24"/>
          <w:lang w:val="fr-FR"/>
        </w:rPr>
        <w:t>…………………………………………………………..…………</w:t>
      </w:r>
      <w:r w:rsidR="00AD5D5D">
        <w:rPr>
          <w:rFonts w:cs="Tahoma"/>
          <w:sz w:val="24"/>
          <w:szCs w:val="24"/>
          <w:lang w:val="fr-FR"/>
        </w:rPr>
        <w:t>..</w:t>
      </w:r>
      <w:r w:rsidRPr="001247D6">
        <w:rPr>
          <w:rFonts w:cs="Tahoma"/>
          <w:sz w:val="24"/>
          <w:szCs w:val="24"/>
          <w:lang w:val="fr-FR"/>
        </w:rPr>
        <w:t>…</w:t>
      </w:r>
      <w:r w:rsidR="00AD5D5D">
        <w:rPr>
          <w:rFonts w:cs="Tahoma"/>
          <w:sz w:val="24"/>
          <w:szCs w:val="24"/>
          <w:lang w:val="fr-FR"/>
        </w:rPr>
        <w:t>.</w:t>
      </w:r>
      <w:r w:rsidRPr="001247D6">
        <w:rPr>
          <w:rFonts w:cs="Tahoma"/>
          <w:sz w:val="24"/>
          <w:szCs w:val="24"/>
          <w:lang w:val="fr-FR"/>
        </w:rPr>
        <w:t>……………</w:t>
      </w:r>
      <w:r>
        <w:rPr>
          <w:rFonts w:cs="Tahoma"/>
          <w:sz w:val="24"/>
          <w:szCs w:val="24"/>
          <w:lang w:val="fr-FR"/>
        </w:rPr>
        <w:t>…</w:t>
      </w:r>
    </w:p>
    <w:p w14:paraId="0A091A01" w14:textId="70664EAF" w:rsidR="002A7E9B" w:rsidRPr="001247D6" w:rsidRDefault="002A7E9B" w:rsidP="002A7E9B">
      <w:pPr>
        <w:spacing w:after="0" w:line="360" w:lineRule="auto"/>
        <w:rPr>
          <w:rFonts w:ascii="Tahoma" w:hAnsi="Tahoma" w:cs="Tahoma"/>
          <w:b/>
          <w:sz w:val="28"/>
          <w:lang w:val="fr-FR"/>
        </w:rPr>
      </w:pPr>
      <w:r w:rsidRPr="001247D6">
        <w:rPr>
          <w:lang w:val="fr-FR"/>
        </w:rPr>
        <w:t>…………………………….</w:t>
      </w:r>
      <w:r w:rsidRPr="001247D6">
        <w:rPr>
          <w:rFonts w:cs="Tahoma"/>
          <w:sz w:val="24"/>
          <w:szCs w:val="24"/>
          <w:lang w:val="fr-FR"/>
        </w:rPr>
        <w:t>……</w:t>
      </w:r>
      <w:r>
        <w:rPr>
          <w:rFonts w:cs="Tahoma"/>
          <w:sz w:val="24"/>
          <w:szCs w:val="24"/>
          <w:lang w:val="fr-FR"/>
        </w:rPr>
        <w:t>…………….</w:t>
      </w:r>
      <w:r w:rsidRPr="001247D6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</w:t>
      </w:r>
      <w:r w:rsidR="00AD5D5D">
        <w:rPr>
          <w:rFonts w:cs="Tahoma"/>
          <w:sz w:val="24"/>
          <w:szCs w:val="24"/>
          <w:lang w:val="fr-FR"/>
        </w:rPr>
        <w:t>.</w:t>
      </w:r>
      <w:r w:rsidRPr="001247D6">
        <w:rPr>
          <w:rFonts w:cs="Tahoma"/>
          <w:sz w:val="24"/>
          <w:szCs w:val="24"/>
          <w:lang w:val="fr-FR"/>
        </w:rPr>
        <w:t>………</w:t>
      </w:r>
      <w:r w:rsidR="00AD5D5D">
        <w:rPr>
          <w:rFonts w:cs="Tahoma"/>
          <w:sz w:val="24"/>
          <w:szCs w:val="24"/>
          <w:lang w:val="fr-FR"/>
        </w:rPr>
        <w:t>.</w:t>
      </w:r>
      <w:r w:rsidRPr="001247D6">
        <w:rPr>
          <w:rFonts w:cs="Tahoma"/>
          <w:sz w:val="24"/>
          <w:szCs w:val="24"/>
          <w:lang w:val="fr-FR"/>
        </w:rPr>
        <w:t>…</w:t>
      </w:r>
      <w:r w:rsidR="00AD5D5D">
        <w:rPr>
          <w:rFonts w:cs="Tahoma"/>
          <w:sz w:val="24"/>
          <w:szCs w:val="24"/>
          <w:lang w:val="fr-FR"/>
        </w:rPr>
        <w:t>….</w:t>
      </w:r>
      <w:r w:rsidRPr="001247D6">
        <w:rPr>
          <w:rFonts w:cs="Tahoma"/>
          <w:sz w:val="24"/>
          <w:szCs w:val="24"/>
          <w:lang w:val="fr-FR"/>
        </w:rPr>
        <w:t>…………</w:t>
      </w:r>
    </w:p>
    <w:p w14:paraId="1A3751D6" w14:textId="2FF8A1DC" w:rsidR="002A7E9B" w:rsidRDefault="002A7E9B" w:rsidP="002A7E9B">
      <w:pPr>
        <w:spacing w:after="0" w:line="360" w:lineRule="auto"/>
        <w:rPr>
          <w:rFonts w:cs="Tahoma"/>
          <w:sz w:val="24"/>
          <w:szCs w:val="24"/>
          <w:lang w:val="fr-FR"/>
        </w:rPr>
      </w:pPr>
      <w:r w:rsidRPr="001247D6">
        <w:rPr>
          <w:rFonts w:cs="Tahoma"/>
          <w:sz w:val="24"/>
          <w:szCs w:val="24"/>
          <w:lang w:val="fr-FR"/>
        </w:rPr>
        <w:t>……………………………………………………………</w:t>
      </w:r>
      <w:r>
        <w:rPr>
          <w:rFonts w:cs="Tahoma"/>
          <w:sz w:val="24"/>
          <w:szCs w:val="24"/>
          <w:lang w:val="fr-FR"/>
        </w:rPr>
        <w:t>…………</w:t>
      </w:r>
      <w:r w:rsidRPr="001247D6">
        <w:rPr>
          <w:rFonts w:cs="Tahoma"/>
          <w:sz w:val="24"/>
          <w:szCs w:val="24"/>
          <w:lang w:val="fr-FR"/>
        </w:rPr>
        <w:t>…………………………………………………………..………</w:t>
      </w:r>
      <w:r w:rsidR="00AD5D5D">
        <w:rPr>
          <w:rFonts w:cs="Tahoma"/>
          <w:sz w:val="24"/>
          <w:szCs w:val="24"/>
          <w:lang w:val="fr-FR"/>
        </w:rPr>
        <w:t>..</w:t>
      </w:r>
      <w:r w:rsidRPr="001247D6">
        <w:rPr>
          <w:rFonts w:cs="Tahoma"/>
          <w:sz w:val="24"/>
          <w:szCs w:val="24"/>
          <w:lang w:val="fr-FR"/>
        </w:rPr>
        <w:t>……</w:t>
      </w:r>
      <w:r w:rsidR="00AD5D5D">
        <w:rPr>
          <w:rFonts w:cs="Tahoma"/>
          <w:sz w:val="24"/>
          <w:szCs w:val="24"/>
          <w:lang w:val="fr-FR"/>
        </w:rPr>
        <w:t>.</w:t>
      </w:r>
      <w:r w:rsidRPr="001247D6">
        <w:rPr>
          <w:rFonts w:cs="Tahoma"/>
          <w:sz w:val="24"/>
          <w:szCs w:val="24"/>
          <w:lang w:val="fr-FR"/>
        </w:rPr>
        <w:t>……………</w:t>
      </w:r>
      <w:r>
        <w:rPr>
          <w:rFonts w:cs="Tahoma"/>
          <w:sz w:val="24"/>
          <w:szCs w:val="24"/>
          <w:lang w:val="fr-FR"/>
        </w:rPr>
        <w:t>…</w:t>
      </w:r>
    </w:p>
    <w:p w14:paraId="574B3E6E" w14:textId="5269629A" w:rsidR="002A7E9B" w:rsidRPr="001247D6" w:rsidRDefault="002A7E9B" w:rsidP="002A7E9B">
      <w:pPr>
        <w:spacing w:after="0" w:line="360" w:lineRule="auto"/>
        <w:rPr>
          <w:rFonts w:ascii="Tahoma" w:hAnsi="Tahoma" w:cs="Tahoma"/>
          <w:b/>
          <w:sz w:val="28"/>
          <w:lang w:val="fr-FR"/>
        </w:rPr>
      </w:pPr>
      <w:r w:rsidRPr="001247D6">
        <w:rPr>
          <w:lang w:val="fr-FR"/>
        </w:rPr>
        <w:t>……………………………….</w:t>
      </w:r>
      <w:r w:rsidRPr="001247D6">
        <w:rPr>
          <w:rFonts w:cs="Tahoma"/>
          <w:sz w:val="24"/>
          <w:szCs w:val="24"/>
          <w:lang w:val="fr-FR"/>
        </w:rPr>
        <w:t>……</w:t>
      </w:r>
      <w:r>
        <w:rPr>
          <w:rFonts w:cs="Tahoma"/>
          <w:sz w:val="24"/>
          <w:szCs w:val="24"/>
          <w:lang w:val="fr-FR"/>
        </w:rPr>
        <w:t>…………….</w:t>
      </w:r>
      <w:r w:rsidRPr="001247D6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</w:t>
      </w:r>
      <w:r w:rsidR="00AD5D5D">
        <w:rPr>
          <w:rFonts w:cs="Tahoma"/>
          <w:sz w:val="24"/>
          <w:szCs w:val="24"/>
          <w:lang w:val="fr-FR"/>
        </w:rPr>
        <w:t>..</w:t>
      </w:r>
      <w:r w:rsidRPr="001247D6">
        <w:rPr>
          <w:rFonts w:cs="Tahoma"/>
          <w:sz w:val="24"/>
          <w:szCs w:val="24"/>
          <w:lang w:val="fr-FR"/>
        </w:rPr>
        <w:t>……</w:t>
      </w:r>
      <w:r w:rsidR="00AD5D5D">
        <w:rPr>
          <w:rFonts w:cs="Tahoma"/>
          <w:sz w:val="24"/>
          <w:szCs w:val="24"/>
          <w:lang w:val="fr-FR"/>
        </w:rPr>
        <w:t>.</w:t>
      </w:r>
      <w:r w:rsidRPr="001247D6">
        <w:rPr>
          <w:rFonts w:cs="Tahoma"/>
          <w:sz w:val="24"/>
          <w:szCs w:val="24"/>
          <w:lang w:val="fr-FR"/>
        </w:rPr>
        <w:t>………………</w:t>
      </w:r>
    </w:p>
    <w:p w14:paraId="1F3E74BA" w14:textId="6CB7634D" w:rsidR="004C1010" w:rsidRPr="009B563A" w:rsidRDefault="002A7E9B" w:rsidP="009B563A">
      <w:pPr>
        <w:spacing w:after="0" w:line="360" w:lineRule="auto"/>
        <w:rPr>
          <w:rFonts w:cs="Tahoma"/>
          <w:sz w:val="24"/>
          <w:szCs w:val="24"/>
          <w:lang w:val="fr-FR"/>
        </w:rPr>
      </w:pPr>
      <w:r w:rsidRPr="001247D6">
        <w:rPr>
          <w:rFonts w:cs="Tahoma"/>
          <w:sz w:val="24"/>
          <w:szCs w:val="24"/>
          <w:lang w:val="fr-FR"/>
        </w:rPr>
        <w:t>……………………………………………………………</w:t>
      </w:r>
      <w:r>
        <w:rPr>
          <w:rFonts w:cs="Tahoma"/>
          <w:sz w:val="24"/>
          <w:szCs w:val="24"/>
          <w:lang w:val="fr-FR"/>
        </w:rPr>
        <w:t>…………</w:t>
      </w:r>
      <w:r w:rsidRPr="001247D6">
        <w:rPr>
          <w:rFonts w:cs="Tahoma"/>
          <w:sz w:val="24"/>
          <w:szCs w:val="24"/>
          <w:lang w:val="fr-FR"/>
        </w:rPr>
        <w:t>…………………………………………………………..………………</w:t>
      </w:r>
      <w:r w:rsidR="00AD5D5D">
        <w:rPr>
          <w:rFonts w:cs="Tahoma"/>
          <w:sz w:val="24"/>
          <w:szCs w:val="24"/>
          <w:lang w:val="fr-FR"/>
        </w:rPr>
        <w:t>…</w:t>
      </w:r>
      <w:r w:rsidRPr="001247D6">
        <w:rPr>
          <w:rFonts w:cs="Tahoma"/>
          <w:sz w:val="24"/>
          <w:szCs w:val="24"/>
          <w:lang w:val="fr-FR"/>
        </w:rPr>
        <w:t>…………</w:t>
      </w:r>
      <w:r w:rsidR="009B563A">
        <w:rPr>
          <w:rFonts w:cs="Tahoma"/>
          <w:sz w:val="24"/>
          <w:szCs w:val="24"/>
          <w:lang w:val="fr-FR"/>
        </w:rPr>
        <w:t>…</w:t>
      </w:r>
    </w:p>
    <w:p w14:paraId="7E4C8A03" w14:textId="77777777" w:rsidR="004C1010" w:rsidRDefault="004C1010" w:rsidP="004A064E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Cs w:val="21"/>
          <w:lang w:val="fr-FR" w:eastAsia="en-GB"/>
        </w:rPr>
      </w:pPr>
    </w:p>
    <w:p w14:paraId="279F02DB" w14:textId="4A129D3A" w:rsidR="001035FD" w:rsidRPr="002177DE" w:rsidRDefault="009B563A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1"/>
          <w:szCs w:val="21"/>
          <w:lang w:val="fr-FR" w:eastAsia="en-GB"/>
        </w:rPr>
      </w:pPr>
      <w:r w:rsidRPr="002177DE">
        <w:rPr>
          <w:rFonts w:ascii="Helvetica" w:eastAsia="Times New Roman" w:hAnsi="Helvetica" w:cs="Helvetica"/>
          <w:b/>
          <w:sz w:val="21"/>
          <w:szCs w:val="21"/>
          <w:lang w:val="fr-FR" w:eastAsia="en-GB"/>
        </w:rPr>
        <w:t xml:space="preserve">2. </w:t>
      </w:r>
      <w:r w:rsidR="002A7E9B" w:rsidRPr="002177DE">
        <w:rPr>
          <w:rFonts w:ascii="Helvetica" w:eastAsia="Times New Roman" w:hAnsi="Helvetica" w:cs="Helvetica"/>
          <w:b/>
          <w:sz w:val="21"/>
          <w:szCs w:val="21"/>
          <w:lang w:val="fr-FR" w:eastAsia="en-GB"/>
        </w:rPr>
        <w:t>T</w:t>
      </w:r>
      <w:r w:rsidR="00977E5C" w:rsidRPr="002177DE">
        <w:rPr>
          <w:rFonts w:ascii="Helvetica" w:eastAsia="Times New Roman" w:hAnsi="Helvetica" w:cs="Helvetica"/>
          <w:b/>
          <w:sz w:val="21"/>
          <w:szCs w:val="21"/>
          <w:lang w:val="fr-FR" w:eastAsia="en-GB"/>
        </w:rPr>
        <w:t>raduisez les phrases suivantes en français :</w:t>
      </w:r>
    </w:p>
    <w:p w14:paraId="6264621E" w14:textId="77777777" w:rsidR="00BD4668" w:rsidRPr="002177DE" w:rsidRDefault="00BD4668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60F8E265" w14:textId="77777777" w:rsidR="00BD4668" w:rsidRDefault="00BD4668" w:rsidP="009B563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Cs w:val="21"/>
          <w:lang w:eastAsia="en-GB"/>
        </w:rPr>
      </w:pPr>
      <w:r w:rsidRPr="004D2FE8">
        <w:rPr>
          <w:rFonts w:ascii="Tahoma" w:eastAsia="Times New Roman" w:hAnsi="Tahoma" w:cs="Tahoma"/>
          <w:color w:val="000000"/>
          <w:szCs w:val="21"/>
          <w:lang w:eastAsia="en-GB"/>
        </w:rPr>
        <w:t xml:space="preserve">I must admit that music is at the heart of my daily activity. </w:t>
      </w:r>
    </w:p>
    <w:p w14:paraId="5732EF92" w14:textId="77777777" w:rsidR="0034691C" w:rsidRDefault="0034691C" w:rsidP="009B563A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000000"/>
          <w:szCs w:val="21"/>
          <w:lang w:eastAsia="en-GB"/>
        </w:rPr>
      </w:pPr>
    </w:p>
    <w:p w14:paraId="5E612F6A" w14:textId="1813CCA2" w:rsidR="00977E5C" w:rsidRDefault="0034691C" w:rsidP="009B563A">
      <w:pPr>
        <w:spacing w:after="0" w:line="240" w:lineRule="auto"/>
        <w:rPr>
          <w:rFonts w:cs="Tahoma"/>
          <w:sz w:val="24"/>
          <w:szCs w:val="24"/>
        </w:rPr>
      </w:pPr>
      <w:r w:rsidRPr="0034691C">
        <w:rPr>
          <w:rFonts w:cs="Tahoma"/>
          <w:sz w:val="24"/>
          <w:szCs w:val="24"/>
        </w:rPr>
        <w:t>…………………………………………………………………………………………………………………………………..………</w:t>
      </w:r>
      <w:r w:rsidR="00684D12">
        <w:rPr>
          <w:rFonts w:cs="Tahoma"/>
          <w:sz w:val="24"/>
          <w:szCs w:val="24"/>
        </w:rPr>
        <w:t>.</w:t>
      </w:r>
      <w:r w:rsidRPr="0034691C">
        <w:rPr>
          <w:rFonts w:cs="Tahoma"/>
          <w:sz w:val="24"/>
          <w:szCs w:val="24"/>
        </w:rPr>
        <w:t>……………………</w:t>
      </w:r>
    </w:p>
    <w:p w14:paraId="786808BF" w14:textId="77777777" w:rsidR="00FF4209" w:rsidRDefault="00FF4209" w:rsidP="009B563A">
      <w:pPr>
        <w:spacing w:after="0" w:line="240" w:lineRule="auto"/>
        <w:rPr>
          <w:rFonts w:cs="Tahoma"/>
          <w:sz w:val="24"/>
          <w:szCs w:val="24"/>
        </w:rPr>
      </w:pPr>
    </w:p>
    <w:p w14:paraId="23FFDD5A" w14:textId="77777777" w:rsidR="009B563A" w:rsidRPr="0034691C" w:rsidRDefault="009B563A" w:rsidP="009B563A">
      <w:pPr>
        <w:spacing w:after="0" w:line="240" w:lineRule="auto"/>
        <w:rPr>
          <w:rFonts w:cs="Tahoma"/>
          <w:sz w:val="24"/>
          <w:szCs w:val="24"/>
        </w:rPr>
      </w:pPr>
    </w:p>
    <w:p w14:paraId="677AE08A" w14:textId="224E4C05" w:rsidR="0034691C" w:rsidRPr="0034691C" w:rsidRDefault="00BD4668" w:rsidP="009B563A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Cs w:val="21"/>
          <w:lang w:eastAsia="en-GB"/>
        </w:rPr>
      </w:pPr>
      <w:r w:rsidRPr="0034691C">
        <w:rPr>
          <w:rFonts w:ascii="Tahoma" w:eastAsia="Times New Roman" w:hAnsi="Tahoma" w:cs="Tahoma"/>
          <w:color w:val="000000"/>
          <w:szCs w:val="21"/>
          <w:lang w:eastAsia="en-GB"/>
        </w:rPr>
        <w:t>It is, for me, a source of pleasure, entertainment, escape and a means of socialising.</w:t>
      </w:r>
      <w:r w:rsidR="0034691C" w:rsidRPr="0034691C">
        <w:rPr>
          <w:rFonts w:ascii="Tahoma" w:eastAsia="Times New Roman" w:hAnsi="Tahoma" w:cs="Tahoma"/>
          <w:color w:val="000000"/>
          <w:szCs w:val="21"/>
          <w:lang w:eastAsia="en-GB"/>
        </w:rPr>
        <w:t xml:space="preserve"> </w:t>
      </w:r>
    </w:p>
    <w:p w14:paraId="7004FB9A" w14:textId="54110187" w:rsidR="0034691C" w:rsidRDefault="0034691C" w:rsidP="009B563A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000000"/>
          <w:szCs w:val="21"/>
          <w:lang w:eastAsia="en-GB"/>
        </w:rPr>
      </w:pPr>
    </w:p>
    <w:p w14:paraId="56779A61" w14:textId="6B2225DF" w:rsidR="00977E5C" w:rsidRPr="0034691C" w:rsidRDefault="0034691C" w:rsidP="009B563A">
      <w:pPr>
        <w:spacing w:after="0" w:line="240" w:lineRule="auto"/>
        <w:rPr>
          <w:rFonts w:cs="Tahoma"/>
          <w:sz w:val="24"/>
          <w:szCs w:val="24"/>
          <w:lang w:val="fr-FR"/>
        </w:rPr>
      </w:pPr>
      <w:r w:rsidRPr="0034691C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…………………………………………………………………………………………………………………………………..………</w:t>
      </w:r>
      <w:r w:rsidR="00684D12">
        <w:rPr>
          <w:rFonts w:cs="Tahoma"/>
          <w:sz w:val="24"/>
          <w:szCs w:val="24"/>
          <w:lang w:val="fr-FR"/>
        </w:rPr>
        <w:t>..</w:t>
      </w:r>
      <w:r w:rsidRPr="0034691C">
        <w:rPr>
          <w:rFonts w:cs="Tahoma"/>
          <w:sz w:val="24"/>
          <w:szCs w:val="24"/>
          <w:lang w:val="fr-FR"/>
        </w:rPr>
        <w:t>…………………</w:t>
      </w:r>
      <w:r>
        <w:rPr>
          <w:rFonts w:cs="Tahoma"/>
          <w:sz w:val="24"/>
          <w:szCs w:val="24"/>
          <w:lang w:val="fr-FR"/>
        </w:rPr>
        <w:t>..</w:t>
      </w:r>
    </w:p>
    <w:p w14:paraId="471220DF" w14:textId="456A5873" w:rsidR="00BD4668" w:rsidRPr="004D2FE8" w:rsidRDefault="00BD4668" w:rsidP="009B563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Cs w:val="21"/>
          <w:lang w:eastAsia="en-GB"/>
        </w:rPr>
      </w:pPr>
      <w:r w:rsidRPr="004D2FE8">
        <w:rPr>
          <w:rFonts w:ascii="Tahoma" w:eastAsia="Times New Roman" w:hAnsi="Tahoma" w:cs="Tahoma"/>
          <w:color w:val="000000"/>
          <w:szCs w:val="21"/>
          <w:lang w:eastAsia="en-GB"/>
        </w:rPr>
        <w:t xml:space="preserve"> </w:t>
      </w:r>
    </w:p>
    <w:p w14:paraId="6EAE5433" w14:textId="19B3C113" w:rsidR="0034691C" w:rsidRPr="0034691C" w:rsidRDefault="00BD4668" w:rsidP="009B563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Cs w:val="21"/>
          <w:lang w:eastAsia="en-GB"/>
        </w:rPr>
      </w:pPr>
      <w:r w:rsidRPr="004D2FE8">
        <w:rPr>
          <w:rFonts w:ascii="Tahoma" w:eastAsia="Times New Roman" w:hAnsi="Tahoma" w:cs="Tahoma"/>
          <w:color w:val="000000"/>
          <w:szCs w:val="21"/>
          <w:lang w:eastAsia="en-GB"/>
        </w:rPr>
        <w:t xml:space="preserve">Music represents a new way of living and I make the most of it to show and affirm my personality. </w:t>
      </w:r>
    </w:p>
    <w:p w14:paraId="30E1152D" w14:textId="77777777" w:rsidR="0034691C" w:rsidRDefault="0034691C" w:rsidP="009B563A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000000"/>
          <w:szCs w:val="21"/>
          <w:lang w:eastAsia="en-GB"/>
        </w:rPr>
      </w:pPr>
    </w:p>
    <w:p w14:paraId="1E5F5E27" w14:textId="2CCD5C66" w:rsidR="00977E5C" w:rsidRPr="0034691C" w:rsidRDefault="0034691C" w:rsidP="009B563A">
      <w:pPr>
        <w:spacing w:after="0" w:line="240" w:lineRule="auto"/>
        <w:rPr>
          <w:rFonts w:cs="Tahoma"/>
          <w:sz w:val="24"/>
          <w:szCs w:val="24"/>
          <w:lang w:val="fr-FR"/>
        </w:rPr>
      </w:pPr>
      <w:r w:rsidRPr="0034691C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…………………………………………………………………………………………………………………………………..…………</w:t>
      </w:r>
      <w:r w:rsidR="00684D12">
        <w:rPr>
          <w:rFonts w:cs="Tahoma"/>
          <w:sz w:val="24"/>
          <w:szCs w:val="24"/>
          <w:lang w:val="fr-FR"/>
        </w:rPr>
        <w:t>..</w:t>
      </w:r>
      <w:r w:rsidRPr="0034691C">
        <w:rPr>
          <w:rFonts w:cs="Tahoma"/>
          <w:sz w:val="24"/>
          <w:szCs w:val="24"/>
          <w:lang w:val="fr-FR"/>
        </w:rPr>
        <w:t>………………</w:t>
      </w:r>
      <w:r>
        <w:rPr>
          <w:rFonts w:cs="Tahoma"/>
          <w:sz w:val="24"/>
          <w:szCs w:val="24"/>
          <w:lang w:val="fr-FR"/>
        </w:rPr>
        <w:t>..</w:t>
      </w:r>
    </w:p>
    <w:p w14:paraId="61A21DBD" w14:textId="7235A805" w:rsidR="0034691C" w:rsidRPr="0034691C" w:rsidRDefault="00BD4668" w:rsidP="009B563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Cs w:val="21"/>
          <w:lang w:eastAsia="en-GB"/>
        </w:rPr>
      </w:pPr>
      <w:r w:rsidRPr="004D2FE8">
        <w:rPr>
          <w:rFonts w:ascii="Tahoma" w:eastAsia="Times New Roman" w:hAnsi="Tahoma" w:cs="Tahoma"/>
          <w:color w:val="000000"/>
          <w:szCs w:val="21"/>
          <w:lang w:eastAsia="en-GB"/>
        </w:rPr>
        <w:t xml:space="preserve">In fact, for my friends and me, music has become a way to set ourselves apart from the previous generation. </w:t>
      </w:r>
    </w:p>
    <w:p w14:paraId="235BBA13" w14:textId="77777777" w:rsidR="0034691C" w:rsidRDefault="0034691C" w:rsidP="009B563A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000000"/>
          <w:szCs w:val="21"/>
          <w:lang w:eastAsia="en-GB"/>
        </w:rPr>
      </w:pPr>
    </w:p>
    <w:p w14:paraId="46796461" w14:textId="5D5E7711" w:rsidR="00977E5C" w:rsidRPr="0034691C" w:rsidRDefault="0034691C" w:rsidP="009B563A">
      <w:pPr>
        <w:spacing w:after="0" w:line="240" w:lineRule="auto"/>
        <w:rPr>
          <w:rFonts w:cs="Tahoma"/>
          <w:sz w:val="24"/>
          <w:szCs w:val="24"/>
          <w:lang w:val="fr-FR"/>
        </w:rPr>
      </w:pPr>
      <w:r w:rsidRPr="0034691C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…………………………………………………………………………………………………………………………………..……………</w:t>
      </w:r>
      <w:r w:rsidR="00684D12">
        <w:rPr>
          <w:rFonts w:cs="Tahoma"/>
          <w:sz w:val="24"/>
          <w:szCs w:val="24"/>
          <w:lang w:val="fr-FR"/>
        </w:rPr>
        <w:t>.</w:t>
      </w:r>
      <w:r w:rsidRPr="0034691C">
        <w:rPr>
          <w:rFonts w:cs="Tahoma"/>
          <w:sz w:val="24"/>
          <w:szCs w:val="24"/>
          <w:lang w:val="fr-FR"/>
        </w:rPr>
        <w:t>………………</w:t>
      </w:r>
    </w:p>
    <w:p w14:paraId="558CB971" w14:textId="5E58B7A5" w:rsidR="0034691C" w:rsidRDefault="00BD4668" w:rsidP="009B563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Cs w:val="21"/>
          <w:lang w:eastAsia="en-GB"/>
        </w:rPr>
      </w:pPr>
      <w:r w:rsidRPr="004D2FE8">
        <w:rPr>
          <w:rFonts w:ascii="Tahoma" w:eastAsia="Times New Roman" w:hAnsi="Tahoma" w:cs="Tahoma"/>
          <w:color w:val="000000"/>
          <w:szCs w:val="21"/>
          <w:lang w:eastAsia="en-GB"/>
        </w:rPr>
        <w:t xml:space="preserve">The originality of styles makes a break from the musical tastes of our parents. </w:t>
      </w:r>
    </w:p>
    <w:p w14:paraId="7FE06391" w14:textId="77777777" w:rsidR="009B563A" w:rsidRPr="009B563A" w:rsidRDefault="009B563A" w:rsidP="009B563A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000000"/>
          <w:szCs w:val="21"/>
          <w:lang w:eastAsia="en-GB"/>
        </w:rPr>
      </w:pPr>
    </w:p>
    <w:p w14:paraId="12B2FAE5" w14:textId="729C4D97" w:rsidR="0034691C" w:rsidRPr="0034691C" w:rsidRDefault="0034691C" w:rsidP="009B563A">
      <w:pPr>
        <w:spacing w:after="0" w:line="240" w:lineRule="auto"/>
        <w:rPr>
          <w:rFonts w:cs="Tahoma"/>
          <w:sz w:val="24"/>
          <w:szCs w:val="24"/>
          <w:lang w:val="fr-FR"/>
        </w:rPr>
      </w:pPr>
      <w:r w:rsidRPr="0034691C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…………………………………………………………………………………………………………………………………..………………</w:t>
      </w:r>
      <w:r w:rsidR="00684D12">
        <w:rPr>
          <w:rFonts w:cs="Tahoma"/>
          <w:sz w:val="24"/>
          <w:szCs w:val="24"/>
          <w:lang w:val="fr-FR"/>
        </w:rPr>
        <w:t>.</w:t>
      </w:r>
      <w:r w:rsidRPr="0034691C">
        <w:rPr>
          <w:rFonts w:cs="Tahoma"/>
          <w:sz w:val="24"/>
          <w:szCs w:val="24"/>
          <w:lang w:val="fr-FR"/>
        </w:rPr>
        <w:t>……………</w:t>
      </w:r>
    </w:p>
    <w:p w14:paraId="64326F65" w14:textId="77777777" w:rsidR="0034691C" w:rsidRPr="00743972" w:rsidRDefault="0034691C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72BE9527" w14:textId="1A98F9D6" w:rsidR="00BD4668" w:rsidRPr="00FF4209" w:rsidRDefault="002177DE" w:rsidP="004A064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</w:pPr>
      <w:r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  <w:t xml:space="preserve">3. </w:t>
      </w:r>
      <w:r w:rsidR="00977E5C" w:rsidRPr="004D2FE8"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  <w:t>La musique en déclin</w:t>
      </w:r>
      <w:r w:rsidR="00977E5C"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  <w:t> ?</w:t>
      </w:r>
      <w:r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  <w:t xml:space="preserve"> </w:t>
      </w:r>
      <w:r w:rsidR="00D43FD0"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  <w:tab/>
      </w:r>
      <w:r w:rsidR="00D43FD0"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  <w:tab/>
      </w:r>
      <w:r w:rsidR="00D43FD0"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  <w:tab/>
        <w:t>3</w:t>
      </w:r>
      <w:r w:rsidRPr="00FF4209"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  <w:t xml:space="preserve"> Audio exercises </w:t>
      </w:r>
      <w:r w:rsidR="00FF4209"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  <w:t>on</w:t>
      </w:r>
      <w:r w:rsidRPr="00FF4209"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  <w:t xml:space="preserve"> GOdalming Online</w:t>
      </w:r>
    </w:p>
    <w:p w14:paraId="7FC0CEF1" w14:textId="77777777" w:rsidR="00E50F8F" w:rsidRPr="00FF4209" w:rsidRDefault="00E50F8F" w:rsidP="004A064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1"/>
          <w:lang w:val="fr-FR" w:eastAsia="en-GB"/>
        </w:rPr>
      </w:pPr>
    </w:p>
    <w:p w14:paraId="04E4896E" w14:textId="5644CDBE" w:rsidR="00743972" w:rsidRDefault="002177DE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  <w:r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  <w:t xml:space="preserve">A. </w:t>
      </w:r>
      <w:r w:rsidR="00BD4668" w:rsidRPr="00E50F8F"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  <w:t>La qualité de la musique</w:t>
      </w:r>
      <w:r w:rsidR="00BD4668" w:rsidRPr="00BD4668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- écoutez le passage audio </w:t>
      </w:r>
      <w:r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>sur GO</w:t>
      </w:r>
      <w:r w:rsidR="00E50F8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 </w:t>
      </w:r>
      <w:r w:rsidR="00BD4668" w:rsidRPr="00BD4668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>et répondez aux questions en français</w:t>
      </w:r>
    </w:p>
    <w:p w14:paraId="3922A5D7" w14:textId="77777777" w:rsidR="00743972" w:rsidRDefault="00743972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tbl>
      <w:tblPr>
        <w:tblW w:w="99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24"/>
        <w:gridCol w:w="2127"/>
        <w:gridCol w:w="6709"/>
      </w:tblGrid>
      <w:tr w:rsidR="00743972" w:rsidRPr="00743972" w14:paraId="57346401" w14:textId="77777777" w:rsidTr="00AD5D5D">
        <w:trPr>
          <w:trHeight w:val="343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5B6BB0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val="fr-FR" w:eastAsia="en-GB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3F0F44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  <w:r w:rsidRPr="00743972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val="fr-FR" w:eastAsia="en-GB"/>
              </w:rPr>
              <w:t>Opinion: P, N, P/N</w:t>
            </w:r>
          </w:p>
        </w:tc>
        <w:tc>
          <w:tcPr>
            <w:tcW w:w="6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394C63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  <w:r w:rsidRPr="00743972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val="fr-FR" w:eastAsia="en-GB"/>
              </w:rPr>
              <w:t>justifications</w:t>
            </w:r>
          </w:p>
        </w:tc>
      </w:tr>
      <w:tr w:rsidR="00743972" w:rsidRPr="00743972" w14:paraId="6A35D010" w14:textId="77777777" w:rsidTr="00443266">
        <w:trPr>
          <w:trHeight w:val="589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ED65BD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  <w:r w:rsidRPr="00743972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val="fr-FR" w:eastAsia="en-GB"/>
              </w:rPr>
              <w:t>Aline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4C24D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6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7ED81E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</w:p>
        </w:tc>
      </w:tr>
      <w:tr w:rsidR="00743972" w:rsidRPr="00743972" w14:paraId="6FB831AD" w14:textId="77777777" w:rsidTr="00443266">
        <w:trPr>
          <w:trHeight w:val="840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7BD57F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  <w:r w:rsidRPr="00743972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val="fr-FR" w:eastAsia="en-GB"/>
              </w:rPr>
              <w:t>Maurice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BA4142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6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662578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</w:p>
        </w:tc>
      </w:tr>
      <w:tr w:rsidR="00743972" w:rsidRPr="00743972" w14:paraId="2FF79D5C" w14:textId="77777777" w:rsidTr="00443266">
        <w:trPr>
          <w:trHeight w:val="826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56BCD3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  <w:r w:rsidRPr="00743972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val="fr-FR" w:eastAsia="en-GB"/>
              </w:rPr>
              <w:t>Louis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96B19D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6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288808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</w:p>
        </w:tc>
      </w:tr>
      <w:tr w:rsidR="00743972" w:rsidRPr="00743972" w14:paraId="35BF9FE1" w14:textId="77777777" w:rsidTr="00443266">
        <w:trPr>
          <w:trHeight w:val="827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5CA5F7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  <w:r w:rsidRPr="00743972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val="fr-FR" w:eastAsia="en-GB"/>
              </w:rPr>
              <w:t>Esmé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57E2E1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</w:p>
        </w:tc>
        <w:tc>
          <w:tcPr>
            <w:tcW w:w="6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A785AB" w14:textId="77777777" w:rsidR="00743972" w:rsidRPr="00743972" w:rsidRDefault="00743972" w:rsidP="0074397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</w:p>
        </w:tc>
      </w:tr>
    </w:tbl>
    <w:p w14:paraId="0E07917B" w14:textId="77777777" w:rsidR="00BD4668" w:rsidRPr="00E50F8F" w:rsidRDefault="00BD4668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21"/>
          <w:szCs w:val="21"/>
          <w:lang w:val="fr-FR" w:eastAsia="en-GB"/>
        </w:rPr>
      </w:pPr>
    </w:p>
    <w:p w14:paraId="7A2B81B9" w14:textId="32B0C21A" w:rsidR="00BD4668" w:rsidRDefault="002177DE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</w:pPr>
      <w:r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  <w:t>B.</w:t>
      </w:r>
      <w:r w:rsidR="004D2FE8" w:rsidRPr="00E50F8F"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  <w:t>Le télécha</w:t>
      </w:r>
      <w:r w:rsidR="00E50F8F" w:rsidRPr="00E50F8F"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  <w:t>rgement de la musique</w:t>
      </w:r>
      <w:r w:rsidR="00E50F8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>- Ecoutez c</w:t>
      </w:r>
      <w:r w:rsidR="004D2FE8" w:rsidRPr="004D2FE8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e </w:t>
      </w:r>
      <w:r w:rsidR="00E50F8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deuxième </w:t>
      </w:r>
      <w:r w:rsidR="004D2FE8" w:rsidRPr="004D2FE8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passage </w:t>
      </w:r>
      <w:r w:rsidR="00E50F8F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sur GO </w:t>
      </w:r>
      <w:r w:rsidR="004D2FE8" w:rsidRPr="004D2FE8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>et répondez aux questions</w:t>
      </w:r>
    </w:p>
    <w:p w14:paraId="75C9ECCC" w14:textId="77777777" w:rsidR="004D2FE8" w:rsidRDefault="004D2FE8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</w:pPr>
    </w:p>
    <w:p w14:paraId="5A2543A4" w14:textId="6ED03882" w:rsidR="007C2703" w:rsidRPr="004D2FE8" w:rsidRDefault="007C2703" w:rsidP="00AD5D5D">
      <w:pPr>
        <w:pStyle w:val="ListParagraph"/>
        <w:numPr>
          <w:ilvl w:val="0"/>
          <w:numId w:val="11"/>
        </w:num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Delphine est … fana de technologie.</w:t>
      </w:r>
    </w:p>
    <w:p w14:paraId="62A0CA1C" w14:textId="77777777" w:rsidR="007C2703" w:rsidRPr="004D2FE8" w:rsidRDefault="007C2703" w:rsidP="00AD5D5D">
      <w:pPr>
        <w:numPr>
          <w:ilvl w:val="0"/>
          <w:numId w:val="6"/>
        </w:num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quelques fois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b. vraiment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c. rarement</w:t>
      </w:r>
    </w:p>
    <w:p w14:paraId="4D7684B7" w14:textId="77777777" w:rsidR="004D2FE8" w:rsidRPr="004D2FE8" w:rsidRDefault="004D2FE8" w:rsidP="00AD5D5D">
      <w:p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2. Elle a plus de 300… stockés sur son disque dur.</w:t>
      </w:r>
    </w:p>
    <w:p w14:paraId="56CE3393" w14:textId="77777777" w:rsidR="007C2703" w:rsidRPr="004D2FE8" w:rsidRDefault="007C2703" w:rsidP="00AD5D5D">
      <w:pPr>
        <w:numPr>
          <w:ilvl w:val="0"/>
          <w:numId w:val="7"/>
        </w:num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fichiers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b. albums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c. titres</w:t>
      </w:r>
    </w:p>
    <w:p w14:paraId="3F9D791A" w14:textId="77777777" w:rsidR="004D2FE8" w:rsidRPr="004D2FE8" w:rsidRDefault="004D2FE8" w:rsidP="00AD5D5D">
      <w:p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3. Salif, comme beaucoup d’autres français, a adopté la musique …</w:t>
      </w:r>
    </w:p>
    <w:p w14:paraId="173BA71A" w14:textId="77777777" w:rsidR="007C2703" w:rsidRPr="004D2FE8" w:rsidRDefault="007C2703" w:rsidP="00AD5D5D">
      <w:pPr>
        <w:numPr>
          <w:ilvl w:val="0"/>
          <w:numId w:val="8"/>
        </w:num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numérique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b. en direct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c. contemporaine</w:t>
      </w:r>
    </w:p>
    <w:p w14:paraId="66863CF3" w14:textId="77777777" w:rsidR="004D2FE8" w:rsidRPr="004D2FE8" w:rsidRDefault="004D2FE8" w:rsidP="00AD5D5D">
      <w:p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4. Sophie écoute la radio par GSM …</w:t>
      </w:r>
    </w:p>
    <w:p w14:paraId="46DD326F" w14:textId="77777777" w:rsidR="007C2703" w:rsidRPr="004D2FE8" w:rsidRDefault="007C2703" w:rsidP="00AD5D5D">
      <w:pPr>
        <w:numPr>
          <w:ilvl w:val="0"/>
          <w:numId w:val="9"/>
        </w:num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rarement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b. quotidiennement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c. de temps en temps</w:t>
      </w:r>
    </w:p>
    <w:p w14:paraId="2EE4A557" w14:textId="77777777" w:rsidR="004D2FE8" w:rsidRPr="004D2FE8" w:rsidRDefault="004D2FE8" w:rsidP="00AD5D5D">
      <w:p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5. Elle se méfie …</w:t>
      </w:r>
    </w:p>
    <w:p w14:paraId="14A7CC5B" w14:textId="77777777" w:rsidR="007C2703" w:rsidRPr="004D2FE8" w:rsidRDefault="007C2703" w:rsidP="00AD5D5D">
      <w:pPr>
        <w:numPr>
          <w:ilvl w:val="0"/>
          <w:numId w:val="10"/>
        </w:num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de la technologie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b. de l’industrie musicale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c. des artistes</w:t>
      </w:r>
    </w:p>
    <w:p w14:paraId="0457790F" w14:textId="77777777" w:rsidR="004D2FE8" w:rsidRPr="004D2FE8" w:rsidRDefault="004D2FE8" w:rsidP="00AD5D5D">
      <w:p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lastRenderedPageBreak/>
        <w:t>6. Alexandre parle …</w:t>
      </w:r>
    </w:p>
    <w:p w14:paraId="7CB03200" w14:textId="03C28997" w:rsidR="004D2FE8" w:rsidRDefault="004D2FE8" w:rsidP="00AD5D5D">
      <w:pPr>
        <w:shd w:val="clear" w:color="auto" w:fill="FFFFFF"/>
        <w:spacing w:after="0" w:line="480" w:lineRule="auto"/>
        <w:ind w:left="284" w:firstLine="425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 xml:space="preserve">a. du téléchargement illégal. </w:t>
      </w:r>
      <w:r w:rsidRPr="004D2FE8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 xml:space="preserve">b. des fichiers </w:t>
      </w:r>
      <w:r w:rsidR="00746A22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MP3.</w:t>
      </w:r>
      <w:r w:rsidR="00746A22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</w:r>
      <w:r w:rsidR="00746A22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ab/>
        <w:t>c. du streaming autorisé.</w:t>
      </w:r>
    </w:p>
    <w:p w14:paraId="69601856" w14:textId="0E967F11" w:rsidR="00D43FD0" w:rsidRPr="00746A22" w:rsidRDefault="000E72AA" w:rsidP="00D43FD0">
      <w:pPr>
        <w:shd w:val="clear" w:color="auto" w:fill="FFFFFF"/>
        <w:spacing w:after="0" w:line="480" w:lineRule="auto"/>
        <w:ind w:left="284"/>
        <w:rPr>
          <w:rFonts w:ascii="Tahoma" w:eastAsia="Times New Roman" w:hAnsi="Tahoma" w:cs="Tahoma"/>
          <w:bCs/>
          <w:color w:val="000000"/>
          <w:szCs w:val="21"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0767" behindDoc="0" locked="0" layoutInCell="1" allowOverlap="1" wp14:anchorId="32B4615C" wp14:editId="75D740F7">
            <wp:simplePos x="0" y="0"/>
            <wp:positionH relativeFrom="column">
              <wp:posOffset>-6985</wp:posOffset>
            </wp:positionH>
            <wp:positionV relativeFrom="paragraph">
              <wp:posOffset>6297295</wp:posOffset>
            </wp:positionV>
            <wp:extent cx="6712585" cy="2346960"/>
            <wp:effectExtent l="0" t="0" r="0" b="0"/>
            <wp:wrapThrough wrapText="bothSides">
              <wp:wrapPolygon edited="0">
                <wp:start x="0" y="0"/>
                <wp:lineTo x="0" y="21390"/>
                <wp:lineTo x="21516" y="21390"/>
                <wp:lineTo x="2151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3" b="70325"/>
                    <a:stretch/>
                  </pic:blipFill>
                  <pic:spPr bwMode="auto">
                    <a:xfrm>
                      <a:off x="0" y="0"/>
                      <a:ext cx="671258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FD0"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  <w:t>C</w:t>
      </w:r>
      <w:r w:rsidR="00D43FD0"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  <w:t>.</w:t>
      </w:r>
      <w:r w:rsidR="00D43FD0"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  <w:t xml:space="preserve">Les quotas de chanson française à la radio </w:t>
      </w:r>
      <w:r w:rsidR="00D43FD0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>- Ecoutez c</w:t>
      </w:r>
      <w:r w:rsidR="00D43FD0" w:rsidRPr="004D2FE8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>e</w:t>
      </w:r>
      <w:r w:rsidR="00D43FD0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>t</w:t>
      </w:r>
      <w:r w:rsidR="00D43FD0" w:rsidRPr="004D2FE8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 </w:t>
      </w:r>
      <w:r w:rsidR="00D43FD0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>interview</w:t>
      </w:r>
      <w:r w:rsidR="00D43FD0" w:rsidRPr="004D2FE8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 </w:t>
      </w:r>
      <w:r w:rsidR="00D43FD0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sur GO </w:t>
      </w:r>
      <w:r w:rsidR="00D43FD0" w:rsidRPr="004D2FE8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et </w:t>
      </w:r>
      <w:r w:rsidR="00D43FD0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>choisissez la réponse correcte</w:t>
      </w:r>
      <w:r w:rsidR="00D43FD0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.</w:t>
      </w:r>
    </w:p>
    <w:p w14:paraId="58B3A33F" w14:textId="55ED605C" w:rsidR="00D43FD0" w:rsidRDefault="00D43FD0" w:rsidP="00D43FD0">
      <w:r>
        <w:rPr>
          <w:noProof/>
          <w:lang w:eastAsia="en-GB"/>
        </w:rPr>
        <w:drawing>
          <wp:inline distT="0" distB="0" distL="0" distR="0" wp14:anchorId="795CC46A" wp14:editId="5F95B4F1">
            <wp:extent cx="6619792" cy="5487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8"/>
                    <a:stretch/>
                  </pic:blipFill>
                  <pic:spPr bwMode="auto">
                    <a:xfrm>
                      <a:off x="0" y="0"/>
                      <a:ext cx="6622286" cy="548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A0D62" w14:textId="2AE72B33" w:rsidR="00D43FD0" w:rsidRDefault="00D43FD0" w:rsidP="00D43FD0"/>
    <w:p w14:paraId="75414D3C" w14:textId="076A64AE" w:rsidR="00D43FD0" w:rsidRDefault="00D43FD0" w:rsidP="00D43FD0"/>
    <w:p w14:paraId="08763B1D" w14:textId="0F687147" w:rsidR="00FF4209" w:rsidRPr="000E72AA" w:rsidRDefault="00D43FD0" w:rsidP="000E72AA">
      <w:r>
        <w:rPr>
          <w:noProof/>
          <w:lang w:eastAsia="en-GB"/>
        </w:rPr>
        <w:drawing>
          <wp:inline distT="0" distB="0" distL="0" distR="0" wp14:anchorId="0FA65D1D" wp14:editId="579E7B7E">
            <wp:extent cx="6570964" cy="4836795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71"/>
                    <a:stretch/>
                  </pic:blipFill>
                  <pic:spPr bwMode="auto">
                    <a:xfrm>
                      <a:off x="0" y="0"/>
                      <a:ext cx="6570980" cy="483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8A82C" w14:textId="1732C557" w:rsidR="00BD4668" w:rsidRPr="000E72AA" w:rsidRDefault="00BD4668" w:rsidP="004A064E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</w:pPr>
      <w:r w:rsidRPr="002177DE"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  <w:t xml:space="preserve">La technologie: une menace ou un avantage pour la musique? </w:t>
      </w:r>
      <w:r w:rsidR="000E72AA">
        <w:rPr>
          <w:rFonts w:ascii="Helvetica" w:eastAsia="Times New Roman" w:hAnsi="Helvetica" w:cs="Helvetica"/>
          <w:b/>
          <w:bCs/>
          <w:color w:val="FF0000"/>
          <w:sz w:val="21"/>
          <w:szCs w:val="21"/>
          <w:lang w:val="fr-FR" w:eastAsia="en-GB"/>
        </w:rPr>
        <w:t xml:space="preserve"> </w:t>
      </w:r>
      <w:r w:rsidRPr="000E72AA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>Traduisez les phrases en anglais</w:t>
      </w:r>
      <w:r w:rsidR="00E50F8F" w:rsidRPr="000E72AA">
        <w:rPr>
          <w:rFonts w:ascii="Helvetica" w:eastAsia="Times New Roman" w:hAnsi="Helvetica" w:cs="Helvetica"/>
          <w:b/>
          <w:bCs/>
          <w:color w:val="000000"/>
          <w:sz w:val="21"/>
          <w:szCs w:val="21"/>
          <w:lang w:val="fr-FR" w:eastAsia="en-GB"/>
        </w:rPr>
        <w:t xml:space="preserve"> avec vos partenaires.</w:t>
      </w:r>
    </w:p>
    <w:p w14:paraId="00AF6308" w14:textId="057206FC" w:rsidR="00BD4668" w:rsidRPr="00E50F8F" w:rsidRDefault="00BD4668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45154C84" w14:textId="48683753" w:rsidR="007C2703" w:rsidRPr="005F15B6" w:rsidRDefault="007C2703" w:rsidP="002177DE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600" w:lineRule="auto"/>
        <w:ind w:left="426" w:hanging="284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  <w:r w:rsidRPr="005F15B6"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  <w:t>Grâce à la technologie, l’exposition des consommateurs à la musique a augmenté.</w:t>
      </w:r>
    </w:p>
    <w:p w14:paraId="5D2531BA" w14:textId="59BAB003" w:rsidR="007C2703" w:rsidRPr="005F15B6" w:rsidRDefault="007C2703" w:rsidP="002177DE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600" w:lineRule="auto"/>
        <w:ind w:left="426" w:hanging="284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  <w:r w:rsidRPr="005F15B6"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  <w:t xml:space="preserve">Le problème avec l’achat de la musique en ligne c’est le risque de fraude. </w:t>
      </w:r>
    </w:p>
    <w:p w14:paraId="76F19B3D" w14:textId="2A8CC134" w:rsidR="007C2703" w:rsidRDefault="007C2703" w:rsidP="000E72AA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/>
        <w:ind w:left="426" w:hanging="284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  <w:r w:rsidRPr="005F15B6"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  <w:t>A cause du téléchargement de musique illégal, les ventes ont baissé et les maisons de disque perdent beaucoup d’argent.</w:t>
      </w:r>
    </w:p>
    <w:p w14:paraId="28B6B1CD" w14:textId="77777777" w:rsidR="000E72AA" w:rsidRPr="005F15B6" w:rsidRDefault="000E72AA" w:rsidP="000E72AA">
      <w:pPr>
        <w:shd w:val="clear" w:color="auto" w:fill="FFFFFF"/>
        <w:spacing w:after="0"/>
        <w:ind w:left="426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</w:p>
    <w:p w14:paraId="2DDD57DD" w14:textId="12E26DBF" w:rsidR="007C2703" w:rsidRPr="005F15B6" w:rsidRDefault="007C2703" w:rsidP="002177DE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600" w:lineRule="auto"/>
        <w:ind w:left="426" w:hanging="284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  <w:r w:rsidRPr="005F15B6"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  <w:t>Internet fournit un moyen efficace de répandre et de partager la musique.</w:t>
      </w:r>
    </w:p>
    <w:p w14:paraId="1F8097EC" w14:textId="7F4C11E7" w:rsidR="007C2703" w:rsidRDefault="007C2703" w:rsidP="000E72AA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426" w:hanging="284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  <w:r w:rsidRPr="005F15B6"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  <w:t>Un avantage de la technologie pour la musique c’est que maintenant on peut écouter la musique partout et donc plus souvent.</w:t>
      </w:r>
    </w:p>
    <w:p w14:paraId="462CE02C" w14:textId="77777777" w:rsidR="000E72AA" w:rsidRPr="005F15B6" w:rsidRDefault="000E72AA" w:rsidP="000E72AA">
      <w:pPr>
        <w:shd w:val="clear" w:color="auto" w:fill="FFFFFF"/>
        <w:spacing w:after="0" w:line="360" w:lineRule="auto"/>
        <w:ind w:left="426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</w:p>
    <w:p w14:paraId="04C002DD" w14:textId="42CBFB4C" w:rsidR="000E72AA" w:rsidRDefault="007C2703" w:rsidP="000E72AA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/>
        <w:ind w:left="426" w:hanging="284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  <w:r w:rsidRPr="005F15B6"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  <w:t>Souvent, les albums sont en ligne avant même la date de leur sortie officielle, c’est catastrophique pour les artistes.</w:t>
      </w:r>
    </w:p>
    <w:p w14:paraId="3EA45E8C" w14:textId="77777777" w:rsidR="000E72AA" w:rsidRPr="000E72AA" w:rsidRDefault="000E72AA" w:rsidP="000E72AA">
      <w:pPr>
        <w:shd w:val="clear" w:color="auto" w:fill="FFFFFF"/>
        <w:spacing w:after="0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</w:p>
    <w:p w14:paraId="74E12A00" w14:textId="3229F400" w:rsidR="007C2703" w:rsidRDefault="007C2703" w:rsidP="000E72AA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426" w:hanging="284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  <w:r w:rsidRPr="005F15B6"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  <w:t>Avec l’aide de la technologie en ce qui concerne la promotion des événements musicaux comme les concerts et les festivals, plus de personnes y participent.</w:t>
      </w:r>
    </w:p>
    <w:p w14:paraId="2E6169E2" w14:textId="4E9EEB25" w:rsidR="000E72AA" w:rsidRPr="005F15B6" w:rsidRDefault="000E72AA" w:rsidP="000E72AA">
      <w:pPr>
        <w:pStyle w:val="ListParagraph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</w:p>
    <w:p w14:paraId="7D152833" w14:textId="117158F2" w:rsidR="007C2703" w:rsidRPr="005F15B6" w:rsidRDefault="007C2703" w:rsidP="000E72AA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/>
        <w:ind w:left="426" w:hanging="284"/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</w:pPr>
      <w:r w:rsidRPr="005F15B6">
        <w:rPr>
          <w:rFonts w:ascii="Helvetica" w:eastAsia="Times New Roman" w:hAnsi="Helvetica" w:cs="Helvetica"/>
          <w:bCs/>
          <w:color w:val="000000"/>
          <w:sz w:val="21"/>
          <w:szCs w:val="21"/>
          <w:lang w:val="fr-FR" w:eastAsia="en-GB"/>
        </w:rPr>
        <w:t>Ils ne faut pas oublier qu’elle permet aux nouveaux artistes de se faire connaître grâce aux réseaux sociaux sans avoir à investir trop d’argent.</w:t>
      </w:r>
    </w:p>
    <w:p w14:paraId="2AB17B07" w14:textId="027FB12C" w:rsidR="00BD4668" w:rsidRDefault="00BD4668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72BD627C" w14:textId="77777777" w:rsidR="000E72AA" w:rsidRDefault="000E72AA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4DD2ACC0" w14:textId="0459704A" w:rsidR="0041740B" w:rsidRPr="00E50F8F" w:rsidRDefault="002177DE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</w:pPr>
      <w:r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  <w:t xml:space="preserve">5. </w:t>
      </w:r>
      <w:r w:rsidR="0041740B" w:rsidRPr="00E50F8F"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  <w:t>Travail oral</w:t>
      </w:r>
      <w:r w:rsidR="0041740B" w:rsidRPr="00E50F8F">
        <w:rPr>
          <w:rFonts w:ascii="Calibri" w:eastAsia="Times New Roman" w:hAnsi="Calibri" w:cs="Calibri"/>
          <w:b/>
          <w:color w:val="000000"/>
          <w:sz w:val="21"/>
          <w:szCs w:val="21"/>
          <w:lang w:val="fr-FR" w:eastAsia="en-GB"/>
        </w:rPr>
        <w:t> </w:t>
      </w:r>
      <w:r w:rsidR="00746A22" w:rsidRPr="00E50F8F"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  <w:t xml:space="preserve">: </w:t>
      </w:r>
      <w:r w:rsidR="00B87BA8" w:rsidRPr="00E50F8F"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  <w:t>Qu’en pensez-vous</w:t>
      </w:r>
      <w:r w:rsidR="00B87BA8" w:rsidRPr="00E50F8F">
        <w:rPr>
          <w:rFonts w:ascii="Calibri" w:eastAsia="Times New Roman" w:hAnsi="Calibri" w:cs="Calibri"/>
          <w:b/>
          <w:color w:val="000000"/>
          <w:sz w:val="21"/>
          <w:szCs w:val="21"/>
          <w:lang w:val="fr-FR" w:eastAsia="en-GB"/>
        </w:rPr>
        <w:t> </w:t>
      </w:r>
      <w:r w:rsidR="00B87BA8" w:rsidRPr="00E50F8F"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  <w:t>?</w:t>
      </w:r>
    </w:p>
    <w:p w14:paraId="294F8F41" w14:textId="02568B59" w:rsidR="007C2703" w:rsidRPr="004C1010" w:rsidRDefault="007C2703" w:rsidP="004C101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Cs w:val="21"/>
          <w:lang w:val="fr-FR" w:eastAsia="en-GB"/>
        </w:rPr>
      </w:pPr>
      <w:r w:rsidRPr="0041740B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Choisissez une opinion</w:t>
      </w:r>
      <w:r w:rsidR="004C1010" w:rsidRPr="004C1010">
        <w:rPr>
          <w:rFonts w:ascii="Tahoma" w:eastAsia="Times New Roman" w:hAnsi="Tahoma" w:cs="Tahoma"/>
          <w:color w:val="000000"/>
          <w:szCs w:val="21"/>
          <w:lang w:val="fr-FR" w:eastAsia="en-GB"/>
        </w:rPr>
        <w:t xml:space="preserve"> et p</w:t>
      </w:r>
      <w:r w:rsidRPr="004C1010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 xml:space="preserve">réparer vos arguments: au moins 3 justifications. </w:t>
      </w:r>
    </w:p>
    <w:p w14:paraId="6C377698" w14:textId="22768912" w:rsidR="007C2703" w:rsidRPr="0041740B" w:rsidRDefault="007C2703" w:rsidP="0041740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Cs w:val="21"/>
          <w:lang w:val="fr-FR" w:eastAsia="en-GB"/>
        </w:rPr>
      </w:pPr>
      <w:r w:rsidRPr="0041740B">
        <w:rPr>
          <w:rFonts w:ascii="Tahoma" w:eastAsia="Times New Roman" w:hAnsi="Tahoma" w:cs="Tahoma"/>
          <w:bCs/>
          <w:color w:val="000000"/>
          <w:szCs w:val="21"/>
          <w:lang w:val="fr-FR" w:eastAsia="en-GB"/>
        </w:rPr>
        <w:t>Je suis d’accord avec l’opinion… qui dit… parce que tout d’abord…, de plus…, enfin …</w:t>
      </w:r>
    </w:p>
    <w:p w14:paraId="0EAA8509" w14:textId="55BBA475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317FE1BC" w14:textId="1AA10329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  <w:r w:rsidRPr="0041740B">
        <w:rPr>
          <w:rFonts w:ascii="Helvetica" w:eastAsia="Times New Roman" w:hAnsi="Helvetica" w:cs="Helvetica"/>
          <w:noProof/>
          <w:color w:val="00000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4A943" wp14:editId="604CB0FE">
                <wp:simplePos x="0" y="0"/>
                <wp:positionH relativeFrom="column">
                  <wp:posOffset>971550</wp:posOffset>
                </wp:positionH>
                <wp:positionV relativeFrom="paragraph">
                  <wp:posOffset>5715</wp:posOffset>
                </wp:positionV>
                <wp:extent cx="1838325" cy="1647825"/>
                <wp:effectExtent l="38100" t="38100" r="47625" b="238125"/>
                <wp:wrapNone/>
                <wp:docPr id="8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647825"/>
                        </a:xfrm>
                        <a:prstGeom prst="wedgeEllipseCallout">
                          <a:avLst>
                            <a:gd name="adj1" fmla="val 40080"/>
                            <a:gd name="adj2" fmla="val 6101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2347" w14:textId="77777777" w:rsidR="009B563A" w:rsidRPr="0041740B" w:rsidRDefault="009B563A" w:rsidP="004174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lang w:val="fr-FR"/>
                              </w:rPr>
                            </w:pPr>
                            <w:r w:rsidRPr="004174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40"/>
                                <w:lang w:val="fr-FR"/>
                              </w:rPr>
                              <w:t>A</w:t>
                            </w:r>
                          </w:p>
                          <w:p w14:paraId="1E0542CC" w14:textId="77777777" w:rsidR="009B563A" w:rsidRPr="0041740B" w:rsidRDefault="009B563A" w:rsidP="004174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lang w:val="fr-FR"/>
                              </w:rPr>
                            </w:pPr>
                            <w:r w:rsidRPr="004174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40"/>
                                <w:lang w:val="fr-FR"/>
                              </w:rPr>
                              <w:t>La technologie est un grand avantage pour la musique et les musiciens.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4A94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26" type="#_x0000_t63" style="position:absolute;margin-left:76.5pt;margin-top:.45pt;width:144.75pt;height:12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" adj="19457,23979" fillcolor="#c5e0b3 [1305]" strokecolor="black [3213]" strokeweight="2.25pt">
                <v:textbox>
                  <w:txbxContent>
                    <w:p w14:paraId="5B7B2347" w14:textId="77777777" w:rsidR="009B563A" w:rsidRPr="0041740B" w:rsidRDefault="009B563A" w:rsidP="004174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lang w:val="fr-FR"/>
                        </w:rPr>
                      </w:pPr>
                      <w:r w:rsidRPr="0041740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40"/>
                          <w:lang w:val="fr-FR"/>
                        </w:rPr>
                        <w:t>A</w:t>
                      </w:r>
                    </w:p>
                    <w:p w14:paraId="1E0542CC" w14:textId="77777777" w:rsidR="009B563A" w:rsidRPr="0041740B" w:rsidRDefault="009B563A" w:rsidP="004174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lang w:val="fr-FR"/>
                        </w:rPr>
                      </w:pPr>
                      <w:r w:rsidRPr="0041740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40"/>
                          <w:lang w:val="fr-FR"/>
                        </w:rPr>
                        <w:t>La technologie est un grand avantage pour la musique et les musiciens.</w:t>
                      </w:r>
                    </w:p>
                  </w:txbxContent>
                </v:textbox>
              </v:shape>
            </w:pict>
          </mc:Fallback>
        </mc:AlternateContent>
      </w:r>
    </w:p>
    <w:p w14:paraId="65E3004C" w14:textId="6A94B33F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  <w:r w:rsidRPr="0041740B">
        <w:rPr>
          <w:rFonts w:ascii="Helvetica" w:eastAsia="Times New Roman" w:hAnsi="Helvetica" w:cs="Helvetica"/>
          <w:noProof/>
          <w:color w:val="00000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A13619" wp14:editId="5D6755A0">
                <wp:simplePos x="0" y="0"/>
                <wp:positionH relativeFrom="column">
                  <wp:posOffset>3048000</wp:posOffset>
                </wp:positionH>
                <wp:positionV relativeFrom="paragraph">
                  <wp:posOffset>15875</wp:posOffset>
                </wp:positionV>
                <wp:extent cx="2192020" cy="1593215"/>
                <wp:effectExtent l="95250" t="38100" r="36830" b="45085"/>
                <wp:wrapNone/>
                <wp:docPr id="11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020" cy="1593215"/>
                        </a:xfrm>
                        <a:prstGeom prst="wedgeEllipseCallout">
                          <a:avLst>
                            <a:gd name="adj1" fmla="val -52434"/>
                            <a:gd name="adj2" fmla="val -4624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0A768" w14:textId="77777777" w:rsidR="009B563A" w:rsidRPr="0041740B" w:rsidRDefault="009B563A" w:rsidP="004174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lang w:val="fr-FR"/>
                              </w:rPr>
                            </w:pPr>
                            <w:r w:rsidRPr="004174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40"/>
                                <w:lang w:val="fr-FR"/>
                              </w:rPr>
                              <w:t>B</w:t>
                            </w:r>
                          </w:p>
                          <w:p w14:paraId="66430916" w14:textId="77777777" w:rsidR="009B563A" w:rsidRPr="0041740B" w:rsidRDefault="009B563A" w:rsidP="004174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lang w:val="fr-FR"/>
                              </w:rPr>
                            </w:pPr>
                            <w:r w:rsidRPr="0041740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40"/>
                                <w:lang w:val="fr-FR"/>
                              </w:rPr>
                              <w:t>La technologie est un grand inconvénient pour la musique et les musiciens.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13619" id="Oval Callout 4" o:spid="_x0000_s1027" type="#_x0000_t63" style="position:absolute;margin-left:240pt;margin-top:1.25pt;width:172.6pt;height:12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" adj="-526,812" fillcolor="#c5e0b3 [1305]" strokecolor="black [3213]" strokeweight="2.25pt">
                <v:textbox>
                  <w:txbxContent>
                    <w:p w14:paraId="18A0A768" w14:textId="77777777" w:rsidR="009B563A" w:rsidRPr="0041740B" w:rsidRDefault="009B563A" w:rsidP="004174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  <w:lang w:val="fr-FR"/>
                        </w:rPr>
                      </w:pPr>
                      <w:r w:rsidRPr="0041740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40"/>
                          <w:lang w:val="fr-FR"/>
                        </w:rPr>
                        <w:t>B</w:t>
                      </w:r>
                    </w:p>
                    <w:p w14:paraId="66430916" w14:textId="77777777" w:rsidR="009B563A" w:rsidRPr="0041740B" w:rsidRDefault="009B563A" w:rsidP="004174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  <w:lang w:val="fr-FR"/>
                        </w:rPr>
                      </w:pPr>
                      <w:r w:rsidRPr="0041740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40"/>
                          <w:lang w:val="fr-FR"/>
                        </w:rPr>
                        <w:t>La technologie est un grand inconvénient pour la musique et les musiciens.</w:t>
                      </w:r>
                    </w:p>
                  </w:txbxContent>
                </v:textbox>
              </v:shape>
            </w:pict>
          </mc:Fallback>
        </mc:AlternateContent>
      </w:r>
    </w:p>
    <w:p w14:paraId="4097D525" w14:textId="388EB4E4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681C91E8" w14:textId="30F7DE02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1FA5D871" w14:textId="6BD6A3AA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053B91B2" w14:textId="54C04BED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52E9AD21" w14:textId="77777777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5456BA1B" w14:textId="77777777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410A0D81" w14:textId="77777777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591186AE" w14:textId="77777777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5F2481D6" w14:textId="77777777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04DBEED3" w14:textId="115E75C1" w:rsidR="007C2703" w:rsidRDefault="007C2703" w:rsidP="00746A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7A3FDCFE" w14:textId="77777777" w:rsidR="00F202E4" w:rsidRPr="005F15B6" w:rsidRDefault="00F202E4" w:rsidP="00F202E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7F0DF953" w14:textId="69A00CA4" w:rsidR="00F202E4" w:rsidRPr="00FF4209" w:rsidRDefault="00F202E4" w:rsidP="00F202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after="0" w:line="240" w:lineRule="auto"/>
        <w:rPr>
          <w:rFonts w:ascii="Helvetica" w:eastAsia="Times New Roman" w:hAnsi="Helvetica" w:cs="Helvetica"/>
          <w:b/>
          <w:color w:val="000000"/>
          <w:u w:val="single"/>
          <w:lang w:val="fr-FR" w:eastAsia="en-GB"/>
        </w:rPr>
      </w:pPr>
      <w:r w:rsidRPr="00FF4209">
        <w:rPr>
          <w:rFonts w:ascii="Helvetica" w:eastAsia="Times New Roman" w:hAnsi="Helvetica" w:cs="Helvetica"/>
          <w:b/>
          <w:color w:val="000000"/>
          <w:u w:val="single"/>
          <w:lang w:val="fr-FR" w:eastAsia="en-GB"/>
        </w:rPr>
        <w:t xml:space="preserve">Chanson francophone à la radio : </w:t>
      </w:r>
      <w:r w:rsidR="00E50F8F" w:rsidRPr="00FF4209">
        <w:rPr>
          <w:rFonts w:ascii="Helvetica" w:eastAsia="Times New Roman" w:hAnsi="Helvetica" w:cs="Helvetica"/>
          <w:b/>
          <w:color w:val="000000"/>
          <w:u w:val="single"/>
          <w:lang w:val="fr-FR" w:eastAsia="en-GB"/>
        </w:rPr>
        <w:t>Un quota obligatoire</w:t>
      </w:r>
    </w:p>
    <w:p w14:paraId="5622EB7F" w14:textId="77777777" w:rsidR="00F202E4" w:rsidRPr="000E72AA" w:rsidRDefault="00F202E4" w:rsidP="000E72A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before="0" w:beforeAutospacing="0"/>
        <w:rPr>
          <w:rFonts w:ascii="Helvetica" w:hAnsi="Helvetica" w:cs="Helvetica"/>
          <w:color w:val="000000"/>
          <w:sz w:val="22"/>
          <w:szCs w:val="22"/>
          <w:lang w:val="fr-FR"/>
        </w:rPr>
      </w:pPr>
      <w:r w:rsidRPr="000E72AA">
        <w:rPr>
          <w:rFonts w:ascii="Helvetica" w:hAnsi="Helvetica" w:cs="Helvetica"/>
          <w:color w:val="000000"/>
          <w:sz w:val="22"/>
          <w:szCs w:val="22"/>
          <w:lang w:val="fr-FR"/>
        </w:rPr>
        <w:t>Au début des années 90, les producteurs s'inquiètent du peu de titres chantés en français à la radio et d'une production "made in France" en berne face aux artistes internationaux.</w:t>
      </w:r>
    </w:p>
    <w:p w14:paraId="14B15B34" w14:textId="77777777" w:rsidR="00F202E4" w:rsidRPr="000E72AA" w:rsidRDefault="00F202E4" w:rsidP="000E72A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before="0" w:beforeAutospacing="0"/>
        <w:rPr>
          <w:rFonts w:ascii="Helvetica" w:hAnsi="Helvetica" w:cs="Helvetica"/>
          <w:color w:val="000000"/>
          <w:sz w:val="22"/>
          <w:szCs w:val="22"/>
          <w:lang w:val="fr-FR"/>
        </w:rPr>
      </w:pPr>
      <w:r w:rsidRPr="000E72AA">
        <w:rPr>
          <w:rFonts w:ascii="Helvetica" w:hAnsi="Helvetica" w:cs="Helvetica"/>
          <w:color w:val="000000"/>
          <w:sz w:val="22"/>
          <w:szCs w:val="22"/>
          <w:lang w:val="fr-FR"/>
        </w:rPr>
        <w:t>Pour y répondre, un système de quotas est instauré à partir de 1996 : les radios doivent passer au moins 40% de "chansons d'expression française, dont la moitié au moins provenant de nouveaux talents ou de nouvelles productions" aux heures "significatives" d'écoute.</w:t>
      </w:r>
    </w:p>
    <w:p w14:paraId="73049B3A" w14:textId="77777777" w:rsidR="00F202E4" w:rsidRPr="000E72AA" w:rsidRDefault="00F202E4" w:rsidP="000E72A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before="0" w:beforeAutospacing="0"/>
        <w:rPr>
          <w:rFonts w:ascii="Helvetica" w:hAnsi="Helvetica" w:cs="Helvetica"/>
          <w:color w:val="000000"/>
          <w:sz w:val="22"/>
          <w:szCs w:val="22"/>
          <w:lang w:val="fr-FR"/>
        </w:rPr>
      </w:pPr>
      <w:r w:rsidRPr="000E72AA">
        <w:rPr>
          <w:rFonts w:ascii="Helvetica" w:hAnsi="Helvetica" w:cs="Helvetica"/>
          <w:color w:val="000000"/>
          <w:sz w:val="22"/>
          <w:szCs w:val="22"/>
          <w:lang w:val="fr-FR"/>
        </w:rPr>
        <w:t>La France emboîte alors le pas au Québec où les radios doivent diffuser 65% de musique francophone. En 2000, le dispositif est assoupli pour s'adapter aux contraintes de certaines radios très spécialisées.</w:t>
      </w:r>
    </w:p>
    <w:p w14:paraId="3064A018" w14:textId="6CE7E24D" w:rsidR="00F202E4" w:rsidRPr="00E50F8F" w:rsidRDefault="002177DE" w:rsidP="00E50F8F">
      <w:pPr>
        <w:shd w:val="clear" w:color="auto" w:fill="FFFFFF"/>
        <w:spacing w:after="0" w:line="240" w:lineRule="auto"/>
        <w:rPr>
          <w:rFonts w:ascii="Helvetica" w:hAnsi="Helvetica" w:cs="Helvetica"/>
          <w:b/>
          <w:sz w:val="21"/>
          <w:szCs w:val="21"/>
          <w:lang w:val="fr-FR"/>
        </w:rPr>
      </w:pPr>
      <w:r>
        <w:rPr>
          <w:rFonts w:ascii="Helvetica" w:hAnsi="Helvetica" w:cs="Helvetica"/>
          <w:b/>
          <w:sz w:val="21"/>
          <w:szCs w:val="21"/>
          <w:lang w:val="fr-FR"/>
        </w:rPr>
        <w:t>6.</w:t>
      </w:r>
      <w:r w:rsidR="00F202E4" w:rsidRPr="00E50F8F">
        <w:rPr>
          <w:rFonts w:ascii="Helvetica" w:hAnsi="Helvetica" w:cs="Helvetica"/>
          <w:b/>
          <w:sz w:val="21"/>
          <w:szCs w:val="21"/>
          <w:lang w:val="fr-FR"/>
        </w:rPr>
        <w:t xml:space="preserve">Trouvez la signification des mots suivants du texte. </w:t>
      </w:r>
    </w:p>
    <w:p w14:paraId="1F5E90FD" w14:textId="77777777" w:rsidR="00F202E4" w:rsidRPr="00F202E4" w:rsidRDefault="00F202E4" w:rsidP="00F202E4">
      <w:pPr>
        <w:pStyle w:val="ListParagraph"/>
        <w:shd w:val="clear" w:color="auto" w:fill="FFFFFF"/>
        <w:spacing w:after="0" w:line="240" w:lineRule="auto"/>
        <w:ind w:left="284"/>
        <w:rPr>
          <w:rFonts w:ascii="Tahoma" w:hAnsi="Tahoma" w:cs="Tahoma"/>
          <w:b/>
          <w:szCs w:val="24"/>
          <w:lang w:val="fr-FR"/>
        </w:rPr>
      </w:pPr>
    </w:p>
    <w:p w14:paraId="61338272" w14:textId="2B2EFDD7" w:rsidR="00F202E4" w:rsidRPr="000E72AA" w:rsidRDefault="000E72AA" w:rsidP="00E50F8F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000000"/>
          <w:szCs w:val="24"/>
          <w:lang w:val="fr-FR" w:eastAsia="en-GB"/>
        </w:rPr>
      </w:pPr>
      <w:r>
        <w:rPr>
          <w:rFonts w:ascii="Tahoma" w:eastAsia="Times New Roman" w:hAnsi="Tahoma" w:cs="Tahoma"/>
          <w:color w:val="000000"/>
          <w:szCs w:val="24"/>
          <w:lang w:val="fr-FR" w:eastAsia="en-GB"/>
        </w:rPr>
        <w:t>Peu :</w:t>
      </w:r>
      <w:r>
        <w:rPr>
          <w:rFonts w:ascii="Tahoma" w:eastAsia="Times New Roman" w:hAnsi="Tahoma" w:cs="Tahoma"/>
          <w:color w:val="000000"/>
          <w:szCs w:val="24"/>
          <w:lang w:val="fr-FR" w:eastAsia="en-GB"/>
        </w:rPr>
        <w:tab/>
      </w:r>
      <w:r>
        <w:rPr>
          <w:rFonts w:ascii="Tahoma" w:eastAsia="Times New Roman" w:hAnsi="Tahoma" w:cs="Tahoma"/>
          <w:color w:val="000000"/>
          <w:szCs w:val="24"/>
          <w:lang w:val="fr-FR" w:eastAsia="en-GB"/>
        </w:rPr>
        <w:tab/>
      </w:r>
      <w:r>
        <w:rPr>
          <w:rFonts w:ascii="Tahoma" w:eastAsia="Times New Roman" w:hAnsi="Tahoma" w:cs="Tahoma"/>
          <w:color w:val="000000"/>
          <w:szCs w:val="24"/>
          <w:lang w:val="fr-FR" w:eastAsia="en-GB"/>
        </w:rPr>
        <w:tab/>
      </w:r>
      <w:r w:rsidR="00F202E4" w:rsidRPr="00E50F8F">
        <w:rPr>
          <w:rFonts w:ascii="Tahoma" w:hAnsi="Tahoma" w:cs="Tahoma"/>
          <w:color w:val="000000"/>
          <w:szCs w:val="24"/>
          <w:lang w:val="fr-FR"/>
        </w:rPr>
        <w:t>provenant de :</w:t>
      </w:r>
      <w:r>
        <w:rPr>
          <w:rFonts w:ascii="Tahoma" w:eastAsia="Times New Roman" w:hAnsi="Tahoma" w:cs="Tahoma"/>
          <w:color w:val="000000"/>
          <w:szCs w:val="24"/>
          <w:lang w:val="fr-FR" w:eastAsia="en-GB"/>
        </w:rPr>
        <w:tab/>
      </w:r>
      <w:r>
        <w:rPr>
          <w:rFonts w:ascii="Tahoma" w:eastAsia="Times New Roman" w:hAnsi="Tahoma" w:cs="Tahoma"/>
          <w:color w:val="000000"/>
          <w:szCs w:val="24"/>
          <w:lang w:val="fr-FR" w:eastAsia="en-GB"/>
        </w:rPr>
        <w:tab/>
      </w:r>
      <w:r>
        <w:rPr>
          <w:rFonts w:ascii="Tahoma" w:eastAsia="Times New Roman" w:hAnsi="Tahoma" w:cs="Tahoma"/>
          <w:color w:val="000000"/>
          <w:szCs w:val="24"/>
          <w:lang w:val="fr-FR" w:eastAsia="en-GB"/>
        </w:rPr>
        <w:tab/>
      </w:r>
      <w:r>
        <w:rPr>
          <w:rFonts w:ascii="Tahoma" w:eastAsia="Times New Roman" w:hAnsi="Tahoma" w:cs="Tahoma"/>
          <w:color w:val="000000"/>
          <w:szCs w:val="24"/>
          <w:lang w:val="fr-FR" w:eastAsia="en-GB"/>
        </w:rPr>
        <w:tab/>
        <w:t>En berne :</w:t>
      </w:r>
      <w:r>
        <w:rPr>
          <w:rFonts w:ascii="Tahoma" w:eastAsia="Times New Roman" w:hAnsi="Tahoma" w:cs="Tahoma"/>
          <w:color w:val="000000"/>
          <w:szCs w:val="24"/>
          <w:lang w:val="fr-FR" w:eastAsia="en-GB"/>
        </w:rPr>
        <w:tab/>
      </w:r>
      <w:r>
        <w:rPr>
          <w:rFonts w:ascii="Tahoma" w:eastAsia="Times New Roman" w:hAnsi="Tahoma" w:cs="Tahoma"/>
          <w:color w:val="000000"/>
          <w:szCs w:val="24"/>
          <w:lang w:val="fr-FR" w:eastAsia="en-GB"/>
        </w:rPr>
        <w:tab/>
      </w:r>
      <w:r w:rsidR="00F202E4" w:rsidRPr="00E50F8F">
        <w:rPr>
          <w:rFonts w:ascii="Tahoma" w:hAnsi="Tahoma" w:cs="Tahoma"/>
          <w:color w:val="000000"/>
          <w:szCs w:val="24"/>
          <w:lang w:val="fr-FR"/>
        </w:rPr>
        <w:t>au moins</w:t>
      </w:r>
      <w:r>
        <w:rPr>
          <w:rFonts w:ascii="Tahoma" w:hAnsi="Tahoma" w:cs="Tahoma"/>
          <w:color w:val="000000"/>
          <w:szCs w:val="24"/>
          <w:lang w:val="fr-FR"/>
        </w:rPr>
        <w:t> :</w:t>
      </w:r>
    </w:p>
    <w:p w14:paraId="26061329" w14:textId="77777777" w:rsidR="00B87BA8" w:rsidRDefault="00B87BA8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06F57D69" w14:textId="663AB31D" w:rsidR="00B87BA8" w:rsidRPr="00FF4209" w:rsidRDefault="002177DE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</w:pPr>
      <w:r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  <w:t>7.</w:t>
      </w:r>
      <w:r w:rsidR="00FF4209"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  <w:t xml:space="preserve"> </w:t>
      </w:r>
      <w:r w:rsidR="00E50F8F"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  <w:t>Lisez le texte suivant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val="fr-FR" w:eastAsia="en-GB"/>
        </w:rPr>
        <w:t xml:space="preserve"> et répondez aux deux questions</w:t>
      </w:r>
    </w:p>
    <w:p w14:paraId="0F8A4E63" w14:textId="5219D540" w:rsidR="007C2703" w:rsidRDefault="00746A22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  <w:r>
        <w:rPr>
          <w:noProof/>
          <w:lang w:eastAsia="en-GB"/>
        </w:rPr>
        <w:drawing>
          <wp:inline distT="0" distB="0" distL="0" distR="0" wp14:anchorId="557DD7C8" wp14:editId="5738FD36">
            <wp:extent cx="6570715" cy="322326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9"/>
                    <a:stretch/>
                  </pic:blipFill>
                  <pic:spPr bwMode="auto">
                    <a:xfrm>
                      <a:off x="0" y="0"/>
                      <a:ext cx="6570980" cy="32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32F81" w14:textId="33194840" w:rsidR="0041740B" w:rsidRDefault="0041740B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fr-FR" w:eastAsia="en-GB"/>
        </w:rPr>
      </w:pPr>
    </w:p>
    <w:p w14:paraId="5B94F8BC" w14:textId="77777777" w:rsidR="00F13951" w:rsidRPr="002177DE" w:rsidRDefault="00F13951" w:rsidP="002177DE">
      <w:pPr>
        <w:pStyle w:val="ListParagraph"/>
        <w:numPr>
          <w:ilvl w:val="0"/>
          <w:numId w:val="19"/>
        </w:numPr>
        <w:rPr>
          <w:b/>
        </w:rPr>
      </w:pPr>
      <w:r w:rsidRPr="002177DE">
        <w:rPr>
          <w:b/>
        </w:rPr>
        <w:t>What is ‘L’exception française’? Explain in English.</w:t>
      </w:r>
    </w:p>
    <w:p w14:paraId="6D76D2E8" w14:textId="77777777" w:rsidR="00746A22" w:rsidRPr="00F13951" w:rsidRDefault="00746A22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en-GB"/>
        </w:rPr>
      </w:pPr>
    </w:p>
    <w:p w14:paraId="79C4970B" w14:textId="77777777" w:rsidR="00746A22" w:rsidRPr="00F13951" w:rsidRDefault="00746A22" w:rsidP="004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en-GB"/>
        </w:rPr>
      </w:pPr>
    </w:p>
    <w:p w14:paraId="7F6F8265" w14:textId="26295C9D" w:rsidR="00F13951" w:rsidRPr="002177DE" w:rsidRDefault="00F13951" w:rsidP="002177DE">
      <w:pPr>
        <w:pStyle w:val="ListParagraph"/>
        <w:numPr>
          <w:ilvl w:val="0"/>
          <w:numId w:val="19"/>
        </w:numPr>
        <w:rPr>
          <w:b/>
          <w:lang w:val="fr-FR"/>
        </w:rPr>
      </w:pPr>
      <w:r w:rsidRPr="002177DE">
        <w:rPr>
          <w:b/>
          <w:noProof/>
          <w:lang w:val="fr-FR" w:eastAsia="fr-FR"/>
        </w:rPr>
        <w:t>Avec vos partenaires de table, relisez le texte ‘L’exception francaise’. Quels sont les arguments POUR et les arguments CONTRE cette politique ?</w:t>
      </w:r>
    </w:p>
    <w:tbl>
      <w:tblPr>
        <w:tblW w:w="103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66"/>
        <w:gridCol w:w="5166"/>
      </w:tblGrid>
      <w:tr w:rsidR="00F13951" w:rsidRPr="00F13951" w14:paraId="6E67F8BC" w14:textId="77777777" w:rsidTr="00F13951">
        <w:trPr>
          <w:trHeight w:val="558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3B189C" w14:textId="77777777" w:rsidR="00F13951" w:rsidRPr="00F13951" w:rsidRDefault="00F13951" w:rsidP="00F13951">
            <w:pPr>
              <w:shd w:val="clear" w:color="auto" w:fill="FFFFFF"/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  <w:r w:rsidRPr="00F13951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val="fr-FR" w:eastAsia="en-GB"/>
              </w:rPr>
              <w:t>POUR</w:t>
            </w:r>
          </w:p>
        </w:tc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2BF522" w14:textId="77777777" w:rsidR="00F13951" w:rsidRPr="00F13951" w:rsidRDefault="00F13951" w:rsidP="00F13951">
            <w:pPr>
              <w:shd w:val="clear" w:color="auto" w:fill="FFFFFF"/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en-GB"/>
              </w:rPr>
            </w:pPr>
            <w:r w:rsidRPr="00F13951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val="fr-FR" w:eastAsia="en-GB"/>
              </w:rPr>
              <w:t>CONTRE</w:t>
            </w:r>
          </w:p>
        </w:tc>
      </w:tr>
      <w:tr w:rsidR="00F13951" w:rsidRPr="00F13951" w14:paraId="208B3BBD" w14:textId="77777777" w:rsidTr="002177DE">
        <w:trPr>
          <w:trHeight w:val="2322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A5728F" w14:textId="298C1853" w:rsidR="004C1010" w:rsidRPr="00F13951" w:rsidRDefault="004C1010" w:rsidP="00F13951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val="fr-FR" w:eastAsia="en-GB"/>
              </w:rPr>
            </w:pPr>
          </w:p>
        </w:tc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062375" w14:textId="562A22F6" w:rsidR="004C1010" w:rsidRPr="00F13951" w:rsidRDefault="004C1010" w:rsidP="00F13951">
            <w:pPr>
              <w:shd w:val="clear" w:color="auto" w:fill="FFFFFF"/>
              <w:spacing w:after="0" w:line="240" w:lineRule="auto"/>
              <w:ind w:left="720"/>
              <w:rPr>
                <w:rFonts w:ascii="Helvetica" w:eastAsia="Times New Roman" w:hAnsi="Helvetica" w:cs="Helvetica"/>
                <w:color w:val="000000"/>
                <w:sz w:val="21"/>
                <w:szCs w:val="21"/>
                <w:lang w:val="fr-FR" w:eastAsia="en-GB"/>
              </w:rPr>
            </w:pPr>
          </w:p>
        </w:tc>
      </w:tr>
    </w:tbl>
    <w:p w14:paraId="4F602667" w14:textId="77777777" w:rsidR="009B563A" w:rsidRDefault="009B563A" w:rsidP="009B563A">
      <w:pPr>
        <w:shd w:val="clear" w:color="auto" w:fill="FFFFFF"/>
        <w:spacing w:after="0" w:line="240" w:lineRule="auto"/>
        <w:rPr>
          <w:lang w:val="fr-FR"/>
        </w:rPr>
      </w:pPr>
    </w:p>
    <w:p w14:paraId="44F57C74" w14:textId="6DC98894" w:rsidR="00C550E3" w:rsidRDefault="000E72AA" w:rsidP="009B563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1"/>
          <w:szCs w:val="21"/>
          <w:lang w:val="fr-FR"/>
        </w:rPr>
      </w:pPr>
      <w:r w:rsidRPr="008A7C0C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F5293CE" wp14:editId="1F8B3379">
            <wp:simplePos x="0" y="0"/>
            <wp:positionH relativeFrom="column">
              <wp:posOffset>831215</wp:posOffset>
            </wp:positionH>
            <wp:positionV relativeFrom="paragraph">
              <wp:posOffset>2343785</wp:posOffset>
            </wp:positionV>
            <wp:extent cx="4450080" cy="2410460"/>
            <wp:effectExtent l="0" t="0" r="7620" b="8890"/>
            <wp:wrapThrough wrapText="bothSides">
              <wp:wrapPolygon edited="0">
                <wp:start x="0" y="0"/>
                <wp:lineTo x="0" y="21509"/>
                <wp:lineTo x="21545" y="21509"/>
                <wp:lineTo x="2154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7DE" w:rsidRPr="00791EDA">
        <w:rPr>
          <w:noProof/>
          <w:lang w:eastAsia="en-GB"/>
        </w:rPr>
        <w:drawing>
          <wp:anchor distT="0" distB="0" distL="114300" distR="114300" simplePos="0" relativeHeight="251679743" behindDoc="0" locked="0" layoutInCell="1" allowOverlap="1" wp14:anchorId="43FB672A" wp14:editId="6D2CAE6A">
            <wp:simplePos x="0" y="0"/>
            <wp:positionH relativeFrom="column">
              <wp:posOffset>0</wp:posOffset>
            </wp:positionH>
            <wp:positionV relativeFrom="paragraph">
              <wp:posOffset>240030</wp:posOffset>
            </wp:positionV>
            <wp:extent cx="6534150" cy="2110105"/>
            <wp:effectExtent l="0" t="0" r="0" b="4445"/>
            <wp:wrapThrough wrapText="bothSides">
              <wp:wrapPolygon edited="0">
                <wp:start x="0" y="0"/>
                <wp:lineTo x="0" y="21450"/>
                <wp:lineTo x="21537" y="21450"/>
                <wp:lineTo x="2153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5969" r="4075" b="2918"/>
                    <a:stretch/>
                  </pic:blipFill>
                  <pic:spPr bwMode="auto">
                    <a:xfrm>
                      <a:off x="0" y="0"/>
                      <a:ext cx="653415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7DE">
        <w:rPr>
          <w:rFonts w:ascii="Helvetica" w:hAnsi="Helvetica" w:cs="Helvetica"/>
          <w:b/>
          <w:sz w:val="21"/>
          <w:szCs w:val="21"/>
          <w:lang w:val="fr-FR"/>
        </w:rPr>
        <w:t>8.</w:t>
      </w:r>
      <w:r w:rsidR="008A7C0C" w:rsidRPr="009B563A">
        <w:rPr>
          <w:rFonts w:ascii="Helvetica" w:hAnsi="Helvetica" w:cs="Helvetica"/>
          <w:b/>
          <w:sz w:val="21"/>
          <w:szCs w:val="21"/>
          <w:lang w:val="fr-FR"/>
        </w:rPr>
        <w:t xml:space="preserve">Traduisez </w:t>
      </w:r>
      <w:r w:rsidR="00C550E3" w:rsidRPr="009B563A">
        <w:rPr>
          <w:rFonts w:ascii="Helvetica" w:hAnsi="Helvetica" w:cs="Helvetica"/>
          <w:b/>
          <w:sz w:val="21"/>
          <w:szCs w:val="21"/>
          <w:lang w:val="fr-FR"/>
        </w:rPr>
        <w:t xml:space="preserve">les phrases </w:t>
      </w:r>
      <w:r w:rsidR="008A7C0C" w:rsidRPr="009B563A">
        <w:rPr>
          <w:rFonts w:ascii="Helvetica" w:hAnsi="Helvetica" w:cs="Helvetica"/>
          <w:b/>
          <w:sz w:val="21"/>
          <w:szCs w:val="21"/>
          <w:lang w:val="fr-FR"/>
        </w:rPr>
        <w:t>suivantes en français</w:t>
      </w:r>
      <w:r w:rsidR="00C550E3" w:rsidRPr="009B563A">
        <w:rPr>
          <w:rFonts w:ascii="Helvetica" w:hAnsi="Helvetica" w:cs="Helvetica"/>
          <w:b/>
          <w:sz w:val="21"/>
          <w:szCs w:val="21"/>
          <w:lang w:val="fr-FR"/>
        </w:rPr>
        <w:t>.</w:t>
      </w:r>
    </w:p>
    <w:p w14:paraId="014178BF" w14:textId="1EF9BCB7" w:rsidR="002177DE" w:rsidRPr="009B563A" w:rsidRDefault="002177DE" w:rsidP="009B563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1"/>
          <w:szCs w:val="21"/>
          <w:lang w:val="fr-FR"/>
        </w:rPr>
      </w:pPr>
    </w:p>
    <w:p w14:paraId="0001C8A5" w14:textId="2782EF1A" w:rsidR="00C550E3" w:rsidRDefault="00C550E3" w:rsidP="004E2DBD">
      <w:pPr>
        <w:pStyle w:val="ListParagraph"/>
        <w:rPr>
          <w:lang w:val="fr-FR"/>
        </w:rPr>
      </w:pPr>
    </w:p>
    <w:p w14:paraId="5F7B21EE" w14:textId="415CC69D" w:rsidR="00C550E3" w:rsidRDefault="00C550E3" w:rsidP="004E2DBD">
      <w:pPr>
        <w:pStyle w:val="ListParagraph"/>
        <w:rPr>
          <w:lang w:val="fr-FR"/>
        </w:rPr>
      </w:pPr>
    </w:p>
    <w:p w14:paraId="6BCA0CDF" w14:textId="77777777" w:rsidR="001035FD" w:rsidRDefault="001035FD" w:rsidP="004E2DBD">
      <w:pPr>
        <w:pStyle w:val="ListParagraph"/>
        <w:rPr>
          <w:lang w:val="fr-FR"/>
        </w:rPr>
      </w:pPr>
    </w:p>
    <w:p w14:paraId="33126E4A" w14:textId="77777777" w:rsidR="001035FD" w:rsidRDefault="001035FD" w:rsidP="004E2DBD">
      <w:pPr>
        <w:pStyle w:val="ListParagraph"/>
        <w:rPr>
          <w:lang w:val="fr-FR"/>
        </w:rPr>
      </w:pPr>
    </w:p>
    <w:p w14:paraId="36BE11C5" w14:textId="77777777" w:rsidR="001035FD" w:rsidRDefault="001035FD" w:rsidP="004E2DBD">
      <w:pPr>
        <w:pStyle w:val="ListParagraph"/>
        <w:rPr>
          <w:lang w:val="fr-FR"/>
        </w:rPr>
      </w:pPr>
    </w:p>
    <w:p w14:paraId="7AABE744" w14:textId="77777777" w:rsidR="001035FD" w:rsidRDefault="001035FD" w:rsidP="004E2DBD">
      <w:pPr>
        <w:pStyle w:val="ListParagraph"/>
        <w:rPr>
          <w:lang w:val="fr-FR"/>
        </w:rPr>
      </w:pPr>
    </w:p>
    <w:p w14:paraId="3EFA201F" w14:textId="77777777" w:rsidR="001035FD" w:rsidRDefault="001035FD" w:rsidP="004E2DBD">
      <w:pPr>
        <w:pStyle w:val="ListParagraph"/>
        <w:rPr>
          <w:lang w:val="fr-FR"/>
        </w:rPr>
      </w:pPr>
    </w:p>
    <w:p w14:paraId="7DF077C5" w14:textId="77777777" w:rsidR="001035FD" w:rsidRDefault="001035FD" w:rsidP="004E2DBD">
      <w:pPr>
        <w:pStyle w:val="ListParagraph"/>
        <w:rPr>
          <w:lang w:val="fr-FR"/>
        </w:rPr>
      </w:pPr>
    </w:p>
    <w:p w14:paraId="6E6C4716" w14:textId="77777777" w:rsidR="001035FD" w:rsidRPr="00C9067F" w:rsidRDefault="001035FD" w:rsidP="00C9067F">
      <w:pPr>
        <w:rPr>
          <w:lang w:val="fr-FR"/>
        </w:rPr>
      </w:pPr>
    </w:p>
    <w:p w14:paraId="4AB45409" w14:textId="77777777" w:rsidR="001035FD" w:rsidRDefault="001035FD" w:rsidP="004E2DBD">
      <w:pPr>
        <w:pStyle w:val="ListParagraph"/>
        <w:rPr>
          <w:lang w:val="fr-FR"/>
        </w:rPr>
      </w:pPr>
    </w:p>
    <w:p w14:paraId="68DDC1EF" w14:textId="6DDFFDBF" w:rsidR="008A7C0C" w:rsidRPr="006B2FBA" w:rsidRDefault="008A7C0C" w:rsidP="008A7C0C">
      <w:pPr>
        <w:pStyle w:val="ListParagraph"/>
        <w:numPr>
          <w:ilvl w:val="0"/>
          <w:numId w:val="2"/>
        </w:numPr>
        <w:spacing w:line="480" w:lineRule="auto"/>
        <w:rPr>
          <w:rFonts w:ascii="Tahoma" w:hAnsi="Tahoma" w:cs="Tahoma"/>
          <w:b/>
          <w:sz w:val="28"/>
        </w:rPr>
      </w:pPr>
      <w:r>
        <w:rPr>
          <w:lang w:val="fr-FR"/>
        </w:rPr>
        <w:t>……………………………….</w:t>
      </w:r>
      <w:r w:rsidRPr="006864AE">
        <w:rPr>
          <w:rFonts w:cs="Tahoma"/>
          <w:sz w:val="24"/>
          <w:szCs w:val="24"/>
        </w:rPr>
        <w:t>…………………………………………………………</w:t>
      </w:r>
      <w:r>
        <w:rPr>
          <w:rFonts w:cs="Tahoma"/>
          <w:sz w:val="24"/>
          <w:szCs w:val="24"/>
        </w:rPr>
        <w:t>……………………</w:t>
      </w:r>
      <w:r w:rsidR="00C9067F">
        <w:rPr>
          <w:rFonts w:cs="Tahoma"/>
          <w:sz w:val="24"/>
          <w:szCs w:val="24"/>
        </w:rPr>
        <w:t>…………………….</w:t>
      </w:r>
      <w:r>
        <w:rPr>
          <w:rFonts w:cs="Tahoma"/>
          <w:sz w:val="24"/>
          <w:szCs w:val="24"/>
        </w:rPr>
        <w:t>……………………………</w:t>
      </w:r>
    </w:p>
    <w:p w14:paraId="1E65EA35" w14:textId="6E9E0BFB" w:rsidR="008A7C0C" w:rsidRPr="006B2FBA" w:rsidRDefault="008A7C0C" w:rsidP="008A7C0C">
      <w:pPr>
        <w:pStyle w:val="ListParagraph"/>
        <w:numPr>
          <w:ilvl w:val="0"/>
          <w:numId w:val="2"/>
        </w:numPr>
        <w:spacing w:line="480" w:lineRule="auto"/>
        <w:rPr>
          <w:rFonts w:ascii="Tahoma" w:hAnsi="Tahoma" w:cs="Tahoma"/>
          <w:b/>
          <w:sz w:val="28"/>
        </w:rPr>
      </w:pPr>
      <w:r>
        <w:rPr>
          <w:rFonts w:cs="Tahoma"/>
          <w:sz w:val="24"/>
          <w:szCs w:val="24"/>
        </w:rPr>
        <w:t>…………………</w:t>
      </w:r>
      <w:r w:rsidRPr="006B2FBA">
        <w:rPr>
          <w:rFonts w:cs="Tahoma"/>
          <w:sz w:val="24"/>
          <w:szCs w:val="24"/>
        </w:rPr>
        <w:t>………………………………………………</w:t>
      </w:r>
      <w:r>
        <w:rPr>
          <w:rFonts w:cs="Tahoma"/>
          <w:sz w:val="24"/>
          <w:szCs w:val="24"/>
        </w:rPr>
        <w:t>…………………………………</w:t>
      </w:r>
      <w:r w:rsidR="00C9067F">
        <w:rPr>
          <w:rFonts w:cs="Tahoma"/>
          <w:sz w:val="24"/>
          <w:szCs w:val="24"/>
        </w:rPr>
        <w:t>……………………</w:t>
      </w:r>
      <w:r>
        <w:rPr>
          <w:rFonts w:cs="Tahoma"/>
          <w:sz w:val="24"/>
          <w:szCs w:val="24"/>
        </w:rPr>
        <w:t>…………………..…………………</w:t>
      </w:r>
    </w:p>
    <w:p w14:paraId="46D6BACF" w14:textId="4477A578" w:rsidR="008A7C0C" w:rsidRPr="006B2FBA" w:rsidRDefault="008A7C0C" w:rsidP="008A7C0C">
      <w:pPr>
        <w:pStyle w:val="ListParagraph"/>
        <w:numPr>
          <w:ilvl w:val="0"/>
          <w:numId w:val="2"/>
        </w:numPr>
        <w:spacing w:line="480" w:lineRule="auto"/>
        <w:rPr>
          <w:rFonts w:ascii="Tahoma" w:hAnsi="Tahoma" w:cs="Tahoma"/>
          <w:b/>
          <w:sz w:val="28"/>
        </w:rPr>
      </w:pPr>
      <w:r w:rsidRPr="006B2FBA">
        <w:rPr>
          <w:rFonts w:cs="Tahoma"/>
          <w:sz w:val="24"/>
          <w:szCs w:val="24"/>
        </w:rPr>
        <w:t>…………………………………………………………………</w:t>
      </w:r>
      <w:r>
        <w:rPr>
          <w:rFonts w:cs="Tahoma"/>
          <w:sz w:val="24"/>
          <w:szCs w:val="24"/>
        </w:rPr>
        <w:t>………………………………</w:t>
      </w:r>
      <w:r w:rsidR="00C9067F">
        <w:rPr>
          <w:rFonts w:cs="Tahoma"/>
          <w:sz w:val="24"/>
          <w:szCs w:val="24"/>
        </w:rPr>
        <w:t>……………………</w:t>
      </w:r>
      <w:r>
        <w:rPr>
          <w:rFonts w:cs="Tahoma"/>
          <w:sz w:val="24"/>
          <w:szCs w:val="24"/>
        </w:rPr>
        <w:t>……………………..…………………</w:t>
      </w:r>
    </w:p>
    <w:p w14:paraId="36C982F2" w14:textId="61990D12" w:rsidR="008A7C0C" w:rsidRPr="006B2FBA" w:rsidRDefault="008A7C0C" w:rsidP="008A7C0C">
      <w:pPr>
        <w:pStyle w:val="ListParagraph"/>
        <w:numPr>
          <w:ilvl w:val="0"/>
          <w:numId w:val="2"/>
        </w:numPr>
        <w:spacing w:line="480" w:lineRule="auto"/>
        <w:rPr>
          <w:rFonts w:ascii="Tahoma" w:hAnsi="Tahoma" w:cs="Tahoma"/>
          <w:b/>
          <w:sz w:val="28"/>
        </w:rPr>
      </w:pPr>
      <w:r w:rsidRPr="006B2FBA">
        <w:rPr>
          <w:rFonts w:cs="Tahoma"/>
          <w:sz w:val="24"/>
          <w:szCs w:val="24"/>
        </w:rPr>
        <w:t>………………………………………………………………………………………………………</w:t>
      </w:r>
      <w:r w:rsidR="00C9067F">
        <w:rPr>
          <w:rFonts w:cs="Tahoma"/>
          <w:sz w:val="24"/>
          <w:szCs w:val="24"/>
        </w:rPr>
        <w:t>……………………</w:t>
      </w:r>
      <w:r w:rsidRPr="006B2FBA">
        <w:rPr>
          <w:rFonts w:cs="Tahoma"/>
          <w:sz w:val="24"/>
          <w:szCs w:val="24"/>
        </w:rPr>
        <w:t>………………</w:t>
      </w:r>
      <w:r>
        <w:rPr>
          <w:rFonts w:cs="Tahoma"/>
          <w:sz w:val="24"/>
          <w:szCs w:val="24"/>
        </w:rPr>
        <w:t>..…</w:t>
      </w:r>
      <w:r w:rsidRPr="006B2FBA">
        <w:rPr>
          <w:rFonts w:cs="Tahoma"/>
          <w:sz w:val="24"/>
          <w:szCs w:val="24"/>
        </w:rPr>
        <w:t>………………</w:t>
      </w:r>
    </w:p>
    <w:p w14:paraId="6BB15F65" w14:textId="760982D4" w:rsidR="008A7C0C" w:rsidRPr="006B2FBA" w:rsidRDefault="008A7C0C" w:rsidP="008A7C0C">
      <w:pPr>
        <w:pStyle w:val="ListParagraph"/>
        <w:numPr>
          <w:ilvl w:val="0"/>
          <w:numId w:val="2"/>
        </w:numPr>
        <w:spacing w:line="480" w:lineRule="auto"/>
        <w:rPr>
          <w:rFonts w:ascii="Tahoma" w:hAnsi="Tahoma" w:cs="Tahoma"/>
          <w:b/>
          <w:sz w:val="28"/>
        </w:rPr>
      </w:pPr>
      <w:r w:rsidRPr="006B2FBA">
        <w:rPr>
          <w:rFonts w:cs="Tahoma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cs="Tahoma"/>
          <w:sz w:val="24"/>
          <w:szCs w:val="24"/>
        </w:rPr>
        <w:t>..</w:t>
      </w:r>
      <w:r w:rsidRPr="006B2FBA">
        <w:rPr>
          <w:rFonts w:cs="Tahoma"/>
          <w:sz w:val="24"/>
          <w:szCs w:val="24"/>
        </w:rPr>
        <w:t>…</w:t>
      </w:r>
      <w:r>
        <w:rPr>
          <w:rFonts w:cs="Tahoma"/>
          <w:sz w:val="24"/>
          <w:szCs w:val="24"/>
        </w:rPr>
        <w:t>……</w:t>
      </w:r>
      <w:r w:rsidRPr="006B2FBA">
        <w:rPr>
          <w:rFonts w:cs="Tahoma"/>
          <w:sz w:val="24"/>
          <w:szCs w:val="24"/>
        </w:rPr>
        <w:t>……………</w:t>
      </w:r>
      <w:r>
        <w:rPr>
          <w:rFonts w:cs="Tahoma"/>
          <w:sz w:val="24"/>
          <w:szCs w:val="24"/>
        </w:rPr>
        <w:t>……………………</w:t>
      </w:r>
    </w:p>
    <w:p w14:paraId="0EA58B99" w14:textId="5F2C63A3" w:rsidR="008A7C0C" w:rsidRPr="006B2FBA" w:rsidRDefault="008A7C0C" w:rsidP="008A7C0C">
      <w:pPr>
        <w:pStyle w:val="ListParagraph"/>
        <w:numPr>
          <w:ilvl w:val="0"/>
          <w:numId w:val="2"/>
        </w:numPr>
        <w:spacing w:line="480" w:lineRule="auto"/>
        <w:rPr>
          <w:rFonts w:ascii="Tahoma" w:hAnsi="Tahoma" w:cs="Tahoma"/>
          <w:b/>
          <w:sz w:val="28"/>
        </w:rPr>
      </w:pPr>
      <w:r w:rsidRPr="006B2FBA">
        <w:rPr>
          <w:rFonts w:cs="Tahoma"/>
          <w:sz w:val="24"/>
          <w:szCs w:val="24"/>
        </w:rPr>
        <w:t>…………………………………………………………………………………………………</w:t>
      </w:r>
      <w:r w:rsidR="00C9067F">
        <w:rPr>
          <w:rFonts w:cs="Tahoma"/>
          <w:sz w:val="24"/>
          <w:szCs w:val="24"/>
        </w:rPr>
        <w:t>……………………</w:t>
      </w:r>
      <w:r w:rsidRPr="006B2FBA">
        <w:rPr>
          <w:rFonts w:cs="Tahoma"/>
          <w:sz w:val="24"/>
          <w:szCs w:val="24"/>
        </w:rPr>
        <w:t>…………………</w:t>
      </w:r>
      <w:r>
        <w:rPr>
          <w:rFonts w:cs="Tahoma"/>
          <w:sz w:val="24"/>
          <w:szCs w:val="24"/>
        </w:rPr>
        <w:t>……</w:t>
      </w:r>
      <w:r w:rsidRPr="006B2FBA">
        <w:rPr>
          <w:rFonts w:cs="Tahoma"/>
          <w:sz w:val="24"/>
          <w:szCs w:val="24"/>
        </w:rPr>
        <w:t>…………</w:t>
      </w:r>
      <w:r>
        <w:rPr>
          <w:rFonts w:cs="Tahoma"/>
          <w:sz w:val="24"/>
          <w:szCs w:val="24"/>
        </w:rPr>
        <w:t>…….</w:t>
      </w:r>
    </w:p>
    <w:p w14:paraId="7FE92141" w14:textId="451B3F13" w:rsidR="008A7C0C" w:rsidRPr="006B2FBA" w:rsidRDefault="008A7C0C" w:rsidP="008A7C0C">
      <w:pPr>
        <w:pStyle w:val="ListParagraph"/>
        <w:numPr>
          <w:ilvl w:val="0"/>
          <w:numId w:val="2"/>
        </w:numPr>
        <w:spacing w:line="480" w:lineRule="auto"/>
        <w:rPr>
          <w:rFonts w:ascii="Tahoma" w:hAnsi="Tahoma" w:cs="Tahoma"/>
          <w:b/>
          <w:sz w:val="28"/>
        </w:rPr>
      </w:pPr>
      <w:r w:rsidRPr="006B2FBA">
        <w:rPr>
          <w:rFonts w:cs="Tahoma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cs="Tahoma"/>
          <w:sz w:val="24"/>
          <w:szCs w:val="24"/>
        </w:rPr>
        <w:t>..</w:t>
      </w:r>
      <w:r w:rsidRPr="006B2FBA">
        <w:rPr>
          <w:rFonts w:cs="Tahoma"/>
          <w:sz w:val="24"/>
          <w:szCs w:val="24"/>
        </w:rPr>
        <w:t>…</w:t>
      </w:r>
      <w:r>
        <w:rPr>
          <w:rFonts w:cs="Tahoma"/>
          <w:sz w:val="24"/>
          <w:szCs w:val="24"/>
        </w:rPr>
        <w:t>……</w:t>
      </w:r>
      <w:r w:rsidRPr="006B2FBA">
        <w:rPr>
          <w:rFonts w:cs="Tahoma"/>
          <w:sz w:val="24"/>
          <w:szCs w:val="24"/>
        </w:rPr>
        <w:t>…………</w:t>
      </w:r>
      <w:r>
        <w:rPr>
          <w:rFonts w:cs="Tahoma"/>
          <w:sz w:val="24"/>
          <w:szCs w:val="24"/>
        </w:rPr>
        <w:t>………………………</w:t>
      </w:r>
    </w:p>
    <w:p w14:paraId="4F906400" w14:textId="34FA8EF8" w:rsidR="00C550E3" w:rsidRPr="00E50F8F" w:rsidRDefault="008A7C0C" w:rsidP="00E50F8F">
      <w:pPr>
        <w:pStyle w:val="ListParagraph"/>
        <w:numPr>
          <w:ilvl w:val="0"/>
          <w:numId w:val="2"/>
        </w:numPr>
        <w:spacing w:line="480" w:lineRule="auto"/>
        <w:rPr>
          <w:rFonts w:ascii="Tahoma" w:hAnsi="Tahoma" w:cs="Tahoma"/>
          <w:b/>
          <w:sz w:val="28"/>
        </w:rPr>
      </w:pPr>
      <w:r w:rsidRPr="006B2FBA">
        <w:rPr>
          <w:rFonts w:cs="Tahoma"/>
          <w:sz w:val="24"/>
          <w:szCs w:val="24"/>
        </w:rPr>
        <w:t>…………………………………………………………………………………………………</w:t>
      </w:r>
      <w:r w:rsidR="00C9067F">
        <w:rPr>
          <w:rFonts w:cs="Tahoma"/>
          <w:sz w:val="24"/>
          <w:szCs w:val="24"/>
        </w:rPr>
        <w:t>…………………..</w:t>
      </w:r>
      <w:r w:rsidRPr="006B2FBA">
        <w:rPr>
          <w:rFonts w:cs="Tahoma"/>
          <w:sz w:val="24"/>
          <w:szCs w:val="24"/>
        </w:rPr>
        <w:t>…………………</w:t>
      </w:r>
      <w:r>
        <w:rPr>
          <w:rFonts w:cs="Tahoma"/>
          <w:sz w:val="24"/>
          <w:szCs w:val="24"/>
        </w:rPr>
        <w:t>……</w:t>
      </w:r>
      <w:r w:rsidRPr="006B2FBA">
        <w:rPr>
          <w:rFonts w:cs="Tahoma"/>
          <w:sz w:val="24"/>
          <w:szCs w:val="24"/>
        </w:rPr>
        <w:t>…………</w:t>
      </w:r>
      <w:r>
        <w:rPr>
          <w:rFonts w:cs="Tahoma"/>
          <w:sz w:val="24"/>
          <w:szCs w:val="24"/>
        </w:rPr>
        <w:t>…</w:t>
      </w:r>
      <w:r w:rsidRPr="006B2FBA">
        <w:rPr>
          <w:rFonts w:cs="Tahoma"/>
          <w:sz w:val="24"/>
          <w:szCs w:val="24"/>
        </w:rPr>
        <w:t>……</w:t>
      </w:r>
    </w:p>
    <w:sectPr w:rsidR="00C550E3" w:rsidRPr="00E50F8F" w:rsidSect="002177DE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modern"/>
    <w:notTrueType/>
    <w:pitch w:val="variable"/>
    <w:sig w:usb0="8000002F" w:usb1="40000048" w:usb2="00000000" w:usb3="00000000" w:csb0="000001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F694C"/>
    <w:multiLevelType w:val="hybridMultilevel"/>
    <w:tmpl w:val="A1604900"/>
    <w:lvl w:ilvl="0" w:tplc="41FCEEFA">
      <w:start w:val="1"/>
      <w:numFmt w:val="decimal"/>
      <w:lvlText w:val="%1."/>
      <w:lvlJc w:val="left"/>
      <w:pPr>
        <w:ind w:left="218" w:hanging="360"/>
      </w:pPr>
      <w:rPr>
        <w:rFonts w:asciiTheme="minorHAnsi" w:hAnsiTheme="minorHAnsi" w:cstheme="minorBidi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DCF6E77"/>
    <w:multiLevelType w:val="hybridMultilevel"/>
    <w:tmpl w:val="14008D4C"/>
    <w:lvl w:ilvl="0" w:tplc="1A1059A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664CC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51ADA1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937C72C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26E40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FE97F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72A751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377025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46468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70165"/>
    <w:multiLevelType w:val="hybridMultilevel"/>
    <w:tmpl w:val="789EE976"/>
    <w:lvl w:ilvl="0" w:tplc="D97A9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DA8D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A0C8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74A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66C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DABB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3857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E6A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0E3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07E03"/>
    <w:multiLevelType w:val="hybridMultilevel"/>
    <w:tmpl w:val="17C8A1B8"/>
    <w:lvl w:ilvl="0" w:tplc="BC5CB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3605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CF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CE28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FE15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F2D9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38BB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B6B4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BC9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5659A4"/>
    <w:multiLevelType w:val="hybridMultilevel"/>
    <w:tmpl w:val="789EE976"/>
    <w:lvl w:ilvl="0" w:tplc="D97A9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DA8D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A0C8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74A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66C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DABB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3857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E6A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0E3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6F7FD8"/>
    <w:multiLevelType w:val="hybridMultilevel"/>
    <w:tmpl w:val="2FF63E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F7AE3"/>
    <w:multiLevelType w:val="hybridMultilevel"/>
    <w:tmpl w:val="70722D32"/>
    <w:lvl w:ilvl="0" w:tplc="E9CE1008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042" w:hanging="360"/>
      </w:pPr>
    </w:lvl>
    <w:lvl w:ilvl="2" w:tplc="0809001B" w:tentative="1">
      <w:start w:val="1"/>
      <w:numFmt w:val="lowerRoman"/>
      <w:lvlText w:val="%3."/>
      <w:lvlJc w:val="right"/>
      <w:pPr>
        <w:ind w:left="6762" w:hanging="180"/>
      </w:pPr>
    </w:lvl>
    <w:lvl w:ilvl="3" w:tplc="0809000F" w:tentative="1">
      <w:start w:val="1"/>
      <w:numFmt w:val="decimal"/>
      <w:lvlText w:val="%4."/>
      <w:lvlJc w:val="left"/>
      <w:pPr>
        <w:ind w:left="7482" w:hanging="360"/>
      </w:pPr>
    </w:lvl>
    <w:lvl w:ilvl="4" w:tplc="08090019" w:tentative="1">
      <w:start w:val="1"/>
      <w:numFmt w:val="lowerLetter"/>
      <w:lvlText w:val="%5."/>
      <w:lvlJc w:val="left"/>
      <w:pPr>
        <w:ind w:left="8202" w:hanging="360"/>
      </w:pPr>
    </w:lvl>
    <w:lvl w:ilvl="5" w:tplc="0809001B" w:tentative="1">
      <w:start w:val="1"/>
      <w:numFmt w:val="lowerRoman"/>
      <w:lvlText w:val="%6."/>
      <w:lvlJc w:val="right"/>
      <w:pPr>
        <w:ind w:left="8922" w:hanging="180"/>
      </w:pPr>
    </w:lvl>
    <w:lvl w:ilvl="6" w:tplc="0809000F" w:tentative="1">
      <w:start w:val="1"/>
      <w:numFmt w:val="decimal"/>
      <w:lvlText w:val="%7."/>
      <w:lvlJc w:val="left"/>
      <w:pPr>
        <w:ind w:left="9642" w:hanging="360"/>
      </w:pPr>
    </w:lvl>
    <w:lvl w:ilvl="7" w:tplc="08090019" w:tentative="1">
      <w:start w:val="1"/>
      <w:numFmt w:val="lowerLetter"/>
      <w:lvlText w:val="%8."/>
      <w:lvlJc w:val="left"/>
      <w:pPr>
        <w:ind w:left="10362" w:hanging="360"/>
      </w:pPr>
    </w:lvl>
    <w:lvl w:ilvl="8" w:tplc="080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7" w15:restartNumberingAfterBreak="0">
    <w:nsid w:val="2F505D59"/>
    <w:multiLevelType w:val="hybridMultilevel"/>
    <w:tmpl w:val="D284C130"/>
    <w:lvl w:ilvl="0" w:tplc="F350FBB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33090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E0A3F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BD80D6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42053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7EABF3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9AAD3A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F3647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AB88AE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03267D"/>
    <w:multiLevelType w:val="hybridMultilevel"/>
    <w:tmpl w:val="FA4CDD7E"/>
    <w:lvl w:ilvl="0" w:tplc="63F4F808">
      <w:start w:val="4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theme="minorBidi" w:hint="default"/>
        <w:b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444DA"/>
    <w:multiLevelType w:val="hybridMultilevel"/>
    <w:tmpl w:val="642EB8A4"/>
    <w:lvl w:ilvl="0" w:tplc="1E306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943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83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CAF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2D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4EB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A3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463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D25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144A1F"/>
    <w:multiLevelType w:val="hybridMultilevel"/>
    <w:tmpl w:val="B4E06E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311F4"/>
    <w:multiLevelType w:val="hybridMultilevel"/>
    <w:tmpl w:val="EA7AED84"/>
    <w:lvl w:ilvl="0" w:tplc="73E0B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A0CA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43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AD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EC0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281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280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A6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A66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BFA6A2C"/>
    <w:multiLevelType w:val="hybridMultilevel"/>
    <w:tmpl w:val="C9B0F656"/>
    <w:lvl w:ilvl="0" w:tplc="08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3" w15:restartNumberingAfterBreak="0">
    <w:nsid w:val="4CAE0258"/>
    <w:multiLevelType w:val="hybridMultilevel"/>
    <w:tmpl w:val="53F40BC8"/>
    <w:lvl w:ilvl="0" w:tplc="4E02144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02CB8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E4383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798B37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8A820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A08A52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5E2EE8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B56FC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FEBCB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9A7C01"/>
    <w:multiLevelType w:val="hybridMultilevel"/>
    <w:tmpl w:val="E71EE718"/>
    <w:lvl w:ilvl="0" w:tplc="26B8D89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DB067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2A6D2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921225D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1B8FC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800F4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0F87FA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F2A2A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A49E4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FF7B25"/>
    <w:multiLevelType w:val="hybridMultilevel"/>
    <w:tmpl w:val="2E8AE2A8"/>
    <w:lvl w:ilvl="0" w:tplc="EC46C6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A0D7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F6BB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58B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6A1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62C0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426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F8BA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8BA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2520B0"/>
    <w:multiLevelType w:val="hybridMultilevel"/>
    <w:tmpl w:val="65D89A08"/>
    <w:lvl w:ilvl="0" w:tplc="A12A3B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2342A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3B41DC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F4E913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EF43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524FA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8FE59E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C7AB7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90F03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5232FA"/>
    <w:multiLevelType w:val="hybridMultilevel"/>
    <w:tmpl w:val="A4500E06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71C7A"/>
    <w:multiLevelType w:val="hybridMultilevel"/>
    <w:tmpl w:val="383E2AE2"/>
    <w:lvl w:ilvl="0" w:tplc="854884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8A37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3233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2808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8C9D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EE60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9E68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B0EF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FCB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3"/>
  </w:num>
  <w:num w:numId="5">
    <w:abstractNumId w:val="15"/>
  </w:num>
  <w:num w:numId="6">
    <w:abstractNumId w:val="13"/>
  </w:num>
  <w:num w:numId="7">
    <w:abstractNumId w:val="1"/>
  </w:num>
  <w:num w:numId="8">
    <w:abstractNumId w:val="16"/>
  </w:num>
  <w:num w:numId="9">
    <w:abstractNumId w:val="7"/>
  </w:num>
  <w:num w:numId="10">
    <w:abstractNumId w:val="14"/>
  </w:num>
  <w:num w:numId="11">
    <w:abstractNumId w:val="10"/>
  </w:num>
  <w:num w:numId="12">
    <w:abstractNumId w:val="9"/>
  </w:num>
  <w:num w:numId="13">
    <w:abstractNumId w:val="18"/>
  </w:num>
  <w:num w:numId="14">
    <w:abstractNumId w:val="6"/>
  </w:num>
  <w:num w:numId="15">
    <w:abstractNumId w:val="4"/>
  </w:num>
  <w:num w:numId="16">
    <w:abstractNumId w:val="11"/>
  </w:num>
  <w:num w:numId="17">
    <w:abstractNumId w:val="12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4E"/>
    <w:rsid w:val="000E72AA"/>
    <w:rsid w:val="001035FD"/>
    <w:rsid w:val="00144A8F"/>
    <w:rsid w:val="002177DE"/>
    <w:rsid w:val="002A7E9B"/>
    <w:rsid w:val="0034691C"/>
    <w:rsid w:val="0035708D"/>
    <w:rsid w:val="00402B92"/>
    <w:rsid w:val="0041740B"/>
    <w:rsid w:val="00443266"/>
    <w:rsid w:val="004A064E"/>
    <w:rsid w:val="004C1010"/>
    <w:rsid w:val="004D2FE8"/>
    <w:rsid w:val="004E2DBD"/>
    <w:rsid w:val="00525534"/>
    <w:rsid w:val="005B195E"/>
    <w:rsid w:val="005B6AEE"/>
    <w:rsid w:val="005F15B6"/>
    <w:rsid w:val="00684D12"/>
    <w:rsid w:val="00743972"/>
    <w:rsid w:val="00746A22"/>
    <w:rsid w:val="00755C37"/>
    <w:rsid w:val="00791EDA"/>
    <w:rsid w:val="007C2703"/>
    <w:rsid w:val="008A7C0C"/>
    <w:rsid w:val="00923848"/>
    <w:rsid w:val="00977E5C"/>
    <w:rsid w:val="009B563A"/>
    <w:rsid w:val="00AD5D5D"/>
    <w:rsid w:val="00B23355"/>
    <w:rsid w:val="00B3190E"/>
    <w:rsid w:val="00B87BA8"/>
    <w:rsid w:val="00BA03BA"/>
    <w:rsid w:val="00BD4668"/>
    <w:rsid w:val="00C35FF0"/>
    <w:rsid w:val="00C550E3"/>
    <w:rsid w:val="00C9067F"/>
    <w:rsid w:val="00CF7723"/>
    <w:rsid w:val="00D43FD0"/>
    <w:rsid w:val="00E16D79"/>
    <w:rsid w:val="00E50F8F"/>
    <w:rsid w:val="00EF02C5"/>
    <w:rsid w:val="00F04C08"/>
    <w:rsid w:val="00F13951"/>
    <w:rsid w:val="00F202E4"/>
    <w:rsid w:val="00FE3C65"/>
    <w:rsid w:val="00FF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97CF6"/>
  <w15:chartTrackingRefBased/>
  <w15:docId w15:val="{3D1FAE69-200E-4D79-B468-F0D8E48D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64E"/>
    <w:pPr>
      <w:spacing w:after="200" w:line="276" w:lineRule="auto"/>
    </w:pPr>
    <w:rPr>
      <w:rFonts w:eastAsia="MS Minch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064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A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B6A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7C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5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8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1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7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2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2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87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145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710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997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2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5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1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2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3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6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5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2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8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6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2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EA3EFE9-4993-40A4-BD54-2A9699497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790111-744D-4E25-84DE-EBCF496406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4896FC-E740-401E-86E2-7F93B492FB64}">
  <ds:schemaRefs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CCCAC63</Template>
  <TotalTime>128</TotalTime>
  <Pages>6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E. Lecerf</dc:creator>
  <cp:keywords/>
  <dc:description/>
  <cp:lastModifiedBy>Frédérique E. Lecerf</cp:lastModifiedBy>
  <cp:revision>24</cp:revision>
  <dcterms:created xsi:type="dcterms:W3CDTF">2017-11-20T15:21:00Z</dcterms:created>
  <dcterms:modified xsi:type="dcterms:W3CDTF">2017-11-21T10:50:00Z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