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2173" w:tblpY="-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410"/>
        <w:gridCol w:w="2835"/>
      </w:tblGrid>
      <w:tr w:rsidR="00AD667D" w14:paraId="392230EB" w14:textId="77777777" w:rsidTr="000005CE"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BCB6" w14:textId="77777777" w:rsidR="00AD667D" w:rsidRPr="000A0B2A" w:rsidRDefault="00AD667D" w:rsidP="00AD667D">
            <w:pPr>
              <w:rPr>
                <w:rFonts w:ascii="Leelawadee" w:hAnsi="Leelawadee" w:cs="Leelawadee"/>
                <w:b/>
                <w:color w:val="002060"/>
              </w:rPr>
            </w:pPr>
            <w:bookmarkStart w:id="0" w:name="_GoBack"/>
            <w:bookmarkEnd w:id="0"/>
            <w:r w:rsidRPr="00E24AAD">
              <w:rPr>
                <w:rFonts w:ascii="Leelawadee" w:hAnsi="Leelawadee" w:cs="Leelawadee"/>
                <w:b/>
                <w:color w:val="002060"/>
                <w:sz w:val="32"/>
                <w:szCs w:val="24"/>
              </w:rPr>
              <w:t xml:space="preserve">CLASSACTION PRODUCTIONS </w:t>
            </w:r>
            <w:r w:rsidRPr="000A0B2A">
              <w:rPr>
                <w:rFonts w:ascii="Leelawadee" w:hAnsi="Leelawadee" w:cs="Leelawadee"/>
                <w:b/>
                <w:color w:val="002060"/>
              </w:rPr>
              <w:t>(include)</w:t>
            </w:r>
          </w:p>
          <w:p w14:paraId="31698BBA" w14:textId="77777777" w:rsidR="00AD667D" w:rsidRDefault="00AD667D" w:rsidP="00AD667D"/>
        </w:tc>
      </w:tr>
      <w:tr w:rsidR="00AD667D" w14:paraId="53288014" w14:textId="77777777" w:rsidTr="000005CE">
        <w:trPr>
          <w:trHeight w:val="1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72BF" w14:textId="77777777" w:rsidR="00AD667D" w:rsidRDefault="00E24AAD" w:rsidP="000005CE">
            <w:r w:rsidRPr="00E24AAD"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</w:t>
            </w:r>
            <w:r w:rsidR="000005CE"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FF41" w14:textId="77777777" w:rsidR="00E24AAD" w:rsidRDefault="000005CE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RENT (20</w:t>
            </w:r>
            <w:r w:rsidRPr="000005CE">
              <w:rPr>
                <w:rFonts w:ascii="Leelawadee" w:hAnsi="Leelawadee" w:cs="Leelawadee"/>
                <w:b/>
                <w:color w:val="auto"/>
                <w:sz w:val="22"/>
                <w:szCs w:val="22"/>
                <w:vertAlign w:val="superscript"/>
              </w:rPr>
              <w:t>th</w:t>
            </w: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 xml:space="preserve"> Anniversary Production)</w:t>
            </w:r>
          </w:p>
          <w:p w14:paraId="50A60973" w14:textId="77777777" w:rsidR="00E24AAD" w:rsidRDefault="000005CE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Every Brilliant Thing (School’s Tour)</w:t>
            </w:r>
          </w:p>
          <w:p w14:paraId="0CC55A65" w14:textId="77777777" w:rsidR="00E24AAD" w:rsidRPr="0036686B" w:rsidRDefault="000005CE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American Idiot</w:t>
            </w:r>
          </w:p>
          <w:p w14:paraId="0A299176" w14:textId="77777777" w:rsidR="00AD667D" w:rsidRDefault="00AD667D" w:rsidP="00AD667D"/>
        </w:tc>
        <w:tc>
          <w:tcPr>
            <w:tcW w:w="2835" w:type="dxa"/>
            <w:tcBorders>
              <w:left w:val="single" w:sz="4" w:space="0" w:color="auto"/>
            </w:tcBorders>
          </w:tcPr>
          <w:p w14:paraId="77BE1B41" w14:textId="77777777" w:rsidR="00AD667D" w:rsidRDefault="00E24AAD" w:rsidP="00AD667D">
            <w:r w:rsidRPr="00E24AAD">
              <w:rPr>
                <w:noProof/>
                <w:lang w:val="en-GB" w:eastAsia="en-GB"/>
              </w:rPr>
              <w:drawing>
                <wp:inline distT="0" distB="0" distL="0" distR="0" wp14:anchorId="4F6A35C3" wp14:editId="389D654A">
                  <wp:extent cx="1542415" cy="1181100"/>
                  <wp:effectExtent l="0" t="0" r="635" b="0"/>
                  <wp:docPr id="8" name="Picture 8" descr="\\godalming.ac.uk\dfs\Users\Staff\AWP\PAN\2015-2016\Light Burns Blue\Photos\P102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dalming.ac.uk\dfs\Users\Staff\AWP\PAN\2015-2016\Light Burns Blue\Photos\P102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43" cy="118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AD" w14:paraId="62C1A167" w14:textId="77777777" w:rsidTr="000005CE">
        <w:trPr>
          <w:trHeight w:val="16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55A8" w14:textId="77777777" w:rsidR="000005CE" w:rsidRDefault="000005CE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 w:rsidRPr="00E24AAD"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2016</w:t>
            </w:r>
          </w:p>
          <w:p w14:paraId="7AD0F86D" w14:textId="77777777" w:rsidR="000005CE" w:rsidRDefault="000005CE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</w:p>
          <w:p w14:paraId="3DD76B1A" w14:textId="77777777" w:rsidR="000005CE" w:rsidRDefault="000005CE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</w:p>
          <w:p w14:paraId="0C34A7E1" w14:textId="77777777" w:rsidR="000005CE" w:rsidRDefault="000005CE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16"/>
                <w:szCs w:val="16"/>
              </w:rPr>
            </w:pPr>
          </w:p>
          <w:p w14:paraId="5B1917A3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AB31" w14:textId="77777777" w:rsidR="000005CE" w:rsidRDefault="000005CE" w:rsidP="000005CE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The Light Burns Blue</w:t>
            </w:r>
          </w:p>
          <w:p w14:paraId="373074FB" w14:textId="77777777" w:rsidR="000005CE" w:rsidRDefault="000005CE" w:rsidP="000005CE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13</w:t>
            </w:r>
          </w:p>
          <w:p w14:paraId="59049687" w14:textId="77777777" w:rsidR="000005CE" w:rsidRPr="0036686B" w:rsidRDefault="000005CE" w:rsidP="000005CE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I Don’t Like Mondays</w:t>
            </w:r>
          </w:p>
          <w:p w14:paraId="200F8E9D" w14:textId="77777777" w:rsidR="000005CE" w:rsidRDefault="000005CE" w:rsidP="00E24AAD">
            <w:pPr>
              <w:rPr>
                <w:rFonts w:ascii="Leelawadee" w:hAnsi="Leelawadee" w:cs="Leelawadee"/>
                <w:b/>
                <w:color w:val="auto"/>
                <w:sz w:val="16"/>
                <w:szCs w:val="16"/>
              </w:rPr>
            </w:pPr>
          </w:p>
          <w:p w14:paraId="0FDEE126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Romeo &amp; Juliet</w:t>
            </w:r>
          </w:p>
          <w:p w14:paraId="7470268C" w14:textId="77777777" w:rsidR="00E24AAD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Sunshine On Leith</w:t>
            </w:r>
          </w:p>
          <w:p w14:paraId="0D83CE76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Love Bites</w:t>
            </w:r>
          </w:p>
          <w:p w14:paraId="14943340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47EE270" w14:textId="77777777" w:rsidR="00E24AAD" w:rsidRDefault="00E24AAD" w:rsidP="00E24AAD">
            <w:pPr>
              <w:rPr>
                <w:noProof/>
                <w:color w:val="auto"/>
                <w:kern w:val="0"/>
                <w:sz w:val="24"/>
                <w:szCs w:val="24"/>
                <w:lang w:val="en-GB" w:eastAsia="en-GB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:lang w:val="en-GB" w:eastAsia="en-GB"/>
              </w:rPr>
              <w:drawing>
                <wp:anchor distT="36576" distB="36576" distL="36576" distR="36576" simplePos="0" relativeHeight="251659264" behindDoc="0" locked="0" layoutInCell="1" allowOverlap="1" wp14:anchorId="09438D7F" wp14:editId="7F97EAC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57785</wp:posOffset>
                  </wp:positionV>
                  <wp:extent cx="1543050" cy="1114425"/>
                  <wp:effectExtent l="0" t="0" r="0" b="9525"/>
                  <wp:wrapNone/>
                  <wp:docPr id="11" name="Picture 11" descr="J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0" t="17180" r="4391" b="38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4AAD" w14:paraId="7B57C750" w14:textId="77777777" w:rsidTr="000005CE">
        <w:trPr>
          <w:trHeight w:val="1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C788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8173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Earthquakes In London</w:t>
            </w:r>
          </w:p>
          <w:p w14:paraId="2C9AF8D6" w14:textId="77777777" w:rsidR="00E24AAD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Marine Parade</w:t>
            </w:r>
          </w:p>
          <w:p w14:paraId="5048FE56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>The Manor Hotel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1B5205DB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002060"/>
              </w:rPr>
            </w:pPr>
            <w:r w:rsidRPr="0036686B"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This Bloodied Man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4B76984" w14:textId="77777777" w:rsidR="00E24AAD" w:rsidRDefault="00E24AAD" w:rsidP="00E24AAD">
            <w:pP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</w:pPr>
            <w: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  <w:drawing>
                <wp:inline distT="0" distB="0" distL="0" distR="0" wp14:anchorId="02176DA7" wp14:editId="57D6558A">
                  <wp:extent cx="1542544" cy="88582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0" b="7480"/>
                          <a:stretch/>
                        </pic:blipFill>
                        <pic:spPr bwMode="auto">
                          <a:xfrm>
                            <a:off x="0" y="0"/>
                            <a:ext cx="1557193" cy="894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AD" w14:paraId="2F925DD0" w14:textId="77777777" w:rsidTr="000005CE">
        <w:trPr>
          <w:trHeight w:val="1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4A83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692" w14:textId="77777777" w:rsidR="00E24AAD" w:rsidRDefault="00E24AAD" w:rsidP="00E24AAD">
            <w:pPr>
              <w:rPr>
                <w:rFonts w:ascii="Leelawadee" w:hAnsi="Leelawadee" w:cs="Leelawadee"/>
                <w:color w:val="auto"/>
                <w:sz w:val="18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 xml:space="preserve">Everything In Colour 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(Guildford Fringe)</w:t>
            </w:r>
          </w:p>
          <w:p w14:paraId="469CC6EE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</w:rPr>
            </w:pPr>
            <w:r w:rsidRPr="0036686B">
              <w:rPr>
                <w:rFonts w:ascii="Leelawadee" w:hAnsi="Leelawadee" w:cs="Leelawadee"/>
                <w:b/>
                <w:color w:val="002060"/>
                <w:sz w:val="22"/>
              </w:rPr>
              <w:t>Cabaret</w:t>
            </w:r>
          </w:p>
          <w:p w14:paraId="078874C7" w14:textId="77777777" w:rsidR="00E24AAD" w:rsidRPr="00567ED9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</w:rPr>
            </w:pPr>
            <w:proofErr w:type="spellStart"/>
            <w:r w:rsidRPr="00567ED9">
              <w:rPr>
                <w:rFonts w:ascii="Leelawadee" w:hAnsi="Leelawadee" w:cs="Leelawadee"/>
                <w:b/>
                <w:color w:val="auto"/>
                <w:sz w:val="22"/>
              </w:rPr>
              <w:t>BlackOut</w:t>
            </w:r>
            <w:proofErr w:type="spellEnd"/>
          </w:p>
          <w:p w14:paraId="18F4A161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proofErr w:type="spellStart"/>
            <w:r>
              <w:rPr>
                <w:rFonts w:ascii="Leelawadee" w:hAnsi="Leelawadee" w:cs="Leelawadee"/>
                <w:color w:val="auto"/>
                <w:sz w:val="18"/>
              </w:rPr>
              <w:t>Farnham</w:t>
            </w:r>
            <w:proofErr w:type="spellEnd"/>
            <w:r>
              <w:rPr>
                <w:rFonts w:ascii="Leelawadee" w:hAnsi="Leelawadee" w:cs="Leelawadee"/>
                <w:color w:val="auto"/>
                <w:sz w:val="18"/>
              </w:rPr>
              <w:t xml:space="preserve"> Maltings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7BDFCAB8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 w:rsidRPr="00567ED9">
              <w:rPr>
                <w:rFonts w:ascii="Leelawadee" w:hAnsi="Leelawadee" w:cs="Leelawadee"/>
                <w:b/>
                <w:color w:val="002060"/>
                <w:sz w:val="22"/>
              </w:rPr>
              <w:t>Laramie Project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370F5CB" w14:textId="77777777" w:rsidR="00E24AAD" w:rsidRDefault="00E24AAD" w:rsidP="00E24AAD">
            <w:pP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</w:pPr>
            <w: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  <w:drawing>
                <wp:inline distT="0" distB="0" distL="0" distR="0" wp14:anchorId="549C7FFA" wp14:editId="12E6796F">
                  <wp:extent cx="1543049" cy="9239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67"/>
                          <a:stretch/>
                        </pic:blipFill>
                        <pic:spPr bwMode="auto">
                          <a:xfrm>
                            <a:off x="0" y="0"/>
                            <a:ext cx="1548000" cy="92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AD" w14:paraId="0D8F774C" w14:textId="77777777" w:rsidTr="000005CE">
        <w:trPr>
          <w:trHeight w:val="1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213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F0C1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Everything In Colour</w:t>
            </w:r>
          </w:p>
          <w:p w14:paraId="3F38EB63" w14:textId="77777777" w:rsidR="00E24AAD" w:rsidRDefault="00E24AAD" w:rsidP="00E24AAD">
            <w:pPr>
              <w:rPr>
                <w:rFonts w:ascii="Leelawadee" w:hAnsi="Leelawadee" w:cs="Leelawadee"/>
                <w:color w:val="auto"/>
                <w:sz w:val="18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>Wimbledon Theatre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05AB158D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 w:rsidRPr="0036686B"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Pornography</w:t>
            </w:r>
          </w:p>
          <w:p w14:paraId="0F667ADF" w14:textId="77777777" w:rsidR="00E24AAD" w:rsidRDefault="00E24AAD" w:rsidP="00E24AAD">
            <w:pPr>
              <w:rPr>
                <w:rFonts w:ascii="Leelawadee" w:hAnsi="Leelawadee" w:cs="Leelawadee"/>
                <w:color w:val="auto"/>
                <w:sz w:val="18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>Ivy Arts Centre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69847CC6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Babel</w:t>
            </w:r>
          </w:p>
          <w:p w14:paraId="1AB3A7E0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proofErr w:type="spellStart"/>
            <w:r w:rsidRPr="0036686B"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Riot:Deliverance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93BFE15" w14:textId="77777777" w:rsidR="00E24AAD" w:rsidRDefault="00E24AAD" w:rsidP="00E24AAD">
            <w:pP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</w:pPr>
            <w: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  <w:drawing>
                <wp:inline distT="0" distB="0" distL="0" distR="0" wp14:anchorId="2ECD421C" wp14:editId="136DFB26">
                  <wp:extent cx="1543049" cy="923925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nography 14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7"/>
                          <a:stretch/>
                        </pic:blipFill>
                        <pic:spPr bwMode="auto">
                          <a:xfrm>
                            <a:off x="0" y="0"/>
                            <a:ext cx="1555014" cy="93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AD" w14:paraId="46F9E624" w14:textId="77777777" w:rsidTr="000005CE">
        <w:trPr>
          <w:trHeight w:val="1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843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E36C0A" w:themeColor="accent6" w:themeShade="BF"/>
                <w:sz w:val="22"/>
                <w:szCs w:val="22"/>
              </w:rPr>
              <w:t>2011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C162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Spring Awakening</w:t>
            </w:r>
          </w:p>
          <w:p w14:paraId="7B63ADC8" w14:textId="77777777" w:rsidR="00E24AAD" w:rsidRDefault="00E24AAD" w:rsidP="00E24AAD">
            <w:pPr>
              <w:rPr>
                <w:rFonts w:ascii="Leelawadee" w:hAnsi="Leelawadee" w:cs="Leelawadee"/>
                <w:color w:val="auto"/>
                <w:sz w:val="18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 xml:space="preserve">Studio 816 @ </w:t>
            </w:r>
            <w:proofErr w:type="spellStart"/>
            <w:r>
              <w:rPr>
                <w:rFonts w:ascii="Leelawadee" w:hAnsi="Leelawadee" w:cs="Leelawadee"/>
                <w:color w:val="auto"/>
                <w:sz w:val="18"/>
              </w:rPr>
              <w:t>Guilfest</w:t>
            </w:r>
            <w:proofErr w:type="spellEnd"/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3A0EC20D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The Nativity</w:t>
            </w:r>
          </w:p>
          <w:p w14:paraId="633731E1" w14:textId="77777777" w:rsidR="00E24AAD" w:rsidRDefault="00E24AAD" w:rsidP="00E24AAD">
            <w:pPr>
              <w:rPr>
                <w:rFonts w:ascii="Leelawadee" w:hAnsi="Leelawadee" w:cs="Leelawadee"/>
                <w:color w:val="auto"/>
                <w:sz w:val="18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>Promenade - Godalming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</w:p>
          <w:p w14:paraId="578177AD" w14:textId="77777777" w:rsidR="00E24AAD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  <w:t>Generation Freefall</w:t>
            </w:r>
          </w:p>
          <w:p w14:paraId="1CD91A1E" w14:textId="77777777" w:rsidR="00E24AAD" w:rsidRPr="0036686B" w:rsidRDefault="00E24AAD" w:rsidP="00E24AAD">
            <w:pP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color w:val="002060"/>
                <w:sz w:val="22"/>
                <w:szCs w:val="22"/>
              </w:rPr>
              <w:t>Germany Live!</w:t>
            </w:r>
          </w:p>
          <w:p w14:paraId="4FCBA473" w14:textId="77777777" w:rsidR="00E24AAD" w:rsidRPr="007E14CF" w:rsidRDefault="00E24AAD" w:rsidP="00E24AAD">
            <w:pPr>
              <w:rPr>
                <w:rFonts w:ascii="Leelawadee" w:hAnsi="Leelawadee" w:cs="Leelawadee"/>
                <w:b/>
                <w:color w:val="auto"/>
                <w:sz w:val="22"/>
                <w:szCs w:val="22"/>
              </w:rPr>
            </w:pPr>
            <w:r w:rsidRPr="007E14CF">
              <w:rPr>
                <w:rFonts w:ascii="Leelawadee" w:hAnsi="Leelawadee" w:cs="Leelawadee"/>
                <w:color w:val="auto"/>
                <w:sz w:val="18"/>
              </w:rPr>
              <w:t>(</w:t>
            </w:r>
            <w:r>
              <w:rPr>
                <w:rFonts w:ascii="Leelawadee" w:hAnsi="Leelawadee" w:cs="Leelawadee"/>
                <w:color w:val="auto"/>
                <w:sz w:val="18"/>
              </w:rPr>
              <w:t>Lyric–Shaftesbury Avenue</w:t>
            </w:r>
            <w:r w:rsidRPr="007E14CF">
              <w:rPr>
                <w:rFonts w:ascii="Leelawadee" w:hAnsi="Leelawadee" w:cs="Leelawadee"/>
                <w:color w:val="auto"/>
                <w:sz w:val="18"/>
              </w:rPr>
              <w:t>)</w:t>
            </w:r>
            <w:r>
              <w:rPr>
                <w:rFonts w:ascii="Leelawadee" w:hAnsi="Leelawadee" w:cs="Leelawadee"/>
                <w:color w:val="auto"/>
                <w:sz w:val="18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270A86B" w14:textId="77777777" w:rsidR="00E24AAD" w:rsidRDefault="00E24AAD" w:rsidP="00E24AAD">
            <w:pP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</w:pPr>
            <w:r>
              <w:rPr>
                <w:rFonts w:ascii="Leelawadee" w:hAnsi="Leelawadee" w:cs="Leelawadee"/>
                <w:b/>
                <w:noProof/>
                <w:color w:val="E36C0A" w:themeColor="accent6" w:themeShade="BF"/>
                <w:sz w:val="22"/>
                <w:szCs w:val="22"/>
                <w:lang w:val="en-GB" w:eastAsia="en-GB"/>
              </w:rPr>
              <w:drawing>
                <wp:inline distT="0" distB="0" distL="0" distR="0" wp14:anchorId="7D48A583" wp14:editId="67028215">
                  <wp:extent cx="1543050" cy="9525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7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95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EC1AD" w14:textId="77777777" w:rsidR="00CF1C1E" w:rsidRDefault="00E24AAD"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454441" wp14:editId="0A586FA5">
                <wp:simplePos x="0" y="0"/>
                <wp:positionH relativeFrom="page">
                  <wp:posOffset>-66674</wp:posOffset>
                </wp:positionH>
                <wp:positionV relativeFrom="page">
                  <wp:posOffset>-57150</wp:posOffset>
                </wp:positionV>
                <wp:extent cx="1752600" cy="9601200"/>
                <wp:effectExtent l="0" t="19050" r="0" b="38100"/>
                <wp:wrapNone/>
                <wp:docPr id="5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1DA4F" id="Freeform 33" o:spid="_x0000_s1026" style="position:absolute;margin-left:-5.25pt;margin-top:-4.5pt;width:138pt;height:75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" path="m401,c,,,,,,,3168,,3168,,3168v165,,165,,165,c616,1736,458,375,401,xe" fillcolor="#0e063c" strokecolor="#f2f2f2" strokeweight="3pt">
                <v:shadow on="t" color="#243f60" opacity=".5" offset="1pt"/>
                <v:path arrowok="t" o:connecttype="custom" o:connectlocs="1140897,0;0,0;0,9601200;469446,9601200;1140897,0" o:connectangles="0,0,0,0,0"/>
                <w10:wrap anchorx="page" anchory="page"/>
              </v:shape>
            </w:pict>
          </mc:Fallback>
        </mc:AlternateContent>
      </w:r>
      <w:r w:rsidR="00F230C2"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7DBFD458" wp14:editId="43423824">
            <wp:simplePos x="0" y="0"/>
            <wp:positionH relativeFrom="column">
              <wp:posOffset>5354320</wp:posOffset>
            </wp:positionH>
            <wp:positionV relativeFrom="paragraph">
              <wp:posOffset>-24130</wp:posOffset>
            </wp:positionV>
            <wp:extent cx="2469515" cy="745490"/>
            <wp:effectExtent l="0" t="0" r="6985" b="0"/>
            <wp:wrapTight wrapText="bothSides">
              <wp:wrapPolygon edited="0">
                <wp:start x="0" y="0"/>
                <wp:lineTo x="0" y="20974"/>
                <wp:lineTo x="21494" y="20974"/>
                <wp:lineTo x="21494" y="0"/>
                <wp:lineTo x="0" y="0"/>
              </wp:wrapPolygon>
            </wp:wrapTight>
            <wp:docPr id="88" name="Picture 88" descr="https://crosscoll.godalming.ac.uk/marketing/Marketing Documents/Branding/College logo/college logo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rosscoll.godalming.ac.uk/marketing/Marketing Documents/Branding/College logo/college logo c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574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E70A6CD" wp14:editId="22BBEBA1">
                <wp:simplePos x="0" y="0"/>
                <wp:positionH relativeFrom="page">
                  <wp:posOffset>9410065</wp:posOffset>
                </wp:positionH>
                <wp:positionV relativeFrom="page">
                  <wp:posOffset>-52705</wp:posOffset>
                </wp:positionV>
                <wp:extent cx="1369695" cy="9601200"/>
                <wp:effectExtent l="0" t="0" r="0" b="19050"/>
                <wp:wrapNone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1532" y="360"/>
                          <a:chExt cx="2157" cy="15120"/>
                        </a:xfrm>
                      </wpg:grpSpPr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9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7A951" id="Group 40" o:spid="_x0000_s1026" style="position:absolute;margin-left:740.95pt;margin-top:-4.15pt;width:107.85pt;height:756pt;z-index:2516485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W5roA&#10;AADbAAAADwAAAGRycy9kb3ducmV2LnhtbERPvQrCMBDeBd8hnOCmaUVEqrGIKLhaC65nc7bF5lKb&#10;qPXtzSA4fnz/67Q3jXhR52rLCuJpBIK4sLrmUkF+PkyWIJxH1thYJgUfcpBuhoM1Jtq++USvzJci&#10;hLBLUEHlfZtI6YqKDLqpbYkDd7OdQR9gV0rd4TuEm0bOomghDdYcGipsaVdRcc+eRsGl1Fe3iNDP&#10;pc0znd/2WfzYKzUe9dsVCE+9/4t/7qNWMA9jw5fwA+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bSW5roAAADbAAAADwAAAAAAAAAAAAAAAACYAgAAZHJzL2Rvd25yZXYueG1s&#10;UEsFBgAAAAAEAAQA9QAAAH8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f78YA&#10;AADbAAAADwAAAGRycy9kb3ducmV2LnhtbESPQWvCQBSE7wX/w/KE3ppNrViNriKBQj0UNa3i8Zl9&#10;TYLZtzG71fjvuwWhx2FmvmFmi87U4kKtqywreI5iEMS51RUXCr4+357GIJxH1lhbJgU3crCY9x5m&#10;mGh75S1dMl+IAGGXoILS+yaR0uUlGXSRbYiD921bgz7ItpC6xWuAm1oO4ngkDVYcFkpsKC0pP2U/&#10;RsFK3kavu3U2flmm5+74cdjsB2mh1GO/W05BeOr8f/jeftcKhhP4+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0f78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XEMAA&#10;AADbAAAADwAAAGRycy9kb3ducmV2LnhtbERPy2oCMRTdF/yHcIVuiiatVWQ0ShFa3Do+1tfJdTI4&#10;uRknUcd+fbMQujyc93zZuVrcqA2VZw3vQwWCuPCm4lLDbvs9mIIIEdlg7Zk0PCjActF7mWNm/J03&#10;dMtjKVIIhww12BibTMpQWHIYhr4hTtzJtw5jgm0pTYv3FO5q+aHURDqsODVYbGhlqTjnV6dhv38b&#10;ycNFHUfWfBbqSPEn/zVav/a7rxmISF38Fz/da6NhnNanL+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ZXEMAAAADbAAAADwAAAAAAAAAAAAAAAACYAgAAZHJzL2Rvd25y&#10;ZXYueG1sUEsFBgAAAAAEAAQA9QAAAIU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532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Ru8UA&#10;AADbAAAADwAAAGRycy9kb3ducmV2LnhtbESP3WrCQBSE7wu+w3IE7+pGwVJSV4l/KEJbmvoAx+xp&#10;NjR7NmbXmL69Wyj0cpiZb5j5sre16Kj1lWMFk3ECgrhwuuJSwelz9/gMwgdkjbVjUvBDHpaLwcMc&#10;U+1u/EFdHkoRIexTVGBCaFIpfWHIoh+7hjh6X661GKJsS6lbvEW4reU0SZ6kxYrjgsGG1oaK7/xq&#10;FRzPM7MtXqfosk2eXd7eV9duv1JqNOyzFxCB+vAf/msftILZBH6/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pG7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g48EA&#10;AADbAAAADwAAAGRycy9kb3ducmV2LnhtbESP3YrCMBSE7wXfIRzBO00V/KFrFBH8Qa+sPsChOdt2&#10;tzkpSdT69kYQvBxm5htmsWpNLe7kfGVZwWiYgCDOra64UHC9bAdzED4ga6wtk4IneVgtu50Fpto+&#10;+Ez3LBQiQtinqKAMoUml9HlJBv3QNsTR+7XOYIjSFVI7fES4qeU4SabSYMVxocSGNiXl/9nNKDge&#10;khnP6Opu6M+7zS7fr/9Oe6X6vXb9AyJQG77hT/ugFUzG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4OPBAAAA2wAAAA8AAAAAAAAAAAAAAAAAmAIAAGRycy9kb3du&#10;cmV2LnhtbFBLBQYAAAAABAAEAPUAAACGAwAAAAA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  <w:r w:rsidR="00124574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4B3B35" wp14:editId="472B312D">
                <wp:simplePos x="0" y="0"/>
                <wp:positionH relativeFrom="page">
                  <wp:posOffset>9159616</wp:posOffset>
                </wp:positionH>
                <wp:positionV relativeFrom="page">
                  <wp:posOffset>-53975</wp:posOffset>
                </wp:positionV>
                <wp:extent cx="1565275" cy="9601200"/>
                <wp:effectExtent l="0" t="0" r="0" b="0"/>
                <wp:wrapNone/>
                <wp:docPr id="4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82FE" id="Freeform 25" o:spid="_x0000_s1026" style="position:absolute;margin-left:721.25pt;margin-top:-4.25pt;width:123.25pt;height:75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565275,0;289981,0;0,9601200;1565275,9601200;1565275,0" o:connectangles="0,0,0,0,0"/>
                <w10:wrap anchorx="page" anchory="page"/>
              </v:shape>
            </w:pict>
          </mc:Fallback>
        </mc:AlternateContent>
      </w:r>
      <w:r w:rsidR="00124574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5F0A6BC7" wp14:editId="2DD5A8BB">
                <wp:simplePos x="0" y="0"/>
                <wp:positionH relativeFrom="page">
                  <wp:posOffset>300417</wp:posOffset>
                </wp:positionH>
                <wp:positionV relativeFrom="page">
                  <wp:posOffset>25653</wp:posOffset>
                </wp:positionV>
                <wp:extent cx="1510030" cy="9601200"/>
                <wp:effectExtent l="0" t="0" r="0" b="19050"/>
                <wp:wrapNone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9ECAC" id="Group 39" o:spid="_x0000_s1026" style="position:absolute;margin-left:23.65pt;margin-top:2pt;width:118.9pt;height:756pt;z-index:251714048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zh8UA&#10;AADbAAAADwAAAGRycy9kb3ducmV2LnhtbESPQWvCQBSE74X+h+UJvTUbWwwSXUUKrZ4KMSLk9sw+&#10;k2D2bZrdJum/7xYKHoeZ+YZZbyfTioF611hWMI9iEMSl1Q1XCk75+/MShPPIGlvLpOCHHGw3jw9r&#10;TLUdOaPh6CsRIOxSVFB736VSurImgy6yHXHwrrY36IPsK6l7HAPctPIljhNpsOGwUGNHbzWVt+O3&#10;UXAZv4rhdV+cPz4PQ17tJWaLJFHqaTbtViA8Tf4e/m8ftIJFAn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zOHxQAAANsAAAAPAAAAAAAAAAAAAAAAAJgCAABkcnMv&#10;ZG93bnJldi54bWxQSwUGAAAAAAQABAD1AAAAig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uEsMA&#10;AADbAAAADwAAAGRycy9kb3ducmV2LnhtbESP3WoCMRSE74W+QzhC7zRrwb/VKNJS0BvBXR/gsDkm&#10;i5uTZZPq1qc3QqGXw8x8w6y3vWvEjbpQe1YwGWcgiCuvazYKzuX3aAEiRGSNjWdS8EsBtpu3wRpz&#10;7e98olsRjUgQDjkqsDG2uZShsuQwjH1LnLyL7xzGJDsjdYf3BHeN/MiymXRYc1qw2NKnpepa/DgF&#10;zbLY0cH05XFuTuWx3n9N7eGh1Puw361AROrjf/ivvdcKpnN4fU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uEs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Tf8AA&#10;AADbAAAADwAAAGRycy9kb3ducmV2LnhtbERPy6rCMBDdC/5DGMGdpoovqlFEUMSFoNeF7sZmbKvN&#10;pDRR69+bhXCXh/OeLWpTiBdVLresoNeNQBAnVuecKjj9rTsTEM4jaywsk4IPOVjMm40Zxtq++UCv&#10;o09FCGEXo4LM+zKW0iUZGXRdWxIH7mYrgz7AKpW6wncIN4XsR9FIGsw5NGRY0iqj5HF8GgX7w93u&#10;1jfbH4zMZ3PZjMe98/aqVLtVL6cgPNX+X/xzb7WCYRgbvoQfIO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3Tf8AAAADbAAAADwAAAAAAAAAAAAAAAACYAgAAZHJzL2Rvd25y&#10;ZXYueG1sUEsFBgAAAAAEAAQA9QAAAIU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/vMYA&#10;AADbAAAADwAAAGRycy9kb3ducmV2LnhtbESP3WrCQBSE74W+w3IKvZG6SUFpU1cRoRAJIlp/bg/Z&#10;0yRt9mzY3Wr69l1B8HKYmW+Y6bw3rTiT841lBekoAUFcWt1wpWD/+fH8CsIHZI2tZVLwRx7ms4fB&#10;FDNtL7yl8y5UIkLYZ6igDqHLpPRlTQb9yHbE0fuyzmCI0lVSO7xEuGnlS5JMpMGG40KNHS1rKn92&#10;v0bBujgWrpD79LTqD/n6+yB9Mdwo9fTYL95BBOrDPXxr51rB+A2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r/vMYAAADbAAAADwAAAAAAAAAAAAAAAACYAgAAZHJz&#10;L2Rvd25yZXYueG1sUEsFBgAAAAAEAAQA9QAAAIs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tvMEA&#10;AADbAAAADwAAAGRycy9kb3ducmV2LnhtbERPz2vCMBS+D/wfwhN2m6mTiVSjqMzRsV2mxfOzebbF&#10;5iUkme3+++Uw2PHj+73aDKYTd/KhtaxgOslAEFdWt1wrKE+HpwWIEJE1dpZJwQ8F2KxHDyvMte35&#10;i+7HWIsUwiFHBU2MLpcyVA0ZDBPriBN3td5gTNDXUnvsU7jp5HOWzaXBllNDg472DVW347dRMKPL&#10;tvzwrj+7t6Is4uf7rnx9UepxPGyXICIN8V/85y60gnlan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ebbzBAAAA2wAAAA8AAAAAAAAAAAAAAAAAmAIAAGRycy9kb3du&#10;cmV2LnhtbFBLBQYAAAAABAAEAPUAAACG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p w14:paraId="7758F870" w14:textId="77777777" w:rsidR="00926785" w:rsidRDefault="00F230C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8B6D5F0" wp14:editId="193A4762">
                <wp:simplePos x="0" y="0"/>
                <wp:positionH relativeFrom="column">
                  <wp:posOffset>5461000</wp:posOffset>
                </wp:positionH>
                <wp:positionV relativeFrom="paragraph">
                  <wp:posOffset>6228080</wp:posOffset>
                </wp:positionV>
                <wp:extent cx="1988185" cy="1403985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0607F" w14:textId="77777777" w:rsidR="00567ED9" w:rsidRPr="009767F9" w:rsidRDefault="00567ED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Tuesley</w:t>
                            </w:r>
                            <w:proofErr w:type="spellEnd"/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Lane, Godalming </w:t>
                            </w:r>
                          </w:p>
                          <w:p w14:paraId="7C62B1DD" w14:textId="77777777" w:rsidR="00567ED9" w:rsidRPr="009767F9" w:rsidRDefault="00567ED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GU7 1RS</w:t>
                            </w:r>
                          </w:p>
                          <w:p w14:paraId="714E614B" w14:textId="77777777" w:rsidR="00567ED9" w:rsidRPr="009767F9" w:rsidRDefault="00567ED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T: 01483 423526</w:t>
                            </w:r>
                          </w:p>
                          <w:p w14:paraId="66F77DBE" w14:textId="77777777" w:rsidR="00567ED9" w:rsidRPr="00E24AAD" w:rsidRDefault="00567ED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24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  <w:t xml:space="preserve">E: </w:t>
                            </w:r>
                            <w:r w:rsidR="00E24AAD">
                              <w:fldChar w:fldCharType="begin"/>
                            </w:r>
                            <w:r w:rsidR="00E24AAD" w:rsidRPr="00E24AAD">
                              <w:rPr>
                                <w:lang w:val="de-DE"/>
                              </w:rPr>
                              <w:instrText xml:space="preserve"> HYPERLINK "mailto:college@godalming.ac.uk" </w:instrText>
                            </w:r>
                            <w:r w:rsidR="00E24AAD">
                              <w:fldChar w:fldCharType="separate"/>
                            </w:r>
                            <w:r w:rsidRPr="00E24AAD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  <w:t>college@godalming.ac.uk</w:t>
                            </w:r>
                            <w:r w:rsidR="00E24AAD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3F9FD9D6" w14:textId="77777777" w:rsidR="00567ED9" w:rsidRPr="00E24AAD" w:rsidRDefault="00567ED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24AA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  <w:t xml:space="preserve">W: www.godalming.ac.uk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8522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pt;margin-top:490.4pt;width:156.55pt;height:110.55pt;z-index:25170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" filled="f" stroked="f">
                <v:textbox style="mso-fit-shape-to-text:t">
                  <w:txbxContent>
                    <w:p w:rsidR="00567ED9" w:rsidRPr="009767F9" w:rsidRDefault="00567ED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Tuesley</w:t>
                      </w:r>
                      <w:proofErr w:type="spellEnd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Lane, Godalming </w:t>
                      </w:r>
                    </w:p>
                    <w:p w:rsidR="00567ED9" w:rsidRPr="009767F9" w:rsidRDefault="00567ED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GU7 1RS</w:t>
                      </w:r>
                    </w:p>
                    <w:p w:rsidR="00567ED9" w:rsidRPr="009767F9" w:rsidRDefault="00567ED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T: 01483 423526</w:t>
                      </w:r>
                    </w:p>
                    <w:p w:rsidR="00567ED9" w:rsidRPr="00E24AAD" w:rsidRDefault="00567ED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</w:pPr>
                      <w:r w:rsidRPr="00E24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 xml:space="preserve">E: </w:t>
                      </w:r>
                      <w:r w:rsidR="00E24AAD">
                        <w:fldChar w:fldCharType="begin"/>
                      </w:r>
                      <w:r w:rsidR="00E24AAD" w:rsidRPr="00E24AAD">
                        <w:rPr>
                          <w:lang w:val="de-DE"/>
                        </w:rPr>
                        <w:instrText xml:space="preserve"> HYPERLINK "mailto:college@godalming.ac.uk" </w:instrText>
                      </w:r>
                      <w:r w:rsidR="00E24AAD">
                        <w:fldChar w:fldCharType="separate"/>
                      </w:r>
                      <w:r w:rsidRPr="00E24AAD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>college@godalming.ac.uk</w:t>
                      </w:r>
                      <w:r w:rsidR="00E24AAD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fldChar w:fldCharType="end"/>
                      </w:r>
                    </w:p>
                    <w:p w:rsidR="00567ED9" w:rsidRPr="00E24AAD" w:rsidRDefault="00567ED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</w:pPr>
                      <w:r w:rsidRPr="00E24AA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 xml:space="preserve">W: www.godalming.ac.uk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6BD1435B" wp14:editId="5611E235">
                <wp:simplePos x="0" y="0"/>
                <wp:positionH relativeFrom="page">
                  <wp:posOffset>5583555</wp:posOffset>
                </wp:positionH>
                <wp:positionV relativeFrom="page">
                  <wp:posOffset>3940810</wp:posOffset>
                </wp:positionV>
                <wp:extent cx="4500880" cy="3700780"/>
                <wp:effectExtent l="0" t="0" r="0" b="0"/>
                <wp:wrapNone/>
                <wp:docPr id="4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0880" cy="3700780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14EA" id="Freeform 4" o:spid="_x0000_s1026" style="position:absolute;margin-left:439.65pt;margin-top:310.3pt;width:354.4pt;height:291.4pt;z-index:251644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" path="m2102,511v16,-157,27,-312,34,-464c1803,,976,63,,211,,511,,511,,511v,960,,960,,960c1927,1471,1927,1471,1927,1471v4,-14,8,-28,12,-43c2019,1131,2071,819,2102,511xe" fillcolor="#0e063c" stroked="f" strokecolor="#212120">
                <v:shadow color="#8c8682"/>
                <v:path arrowok="t" o:connecttype="custom" o:connectlocs="4429237,1285587;4500880,118244;0,530839;0,1285587;0,3700780;4060485,3700780;4085771,3592599;4429237,1285587" o:connectangles="0,0,0,0,0,0,0,0"/>
                <w10:wrap anchorx="page" anchory="page"/>
              </v:shape>
            </w:pict>
          </mc:Fallback>
        </mc:AlternateContent>
      </w:r>
      <w:r w:rsidR="0000160A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071FF7AE" wp14:editId="706D7B51">
                <wp:simplePos x="0" y="0"/>
                <wp:positionH relativeFrom="page">
                  <wp:posOffset>5579745</wp:posOffset>
                </wp:positionH>
                <wp:positionV relativeFrom="page">
                  <wp:posOffset>8522335</wp:posOffset>
                </wp:positionV>
                <wp:extent cx="1605915" cy="1101725"/>
                <wp:effectExtent l="0" t="0" r="0" b="3175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D9AAAA" w14:textId="77777777" w:rsidR="00567ED9" w:rsidRPr="0000160A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</w:pPr>
                            <w:proofErr w:type="spellStart"/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  <w:t>Tuesley</w:t>
                            </w:r>
                            <w:proofErr w:type="spellEnd"/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  <w:t xml:space="preserve"> Lane</w:t>
                            </w:r>
                          </w:p>
                          <w:p w14:paraId="3974E019" w14:textId="77777777" w:rsidR="00567ED9" w:rsidRPr="0000160A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  <w:t xml:space="preserve">Godalming </w:t>
                            </w:r>
                          </w:p>
                          <w:p w14:paraId="53C5FC98" w14:textId="77777777" w:rsidR="00567ED9" w:rsidRPr="0000160A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  <w:t>Surrey</w:t>
                            </w:r>
                          </w:p>
                          <w:p w14:paraId="6D782C88" w14:textId="77777777" w:rsidR="00567ED9" w:rsidRPr="0000160A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en"/>
                              </w:rPr>
                              <w:t>GU7 1RS</w:t>
                            </w:r>
                          </w:p>
                          <w:p w14:paraId="36514B07" w14:textId="77777777" w:rsidR="00567ED9" w:rsidRPr="00E24AAD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E24AAD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>T: 01483</w:t>
                            </w:r>
                          </w:p>
                          <w:p w14:paraId="67B81B7D" w14:textId="77777777" w:rsidR="00567ED9" w:rsidRPr="00E24AAD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E24AAD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E: </w:t>
                            </w:r>
                            <w:r w:rsidR="00A568BE">
                              <w:fldChar w:fldCharType="begin"/>
                            </w:r>
                            <w:r w:rsidR="00A568BE" w:rsidRPr="00A568BE">
                              <w:rPr>
                                <w:lang w:val="de-DE"/>
                              </w:rPr>
                              <w:instrText xml:space="preserve"> HYPERLINK "mailto:college@godalming.ac.uk" </w:instrText>
                            </w:r>
                            <w:r w:rsidR="00A568BE">
                              <w:fldChar w:fldCharType="separate"/>
                            </w:r>
                            <w:r w:rsidRPr="00E24AAD">
                              <w:rPr>
                                <w:rStyle w:val="Hyperlink"/>
                                <w:rFonts w:ascii="Arial" w:hAnsi="Arial" w:cs="Arial"/>
                                <w:w w:val="90"/>
                                <w:lang w:val="de-DE"/>
                              </w:rPr>
                              <w:t>college@godalming.ac.uk</w:t>
                            </w:r>
                            <w:r w:rsidR="00A568BE">
                              <w:rPr>
                                <w:rStyle w:val="Hyperlink"/>
                                <w:rFonts w:ascii="Arial" w:hAnsi="Arial" w:cs="Arial"/>
                                <w:w w:val="90"/>
                                <w:lang w:val="de-DE"/>
                              </w:rPr>
                              <w:fldChar w:fldCharType="end"/>
                            </w:r>
                          </w:p>
                          <w:p w14:paraId="1D038359" w14:textId="77777777" w:rsidR="00567ED9" w:rsidRPr="000005CE" w:rsidRDefault="00567ED9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0005CE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W: </w:t>
                            </w:r>
                            <w:r w:rsidR="000005CE">
                              <w:fldChar w:fldCharType="begin"/>
                            </w:r>
                            <w:r w:rsidR="000005CE" w:rsidRPr="000005CE">
                              <w:rPr>
                                <w:lang w:val="de-DE"/>
                              </w:rPr>
                              <w:instrText xml:space="preserve"> HYPERLINK "http://www.godalming.ac.uk" </w:instrText>
                            </w:r>
                            <w:r w:rsidR="000005CE">
                              <w:fldChar w:fldCharType="separate"/>
                            </w:r>
                            <w:r w:rsidRPr="000005CE">
                              <w:rPr>
                                <w:rStyle w:val="Hyperlink"/>
                                <w:rFonts w:ascii="Arial" w:hAnsi="Arial" w:cs="Arial"/>
                                <w:w w:val="90"/>
                                <w:lang w:val="de-DE"/>
                              </w:rPr>
                              <w:t>www.godalming.ac.uk</w:t>
                            </w:r>
                            <w:r w:rsidR="000005CE">
                              <w:rPr>
                                <w:rStyle w:val="Hyperlink"/>
                                <w:rFonts w:ascii="Arial" w:hAnsi="Arial" w:cs="Arial"/>
                                <w:w w:val="90"/>
                                <w:lang w:val="en"/>
                              </w:rPr>
                              <w:fldChar w:fldCharType="end"/>
                            </w:r>
                            <w:r w:rsidRPr="000005CE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90517" id="Text Box 23" o:spid="_x0000_s1027" type="#_x0000_t202" style="position:absolute;margin-left:439.35pt;margin-top:671.05pt;width:126.45pt;height:86.7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567ED9" w:rsidRPr="0000160A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</w:pPr>
                      <w:proofErr w:type="spellStart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>Tuesley</w:t>
                      </w:r>
                      <w:proofErr w:type="spellEnd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 xml:space="preserve"> Lane</w:t>
                      </w:r>
                    </w:p>
                    <w:p w:rsidR="00567ED9" w:rsidRPr="0000160A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 xml:space="preserve">Godalming </w:t>
                      </w:r>
                    </w:p>
                    <w:p w:rsidR="00567ED9" w:rsidRPr="0000160A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>Surrey</w:t>
                      </w:r>
                    </w:p>
                    <w:p w:rsidR="00567ED9" w:rsidRPr="0000160A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>GU7 1RS</w:t>
                      </w:r>
                    </w:p>
                    <w:p w:rsidR="00567ED9" w:rsidRPr="00E24AAD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</w:pPr>
                      <w:r w:rsidRPr="00E24AAD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>T: 01483</w:t>
                      </w:r>
                    </w:p>
                    <w:p w:rsidR="00567ED9" w:rsidRPr="00E24AAD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</w:pPr>
                      <w:r w:rsidRPr="00E24AAD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 xml:space="preserve">E: </w:t>
                      </w:r>
                      <w:r w:rsidR="00A568BE">
                        <w:fldChar w:fldCharType="begin"/>
                      </w:r>
                      <w:r w:rsidR="00A568BE" w:rsidRPr="00A568BE">
                        <w:rPr>
                          <w:lang w:val="de-DE"/>
                        </w:rPr>
                        <w:instrText xml:space="preserve"> HYPERLINK "mailto:college@godalming.ac.uk" </w:instrText>
                      </w:r>
                      <w:r w:rsidR="00A568BE">
                        <w:fldChar w:fldCharType="separate"/>
                      </w:r>
                      <w:r w:rsidRPr="00E24AAD">
                        <w:rPr>
                          <w:rStyle w:val="Hyperlink"/>
                          <w:rFonts w:ascii="Arial" w:hAnsi="Arial" w:cs="Arial"/>
                          <w:w w:val="90"/>
                          <w:lang w:val="de-DE"/>
                        </w:rPr>
                        <w:t>college@godalming.ac.uk</w:t>
                      </w:r>
                      <w:r w:rsidR="00A568BE">
                        <w:rPr>
                          <w:rStyle w:val="Hyperlink"/>
                          <w:rFonts w:ascii="Arial" w:hAnsi="Arial" w:cs="Arial"/>
                          <w:w w:val="90"/>
                          <w:lang w:val="de-DE"/>
                        </w:rPr>
                        <w:fldChar w:fldCharType="end"/>
                      </w:r>
                    </w:p>
                    <w:p w:rsidR="00567ED9" w:rsidRPr="0000160A" w:rsidRDefault="00567ED9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 xml:space="preserve">W: </w:t>
                      </w:r>
                      <w:hyperlink r:id="rId17" w:history="1">
                        <w:r w:rsidRPr="0000160A">
                          <w:rPr>
                            <w:rStyle w:val="Hyperlink"/>
                            <w:rFonts w:ascii="Arial" w:hAnsi="Arial" w:cs="Arial"/>
                            <w:w w:val="90"/>
                            <w:lang w:val="en"/>
                          </w:rPr>
                          <w:t>www.godalming.ac.uk</w:t>
                        </w:r>
                      </w:hyperlink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3FE4CA" w14:textId="77777777" w:rsidR="00926785" w:rsidRPr="00926785" w:rsidRDefault="00926785" w:rsidP="00926785"/>
    <w:p w14:paraId="4D38D5D9" w14:textId="77777777" w:rsidR="00926785" w:rsidRPr="00926785" w:rsidRDefault="00926785" w:rsidP="00926785"/>
    <w:p w14:paraId="1870D614" w14:textId="77777777" w:rsidR="00926785" w:rsidRPr="00926785" w:rsidRDefault="00926785" w:rsidP="00926785"/>
    <w:p w14:paraId="3BD1747D" w14:textId="77777777" w:rsidR="00926785" w:rsidRPr="00926785" w:rsidRDefault="00926785" w:rsidP="00926785"/>
    <w:p w14:paraId="6D6EB43A" w14:textId="77777777" w:rsidR="00926785" w:rsidRPr="00926785" w:rsidRDefault="00926785" w:rsidP="00926785"/>
    <w:p w14:paraId="4B050696" w14:textId="77777777" w:rsidR="00926785" w:rsidRPr="00926785" w:rsidRDefault="00823283" w:rsidP="0092678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43390" behindDoc="1" locked="0" layoutInCell="1" allowOverlap="1" wp14:anchorId="3320B99A" wp14:editId="097D276F">
            <wp:simplePos x="0" y="0"/>
            <wp:positionH relativeFrom="column">
              <wp:posOffset>5351780</wp:posOffset>
            </wp:positionH>
            <wp:positionV relativeFrom="paragraph">
              <wp:posOffset>75565</wp:posOffset>
            </wp:positionV>
            <wp:extent cx="4984750" cy="3141345"/>
            <wp:effectExtent l="0" t="0" r="6350" b="1905"/>
            <wp:wrapTight wrapText="bothSides">
              <wp:wrapPolygon edited="0">
                <wp:start x="0" y="0"/>
                <wp:lineTo x="0" y="21482"/>
                <wp:lineTo x="21545" y="21482"/>
                <wp:lineTo x="215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r="8722"/>
                    <a:stretch/>
                  </pic:blipFill>
                  <pic:spPr bwMode="auto">
                    <a:xfrm>
                      <a:off x="0" y="0"/>
                      <a:ext cx="4984750" cy="314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8987" w14:textId="77777777" w:rsidR="00926785" w:rsidRPr="00926785" w:rsidRDefault="00926785" w:rsidP="00926785"/>
    <w:p w14:paraId="4CDABC23" w14:textId="77777777" w:rsidR="00926785" w:rsidRPr="00926785" w:rsidRDefault="00926785" w:rsidP="00926785"/>
    <w:p w14:paraId="7E70581D" w14:textId="77777777" w:rsidR="00926785" w:rsidRPr="00926785" w:rsidRDefault="00926785" w:rsidP="00926785"/>
    <w:p w14:paraId="36F142BA" w14:textId="77777777" w:rsidR="00926785" w:rsidRPr="00926785" w:rsidRDefault="00926785" w:rsidP="00926785"/>
    <w:p w14:paraId="6099AC84" w14:textId="77777777" w:rsidR="00926785" w:rsidRPr="00926785" w:rsidRDefault="00926785" w:rsidP="00926785"/>
    <w:p w14:paraId="027C20B8" w14:textId="77777777" w:rsidR="00926785" w:rsidRDefault="00926785"/>
    <w:p w14:paraId="6EFFE15F" w14:textId="77777777" w:rsidR="00926785" w:rsidRPr="00926785" w:rsidRDefault="00926785" w:rsidP="00926785"/>
    <w:p w14:paraId="6975F1FF" w14:textId="77777777" w:rsidR="00926785" w:rsidRDefault="00926785"/>
    <w:p w14:paraId="6CD1B78C" w14:textId="77777777" w:rsidR="00926785" w:rsidRDefault="00926785" w:rsidP="00926785">
      <w:pPr>
        <w:tabs>
          <w:tab w:val="left" w:pos="12463"/>
        </w:tabs>
      </w:pPr>
      <w:r>
        <w:tab/>
      </w:r>
    </w:p>
    <w:p w14:paraId="447B75FD" w14:textId="77777777" w:rsidR="005F70E4" w:rsidRDefault="002443B5"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15E82AD" wp14:editId="41C7E6E9">
                <wp:simplePos x="0" y="0"/>
                <wp:positionH relativeFrom="page">
                  <wp:posOffset>5767705</wp:posOffset>
                </wp:positionH>
                <wp:positionV relativeFrom="page">
                  <wp:posOffset>4806120</wp:posOffset>
                </wp:positionV>
                <wp:extent cx="3133090" cy="832338"/>
                <wp:effectExtent l="0" t="0" r="0" b="635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832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72BBF" w14:textId="77777777" w:rsidR="00567ED9" w:rsidRPr="00926785" w:rsidRDefault="00567ED9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56"/>
                                <w:szCs w:val="48"/>
                                <w:lang w:val="en"/>
                              </w:rPr>
                            </w:pPr>
                            <w:r w:rsidRPr="00926785">
                              <w:rPr>
                                <w:rFonts w:ascii="Arial" w:hAnsi="Arial" w:cs="Arial"/>
                                <w:b/>
                                <w:color w:val="FFFFFE"/>
                                <w:w w:val="90"/>
                                <w:sz w:val="56"/>
                                <w:szCs w:val="48"/>
                                <w:lang w:val="en"/>
                              </w:rPr>
                              <w:t>CLASSACTION</w:t>
                            </w:r>
                          </w:p>
                          <w:p w14:paraId="07063501" w14:textId="77777777" w:rsidR="00567ED9" w:rsidRPr="00926785" w:rsidRDefault="00567ED9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4"/>
                                <w:szCs w:val="36"/>
                                <w:lang w:val="en"/>
                              </w:rPr>
                            </w:pPr>
                            <w:r w:rsidRPr="00926785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4"/>
                                <w:szCs w:val="36"/>
                                <w:lang w:val="en"/>
                              </w:rPr>
                              <w:t>Performing Arts Activities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2264" id="Text Box 24" o:spid="_x0000_s1028" type="#_x0000_t202" style="position:absolute;margin-left:454.15pt;margin-top:378.45pt;width:246.7pt;height:65.5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567ED9" w:rsidRPr="00926785" w:rsidRDefault="00567ED9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56"/>
                          <w:szCs w:val="48"/>
                          <w:lang w:val="en"/>
                        </w:rPr>
                      </w:pPr>
                      <w:r w:rsidRPr="00926785">
                        <w:rPr>
                          <w:rFonts w:ascii="Arial" w:hAnsi="Arial" w:cs="Arial"/>
                          <w:b/>
                          <w:color w:val="FFFFFE"/>
                          <w:w w:val="90"/>
                          <w:sz w:val="56"/>
                          <w:szCs w:val="48"/>
                          <w:lang w:val="en"/>
                        </w:rPr>
                        <w:t>CLASSACTION</w:t>
                      </w:r>
                    </w:p>
                    <w:p w:rsidR="00567ED9" w:rsidRPr="00926785" w:rsidRDefault="00567ED9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4"/>
                          <w:szCs w:val="36"/>
                          <w:lang w:val="en"/>
                        </w:rPr>
                      </w:pPr>
                      <w:r w:rsidRPr="00926785">
                        <w:rPr>
                          <w:rFonts w:ascii="Arial" w:hAnsi="Arial" w:cs="Arial"/>
                          <w:color w:val="FFFFFE"/>
                          <w:w w:val="90"/>
                          <w:sz w:val="44"/>
                          <w:szCs w:val="36"/>
                          <w:lang w:val="en"/>
                        </w:rPr>
                        <w:t>Performing Arts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1C1E" w:rsidRPr="00926785">
        <w:br w:type="page"/>
      </w:r>
      <w:r w:rsidR="00A568BE">
        <w:rPr>
          <w:noProof/>
          <w:lang w:val="en-GB" w:eastAsia="en-GB"/>
        </w:rPr>
        <w:lastRenderedPageBreak/>
        <w:drawing>
          <wp:anchor distT="0" distB="0" distL="114300" distR="114300" simplePos="0" relativeHeight="251726336" behindDoc="1" locked="0" layoutInCell="1" allowOverlap="1" wp14:anchorId="2CF25E19" wp14:editId="6910BCAC">
            <wp:simplePos x="0" y="0"/>
            <wp:positionH relativeFrom="column">
              <wp:posOffset>4709160</wp:posOffset>
            </wp:positionH>
            <wp:positionV relativeFrom="paragraph">
              <wp:posOffset>5915660</wp:posOffset>
            </wp:positionV>
            <wp:extent cx="1389380" cy="522605"/>
            <wp:effectExtent l="0" t="0" r="1270" b="0"/>
            <wp:wrapTight wrapText="bothSides">
              <wp:wrapPolygon edited="0">
                <wp:start x="0" y="0"/>
                <wp:lineTo x="0" y="20471"/>
                <wp:lineTo x="21324" y="20471"/>
                <wp:lineTo x="21324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BE">
        <w:rPr>
          <w:noProof/>
          <w:lang w:val="en-GB" w:eastAsia="en-GB"/>
        </w:rPr>
        <w:drawing>
          <wp:anchor distT="0" distB="0" distL="114300" distR="114300" simplePos="0" relativeHeight="251728384" behindDoc="1" locked="0" layoutInCell="1" allowOverlap="1" wp14:anchorId="4222F949" wp14:editId="52C24773">
            <wp:simplePos x="0" y="0"/>
            <wp:positionH relativeFrom="column">
              <wp:posOffset>4714240</wp:posOffset>
            </wp:positionH>
            <wp:positionV relativeFrom="paragraph">
              <wp:posOffset>6479540</wp:posOffset>
            </wp:positionV>
            <wp:extent cx="1389380" cy="501650"/>
            <wp:effectExtent l="0" t="0" r="1270" b="0"/>
            <wp:wrapTight wrapText="bothSides">
              <wp:wrapPolygon edited="0">
                <wp:start x="0" y="0"/>
                <wp:lineTo x="0" y="20506"/>
                <wp:lineTo x="21324" y="20506"/>
                <wp:lineTo x="21324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 Tube 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BE">
        <w:rPr>
          <w:noProof/>
          <w:lang w:val="en-GB" w:eastAsia="en-GB"/>
        </w:rPr>
        <w:drawing>
          <wp:anchor distT="0" distB="0" distL="114300" distR="114300" simplePos="0" relativeHeight="251724288" behindDoc="1" locked="0" layoutInCell="1" allowOverlap="1" wp14:anchorId="023BF021" wp14:editId="5077E44D">
            <wp:simplePos x="0" y="0"/>
            <wp:positionH relativeFrom="column">
              <wp:posOffset>7292975</wp:posOffset>
            </wp:positionH>
            <wp:positionV relativeFrom="paragraph">
              <wp:posOffset>4821555</wp:posOffset>
            </wp:positionV>
            <wp:extent cx="1158875" cy="771525"/>
            <wp:effectExtent l="0" t="0" r="3175" b="9525"/>
            <wp:wrapTight wrapText="bothSides">
              <wp:wrapPolygon edited="0">
                <wp:start x="0" y="0"/>
                <wp:lineTo x="0" y="21333"/>
                <wp:lineTo x="21304" y="21333"/>
                <wp:lineTo x="21304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BE">
        <w:rPr>
          <w:noProof/>
          <w:lang w:val="en-GB" w:eastAsia="en-GB"/>
        </w:rPr>
        <w:drawing>
          <wp:anchor distT="0" distB="0" distL="114300" distR="114300" simplePos="0" relativeHeight="251722240" behindDoc="1" locked="0" layoutInCell="1" allowOverlap="1" wp14:anchorId="227E2E4D" wp14:editId="5DC2FFA9">
            <wp:simplePos x="0" y="0"/>
            <wp:positionH relativeFrom="column">
              <wp:posOffset>5845175</wp:posOffset>
            </wp:positionH>
            <wp:positionV relativeFrom="paragraph">
              <wp:posOffset>4820285</wp:posOffset>
            </wp:positionV>
            <wp:extent cx="137541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41" y="21333"/>
                <wp:lineTo x="2124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BE">
        <w:rPr>
          <w:noProof/>
          <w:lang w:val="en-GB" w:eastAsia="en-GB"/>
        </w:rPr>
        <w:drawing>
          <wp:anchor distT="0" distB="0" distL="114300" distR="114300" simplePos="0" relativeHeight="251721216" behindDoc="1" locked="0" layoutInCell="1" allowOverlap="1" wp14:anchorId="1CD6DF5F" wp14:editId="7A440557">
            <wp:simplePos x="0" y="0"/>
            <wp:positionH relativeFrom="column">
              <wp:posOffset>4744720</wp:posOffset>
            </wp:positionH>
            <wp:positionV relativeFrom="paragraph">
              <wp:posOffset>4820285</wp:posOffset>
            </wp:positionV>
            <wp:extent cx="1028700" cy="770890"/>
            <wp:effectExtent l="0" t="0" r="0" b="0"/>
            <wp:wrapTight wrapText="bothSides">
              <wp:wrapPolygon edited="0">
                <wp:start x="0" y="0"/>
                <wp:lineTo x="0" y="20817"/>
                <wp:lineTo x="21200" y="20817"/>
                <wp:lineTo x="2120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BE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 wp14:anchorId="1E8DE5E6" wp14:editId="44B975CE">
                <wp:simplePos x="0" y="0"/>
                <wp:positionH relativeFrom="page">
                  <wp:posOffset>4940135</wp:posOffset>
                </wp:positionH>
                <wp:positionV relativeFrom="margin">
                  <wp:align>bottom</wp:align>
                </wp:positionV>
                <wp:extent cx="3689350" cy="6495604"/>
                <wp:effectExtent l="0" t="0" r="6350" b="635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495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681A4C" w14:textId="77777777" w:rsidR="00567ED9" w:rsidRDefault="00567ED9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E36C0A" w:themeColor="accent6" w:themeShade="BF"/>
                                <w:spacing w:val="20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E36C0A" w:themeColor="accent6" w:themeShade="BF"/>
                                <w:spacing w:val="20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>WHO IS CLASSACTION?</w:t>
                            </w:r>
                          </w:p>
                          <w:p w14:paraId="4CC5BC7C" w14:textId="77777777" w:rsidR="00567ED9" w:rsidRPr="00AD667D" w:rsidRDefault="00567ED9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E36C0A" w:themeColor="accent6" w:themeShade="BF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58DCCA05" w14:textId="77777777" w:rsidR="00567ED9" w:rsidRPr="000915C9" w:rsidRDefault="00567ED9" w:rsidP="000915C9">
                            <w:pPr>
                              <w:pStyle w:val="Default"/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ClassAction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Pr="0076362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, working alongside the tutors. Our production companies are managed by students working backstage and in production support roles. </w:t>
                            </w:r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We do not hold auditions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to join ClassAction, but there may be auditions for productions</w:t>
                            </w:r>
                            <w:r w:rsidR="00825680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. Students with any level of experience </w:t>
                            </w:r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are able to participate</w:t>
                            </w:r>
                            <w:r w:rsidR="00825680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whether you are interested in performing or technical/back-stage work</w:t>
                            </w:r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. You do not need to be taking 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a Performing Arts/Drama</w:t>
                            </w:r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0915C9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level to be involved. </w:t>
                            </w:r>
                          </w:p>
                          <w:p w14:paraId="293F0E04" w14:textId="77777777" w:rsidR="00567ED9" w:rsidRPr="00AD667D" w:rsidRDefault="00567ED9" w:rsidP="000915C9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  <w:p w14:paraId="73096E04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915C9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We want </w:t>
                            </w:r>
                            <w:r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performing arts </w:t>
                            </w:r>
                            <w:r w:rsidRPr="000915C9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activities to be enjoyed by </w:t>
                            </w:r>
                            <w:r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our young practitioners</w:t>
                            </w:r>
                            <w:r w:rsidRPr="000915C9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as </w:t>
                            </w:r>
                            <w:r w:rsidR="00BC4415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together they</w:t>
                            </w:r>
                            <w:r w:rsidRPr="000915C9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develop their performing skills.</w:t>
                            </w:r>
                            <w:r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To continue this development we run a master class/workshop programme alongside our production seasons.</w:t>
                            </w:r>
                            <w:r w:rsidRPr="000915C9"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Recent workshops have included:</w:t>
                            </w:r>
                          </w:p>
                          <w:p w14:paraId="4BCE82FE" w14:textId="77777777" w:rsidR="00567ED9" w:rsidRPr="00AD667D" w:rsidRDefault="00567ED9" w:rsidP="000915C9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0000"/>
                                <w:kern w:val="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  <w:p w14:paraId="4C8427B5" w14:textId="77777777" w:rsidR="00A568BE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ThickSkin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Theatre | Frantic Assembly | </w:t>
                            </w:r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GSA</w:t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| Lost Watch Theatre | Central School of Speech and Drama |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Mountview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| St Mary’s University | Idle Motion </w:t>
                            </w:r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| </w:t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Arts Ed |The Bridge Drama School | Guildford Fringe Theatre | Scene Productions </w:t>
                            </w:r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| Les </w:t>
                            </w:r>
                            <w:proofErr w:type="spellStart"/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Enfants</w:t>
                            </w:r>
                            <w:proofErr w:type="spellEnd"/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AD667D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Terribles</w:t>
                            </w:r>
                            <w:proofErr w:type="spellEnd"/>
                          </w:p>
                          <w:p w14:paraId="04F43801" w14:textId="77777777" w:rsidR="00A568BE" w:rsidRDefault="00A568BE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8152B66" w14:textId="77777777" w:rsidR="00567ED9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F2EA1E6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B05D716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A193B5D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7507267D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E5C8318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E1E08F6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514A85A8" w14:textId="77777777" w:rsidR="00567ED9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  <w:t xml:space="preserve">  Follow us on Twitter:</w:t>
                            </w:r>
                            <w:r w:rsidR="00825680" w:rsidRPr="00825680">
                              <w:rPr>
                                <w:rFonts w:ascii="Segoe UI" w:hAnsi="Segoe UI" w:cs="Segoe UI"/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32F65207" w14:textId="77777777" w:rsidR="00567ED9" w:rsidRPr="003675AE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b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  <w:t xml:space="preserve">  </w:t>
                            </w:r>
                            <w:r w:rsidRPr="003675AE">
                              <w:rPr>
                                <w:rFonts w:ascii="Leelawadee" w:hAnsi="Leelawadee" w:cs="Leelawadee"/>
                                <w:b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@ClassAction01</w:t>
                            </w:r>
                          </w:p>
                          <w:p w14:paraId="2EB5A1C6" w14:textId="77777777" w:rsidR="00567ED9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090BEA7F" w14:textId="77777777" w:rsidR="00567ED9" w:rsidRPr="003675AE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ab/>
                              <w:t xml:space="preserve">  </w:t>
                            </w:r>
                            <w:r w:rsidRPr="003675AE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Search for our YouTube Chan</w:t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n</w:t>
                            </w:r>
                            <w:r w:rsidRPr="003675AE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el</w:t>
                            </w:r>
                          </w:p>
                          <w:p w14:paraId="292FBB24" w14:textId="77777777" w:rsidR="00567ED9" w:rsidRPr="003675AE" w:rsidRDefault="00567ED9" w:rsidP="003675A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noProof/>
                                <w:lang w:val="en-GB" w:eastAsia="en-GB"/>
                              </w:rPr>
                            </w:pPr>
                            <w:r w:rsidRPr="003675AE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 w:rsidRPr="003675AE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 w:rsidRPr="003675AE"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</w:t>
                            </w:r>
                            <w:r w:rsidRPr="003675AE">
                              <w:rPr>
                                <w:rFonts w:ascii="Leelawadee" w:hAnsi="Leelawadee" w:cs="Leelawadee"/>
                                <w:b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ClassAction Theatre</w:t>
                            </w:r>
                            <w:r w:rsidRPr="003675AE">
                              <w:rPr>
                                <w:b/>
                                <w:noProof/>
                                <w:lang w:val="en-GB" w:eastAsia="en-GB"/>
                              </w:rPr>
                              <w:tab/>
                            </w:r>
                          </w:p>
                          <w:p w14:paraId="272B25FA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D5CAFC1" w14:textId="77777777" w:rsidR="00567ED9" w:rsidRDefault="00567ED9" w:rsidP="000915C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Leelawadee" w:hAnsi="Leelawadee" w:cs="Leelawadee"/>
                                <w:color w:val="002060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24D3" id="Text Box 32" o:spid="_x0000_s1029" type="#_x0000_t202" style="position:absolute;margin-left:389pt;margin-top:0;width:290.5pt;height:511.4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567ED9" w:rsidRDefault="00567ED9" w:rsidP="009A2EAF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E36C0A" w:themeColor="accent6" w:themeShade="BF"/>
                          <w:spacing w:val="20"/>
                          <w:w w:val="90"/>
                          <w:sz w:val="28"/>
                          <w:szCs w:val="24"/>
                          <w:lang w:val="en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E36C0A" w:themeColor="accent6" w:themeShade="BF"/>
                          <w:spacing w:val="20"/>
                          <w:w w:val="90"/>
                          <w:sz w:val="28"/>
                          <w:szCs w:val="24"/>
                          <w:lang w:val="en"/>
                        </w:rPr>
                        <w:t>WHO IS CLASSACTION?</w:t>
                      </w:r>
                    </w:p>
                    <w:p w:rsidR="00567ED9" w:rsidRPr="00AD667D" w:rsidRDefault="00567ED9" w:rsidP="009A2EAF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E36C0A" w:themeColor="accent6" w:themeShade="BF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  <w:p w:rsidR="00567ED9" w:rsidRPr="000915C9" w:rsidRDefault="00567ED9" w:rsidP="000915C9">
                      <w:pPr>
                        <w:pStyle w:val="Default"/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ClassAction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is </w:t>
                      </w:r>
                      <w:r w:rsidRPr="00763629">
                        <w:rPr>
                          <w:rFonts w:ascii="Leelawadee" w:hAnsi="Leelawadee" w:cs="Leelawadee"/>
                          <w:sz w:val="22"/>
                          <w:szCs w:val="22"/>
                          <w:u w:val="single"/>
                        </w:rPr>
                        <w:t>you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, working alongside the tutors. Our production companies are managed by students working backstage and in production support roles. </w:t>
                      </w:r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We do not hold auditions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to join ClassAction, but there may be auditions for productions</w:t>
                      </w:r>
                      <w:r w:rsidR="00825680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. Students with any level of experience </w:t>
                      </w:r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are able to participate</w:t>
                      </w:r>
                      <w:r w:rsidR="00825680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whether you are interested in performing or technical/back-stage work</w:t>
                      </w:r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. You do not need to be taking 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a Performing Arts/Drama</w:t>
                      </w:r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0915C9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level to be involved. </w:t>
                      </w:r>
                    </w:p>
                    <w:p w:rsidR="00567ED9" w:rsidRPr="00AD667D" w:rsidRDefault="00567ED9" w:rsidP="000915C9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0000"/>
                          <w:kern w:val="0"/>
                          <w:sz w:val="16"/>
                          <w:szCs w:val="16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0915C9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We want </w:t>
                      </w:r>
                      <w:r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performing arts </w:t>
                      </w:r>
                      <w:r w:rsidRPr="000915C9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activities to be enjoyed by </w:t>
                      </w:r>
                      <w:r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>our young practitioners</w:t>
                      </w:r>
                      <w:r w:rsidRPr="000915C9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as </w:t>
                      </w:r>
                      <w:r w:rsidR="00BC4415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>together they</w:t>
                      </w:r>
                      <w:r w:rsidRPr="000915C9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develop their performing skills.</w:t>
                      </w:r>
                      <w:r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To continue this development we run a master class/workshop programme alongside our production seasons.</w:t>
                      </w:r>
                      <w:r w:rsidRPr="000915C9"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Leelawadee" w:hAnsi="Leelawadee" w:cs="Leelawadee"/>
                          <w:color w:val="000000"/>
                          <w:kern w:val="0"/>
                          <w:sz w:val="22"/>
                          <w:szCs w:val="22"/>
                          <w:lang w:val="en-GB" w:eastAsia="en-GB"/>
                        </w:rPr>
                        <w:t>Recent workshops have included:</w:t>
                      </w:r>
                    </w:p>
                    <w:p w:rsidR="00567ED9" w:rsidRPr="00AD667D" w:rsidRDefault="00567ED9" w:rsidP="000915C9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0000"/>
                          <w:kern w:val="0"/>
                          <w:sz w:val="16"/>
                          <w:szCs w:val="16"/>
                          <w:lang w:val="en-GB" w:eastAsia="en-GB"/>
                        </w:rPr>
                      </w:pPr>
                    </w:p>
                    <w:p w:rsidR="00A568BE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proofErr w:type="spellStart"/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ThickSkin</w:t>
                      </w:r>
                      <w:proofErr w:type="spellEnd"/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Theatre | Frantic Assembly | </w:t>
                      </w:r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GSA</w:t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| Lost Watch Theatre | Central School of Speech and Drama | </w:t>
                      </w:r>
                      <w:proofErr w:type="spellStart"/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Mountview</w:t>
                      </w:r>
                      <w:proofErr w:type="spellEnd"/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| St Mary’s University | Idle Motion </w:t>
                      </w:r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| </w:t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Arts Ed |The Bridge Drama School | Guildford Fringe Theatre | Scene Productions </w:t>
                      </w:r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| Les </w:t>
                      </w:r>
                      <w:proofErr w:type="spellStart"/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Enfants</w:t>
                      </w:r>
                      <w:proofErr w:type="spellEnd"/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AD667D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Terribles</w:t>
                      </w:r>
                      <w:proofErr w:type="spellEnd"/>
                    </w:p>
                    <w:p w:rsidR="00A568BE" w:rsidRDefault="00A568BE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  <w:t xml:space="preserve">  Follow us on Twitter:</w:t>
                      </w:r>
                      <w:r w:rsidR="00825680" w:rsidRPr="00825680">
                        <w:rPr>
                          <w:rFonts w:ascii="Segoe UI" w:hAnsi="Segoe UI" w:cs="Segoe UI"/>
                          <w:noProof/>
                          <w:lang w:val="en-GB" w:eastAsia="en-GB"/>
                        </w:rPr>
                        <w:t xml:space="preserve"> </w:t>
                      </w:r>
                    </w:p>
                    <w:p w:rsidR="00567ED9" w:rsidRPr="003675AE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b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  <w:t xml:space="preserve">  </w:t>
                      </w:r>
                      <w:r w:rsidRPr="003675AE">
                        <w:rPr>
                          <w:rFonts w:ascii="Leelawadee" w:hAnsi="Leelawadee" w:cs="Leelawadee"/>
                          <w:b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@ClassAction01</w:t>
                      </w:r>
                    </w:p>
                    <w:p w:rsidR="00567ED9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67ED9" w:rsidRPr="003675AE" w:rsidRDefault="00567ED9" w:rsidP="003675A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ab/>
                      </w:r>
                      <w:r>
                        <w:rPr>
                          <w:noProof/>
                          <w:lang w:val="en-GB" w:eastAsia="en-GB"/>
                        </w:rPr>
                        <w:tab/>
                      </w:r>
                      <w:r>
                        <w:rPr>
                          <w:noProof/>
                          <w:lang w:val="en-GB" w:eastAsia="en-GB"/>
                        </w:rPr>
                        <w:tab/>
                        <w:t xml:space="preserve">  </w:t>
                      </w:r>
                      <w:r w:rsidRPr="003675AE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Search for our YouTube Chan</w:t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n</w:t>
                      </w:r>
                      <w:r w:rsidRPr="003675AE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el</w:t>
                      </w:r>
                    </w:p>
                    <w:p w:rsidR="00567ED9" w:rsidRPr="003675AE" w:rsidRDefault="00567ED9" w:rsidP="003675AE">
                      <w:pPr>
                        <w:widowControl w:val="0"/>
                        <w:spacing w:line="280" w:lineRule="exact"/>
                        <w:rPr>
                          <w:b/>
                          <w:noProof/>
                          <w:lang w:val="en-GB" w:eastAsia="en-GB"/>
                        </w:rPr>
                      </w:pPr>
                      <w:r w:rsidRPr="003675AE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 w:rsidRPr="003675AE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 w:rsidRPr="003675AE"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 </w:t>
                      </w:r>
                      <w:r w:rsidRPr="003675AE">
                        <w:rPr>
                          <w:rFonts w:ascii="Leelawadee" w:hAnsi="Leelawadee" w:cs="Leelawadee"/>
                          <w:b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  <w:t>ClassAction Theatre</w:t>
                      </w:r>
                      <w:r w:rsidRPr="003675AE">
                        <w:rPr>
                          <w:b/>
                          <w:noProof/>
                          <w:lang w:val="en-GB" w:eastAsia="en-GB"/>
                        </w:rPr>
                        <w:tab/>
                      </w: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567ED9" w:rsidRDefault="00567ED9" w:rsidP="000915C9">
                      <w:pPr>
                        <w:widowControl w:val="0"/>
                        <w:spacing w:line="280" w:lineRule="exact"/>
                        <w:jc w:val="center"/>
                        <w:rPr>
                          <w:rFonts w:ascii="Leelawadee" w:hAnsi="Leelawadee" w:cs="Leelawadee"/>
                          <w:color w:val="002060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568BE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E94418" wp14:editId="24E6018C">
                <wp:simplePos x="0" y="0"/>
                <wp:positionH relativeFrom="page">
                  <wp:posOffset>1216025</wp:posOffset>
                </wp:positionH>
                <wp:positionV relativeFrom="page">
                  <wp:posOffset>439733</wp:posOffset>
                </wp:positionV>
                <wp:extent cx="7105015" cy="514350"/>
                <wp:effectExtent l="0" t="0" r="635" b="0"/>
                <wp:wrapNone/>
                <wp:docPr id="4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0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C83B2" w14:textId="77777777" w:rsidR="00567ED9" w:rsidRPr="00A87124" w:rsidRDefault="00567ED9" w:rsidP="0030541B">
                            <w:pPr>
                              <w:widowControl w:val="0"/>
                              <w:spacing w:line="520" w:lineRule="exact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w w:val="90"/>
                                <w:sz w:val="58"/>
                                <w:szCs w:val="58"/>
                                <w:lang w:val="en"/>
                              </w:rPr>
                            </w:pPr>
                            <w:r w:rsidRPr="00B61845">
                              <w:rPr>
                                <w:rFonts w:ascii="Segoe UI" w:hAnsi="Segoe UI" w:cs="Segoe U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576A3A" wp14:editId="36931800">
                                  <wp:extent cx="271463" cy="271463"/>
                                  <wp:effectExtent l="0" t="0" r="0" b="0"/>
                                  <wp:docPr id="17" name="Picture 17" descr="H:\PAN\LOGO\CATheatre\ClassAction\ClassActionBL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PAN\LOGO\CATheatre\ClassAction\ClassActionBLAC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3" cy="271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w w:val="90"/>
                                <w:sz w:val="58"/>
                                <w:szCs w:val="58"/>
                                <w:lang w:val="en"/>
                              </w:rPr>
                              <w:t xml:space="preserve"> </w:t>
                            </w:r>
                            <w:r w:rsidRPr="00A87124">
                              <w:rPr>
                                <w:rFonts w:ascii="Leelawadee" w:hAnsi="Leelawadee" w:cs="Leelawadee"/>
                                <w:color w:val="002060"/>
                                <w:w w:val="90"/>
                                <w:sz w:val="58"/>
                                <w:szCs w:val="58"/>
                                <w:lang w:val="en"/>
                              </w:rPr>
                              <w:t>CLASSACTION</w:t>
                            </w:r>
                            <w:r w:rsidRPr="00A87124">
                              <w:rPr>
                                <w:rFonts w:ascii="Segoe UI" w:hAnsi="Segoe UI" w:cs="Segoe UI"/>
                                <w:color w:val="002060"/>
                                <w:w w:val="90"/>
                                <w:sz w:val="58"/>
                                <w:szCs w:val="58"/>
                                <w:lang w:val="en"/>
                              </w:rPr>
                              <w:t xml:space="preserve"> </w:t>
                            </w:r>
                            <w:r w:rsidRPr="00A87124">
                              <w:rPr>
                                <w:rFonts w:ascii="Segoe UI" w:hAnsi="Segoe UI" w:cs="Segoe U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40C852D" wp14:editId="2F5DECA2">
                                  <wp:extent cx="271463" cy="271463"/>
                                  <wp:effectExtent l="0" t="0" r="0" b="0"/>
                                  <wp:docPr id="18" name="Picture 18" descr="H:\PAN\LOGO\CATheatre\ClassAction\ClassActionBL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PAN\LOGO\CATheatre\ClassAction\ClassActionBLAC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3" cy="271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10F1" id="Text Box 48" o:spid="_x0000_s1030" type="#_x0000_t202" style="position:absolute;margin-left:95.75pt;margin-top:34.6pt;width:559.45pt;height:40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Qj/AIAAI0GAAAOAAAAZHJzL2Uyb0RvYy54bWysVW1vmzAQ/j5p/8HydwokvAWVVgmBaVL3&#10;IrX7AQ6YYA1sZrsl3bT/vrNJWtLtw7SOSJZfzo+fu+f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567ED9" w:rsidRPr="00A87124" w:rsidRDefault="00567ED9" w:rsidP="0030541B">
                      <w:pPr>
                        <w:widowControl w:val="0"/>
                        <w:spacing w:line="520" w:lineRule="exact"/>
                        <w:jc w:val="center"/>
                        <w:rPr>
                          <w:rFonts w:ascii="Segoe UI" w:hAnsi="Segoe UI" w:cs="Segoe UI"/>
                          <w:color w:val="002060"/>
                          <w:w w:val="90"/>
                          <w:sz w:val="58"/>
                          <w:szCs w:val="58"/>
                          <w:lang w:val="en"/>
                        </w:rPr>
                      </w:pPr>
                      <w:r w:rsidRPr="00B61845">
                        <w:rPr>
                          <w:rFonts w:ascii="Segoe UI" w:hAnsi="Segoe UI" w:cs="Segoe UI"/>
                          <w:noProof/>
                          <w:lang w:val="en-GB" w:eastAsia="en-GB"/>
                        </w:rPr>
                        <w:drawing>
                          <wp:inline distT="0" distB="0" distL="0" distR="0" wp14:anchorId="7F75562C" wp14:editId="5377CF11">
                            <wp:extent cx="271463" cy="271463"/>
                            <wp:effectExtent l="0" t="0" r="0" b="0"/>
                            <wp:docPr id="17" name="Picture 17" descr="H:\PAN\LOGO\CATheatre\ClassAction\ClassActionBL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PAN\LOGO\CATheatre\ClassAction\ClassActionBLAC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3" cy="271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2060"/>
                          <w:w w:val="90"/>
                          <w:sz w:val="58"/>
                          <w:szCs w:val="58"/>
                          <w:lang w:val="en"/>
                        </w:rPr>
                        <w:t xml:space="preserve"> </w:t>
                      </w:r>
                      <w:r w:rsidRPr="00A87124">
                        <w:rPr>
                          <w:rFonts w:ascii="Leelawadee" w:hAnsi="Leelawadee" w:cs="Leelawadee"/>
                          <w:color w:val="002060"/>
                          <w:w w:val="90"/>
                          <w:sz w:val="58"/>
                          <w:szCs w:val="58"/>
                          <w:lang w:val="en"/>
                        </w:rPr>
                        <w:t>CLASSACTION</w:t>
                      </w:r>
                      <w:r w:rsidRPr="00A87124">
                        <w:rPr>
                          <w:rFonts w:ascii="Segoe UI" w:hAnsi="Segoe UI" w:cs="Segoe UI"/>
                          <w:color w:val="002060"/>
                          <w:w w:val="90"/>
                          <w:sz w:val="58"/>
                          <w:szCs w:val="58"/>
                          <w:lang w:val="en"/>
                        </w:rPr>
                        <w:t xml:space="preserve"> </w:t>
                      </w:r>
                      <w:r w:rsidRPr="00A87124">
                        <w:rPr>
                          <w:rFonts w:ascii="Segoe UI" w:hAnsi="Segoe UI" w:cs="Segoe UI"/>
                          <w:noProof/>
                          <w:lang w:val="en-GB" w:eastAsia="en-GB"/>
                        </w:rPr>
                        <w:drawing>
                          <wp:inline distT="0" distB="0" distL="0" distR="0" wp14:anchorId="364FAD65" wp14:editId="29BBDCF3">
                            <wp:extent cx="271463" cy="271463"/>
                            <wp:effectExtent l="0" t="0" r="0" b="0"/>
                            <wp:docPr id="18" name="Picture 18" descr="H:\PAN\LOGO\CATheatre\ClassAction\ClassActionBL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PAN\LOGO\CATheatre\ClassAction\ClassActionBLAC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3" cy="271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68BE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6D60D83" wp14:editId="7CD11029">
                <wp:simplePos x="0" y="0"/>
                <wp:positionH relativeFrom="page">
                  <wp:posOffset>1104406</wp:posOffset>
                </wp:positionH>
                <wp:positionV relativeFrom="margin">
                  <wp:posOffset>583672</wp:posOffset>
                </wp:positionV>
                <wp:extent cx="3611822" cy="6507480"/>
                <wp:effectExtent l="0" t="0" r="8255" b="762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22" cy="650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70577B" w14:textId="77777777" w:rsidR="00567ED9" w:rsidRPr="00A87124" w:rsidRDefault="00567ED9" w:rsidP="00A87124">
                            <w:pPr>
                              <w:rPr>
                                <w:rFonts w:ascii="Leelawadee" w:hAnsi="Leelawadee" w:cs="Leelawadee"/>
                                <w:color w:val="E36C0A" w:themeColor="accent6" w:themeShade="BF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E36C0A" w:themeColor="accent6" w:themeShade="BF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>WHAT IS CLASSACTION?</w:t>
                            </w:r>
                          </w:p>
                          <w:p w14:paraId="3CD8E3D3" w14:textId="77777777" w:rsidR="00567ED9" w:rsidRDefault="00567ED9" w:rsidP="00A87124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7A8DCD5" w14:textId="77777777" w:rsidR="00567ED9" w:rsidRDefault="00567ED9" w:rsidP="00A87124">
                            <w:pPr>
                              <w:widowControl w:val="0"/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ClassAction</w:t>
                            </w:r>
                            <w:proofErr w:type="spellEnd"/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is Godalming College’s performance company. It 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aims to promote theatre for participants and for informed audiences. Our focus is on our young practitioners as artists and as collaborators, thinkers and learners creating work that is provoking, 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br/>
                              <w:t xml:space="preserve">entertaining, popular, eclectic, 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anarchic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, contradictory and diverse.</w:t>
                            </w:r>
                            <w:r w:rsidRPr="0073062B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br/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br/>
                              <w:t xml:space="preserve">We want to be at the heart of our community here at Godalming College as well moving </w:t>
                            </w:r>
                            <w:r w:rsidR="00825680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outside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the college buildings into our wider community. 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br/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br/>
                              <w:t xml:space="preserve">We want to celebrate the creative power of 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c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ollaboration. We want to encourage the next generation of practitioners. We want new thinking, we want to push boundaries and above all we want to take risks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We want to lurch wildly between high art and populism - hopefully achieving </w:t>
                            </w: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both at the same time.</w:t>
                            </w:r>
                          </w:p>
                          <w:p w14:paraId="542CC6A6" w14:textId="77777777" w:rsidR="00567ED9" w:rsidRDefault="00567ED9" w:rsidP="00A87124">
                            <w:pPr>
                              <w:widowControl w:val="0"/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</w:p>
                          <w:p w14:paraId="54CD9E07" w14:textId="77777777" w:rsidR="00567ED9" w:rsidRDefault="00567ED9" w:rsidP="00A87124">
                            <w:pPr>
                              <w:widowControl w:val="0"/>
                              <w:jc w:val="center"/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14BE229" wp14:editId="17301A89">
                                  <wp:extent cx="2700337" cy="2025377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10463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076" cy="202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345692" w14:textId="77777777" w:rsidR="00567ED9" w:rsidRPr="00A87124" w:rsidRDefault="00567ED9" w:rsidP="00A87124">
                            <w:pPr>
                              <w:widowControl w:val="0"/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</w:p>
                          <w:p w14:paraId="45EA0BAF" w14:textId="77777777" w:rsidR="00567ED9" w:rsidRDefault="00567ED9" w:rsidP="00A87124">
                            <w:pP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>Production</w:t>
                            </w:r>
                            <w:r w:rsidRPr="00A87124">
                              <w:rPr>
                                <w:rFonts w:ascii="Leelawadee" w:hAnsi="Leelawadee" w:cs="Leelawadee"/>
                                <w:sz w:val="22"/>
                                <w:szCs w:val="22"/>
                              </w:rPr>
                              <w:t xml:space="preserve"> rehearsals are either integrated into student timetables, happen at lunch times or after college.</w:t>
                            </w:r>
                          </w:p>
                          <w:p w14:paraId="3ECF2119" w14:textId="77777777" w:rsidR="00567ED9" w:rsidRPr="00AD667D" w:rsidRDefault="00567ED9" w:rsidP="00A87124">
                            <w:pPr>
                              <w:rPr>
                                <w:rFonts w:ascii="Leelawadee" w:hAnsi="Leelawadee" w:cs="Leelawadee"/>
                                <w:b/>
                                <w:color w:val="7F7F7F" w:themeColor="text1" w:themeTint="80"/>
                                <w:w w:val="90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</w:pPr>
                            <w:r w:rsidRPr="00AD667D">
                              <w:rPr>
                                <w:rFonts w:ascii="Leelawadee" w:hAnsi="Leelawadee" w:cs="Leelawadee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>Please remember to put PAN on your enrolment form in September.</w:t>
                            </w:r>
                          </w:p>
                          <w:p w14:paraId="2B35A4D5" w14:textId="77777777" w:rsidR="00567ED9" w:rsidRDefault="00567ED9" w:rsidP="00D4303E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40156AC" w14:textId="77777777" w:rsidR="00567ED9" w:rsidRPr="00D4303E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0266CF6B" w14:textId="77777777" w:rsidR="00567ED9" w:rsidRPr="00D4303E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D2FE18F" w14:textId="77777777" w:rsidR="00567ED9" w:rsidRPr="00D4303E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0ED12CD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1F729DF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120E4354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839B5E5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903FDDC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92EE1CC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6993921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F31A803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F077333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BDB4BF6" w14:textId="77777777" w:rsidR="00567ED9" w:rsidRDefault="00567ED9" w:rsidP="00BE525D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6FDED70" w14:textId="77777777" w:rsidR="00567ED9" w:rsidRDefault="00567ED9" w:rsidP="00297CDE">
                            <w:pPr>
                              <w:pStyle w:val="BodyText"/>
                              <w:rPr>
                                <w:color w:val="E36C0A" w:themeColor="accent6" w:themeShade="BF"/>
                                <w:sz w:val="24"/>
                              </w:rPr>
                            </w:pPr>
                          </w:p>
                          <w:p w14:paraId="368AD00F" w14:textId="77777777" w:rsidR="00567ED9" w:rsidRDefault="00567ED9" w:rsidP="00BE525D">
                            <w:pPr>
                              <w:rPr>
                                <w:rFonts w:cs="Arial"/>
                                <w:color w:val="000080"/>
                              </w:rPr>
                            </w:pPr>
                          </w:p>
                          <w:p w14:paraId="065C9849" w14:textId="77777777" w:rsidR="00567ED9" w:rsidRPr="00803E87" w:rsidRDefault="00567ED9" w:rsidP="00811C47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94ACAEA" w14:textId="77777777" w:rsidR="00567ED9" w:rsidRDefault="00567ED9" w:rsidP="00DB0C4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355734CC" w14:textId="77777777" w:rsidR="00567ED9" w:rsidRDefault="00567ED9" w:rsidP="00CF45BC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D913C04" w14:textId="77777777" w:rsidR="00567ED9" w:rsidRDefault="00567ED9" w:rsidP="00CF45BC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7B85159" w14:textId="77777777" w:rsidR="00567ED9" w:rsidRDefault="00567ED9" w:rsidP="00CF45BC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515B2BF" w14:textId="77777777" w:rsidR="00567ED9" w:rsidRDefault="00567ED9" w:rsidP="00CF45BC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C774D7C" w14:textId="77777777" w:rsidR="00567ED9" w:rsidRDefault="00567ED9" w:rsidP="00CF45BC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7E470E0" w14:textId="77777777" w:rsidR="00567ED9" w:rsidRDefault="00567ED9" w:rsidP="00DB0C45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9E656" id="Text Box 54" o:spid="_x0000_s1031" type="#_x0000_t202" style="position:absolute;margin-left:86.95pt;margin-top:45.95pt;width:284.4pt;height:512.4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567ED9" w:rsidRPr="00A87124" w:rsidRDefault="00567ED9" w:rsidP="00A87124">
                      <w:pPr>
                        <w:rPr>
                          <w:rFonts w:ascii="Leelawadee" w:hAnsi="Leelawadee" w:cs="Leelawadee"/>
                          <w:color w:val="E36C0A" w:themeColor="accent6" w:themeShade="BF"/>
                          <w:w w:val="90"/>
                          <w:sz w:val="28"/>
                          <w:szCs w:val="24"/>
                          <w:lang w:val="en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E36C0A" w:themeColor="accent6" w:themeShade="BF"/>
                          <w:w w:val="90"/>
                          <w:sz w:val="28"/>
                          <w:szCs w:val="24"/>
                          <w:lang w:val="en"/>
                        </w:rPr>
                        <w:t>WHAT IS CLASSACTION?</w:t>
                      </w:r>
                    </w:p>
                    <w:p w:rsidR="00567ED9" w:rsidRDefault="00567ED9" w:rsidP="00A87124">
                      <w:pPr>
                        <w:rPr>
                          <w:rFonts w:ascii="Arial" w:hAnsi="Arial" w:cs="Arial"/>
                          <w:color w:val="E36C0A" w:themeColor="accent6" w:themeShade="BF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:rsidR="00567ED9" w:rsidRDefault="00567ED9" w:rsidP="00A87124">
                      <w:pPr>
                        <w:widowControl w:val="0"/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  <w:proofErr w:type="spellStart"/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ClassAction</w:t>
                      </w:r>
                      <w:proofErr w:type="spellEnd"/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is Godalming College’s performance company. It 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aims to promote theatre for participants and for informed audiences. Our focus is on our young practitioners as artists and as collaborators, thinkers and learners creating work that is provoking, 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br/>
                        <w:t xml:space="preserve">entertaining, popular, eclectic, 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anarchic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, contradictory and diverse.</w:t>
                      </w:r>
                      <w:r w:rsidRPr="0073062B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br/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br/>
                        <w:t xml:space="preserve">We want to be at the heart of our community here at Godalming College as well moving </w:t>
                      </w:r>
                      <w:r w:rsidR="00825680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outside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the college buildings into our wider community. 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br/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br/>
                        <w:t xml:space="preserve">We want to celebrate the creative power of 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c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ollaboration. We want to encourage the next generation of practitioners. We want new thinking, we want to push boundaries and above all we want to take risks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. 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We want to lurch wildly between high art and populism - hopefully achieving </w:t>
                      </w: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both at the same time.</w:t>
                      </w:r>
                    </w:p>
                    <w:p w:rsidR="00567ED9" w:rsidRDefault="00567ED9" w:rsidP="00A87124">
                      <w:pPr>
                        <w:widowControl w:val="0"/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</w:p>
                    <w:p w:rsidR="00567ED9" w:rsidRDefault="00567ED9" w:rsidP="00A87124">
                      <w:pPr>
                        <w:widowControl w:val="0"/>
                        <w:jc w:val="center"/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6AB9491A" wp14:editId="6136695F">
                            <wp:extent cx="2700337" cy="2025377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10463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076" cy="2026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ED9" w:rsidRPr="00A87124" w:rsidRDefault="00567ED9" w:rsidP="00A87124">
                      <w:pPr>
                        <w:widowControl w:val="0"/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</w:p>
                    <w:p w:rsidR="00567ED9" w:rsidRDefault="00567ED9" w:rsidP="00A87124">
                      <w:pP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</w:pPr>
                      <w:r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>Production</w:t>
                      </w:r>
                      <w:r w:rsidRPr="00A87124">
                        <w:rPr>
                          <w:rFonts w:ascii="Leelawadee" w:hAnsi="Leelawadee" w:cs="Leelawadee"/>
                          <w:sz w:val="22"/>
                          <w:szCs w:val="22"/>
                        </w:rPr>
                        <w:t xml:space="preserve"> rehearsals are either integrated into student timetables, happen at lunch times or after college.</w:t>
                      </w:r>
                    </w:p>
                    <w:p w:rsidR="00567ED9" w:rsidRPr="00AD667D" w:rsidRDefault="00567ED9" w:rsidP="00A87124">
                      <w:pPr>
                        <w:rPr>
                          <w:rFonts w:ascii="Leelawadee" w:hAnsi="Leelawadee" w:cs="Leelawadee"/>
                          <w:b/>
                          <w:color w:val="7F7F7F" w:themeColor="text1" w:themeTint="80"/>
                          <w:w w:val="90"/>
                          <w:sz w:val="22"/>
                          <w:szCs w:val="22"/>
                          <w:u w:val="single"/>
                          <w:lang w:val="en"/>
                        </w:rPr>
                      </w:pPr>
                      <w:r w:rsidRPr="00AD667D">
                        <w:rPr>
                          <w:rFonts w:ascii="Leelawadee" w:hAnsi="Leelawadee" w:cs="Leelawadee"/>
                          <w:b/>
                          <w:color w:val="002060"/>
                          <w:sz w:val="22"/>
                          <w:szCs w:val="22"/>
                          <w:u w:val="single"/>
                        </w:rPr>
                        <w:t>Please remember to put PAN on your enrolment form in September.</w:t>
                      </w:r>
                    </w:p>
                    <w:p w:rsidR="00567ED9" w:rsidRDefault="00567ED9" w:rsidP="00D4303E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Pr="00D4303E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Pr="00D4303E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Pr="00D4303E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:rsidR="00567ED9" w:rsidRDefault="00567ED9" w:rsidP="00297CDE">
                      <w:pPr>
                        <w:pStyle w:val="BodyText"/>
                        <w:rPr>
                          <w:color w:val="E36C0A" w:themeColor="accent6" w:themeShade="BF"/>
                          <w:sz w:val="24"/>
                        </w:rPr>
                      </w:pPr>
                    </w:p>
                    <w:p w:rsidR="00567ED9" w:rsidRDefault="00567ED9" w:rsidP="00BE525D">
                      <w:pPr>
                        <w:rPr>
                          <w:rFonts w:cs="Arial"/>
                          <w:color w:val="000080"/>
                        </w:rPr>
                      </w:pPr>
                    </w:p>
                    <w:p w:rsidR="00567ED9" w:rsidRPr="00803E87" w:rsidRDefault="00567ED9" w:rsidP="00811C47">
                      <w:pPr>
                        <w:rPr>
                          <w:rFonts w:ascii="Arial" w:hAnsi="Arial" w:cs="Arial"/>
                          <w:color w:val="E36C0A" w:themeColor="accent6" w:themeShade="BF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:rsidR="00567ED9" w:rsidRDefault="00567ED9" w:rsidP="00DB0C4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"/>
                        </w:rPr>
                      </w:pPr>
                    </w:p>
                    <w:p w:rsidR="00567ED9" w:rsidRDefault="00567ED9" w:rsidP="00CF45BC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Default="00567ED9" w:rsidP="00CF45BC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Default="00567ED9" w:rsidP="00CF45BC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Default="00567ED9" w:rsidP="00CF45BC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Default="00567ED9" w:rsidP="00CF45BC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Default="00567ED9" w:rsidP="00DB0C45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568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B65F039" wp14:editId="10BDBA50">
                <wp:simplePos x="0" y="0"/>
                <wp:positionH relativeFrom="page">
                  <wp:posOffset>-479920</wp:posOffset>
                </wp:positionH>
                <wp:positionV relativeFrom="page">
                  <wp:posOffset>-160655</wp:posOffset>
                </wp:positionV>
                <wp:extent cx="1917065" cy="9601200"/>
                <wp:effectExtent l="0" t="0" r="0" b="0"/>
                <wp:wrapNone/>
                <wp:docPr id="4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17065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4B094" id="Freeform 75" o:spid="_x0000_s1026" style="position:absolute;margin-left:-37.8pt;margin-top:-12.65pt;width:150.95pt;height:75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541647,9601200;377327,9601200;0,2076017;0,0;1271957,0;541647,9601200;377327,9601200;0,2076017;0,9601200;377327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567E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A14F6D" wp14:editId="1C70E390">
                <wp:simplePos x="0" y="0"/>
                <wp:positionH relativeFrom="page">
                  <wp:posOffset>8134350</wp:posOffset>
                </wp:positionH>
                <wp:positionV relativeFrom="page">
                  <wp:posOffset>0</wp:posOffset>
                </wp:positionV>
                <wp:extent cx="3593465" cy="9667875"/>
                <wp:effectExtent l="0" t="0" r="6985" b="9525"/>
                <wp:wrapNone/>
                <wp:docPr id="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465" cy="9667875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2E6C" id="Freeform 43" o:spid="_x0000_s1026" style="position:absolute;margin-left:640.5pt;margin-top:0;width:282.95pt;height:761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" path="m1181,c94,,94,,94,,148,391,323,1904,,3168v1181,,1181,,1181,l1181,xe" fillcolor="#0e063c" stroked="f" strokecolor="#212120">
                <v:shadow color="#8c8682"/>
                <v:path arrowok="t" o:connecttype="custom" o:connectlocs="3593465,0;286017,0;0,9667875;3593465,9667875;3593465,0" o:connectangles="0,0,0,0,0"/>
                <w10:wrap anchorx="page" anchory="page"/>
              </v:shape>
            </w:pict>
          </mc:Fallback>
        </mc:AlternateContent>
      </w:r>
      <w:r w:rsidR="00567ED9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31D6D26C" wp14:editId="19533B2D">
                <wp:simplePos x="0" y="0"/>
                <wp:positionH relativeFrom="page">
                  <wp:posOffset>8705850</wp:posOffset>
                </wp:positionH>
                <wp:positionV relativeFrom="page">
                  <wp:posOffset>66675</wp:posOffset>
                </wp:positionV>
                <wp:extent cx="1695450" cy="7280910"/>
                <wp:effectExtent l="0" t="0" r="0" b="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28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3B57FC" w14:textId="77777777" w:rsidR="00BC4415" w:rsidRDefault="00BC4415" w:rsidP="00D4303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b/>
                                <w:caps/>
                                <w:color w:val="EF792F"/>
                                <w:spacing w:val="20"/>
                                <w:w w:val="90"/>
                                <w:sz w:val="24"/>
                                <w:szCs w:val="22"/>
                                <w:lang w:val="en"/>
                              </w:rPr>
                            </w:pPr>
                          </w:p>
                          <w:p w14:paraId="1EAB335E" w14:textId="77777777" w:rsidR="00567ED9" w:rsidRPr="00A87124" w:rsidRDefault="00567ED9" w:rsidP="00D4303E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b/>
                                <w:caps/>
                                <w:color w:val="EF792F"/>
                                <w:spacing w:val="20"/>
                                <w:w w:val="90"/>
                                <w:sz w:val="24"/>
                                <w:szCs w:val="22"/>
                                <w:lang w:val="en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b/>
                                <w:caps/>
                                <w:color w:val="EF792F"/>
                                <w:spacing w:val="20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OPPORTUNITIES</w:t>
                            </w:r>
                          </w:p>
                          <w:p w14:paraId="28DE684E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75432ED" w14:textId="77777777" w:rsidR="00567ED9" w:rsidRP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</w:pPr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 xml:space="preserve">Over the last few </w:t>
                            </w:r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br/>
                              <w:t xml:space="preserve">seasons ClassAction </w:t>
                            </w:r>
                          </w:p>
                          <w:p w14:paraId="7432AFF2" w14:textId="77777777" w:rsid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>have</w:t>
                            </w:r>
                            <w:proofErr w:type="gramEnd"/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 xml:space="preserve"> performed in </w:t>
                            </w:r>
                          </w:p>
                          <w:p w14:paraId="5794CEE0" w14:textId="77777777" w:rsid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</w:pPr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 xml:space="preserve">STUDIO 816 here at Godalming College and </w:t>
                            </w:r>
                          </w:p>
                          <w:p w14:paraId="02D139E0" w14:textId="77777777" w:rsidR="00567ED9" w:rsidRP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>also</w:t>
                            </w:r>
                            <w:proofErr w:type="gramEnd"/>
                            <w:r w:rsidRPr="00567ED9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  <w:t xml:space="preserve"> to venues beyond the college walls.</w:t>
                            </w:r>
                          </w:p>
                          <w:p w14:paraId="2FA5F954" w14:textId="77777777" w:rsidR="00567ED9" w:rsidRP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D5AD2C7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STUDIO 816 @ Godalming College</w:t>
                            </w:r>
                          </w:p>
                          <w:p w14:paraId="7054DCCE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2A7B3BD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LYRIC </w:t>
                            </w:r>
                            <w:proofErr w:type="gramStart"/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THEATRE  Shaftesbury</w:t>
                            </w:r>
                            <w:proofErr w:type="gramEnd"/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Avenue</w:t>
                            </w:r>
                          </w:p>
                          <w:p w14:paraId="76A71886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364B5BC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FARNHAM MALTINGS</w:t>
                            </w:r>
                          </w:p>
                          <w:p w14:paraId="499CAAD0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A51CC46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WIMBLEDON THEATRE</w:t>
                            </w:r>
                          </w:p>
                          <w:p w14:paraId="4F1663AF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8FB0AA4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IVY ARTS CENTRE</w:t>
                            </w:r>
                          </w:p>
                          <w:p w14:paraId="41D3F5CB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(Guildford School of Acting)</w:t>
                            </w:r>
                          </w:p>
                          <w:p w14:paraId="7B8939C5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A7A3047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THE MANOR HOTEL</w:t>
                            </w:r>
                          </w:p>
                          <w:p w14:paraId="1C9AFB6C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0AC19BB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GODALMING BANDSTAND</w:t>
                            </w:r>
                          </w:p>
                          <w:p w14:paraId="6563D6F3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23A1513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THE PEPPERPOT</w:t>
                            </w:r>
                          </w:p>
                          <w:p w14:paraId="49475551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0A0CEFB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PHILLIP’S MEMORIAL </w:t>
                            </w:r>
                          </w:p>
                          <w:p w14:paraId="443142C2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0DAE292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BACKROOM @ THE STAR (part of Guildford Fringe)</w:t>
                            </w:r>
                          </w:p>
                          <w:p w14:paraId="5832C990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F6B80F1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BACKROOM @ THE RED LION (part of Godalming Arts Festival)</w:t>
                            </w:r>
                          </w:p>
                          <w:p w14:paraId="4A3E590B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4EADD60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THE THEATRE TENT (</w:t>
                            </w:r>
                            <w:proofErr w:type="spellStart"/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Guilfest</w:t>
                            </w:r>
                            <w:proofErr w:type="spellEnd"/>
                            <w:r w:rsidRPr="00A87124"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513B98AC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65CCE6E" w14:textId="77777777" w:rsid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ALICE HOLT FOREST</w:t>
                            </w:r>
                          </w:p>
                          <w:p w14:paraId="61684AE5" w14:textId="77777777" w:rsidR="00567ED9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90E139F" w14:textId="77777777" w:rsidR="00567ED9" w:rsidRPr="00A87124" w:rsidRDefault="00567ED9" w:rsidP="00D4303E">
                            <w:pPr>
                              <w:pStyle w:val="BodyText3"/>
                              <w:spacing w:after="0"/>
                              <w:jc w:val="left"/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color w:val="FFFFFF" w:themeColor="background1"/>
                                <w:sz w:val="20"/>
                                <w:szCs w:val="20"/>
                              </w:rPr>
                              <w:t>ELECTRIC THEATRE</w:t>
                            </w:r>
                          </w:p>
                          <w:p w14:paraId="2C13B233" w14:textId="77777777" w:rsidR="00567ED9" w:rsidRPr="00A87124" w:rsidRDefault="00567ED9" w:rsidP="00DB0C45">
                            <w:pPr>
                              <w:widowControl w:val="0"/>
                              <w:spacing w:line="280" w:lineRule="exact"/>
                              <w:rPr>
                                <w:rFonts w:ascii="Leelawadee" w:hAnsi="Leelawadee" w:cs="Leelawadee"/>
                                <w:caps/>
                                <w:color w:val="EF792F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0AA816B0" w14:textId="77777777" w:rsidR="00567ED9" w:rsidRPr="00A87124" w:rsidRDefault="00567ED9" w:rsidP="003C6B66">
                            <w:pPr>
                              <w:jc w:val="both"/>
                              <w:rPr>
                                <w:rFonts w:ascii="Leelawadee" w:hAnsi="Leelawadee" w:cs="Leelawadee"/>
                                <w:color w:val="000066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D7B0E57" w14:textId="77777777" w:rsidR="00567ED9" w:rsidRPr="00A87124" w:rsidRDefault="00567ED9" w:rsidP="003C6B66">
                            <w:pPr>
                              <w:widowControl w:val="0"/>
                              <w:spacing w:line="440" w:lineRule="exact"/>
                              <w:rPr>
                                <w:rFonts w:ascii="Leelawadee" w:hAnsi="Leelawadee" w:cs="Leelawadee"/>
                                <w:caps/>
                                <w:color w:val="2E3640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1FE4" id="Text Box 47" o:spid="_x0000_s1032" type="#_x0000_t202" style="position:absolute;margin-left:685.5pt;margin-top:5.25pt;width:133.5pt;height:573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BC4415" w:rsidRDefault="00BC4415" w:rsidP="00D4303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b/>
                          <w:caps/>
                          <w:color w:val="EF792F"/>
                          <w:spacing w:val="20"/>
                          <w:w w:val="90"/>
                          <w:sz w:val="24"/>
                          <w:szCs w:val="22"/>
                          <w:lang w:val="en"/>
                        </w:rPr>
                      </w:pPr>
                    </w:p>
                    <w:p w:rsidR="00567ED9" w:rsidRPr="00A87124" w:rsidRDefault="00567ED9" w:rsidP="00D4303E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b/>
                          <w:caps/>
                          <w:color w:val="EF792F"/>
                          <w:spacing w:val="20"/>
                          <w:w w:val="90"/>
                          <w:sz w:val="24"/>
                          <w:szCs w:val="22"/>
                          <w:lang w:val="en"/>
                        </w:rPr>
                      </w:pPr>
                      <w:r w:rsidRPr="00A87124">
                        <w:rPr>
                          <w:rFonts w:ascii="Leelawadee" w:hAnsi="Leelawadee" w:cs="Leelawadee"/>
                          <w:b/>
                          <w:caps/>
                          <w:color w:val="EF792F"/>
                          <w:spacing w:val="20"/>
                          <w:w w:val="90"/>
                          <w:sz w:val="24"/>
                          <w:szCs w:val="22"/>
                          <w:lang w:val="en"/>
                        </w:rPr>
                        <w:t>OPPORTUNITIES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2"/>
                        </w:rPr>
                      </w:pPr>
                    </w:p>
                    <w:p w:rsidR="00567ED9" w:rsidRP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</w:pPr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 xml:space="preserve">Over the last few </w:t>
                      </w:r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br/>
                        <w:t xml:space="preserve">seasons ClassAction </w:t>
                      </w:r>
                    </w:p>
                    <w:p w:rsid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>have</w:t>
                      </w:r>
                      <w:proofErr w:type="gramEnd"/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 xml:space="preserve"> performed in </w:t>
                      </w:r>
                    </w:p>
                    <w:p w:rsid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</w:pPr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 xml:space="preserve">STUDIO 816 here at Godalming College and </w:t>
                      </w:r>
                    </w:p>
                    <w:p w:rsidR="00567ED9" w:rsidRP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>also</w:t>
                      </w:r>
                      <w:proofErr w:type="gramEnd"/>
                      <w:r w:rsidRPr="00567ED9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  <w:t xml:space="preserve"> to venues beyond the college walls.</w:t>
                      </w:r>
                    </w:p>
                    <w:p w:rsidR="00567ED9" w:rsidRP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STUDIO 816 @ Godalming College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 xml:space="preserve">THE LYRIC </w:t>
                      </w:r>
                      <w:proofErr w:type="gramStart"/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THEATRE  Shaftesbury</w:t>
                      </w:r>
                      <w:proofErr w:type="gramEnd"/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 xml:space="preserve"> Avenue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FARNHAM MALTINGS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WIMBLEDON THEATRE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IVY ARTS CENTRE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(Guildford School of Acting)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THE MANOR HOTEL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GODALMING BANDSTAND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THE PEPPERPOT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 xml:space="preserve">PHILLIP’S MEMORIAL 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BACKROOM @ THE STAR (part of Guildford Fringe)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BACKROOM @ THE RED LION (part of Godalming Arts Festival)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THE THEATRE TENT (</w:t>
                      </w:r>
                      <w:proofErr w:type="spellStart"/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Guilfest</w:t>
                      </w:r>
                      <w:proofErr w:type="spellEnd"/>
                      <w:r w:rsidRPr="00A87124"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ALICE HOLT FOREST</w:t>
                      </w:r>
                    </w:p>
                    <w:p w:rsidR="00567ED9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67ED9" w:rsidRPr="00A87124" w:rsidRDefault="00567ED9" w:rsidP="00D4303E">
                      <w:pPr>
                        <w:pStyle w:val="BodyText3"/>
                        <w:spacing w:after="0"/>
                        <w:jc w:val="left"/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Leelawadee" w:hAnsi="Leelawadee" w:cs="Leelawadee"/>
                          <w:color w:val="FFFFFF" w:themeColor="background1"/>
                          <w:sz w:val="20"/>
                          <w:szCs w:val="20"/>
                        </w:rPr>
                        <w:t>ELECTRIC THEATRE</w:t>
                      </w:r>
                    </w:p>
                    <w:p w:rsidR="00567ED9" w:rsidRPr="00A87124" w:rsidRDefault="00567ED9" w:rsidP="00DB0C45">
                      <w:pPr>
                        <w:widowControl w:val="0"/>
                        <w:spacing w:line="280" w:lineRule="exact"/>
                        <w:rPr>
                          <w:rFonts w:ascii="Leelawadee" w:hAnsi="Leelawadee" w:cs="Leelawadee"/>
                          <w:caps/>
                          <w:color w:val="EF792F"/>
                          <w:w w:val="90"/>
                          <w:sz w:val="22"/>
                          <w:szCs w:val="22"/>
                          <w:lang w:val="en"/>
                        </w:rPr>
                      </w:pPr>
                    </w:p>
                    <w:p w:rsidR="00567ED9" w:rsidRPr="00A87124" w:rsidRDefault="00567ED9" w:rsidP="003C6B66">
                      <w:pPr>
                        <w:jc w:val="both"/>
                        <w:rPr>
                          <w:rFonts w:ascii="Leelawadee" w:hAnsi="Leelawadee" w:cs="Leelawadee"/>
                          <w:color w:val="000066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67ED9" w:rsidRPr="00A87124" w:rsidRDefault="00567ED9" w:rsidP="003C6B66">
                      <w:pPr>
                        <w:widowControl w:val="0"/>
                        <w:spacing w:line="440" w:lineRule="exact"/>
                        <w:rPr>
                          <w:rFonts w:ascii="Leelawadee" w:hAnsi="Leelawadee" w:cs="Leelawadee"/>
                          <w:caps/>
                          <w:color w:val="2E3640"/>
                          <w:w w:val="90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541B" w:rsidRPr="00B61845">
        <w:rPr>
          <w:rFonts w:ascii="Segoe UI" w:hAnsi="Segoe UI" w:cs="Segoe UI"/>
          <w:noProof/>
          <w:lang w:val="en-GB" w:eastAsia="en-GB"/>
        </w:rPr>
        <w:drawing>
          <wp:inline distT="0" distB="0" distL="0" distR="0" wp14:anchorId="2911DAD5" wp14:editId="2D04DAAC">
            <wp:extent cx="257175" cy="257175"/>
            <wp:effectExtent l="0" t="0" r="9525" b="9525"/>
            <wp:docPr id="13" name="Picture 13" descr="H:\PAN\LOGO\CATheatre\ClassAction\ClassAction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N\LOGO\CATheatre\ClassAction\ClassActionBLACK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" cy="2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62B" w:rsidRPr="007306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062B" w:rsidRPr="0073062B">
        <w:t xml:space="preserve"> </w:t>
      </w:r>
      <w:r w:rsidR="00763629">
        <w:rPr>
          <w:noProof/>
          <w:lang w:val="en-GB" w:eastAsia="en-GB"/>
        </w:rPr>
        <w:t xml:space="preserve"> </w:t>
      </w:r>
      <w:r w:rsidR="009A2E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E45C24A" wp14:editId="453B6780">
                <wp:simplePos x="0" y="0"/>
                <wp:positionH relativeFrom="page">
                  <wp:posOffset>41275</wp:posOffset>
                </wp:positionH>
                <wp:positionV relativeFrom="page">
                  <wp:posOffset>-1905</wp:posOffset>
                </wp:positionV>
                <wp:extent cx="1509395" cy="9601200"/>
                <wp:effectExtent l="0" t="0" r="0" b="19050"/>
                <wp:wrapNone/>
                <wp:docPr id="2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2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80DE3" id="Group 76" o:spid="_x0000_s1026" style="position:absolute;margin-left:3.25pt;margin-top:-.15pt;width:118.85pt;height:756pt;z-index:25167718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xE8IA&#10;AADbAAAADwAAAGRycy9kb3ducmV2LnhtbERPz2vCMBS+C/4P4Q28aTrFMqpRRNja00AdA29vzbMp&#10;Ni9dk7Xdf28Ogx0/vt/b/Wgb0VPna8cKnhcJCOLS6ZorBR+X1/kLCB+QNTaOScEvedjvppMtZtoN&#10;fKL+HCoRQ9hnqMCE0GZS+tKQRb9wLXHkbq6zGCLsKqk7HGK4beQySVJpsebYYLClo6Hyfv6xCr6G&#10;72u/yq+fb+9Ff6lyiad1mio1exoPGxCBxvAv/nMXWsEyjo1f4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nETwgAAANsAAAAPAAAAAAAAAAAAAAAAAJgCAABkcnMvZG93&#10;bnJldi54bWxQSwUGAAAAAAQABAD1AAAAhw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hsMA&#10;AADbAAAADwAAAGRycy9kb3ducmV2LnhtbESP3WoCMRSE7wu+QziCdzWr4N/WKNJS0BvBXR/gsDlN&#10;FjcnyybVbZ/eCIKXw8x8w6y3vWvElbpQe1YwGWcgiCuvazYKzuX3+xJEiMgaG8+k4I8CbDeDtzXm&#10;2t/4RNciGpEgHHJUYGNscylDZclhGPuWOHk/vnMYk+yM1B3eEtw1cpplc+mw5rRgsaVPS9Wl+HUK&#10;mlWxo4Ppy+PCnMpjvf+a2cO/UqNhv/sAEamPr/CzvdcKpit4fE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shs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62cAA&#10;AADbAAAADwAAAGRycy9kb3ducmV2LnhtbERPy6rCMBDdC/5DGMGdpj5QqUYRQREXgl4Xuhubsa02&#10;k9JErX9vFsJdHs57tqhNIV5Uudyygl43AkGcWJ1zquD0t+5MQDiPrLGwTAo+5GAxbzZmGGv75gO9&#10;jj4VIYRdjAoy78tYSpdkZNB1bUkcuJutDPoAq1TqCt8h3BSyH0UjaTDn0JBhSauMksfxaRTsD3e7&#10;W99sfzgyn81lMx73zturUu1WvZyC8FT7f/HPvdUKBmF9+BJ+gJ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Q62cAAAADbAAAADwAAAAAAAAAAAAAAAACYAgAAZHJzL2Rvd25y&#10;ZXYueG1sUEsFBgAAAAAEAAQA9QAAAIU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WGsUA&#10;AADbAAAADwAAAGRycy9kb3ducmV2LnhtbESP3WrCQBSE74W+w3IKvRHdxEIp0U0ohYISRLT+3B6y&#10;p0na7Nmwu9X07V2h4OUwM98wi2IwnTiT861lBek0AUFcWd1yrWD/+TF5BeEDssbOMin4Iw9F/jBa&#10;YKbthbd03oVaRAj7DBU0IfSZlL5qyKCf2p44el/WGQxRulpqh5cIN52cJcmLNNhyXGiwp/eGqp/d&#10;r1GwLo+lK+U+Pa2Gw3L9fZC+HG+Uenoc3uYgAg3hHv5vL7WC5xR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xYaxQAAANs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5TcQA&#10;AADbAAAADwAAAGRycy9kb3ducmV2LnhtbESPQWsCMRSE7wX/Q3iF3jRbS0tZjaKlLSv1Ul08Pzev&#10;u0s3LyFJ3fXfG0HocZj5Zpj5cjCdOJEPrWUFj5MMBHFldcu1gnL/MX4FESKyxs4yKThTgOVidDfH&#10;XNuev+m0i7VIJRxyVNDE6HIpQ9WQwTCxjjh5P9YbjEn6WmqPfSo3nZxm2Ys02HJaaNDRW0PV7+7P&#10;KHii46r88q4/uM+iLOJ2sy7fn5V6uB9WMxCRhvgfvtGFTtwUrl/SD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eU3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803E8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2FE7271" wp14:editId="467923D4">
                <wp:simplePos x="0" y="0"/>
                <wp:positionH relativeFrom="column">
                  <wp:posOffset>9605010</wp:posOffset>
                </wp:positionH>
                <wp:positionV relativeFrom="paragraph">
                  <wp:posOffset>-226695</wp:posOffset>
                </wp:positionV>
                <wp:extent cx="1369695" cy="9601200"/>
                <wp:effectExtent l="0" t="0" r="0" b="19050"/>
                <wp:wrapNone/>
                <wp:docPr id="3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35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3A83A" id="Group 82" o:spid="_x0000_s1026" style="position:absolute;margin-left:756.3pt;margin-top:-17.85pt;width:107.85pt;height:756pt;z-index:251678208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KBcAA&#10;AADbAAAADwAAAGRycy9kb3ducmV2LnhtbESPQYvCMBSE74L/ITxhb5rqallqU1nEBa/Wgte3zbMt&#10;Ni/dJqv13xtB8DjMzDdMuhlMK67Uu8aygvksAkFcWt1wpaA4/ky/QDiPrLG1TAru5GCTjUcpJtre&#10;+EDX3FciQNglqKD2vkukdGVNBt3MdsTBO9veoA+yr6Tu8RbgppWLKIqlwYbDQo0dbWsqL/m/UXCq&#10;9K+LI/RLaYtcF+ddPv/bKfUxGb7XIDwN/h1+tfdawecKnl/CD5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NKBc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44MYA&#10;AADbAAAADwAAAGRycy9kb3ducmV2LnhtbESPQWvCQBSE74X+h+UJvdWNClGimyCBQnsoramKx2f2&#10;mQSzb9PsVuO/7xaEHoeZ+YZZZYNpxYV611hWMBlHIIhLqxuuFGy/Xp4XIJxH1thaJgU3cpCljw8r&#10;TLS98oYuha9EgLBLUEHtfZdI6cqaDLqx7YiDd7K9QR9kX0nd4zXATSunURRLgw2HhRo7ymsqz8WP&#10;UfAmb/F891EsZuv8ezi+Hz7307xS6mk0rJcgPA3+P3xvv2oFsxj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T44M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qxMMA&#10;AADbAAAADwAAAGRycy9kb3ducmV2LnhtbESPT2sCMRTE70K/Q3iFXoom7YrKapRSaPHa9c/5uXlu&#10;Fjcv202qWz99IxQ8DjPzG2ax6l0jztSF2rOGl5ECQVx6U3OlYbv5GM5AhIhssPFMGn4pwGr5MFhg&#10;bvyFv+hcxEokCIccNdgY21zKUFpyGEa+JU7e0XcOY5JdJU2HlwR3jXxVaiId1pwWLLb0bqk8FT9O&#10;w273nMn9tzpk1oxLdaD4WVyN1k+P/dscRKQ+3sP/7bXRkE3h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AqxM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dhsIA&#10;AADbAAAADwAAAGRycy9kb3ducmV2LnhtbERP3WrCMBS+F/YO4Qx2p+kcyuiMUv9QBB3r9gBnzVlT&#10;1pzUJtbu7ZcLwcuP73+26G0tOmp95VjB8ygBQVw4XXGp4OtzO3wF4QOyxtoxKfgjD4v5w2CGqXZX&#10;/qAuD6WIIexTVGBCaFIpfWHIoh+5hjhyP661GCJsS6lbvMZwW8txkkylxYpjg8GGVoaK3/xiFRy+&#10;J2ZTHMfosnWenU/vy0u3Wyr19NhnbyAC9eEuvrn3WsFL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92G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XMsMA&#10;AADbAAAADwAAAGRycy9kb3ducmV2LnhtbESPwWrDMBBE74X+g9hCbo2cBJrWtRxCIHZoT0nzAYu1&#10;sZ1YKyMptvv3VaHQ4zAzb5hsM5lODOR8a1nBYp6AIK6sbrlWcP7aP7+C8AFZY2eZFHyTh03++JBh&#10;qu3IRxpOoRYRwj5FBU0IfSqlrxoy6Oe2J47exTqDIUpXS+1wjHDTyWWSvEiDLceFBnvaNVTdTnej&#10;4OOQrHlNZ3dHfyx2RVVur5+lUrOnafsOItAU/sN/7YNWsHqD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XMs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sectPr w:rsidR="005F70E4" w:rsidSect="00124574">
      <w:pgSz w:w="16839" w:h="11907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A16B1"/>
    <w:multiLevelType w:val="hybridMultilevel"/>
    <w:tmpl w:val="8E6EB0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6115C"/>
    <w:multiLevelType w:val="hybridMultilevel"/>
    <w:tmpl w:val="610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923F1"/>
    <w:multiLevelType w:val="hybridMultilevel"/>
    <w:tmpl w:val="B8B6A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D2ED1"/>
    <w:multiLevelType w:val="hybridMultilevel"/>
    <w:tmpl w:val="D7661A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5E"/>
    <w:rsid w:val="000005CE"/>
    <w:rsid w:val="0000160A"/>
    <w:rsid w:val="00055455"/>
    <w:rsid w:val="000915C9"/>
    <w:rsid w:val="000A0B2A"/>
    <w:rsid w:val="000D247E"/>
    <w:rsid w:val="000D3C76"/>
    <w:rsid w:val="00124574"/>
    <w:rsid w:val="00141989"/>
    <w:rsid w:val="00194B1B"/>
    <w:rsid w:val="00195ED9"/>
    <w:rsid w:val="001B326D"/>
    <w:rsid w:val="00201C1D"/>
    <w:rsid w:val="002443B5"/>
    <w:rsid w:val="00297CDE"/>
    <w:rsid w:val="002B746C"/>
    <w:rsid w:val="002D4CFA"/>
    <w:rsid w:val="0030541B"/>
    <w:rsid w:val="0036686B"/>
    <w:rsid w:val="003675AE"/>
    <w:rsid w:val="00387DA2"/>
    <w:rsid w:val="003B7DE5"/>
    <w:rsid w:val="003C6B66"/>
    <w:rsid w:val="00407E56"/>
    <w:rsid w:val="0045047E"/>
    <w:rsid w:val="004C26B8"/>
    <w:rsid w:val="004D7E56"/>
    <w:rsid w:val="005102C9"/>
    <w:rsid w:val="00561734"/>
    <w:rsid w:val="00567ED9"/>
    <w:rsid w:val="005E1416"/>
    <w:rsid w:val="005F70E4"/>
    <w:rsid w:val="00606D3B"/>
    <w:rsid w:val="00646342"/>
    <w:rsid w:val="00657D72"/>
    <w:rsid w:val="0073062B"/>
    <w:rsid w:val="00763629"/>
    <w:rsid w:val="007813F2"/>
    <w:rsid w:val="007E14CF"/>
    <w:rsid w:val="007F18FC"/>
    <w:rsid w:val="00803E87"/>
    <w:rsid w:val="00811C47"/>
    <w:rsid w:val="00823283"/>
    <w:rsid w:val="00825680"/>
    <w:rsid w:val="00850041"/>
    <w:rsid w:val="008A3F27"/>
    <w:rsid w:val="008E33FF"/>
    <w:rsid w:val="008F0747"/>
    <w:rsid w:val="00904EDB"/>
    <w:rsid w:val="00926785"/>
    <w:rsid w:val="00961890"/>
    <w:rsid w:val="009767F9"/>
    <w:rsid w:val="009A2EAF"/>
    <w:rsid w:val="009E7BB4"/>
    <w:rsid w:val="00A1505B"/>
    <w:rsid w:val="00A21920"/>
    <w:rsid w:val="00A568BE"/>
    <w:rsid w:val="00A87124"/>
    <w:rsid w:val="00AA092B"/>
    <w:rsid w:val="00AD667D"/>
    <w:rsid w:val="00AF46B4"/>
    <w:rsid w:val="00B008CD"/>
    <w:rsid w:val="00B024DE"/>
    <w:rsid w:val="00BC4415"/>
    <w:rsid w:val="00BE525D"/>
    <w:rsid w:val="00C058DE"/>
    <w:rsid w:val="00C67FBE"/>
    <w:rsid w:val="00CB464F"/>
    <w:rsid w:val="00CE61E1"/>
    <w:rsid w:val="00CF1C1E"/>
    <w:rsid w:val="00CF45BC"/>
    <w:rsid w:val="00D03534"/>
    <w:rsid w:val="00D26F3A"/>
    <w:rsid w:val="00D4303E"/>
    <w:rsid w:val="00DB0C45"/>
    <w:rsid w:val="00DB2E5E"/>
    <w:rsid w:val="00E24AAD"/>
    <w:rsid w:val="00E65CBA"/>
    <w:rsid w:val="00F230C2"/>
    <w:rsid w:val="00F5780B"/>
    <w:rsid w:val="00FF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200e8c,#0e063c"/>
    </o:shapedefaults>
    <o:shapelayout v:ext="edit">
      <o:idmap v:ext="edit" data="1"/>
    </o:shapelayout>
  </w:shapeDefaults>
  <w:decimalSymbol w:val="."/>
  <w:listSeparator w:val=","/>
  <w14:docId w14:val="03B8B1DD"/>
  <w15:docId w15:val="{C3BBDD98-65FF-40DD-9458-537049DB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ED9"/>
    <w:rPr>
      <w:color w:val="212120"/>
      <w:kern w:val="28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D4303E"/>
    <w:pPr>
      <w:keepNext/>
      <w:tabs>
        <w:tab w:val="left" w:pos="3240"/>
      </w:tabs>
      <w:jc w:val="center"/>
      <w:outlineLvl w:val="1"/>
    </w:pPr>
    <w:rPr>
      <w:rFonts w:ascii="Arial" w:hAnsi="Arial" w:cs="Arial"/>
      <w:b/>
      <w:color w:val="000080"/>
      <w:kern w:val="0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B2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B2E5E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rsid w:val="003C6B66"/>
    <w:pPr>
      <w:jc w:val="both"/>
    </w:pPr>
    <w:rPr>
      <w:rFonts w:ascii="Arial" w:hAnsi="Arial" w:cs="Arial"/>
      <w:color w:val="000080"/>
      <w:kern w:val="0"/>
      <w:sz w:val="2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3C6B66"/>
    <w:rPr>
      <w:rFonts w:ascii="Arial" w:hAnsi="Arial" w:cs="Arial"/>
      <w:color w:val="000080"/>
      <w:sz w:val="22"/>
      <w:szCs w:val="24"/>
      <w:lang w:eastAsia="en-US"/>
    </w:rPr>
  </w:style>
  <w:style w:type="character" w:styleId="Hyperlink">
    <w:name w:val="Hyperlink"/>
    <w:basedOn w:val="DefaultParagraphFont"/>
    <w:rsid w:val="000016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525D"/>
    <w:pPr>
      <w:ind w:left="720"/>
      <w:contextualSpacing/>
      <w:jc w:val="both"/>
    </w:pPr>
    <w:rPr>
      <w:rFonts w:ascii="Arial" w:hAnsi="Arial"/>
      <w:color w:val="auto"/>
      <w:kern w:val="0"/>
      <w:sz w:val="22"/>
      <w:szCs w:val="24"/>
      <w:lang w:val="en-GB"/>
    </w:rPr>
  </w:style>
  <w:style w:type="paragraph" w:styleId="BodyText2">
    <w:name w:val="Body Text 2"/>
    <w:basedOn w:val="Normal"/>
    <w:link w:val="BodyText2Char"/>
    <w:rsid w:val="00D430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4303E"/>
    <w:rPr>
      <w:color w:val="212120"/>
      <w:kern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D4303E"/>
    <w:rPr>
      <w:rFonts w:ascii="Arial" w:hAnsi="Arial" w:cs="Arial"/>
      <w:b/>
      <w:color w:val="00008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D4303E"/>
    <w:pPr>
      <w:spacing w:after="120"/>
      <w:jc w:val="both"/>
    </w:pPr>
    <w:rPr>
      <w:rFonts w:ascii="Arial" w:hAnsi="Arial"/>
      <w:color w:val="auto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D4303E"/>
    <w:rPr>
      <w:rFonts w:ascii="Arial" w:hAnsi="Arial"/>
      <w:sz w:val="16"/>
      <w:szCs w:val="16"/>
      <w:lang w:eastAsia="en-US"/>
    </w:rPr>
  </w:style>
  <w:style w:type="paragraph" w:customStyle="1" w:styleId="Default">
    <w:name w:val="Default"/>
    <w:rsid w:val="000915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rsid w:val="007E1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dalming.ac.uk" TargetMode="External"/><Relationship Id="rId25" Type="http://schemas.openxmlformats.org/officeDocument/2006/relationships/image" Target="media/image140.png"/><Relationship Id="rId2" Type="http://schemas.openxmlformats.org/officeDocument/2006/relationships/customXml" Target="../customXml/item2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B9E796CD0F545BEB118067CE85DD3" ma:contentTypeVersion="1" ma:contentTypeDescription="Create a new document." ma:contentTypeScope="" ma:versionID="bbeba593c29225fda4b62c1240b371d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CE3AE-ACCE-4A95-9F0B-141D008E88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7B1B78-E6E0-490C-AA2A-C82C8DD05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2AFF3-E2EC-48B7-8F26-5916A40B9B67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ECA2ED8-A980-44ED-B567-BC9F49802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71262078</Template>
  <TotalTime>0</TotalTime>
  <Pages>2</Pages>
  <Words>89</Words>
  <Characters>628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Hayward</dc:creator>
  <cp:lastModifiedBy>Chris Hayward</cp:lastModifiedBy>
  <cp:revision>2</cp:revision>
  <cp:lastPrinted>2014-06-16T15:40:00Z</cp:lastPrinted>
  <dcterms:created xsi:type="dcterms:W3CDTF">2017-06-20T11:59:00Z</dcterms:created>
  <dcterms:modified xsi:type="dcterms:W3CDTF">2017-06-20T11:59:00Z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TC102579951033</vt:lpwstr>
  </property>
  <property fmtid="{D5CDD505-2E9C-101B-9397-08002B2CF9AE}" pid="3" name="ContentTypeId">
    <vt:lpwstr>0x010100C82B9E796CD0F545BEB118067CE85DD3</vt:lpwstr>
  </property>
</Properties>
</file>