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6A7C0" w14:textId="637B98BD" w:rsidR="00CF1C1E" w:rsidRDefault="00A878B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08907" wp14:editId="6725DE42">
                <wp:simplePos x="0" y="0"/>
                <wp:positionH relativeFrom="column">
                  <wp:posOffset>777875</wp:posOffset>
                </wp:positionH>
                <wp:positionV relativeFrom="paragraph">
                  <wp:posOffset>-8636</wp:posOffset>
                </wp:positionV>
                <wp:extent cx="4343400" cy="7505700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750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40EA3" w14:textId="77777777" w:rsidR="00A833C1" w:rsidRPr="00992A1F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What to expect</w:t>
                            </w:r>
                          </w:p>
                          <w:p w14:paraId="10624E12" w14:textId="77777777" w:rsidR="00663AE1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The teaching staff are f</w:t>
                            </w:r>
                            <w:r w:rsidR="00663AE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riendly and enthusiastic about digital &amp; creative technology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.  They adopt a variety of teaching methods designed to match </w:t>
                            </w:r>
                          </w:p>
                          <w:p w14:paraId="2659CDA0" w14:textId="77777777" w:rsidR="00663AE1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a variety of</w:t>
                            </w:r>
                            <w:r w:rsidR="00102AF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learning</w:t>
                            </w:r>
                            <w:r w:rsidR="00663AE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style</w:t>
                            </w:r>
                            <w:r w:rsidR="00C233EC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which</w:t>
                            </w:r>
                            <w:r w:rsidR="002F0A78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m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aximise</w:t>
                            </w:r>
                            <w:r w:rsidR="00B4385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s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student participation </w:t>
                            </w:r>
                          </w:p>
                          <w:p w14:paraId="5E3238BB" w14:textId="77777777" w:rsidR="00161A1A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within all lessons.  </w:t>
                            </w:r>
                            <w:r w:rsidR="00161A1A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ithin each unit of study 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each student is asked to </w:t>
                            </w:r>
                          </w:p>
                          <w:p w14:paraId="47B75452" w14:textId="77777777" w:rsidR="00161A1A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undergo a learning styles/skills assessment.  Th</w:t>
                            </w:r>
                            <w:r w:rsidR="00161A1A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is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assessment is aimed </w:t>
                            </w:r>
                          </w:p>
                          <w:p w14:paraId="5F2AA754" w14:textId="77777777" w:rsidR="00161A1A" w:rsidRDefault="00161A1A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at </w:t>
                            </w:r>
                            <w:r w:rsidR="00A833C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the department being able to p</w:t>
                            </w:r>
                            <w:r w:rsidR="00A833C1"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rovide a</w:t>
                            </w:r>
                            <w:r w:rsidR="00A833C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personalised</w:t>
                            </w:r>
                            <w:r w:rsidR="00A833C1"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="00A833C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learning </w:t>
                            </w:r>
                          </w:p>
                          <w:p w14:paraId="02621DAE" w14:textId="77777777" w:rsidR="00A833C1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programme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.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These p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rogrammes are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d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esigned to meet the needs of a wide range of IT background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s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and abilities and allow the student to develop their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own 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independent learning skills.</w:t>
                            </w:r>
                            <w:r w:rsidR="00161A1A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 Four specialist pathways are offered to </w:t>
                            </w:r>
                          </w:p>
                          <w:p w14:paraId="09195FBA" w14:textId="77777777" w:rsidR="00161A1A" w:rsidRPr="00992A1F" w:rsidRDefault="00161A1A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each student. These pathways are aimed at matching ability and prospects.</w:t>
                            </w:r>
                          </w:p>
                          <w:p w14:paraId="2D7A08F0" w14:textId="77777777" w:rsidR="00A833C1" w:rsidRPr="00992A1F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</w:p>
                          <w:p w14:paraId="3DB5A9A8" w14:textId="77777777" w:rsidR="00A833C1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We are extremely fortunate to be able 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to involve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many 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local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, national and international 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businesses in the delivery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and assessment of the course.  Students are able to become involved in a number of 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trips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,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="00663AE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question </w:t>
                            </w:r>
                          </w:p>
                          <w:p w14:paraId="7D3A71C0" w14:textId="77777777" w:rsidR="00A833C1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visiting speakers and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join 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team building activities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.  All of these sessions </w:t>
                            </w:r>
                          </w:p>
                          <w:p w14:paraId="462AC17E" w14:textId="77777777" w:rsidR="00A833C1" w:rsidRDefault="00A833C1" w:rsidP="00DD39B2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aim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to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reinforc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e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the material d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elivered during normal lessons. </w:t>
                            </w:r>
                          </w:p>
                          <w:p w14:paraId="714DEA98" w14:textId="77777777" w:rsidR="00DD39B2" w:rsidRDefault="00DD39B2" w:rsidP="00DD39B2">
                            <w:pPr>
                              <w:ind w:right="-428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552DB1AB" w14:textId="77777777" w:rsidR="00A833C1" w:rsidRPr="00992A1F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What sort of work will I be doing?</w:t>
                            </w:r>
                          </w:p>
                          <w:p w14:paraId="5505CF0D" w14:textId="77777777" w:rsidR="00A833C1" w:rsidRDefault="00663AE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The</w:t>
                            </w:r>
                            <w:r w:rsidR="00A833C1"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work will consist of producing a ‘</w:t>
                            </w:r>
                            <w:r w:rsidR="00A833C1" w:rsidRPr="00992A1F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2"/>
                              </w:rPr>
                              <w:t>portfolio’</w:t>
                            </w:r>
                            <w:r w:rsidR="00A833C1"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of work. This consists</w:t>
                            </w:r>
                          </w:p>
                          <w:p w14:paraId="5AE50F12" w14:textId="77777777" w:rsidR="00A833C1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of assignments that demonstrate your knowledge and skills and form </w:t>
                            </w:r>
                          </w:p>
                          <w:p w14:paraId="20800E37" w14:textId="77777777" w:rsidR="00A833C1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the basis for the assessment of your grades. You will encoun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ter a </w:t>
                            </w:r>
                          </w:p>
                          <w:p w14:paraId="6BAE244D" w14:textId="77777777" w:rsidR="00A833C1" w:rsidRDefault="00A833C1" w:rsidP="00BD529A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wide variety of approaches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, tasks and exercises. </w:t>
                            </w:r>
                            <w:r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Additional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(home</w:t>
                            </w:r>
                            <w:r w:rsidR="002769F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)</w:t>
                            </w:r>
                            <w:r w:rsidR="002769F5"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work</w:t>
                            </w:r>
                            <w:r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</w:p>
                          <w:p w14:paraId="12B39363" w14:textId="77777777" w:rsidR="00663AE1" w:rsidRDefault="00A833C1" w:rsidP="00BD529A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is </w:t>
                            </w:r>
                            <w:r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e</w:t>
                            </w:r>
                            <w:r w:rsidR="00663AE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ssential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to enhance your technology knowledge &amp;</w:t>
                            </w:r>
                            <w:r w:rsidRPr="00992A1F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understanding</w:t>
                            </w:r>
                            <w:r w:rsidR="00663AE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.  </w:t>
                            </w:r>
                          </w:p>
                          <w:p w14:paraId="0E2A08B9" w14:textId="77777777" w:rsidR="00A833C1" w:rsidRDefault="00663AE1" w:rsidP="00BD529A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W</w:t>
                            </w:r>
                            <w:r w:rsidR="00D05DE7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atching television,</w:t>
                            </w:r>
                            <w:r w:rsidR="00A833C1"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listening to the</w:t>
                            </w:r>
                            <w:r w:rsidR="00A833C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="00A833C1"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radi</w:t>
                            </w:r>
                            <w:r w:rsidR="00A833C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o and reading some of the many C</w:t>
                            </w:r>
                            <w:r w:rsidR="00A833C1"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o</w:t>
                            </w:r>
                            <w:r w:rsidR="00A833C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mputing/I</w:t>
                            </w:r>
                            <w:r w:rsidR="00A833C1"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T </w:t>
                            </w:r>
                            <w:r w:rsidR="00A833C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publications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are some of the </w:t>
                            </w:r>
                            <w:r w:rsidR="00A833C1"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activities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that </w:t>
                            </w:r>
                            <w:r w:rsidR="00A833C1"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will help you</w:t>
                            </w:r>
                          </w:p>
                          <w:p w14:paraId="7D9D46D1" w14:textId="77777777" w:rsidR="00A833C1" w:rsidRPr="00A1505B" w:rsidRDefault="00A833C1" w:rsidP="00BD529A">
                            <w:pPr>
                              <w:ind w:right="-428"/>
                              <w:rPr>
                                <w:rFonts w:ascii="Arial" w:hAnsi="Arial" w:cs="Arial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become more aware of the ever-changing and exciting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field of IT.</w:t>
                            </w:r>
                          </w:p>
                          <w:p w14:paraId="15B2C72D" w14:textId="77777777" w:rsidR="00A833C1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</w:p>
                          <w:p w14:paraId="068FB795" w14:textId="77777777" w:rsidR="00A833C1" w:rsidRDefault="00A833C1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9767F9"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How will I be assessed?</w:t>
                            </w:r>
                          </w:p>
                          <w:p w14:paraId="52828560" w14:textId="77777777" w:rsidR="00741CEC" w:rsidRDefault="00663AE1" w:rsidP="00475CB5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The</w:t>
                            </w:r>
                            <w:r w:rsidR="00A833C1"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mode of assessment is through </w:t>
                            </w:r>
                            <w:r w:rsidR="00467732"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3 externally </w:t>
                            </w:r>
                            <w:r w:rsidR="00741CEC"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&amp; 1 internally assessed mandatory units; and </w:t>
                            </w:r>
                            <w:r w:rsidR="00741CEC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1 </w:t>
                            </w:r>
                            <w:r w:rsidR="00741CEC"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additional internally assessed portfolio assignment (coursework) option.  </w:t>
                            </w:r>
                            <w:r w:rsidR="0076269A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The external</w:t>
                            </w:r>
                            <w:r w:rsidR="00467732"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assessment</w:t>
                            </w:r>
                            <w:r w:rsidR="00731FB0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s are </w:t>
                            </w:r>
                            <w:r w:rsidR="00467732"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carried out by the </w:t>
                            </w:r>
                          </w:p>
                          <w:p w14:paraId="7443A131" w14:textId="77777777" w:rsidR="00741CEC" w:rsidRDefault="00467732" w:rsidP="00475CB5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OCR</w:t>
                            </w:r>
                            <w:r w:rsidR="00731FB0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examination board.  </w:t>
                            </w:r>
                            <w:r w:rsidR="00A833C1"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Each student</w:t>
                            </w: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s’</w:t>
                            </w:r>
                            <w:r w:rsidR="00A833C1"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unit</w:t>
                            </w:r>
                            <w:r w:rsidR="00A833C1"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submission</w:t>
                            </w: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="00A833C1"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is assessed </w:t>
                            </w:r>
                          </w:p>
                          <w:p w14:paraId="618BD587" w14:textId="77777777" w:rsidR="00741CEC" w:rsidRDefault="00A833C1" w:rsidP="00475CB5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against criteria and awarded points, which translate into an overall grade (Pass, </w:t>
                            </w:r>
                            <w:r w:rsidR="00741CEC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Merit or Distinction).  </w:t>
                            </w: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At the end of the course an overall grade of </w:t>
                            </w:r>
                          </w:p>
                          <w:p w14:paraId="4C8B7847" w14:textId="77777777" w:rsidR="00741CEC" w:rsidRDefault="00A833C1" w:rsidP="00475CB5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Pass, Merit, Distinction or Distinction*</w:t>
                            </w:r>
                            <w:r w:rsidR="00741CEC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(e</w:t>
                            </w:r>
                            <w:r w:rsidR="00741CEC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quivalent to A* at A level) is </w:t>
                            </w:r>
                          </w:p>
                          <w:p w14:paraId="1D922CA3" w14:textId="77777777" w:rsidR="00741CEC" w:rsidRDefault="00A833C1" w:rsidP="00475CB5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available for the </w:t>
                            </w:r>
                            <w:r w:rsidR="00AF3856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Introductory </w:t>
                            </w: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Diploma</w:t>
                            </w:r>
                            <w:r w:rsidR="00467732"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in IT</w:t>
                            </w:r>
                            <w:r w:rsidRP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.</w:t>
                            </w:r>
                            <w:r w:rsidRPr="00663AE1">
                              <w:rPr>
                                <w:rFonts w:ascii="Arial" w:hAnsi="Arial" w:cs="Arial"/>
                                <w:color w:val="FF0000"/>
                                <w:szCs w:val="22"/>
                              </w:rPr>
                              <w:t xml:space="preserve">  </w:t>
                            </w:r>
                            <w:r w:rsidRPr="00475CB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Resources supporting each assignment are provided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electronically </w:t>
                            </w:r>
                            <w:r w:rsidRPr="00475CB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via </w:t>
                            </w:r>
                            <w:r w:rsid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our VLE (</w:t>
                            </w:r>
                            <w:r w:rsidRPr="00475CB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Godalming Online</w:t>
                            </w:r>
                            <w:r w:rsidR="00467732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)</w:t>
                            </w:r>
                            <w:r w:rsidRPr="00475CB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.  </w:t>
                            </w:r>
                          </w:p>
                          <w:p w14:paraId="0BC731D3" w14:textId="77777777" w:rsidR="00741CEC" w:rsidRDefault="00A833C1" w:rsidP="00475CB5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475CB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All students’ work is electronically submitted, in line with strict deadlines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.</w:t>
                            </w:r>
                            <w:r w:rsidRPr="00475CB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</w:p>
                          <w:p w14:paraId="73CF1F80" w14:textId="77777777" w:rsidR="00A833C1" w:rsidRDefault="00A833C1" w:rsidP="00475CB5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475CB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The teachers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provide </w:t>
                            </w:r>
                            <w:r w:rsidRPr="00475CB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prompt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and target-driven</w:t>
                            </w:r>
                            <w:r w:rsidR="00741CEC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electronic feedback </w:t>
                            </w:r>
                            <w:r w:rsidRPr="00475CB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via</w:t>
                            </w:r>
                            <w:r w:rsidR="00663AE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Pr="00475CB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Godalming Online – leading to a </w:t>
                            </w:r>
                            <w:r w:rsidR="00663AE1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virtually </w:t>
                            </w:r>
                            <w:r w:rsidRPr="00475CB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paper-free department.</w:t>
                            </w:r>
                          </w:p>
                          <w:p w14:paraId="6BF86603" w14:textId="77777777" w:rsidR="00A833C1" w:rsidRPr="00536CB4" w:rsidRDefault="00A833C1" w:rsidP="00475CB5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</w:p>
                          <w:p w14:paraId="336E6C50" w14:textId="77777777" w:rsidR="00A833C1" w:rsidRPr="00536CB4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536CB4"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What skills will I develop during this course?</w:t>
                            </w:r>
                          </w:p>
                          <w:p w14:paraId="2E3E1035" w14:textId="76C78A3A" w:rsidR="00AF3856" w:rsidRDefault="00A833C1" w:rsidP="00EB2EDB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FD5D0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The </w:t>
                            </w:r>
                            <w:r w:rsidR="00FD5D05" w:rsidRPr="00FD5D0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Cambridge Technical </w:t>
                            </w:r>
                            <w:r w:rsidRPr="00FD5D0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Level 3 </w:t>
                            </w:r>
                            <w:r w:rsidR="00FD5D05" w:rsidRPr="00FD5D0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IT </w:t>
                            </w:r>
                            <w:r w:rsidR="00AF3856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Introductory </w:t>
                            </w:r>
                            <w:r w:rsidRPr="00FD5D0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Diploma </w:t>
                            </w:r>
                            <w:r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will provide opportunit</w:t>
                            </w:r>
                            <w:r w:rsidR="00FD5D05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ies</w:t>
                            </w:r>
                            <w:r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to develop your employability</w:t>
                            </w:r>
                            <w:r w:rsidR="00B461A6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and </w:t>
                            </w:r>
                            <w:r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communication skills and </w:t>
                            </w:r>
                          </w:p>
                          <w:p w14:paraId="1E007E3F" w14:textId="77777777" w:rsidR="00A833C1" w:rsidRPr="00A1505B" w:rsidRDefault="00A833C1" w:rsidP="00EB2EDB">
                            <w:pPr>
                              <w:ind w:right="-428"/>
                              <w:rPr>
                                <w:rFonts w:ascii="Arial" w:hAnsi="Arial" w:cs="Arial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IT</w:t>
                            </w:r>
                            <w:r w:rsidR="00AF3856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,</w:t>
                            </w:r>
                            <w:r w:rsidRPr="00536CB4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as well as improving your study, presentation and research skills.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089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25pt;margin-top:-.7pt;width:342pt;height:5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" filled="f" stroked="f">
                <v:textbox>
                  <w:txbxContent>
                    <w:p w14:paraId="45740EA3" w14:textId="77777777" w:rsidR="00A833C1" w:rsidRPr="00992A1F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992A1F"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  <w:t>What to expect</w:t>
                      </w:r>
                    </w:p>
                    <w:p w14:paraId="10624E12" w14:textId="77777777" w:rsidR="00663AE1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The teaching staff are f</w:t>
                      </w:r>
                      <w:r w:rsidR="00663AE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riendly and enthusiastic about digital &amp; creative technology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.  They adopt a variety of teaching methods designed to match </w:t>
                      </w:r>
                    </w:p>
                    <w:p w14:paraId="2659CDA0" w14:textId="77777777" w:rsidR="00663AE1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a</w:t>
                      </w:r>
                      <w:proofErr w:type="gramEnd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variety of</w:t>
                      </w:r>
                      <w:r w:rsidR="00102AF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learning</w:t>
                      </w:r>
                      <w:r w:rsidR="00663AE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style</w:t>
                      </w:r>
                      <w:r w:rsidR="00C233EC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which</w:t>
                      </w:r>
                      <w:r w:rsidR="002F0A78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proofErr w:type="spellStart"/>
                      <w:r w:rsidR="002F0A78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m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aximise</w:t>
                      </w:r>
                      <w:r w:rsidR="00B4385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s</w:t>
                      </w:r>
                      <w:proofErr w:type="spellEnd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student participation </w:t>
                      </w:r>
                    </w:p>
                    <w:p w14:paraId="5E3238BB" w14:textId="77777777" w:rsidR="00161A1A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within</w:t>
                      </w:r>
                      <w:proofErr w:type="gramEnd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all lessons.  </w:t>
                      </w:r>
                      <w:r w:rsidR="00161A1A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ithin each unit of study 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each student is asked to </w:t>
                      </w:r>
                    </w:p>
                    <w:p w14:paraId="47B75452" w14:textId="77777777" w:rsidR="00161A1A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undergo</w:t>
                      </w:r>
                      <w:proofErr w:type="gramEnd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 learning styles/skills assessment.  Th</w:t>
                      </w:r>
                      <w:r w:rsidR="00161A1A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is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assessment is aimed </w:t>
                      </w:r>
                    </w:p>
                    <w:p w14:paraId="5F2AA754" w14:textId="77777777" w:rsidR="00161A1A" w:rsidRDefault="00161A1A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at</w:t>
                      </w:r>
                      <w:proofErr w:type="gramEnd"/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="00A833C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the department being able to p</w:t>
                      </w:r>
                      <w:r w:rsidR="00A833C1"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rovide a</w:t>
                      </w:r>
                      <w:r w:rsidR="00A833C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proofErr w:type="spellStart"/>
                      <w:r w:rsidR="00A833C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personalised</w:t>
                      </w:r>
                      <w:proofErr w:type="spellEnd"/>
                      <w:r w:rsidR="00A833C1"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="00A833C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learning </w:t>
                      </w:r>
                    </w:p>
                    <w:p w14:paraId="02621DAE" w14:textId="77777777" w:rsidR="00A833C1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spellStart"/>
                      <w:proofErr w:type="gramStart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programme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.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These </w:t>
                      </w:r>
                      <w:proofErr w:type="spellStart"/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p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rogrammes</w:t>
                      </w:r>
                      <w:proofErr w:type="spellEnd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are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d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esigned to meet the needs of a wide range of IT background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s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and abilities and allow the student to develop their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own 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independent learning skills.</w:t>
                      </w:r>
                      <w:r w:rsidR="00161A1A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 Four specialist pathways are offered to </w:t>
                      </w:r>
                    </w:p>
                    <w:p w14:paraId="09195FBA" w14:textId="77777777" w:rsidR="00161A1A" w:rsidRPr="00992A1F" w:rsidRDefault="00161A1A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each</w:t>
                      </w:r>
                      <w:proofErr w:type="gramEnd"/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student. These pathways are aimed at matching ability and prospects.</w:t>
                      </w:r>
                    </w:p>
                    <w:p w14:paraId="2D7A08F0" w14:textId="77777777" w:rsidR="00A833C1" w:rsidRPr="00992A1F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</w:p>
                    <w:p w14:paraId="3DB5A9A8" w14:textId="77777777" w:rsidR="00A833C1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We are extremely fortunate to be able 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to involve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many 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local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, national and international 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businesses in the delivery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and assessment of the course.  Students are able to become involved in a number of 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trips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,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="00663AE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question </w:t>
                      </w:r>
                    </w:p>
                    <w:p w14:paraId="7D3A71C0" w14:textId="77777777" w:rsidR="00A833C1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visiting</w:t>
                      </w:r>
                      <w:proofErr w:type="gramEnd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speakers and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join 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team building activities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.  All of these sessions </w:t>
                      </w:r>
                    </w:p>
                    <w:p w14:paraId="462AC17E" w14:textId="77777777" w:rsidR="00A833C1" w:rsidRDefault="00A833C1" w:rsidP="00DD39B2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aim</w:t>
                      </w:r>
                      <w:proofErr w:type="gramEnd"/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to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reinforc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e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the material d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elivered during normal lessons. </w:t>
                      </w:r>
                    </w:p>
                    <w:p w14:paraId="714DEA98" w14:textId="77777777" w:rsidR="00DD39B2" w:rsidRDefault="00DD39B2" w:rsidP="00DD39B2">
                      <w:pPr>
                        <w:ind w:right="-428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</w:pPr>
                    </w:p>
                    <w:p w14:paraId="552DB1AB" w14:textId="77777777" w:rsidR="00A833C1" w:rsidRPr="00992A1F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992A1F"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  <w:t>What sort of work will I be doing?</w:t>
                      </w:r>
                    </w:p>
                    <w:p w14:paraId="5505CF0D" w14:textId="77777777" w:rsidR="00A833C1" w:rsidRDefault="00663AE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The</w:t>
                      </w:r>
                      <w:r w:rsidR="00A833C1"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work will consist of producing a ‘</w:t>
                      </w:r>
                      <w:r w:rsidR="00A833C1" w:rsidRPr="00992A1F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2"/>
                        </w:rPr>
                        <w:t>portfolio’</w:t>
                      </w:r>
                      <w:r w:rsidR="00A833C1"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of work. This consists</w:t>
                      </w:r>
                    </w:p>
                    <w:p w14:paraId="5AE50F12" w14:textId="77777777" w:rsidR="00A833C1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of</w:t>
                      </w:r>
                      <w:proofErr w:type="gramEnd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assignments that demonstrate your knowledge and skills and form </w:t>
                      </w:r>
                    </w:p>
                    <w:p w14:paraId="20800E37" w14:textId="77777777" w:rsidR="00A833C1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the</w:t>
                      </w:r>
                      <w:proofErr w:type="gramEnd"/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basis for the assessment of your grades. You will encoun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ter a </w:t>
                      </w:r>
                    </w:p>
                    <w:p w14:paraId="6BAE244D" w14:textId="77777777" w:rsidR="00A833C1" w:rsidRDefault="00A833C1" w:rsidP="00BD529A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wide</w:t>
                      </w:r>
                      <w:proofErr w:type="gramEnd"/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variety of approaches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, tasks and exercises. </w:t>
                      </w:r>
                      <w:r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Additional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(home</w:t>
                      </w:r>
                      <w:r w:rsidR="002769F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)</w:t>
                      </w:r>
                      <w:r w:rsidR="002769F5"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work</w:t>
                      </w:r>
                      <w:r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</w:p>
                    <w:p w14:paraId="12B39363" w14:textId="77777777" w:rsidR="00663AE1" w:rsidRDefault="00A833C1" w:rsidP="00BD529A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e</w:t>
                      </w:r>
                      <w:r w:rsidR="00663AE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ssential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to enhance your technology knowledge &amp;</w:t>
                      </w:r>
                      <w:r w:rsidRPr="00992A1F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understanding</w:t>
                      </w:r>
                      <w:r w:rsidR="00663AE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.  </w:t>
                      </w:r>
                    </w:p>
                    <w:p w14:paraId="0E2A08B9" w14:textId="77777777" w:rsidR="00A833C1" w:rsidRDefault="00663AE1" w:rsidP="00BD529A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W</w:t>
                      </w:r>
                      <w:r w:rsidR="00D05DE7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atching television,</w:t>
                      </w:r>
                      <w:r w:rsidR="00A833C1"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listening to the</w:t>
                      </w:r>
                      <w:r w:rsidR="00A833C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="00A833C1"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radi</w:t>
                      </w:r>
                      <w:r w:rsidR="00A833C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o and reading some of the many C</w:t>
                      </w:r>
                      <w:r w:rsidR="00A833C1"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o</w:t>
                      </w:r>
                      <w:r w:rsidR="00A833C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mputing/I</w:t>
                      </w:r>
                      <w:r w:rsidR="00A833C1"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T </w:t>
                      </w:r>
                      <w:r w:rsidR="00A833C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publications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are some of the </w:t>
                      </w:r>
                      <w:r w:rsidR="00A833C1"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activities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that </w:t>
                      </w:r>
                      <w:r w:rsidR="00A833C1"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will help you</w:t>
                      </w:r>
                    </w:p>
                    <w:p w14:paraId="7D9D46D1" w14:textId="77777777" w:rsidR="00A833C1" w:rsidRPr="00A1505B" w:rsidRDefault="00A833C1" w:rsidP="00BD529A">
                      <w:pPr>
                        <w:ind w:right="-428"/>
                        <w:rPr>
                          <w:rFonts w:ascii="Arial" w:hAnsi="Arial" w:cs="Arial"/>
                          <w:color w:val="7F7F7F" w:themeColor="text1" w:themeTint="80"/>
                          <w:sz w:val="21"/>
                          <w:szCs w:val="21"/>
                        </w:rPr>
                      </w:pPr>
                      <w:proofErr w:type="gramStart"/>
                      <w:r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become</w:t>
                      </w:r>
                      <w:proofErr w:type="gramEnd"/>
                      <w:r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more aware of the ever-changing and exciting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field of IT.</w:t>
                      </w:r>
                    </w:p>
                    <w:p w14:paraId="15B2C72D" w14:textId="77777777" w:rsidR="00A833C1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</w:p>
                    <w:p w14:paraId="068FB795" w14:textId="77777777" w:rsidR="00A833C1" w:rsidRDefault="00A833C1">
                      <w:pPr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9767F9"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  <w:t>How will I be assessed?</w:t>
                      </w:r>
                    </w:p>
                    <w:p w14:paraId="52828560" w14:textId="77777777" w:rsidR="00741CEC" w:rsidRDefault="00663AE1" w:rsidP="00475CB5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The</w:t>
                      </w:r>
                      <w:r w:rsidR="00A833C1"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mode of assessment is through </w:t>
                      </w:r>
                      <w:r w:rsidR="00467732"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3 externally </w:t>
                      </w:r>
                      <w:r w:rsidR="00741CEC"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&amp; 1 internally assessed mandatory units; and </w:t>
                      </w:r>
                      <w:r w:rsidR="00741CEC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1 </w:t>
                      </w:r>
                      <w:r w:rsidR="00741CEC"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additional internally assessed portfolio assignment (coursework) option.  </w:t>
                      </w:r>
                      <w:r w:rsidR="0076269A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The external</w:t>
                      </w:r>
                      <w:r w:rsidR="00467732"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assessment</w:t>
                      </w:r>
                      <w:r w:rsidR="00731FB0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s are </w:t>
                      </w:r>
                      <w:r w:rsidR="00467732"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carried out by the </w:t>
                      </w:r>
                    </w:p>
                    <w:p w14:paraId="7443A131" w14:textId="77777777" w:rsidR="00741CEC" w:rsidRDefault="00467732" w:rsidP="00475CB5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OCR</w:t>
                      </w:r>
                      <w:r w:rsidR="00731FB0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examination board.  </w:t>
                      </w:r>
                      <w:r w:rsidR="00A833C1"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Each student</w:t>
                      </w:r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s’</w:t>
                      </w:r>
                      <w:r w:rsidR="00A833C1"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unit</w:t>
                      </w:r>
                      <w:r w:rsidR="00A833C1"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submission</w:t>
                      </w:r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="00A833C1"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is assessed </w:t>
                      </w:r>
                    </w:p>
                    <w:p w14:paraId="618BD587" w14:textId="77777777" w:rsidR="00741CEC" w:rsidRDefault="00A833C1" w:rsidP="00475CB5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against</w:t>
                      </w:r>
                      <w:proofErr w:type="gramEnd"/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criteria and awarded points, which translate into an overall grade (Pass, </w:t>
                      </w:r>
                      <w:r w:rsidR="00741CEC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Merit or Distinction).  </w:t>
                      </w:r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At the end of the course an overall grade of </w:t>
                      </w:r>
                    </w:p>
                    <w:p w14:paraId="4C8B7847" w14:textId="77777777" w:rsidR="00741CEC" w:rsidRDefault="00A833C1" w:rsidP="00475CB5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Pass, Merit, Distinction or Distinction*</w:t>
                      </w:r>
                      <w:r w:rsidR="00741CEC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(e</w:t>
                      </w:r>
                      <w:r w:rsidR="00741CEC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quivalent to A* at A level) is </w:t>
                      </w:r>
                    </w:p>
                    <w:p w14:paraId="1D922CA3" w14:textId="77777777" w:rsidR="00741CEC" w:rsidRDefault="00A833C1" w:rsidP="00475CB5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available</w:t>
                      </w:r>
                      <w:proofErr w:type="gramEnd"/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for the </w:t>
                      </w:r>
                      <w:r w:rsidR="00AF3856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Introductory </w:t>
                      </w:r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Diploma</w:t>
                      </w:r>
                      <w:r w:rsidR="00467732"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in IT</w:t>
                      </w:r>
                      <w:r w:rsidRP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.</w:t>
                      </w:r>
                      <w:r w:rsidRPr="00663AE1">
                        <w:rPr>
                          <w:rFonts w:ascii="Arial" w:hAnsi="Arial" w:cs="Arial"/>
                          <w:color w:val="FF0000"/>
                          <w:szCs w:val="22"/>
                        </w:rPr>
                        <w:t xml:space="preserve">  </w:t>
                      </w:r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Resources supporting each assignment are provided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electronically </w:t>
                      </w:r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via </w:t>
                      </w:r>
                      <w:r w:rsid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our VLE (</w:t>
                      </w:r>
                      <w:proofErr w:type="spellStart"/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Godalming</w:t>
                      </w:r>
                      <w:proofErr w:type="spellEnd"/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Online</w:t>
                      </w:r>
                      <w:r w:rsidR="00467732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)</w:t>
                      </w:r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.  </w:t>
                      </w:r>
                    </w:p>
                    <w:p w14:paraId="0BC731D3" w14:textId="77777777" w:rsidR="00741CEC" w:rsidRDefault="00A833C1" w:rsidP="00475CB5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All students’ work is electronically submitted, in line with strict deadlines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.</w:t>
                      </w:r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</w:p>
                    <w:p w14:paraId="73CF1F80" w14:textId="77777777" w:rsidR="00A833C1" w:rsidRDefault="00A833C1" w:rsidP="00475CB5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The teachers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provide </w:t>
                      </w:r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prompt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and target-driven</w:t>
                      </w:r>
                      <w:r w:rsidR="00741CEC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electronic feedback </w:t>
                      </w:r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via</w:t>
                      </w:r>
                      <w:r w:rsidR="00663AE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proofErr w:type="spellStart"/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Godalming</w:t>
                      </w:r>
                      <w:proofErr w:type="spellEnd"/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Online – leading to a </w:t>
                      </w:r>
                      <w:r w:rsidR="00663AE1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virtually </w:t>
                      </w:r>
                      <w:r w:rsidRPr="00475CB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paper-free department.</w:t>
                      </w:r>
                    </w:p>
                    <w:p w14:paraId="6BF86603" w14:textId="77777777" w:rsidR="00A833C1" w:rsidRPr="00536CB4" w:rsidRDefault="00A833C1" w:rsidP="00475CB5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</w:p>
                    <w:p w14:paraId="336E6C50" w14:textId="77777777" w:rsidR="00A833C1" w:rsidRPr="00536CB4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536CB4"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  <w:t>What skills will I develop during this course?</w:t>
                      </w:r>
                    </w:p>
                    <w:p w14:paraId="2E3E1035" w14:textId="76C78A3A" w:rsidR="00AF3856" w:rsidRDefault="00A833C1" w:rsidP="00EB2EDB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 w:rsidRPr="00FD5D0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The </w:t>
                      </w:r>
                      <w:r w:rsidR="00FD5D05" w:rsidRPr="00FD5D0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Cambridge Technical </w:t>
                      </w:r>
                      <w:r w:rsidRPr="00FD5D0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Level 3 </w:t>
                      </w:r>
                      <w:r w:rsidR="00FD5D05" w:rsidRPr="00FD5D0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IT </w:t>
                      </w:r>
                      <w:r w:rsidR="00AF3856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Introductory </w:t>
                      </w:r>
                      <w:r w:rsidRPr="00FD5D0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Diploma </w:t>
                      </w:r>
                      <w:r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will provide opportunit</w:t>
                      </w:r>
                      <w:r w:rsidR="00FD5D05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ies</w:t>
                      </w:r>
                      <w:r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to develop your employability</w:t>
                      </w:r>
                      <w:r w:rsidR="00B461A6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and </w:t>
                      </w:r>
                      <w:r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communication skills and </w:t>
                      </w:r>
                    </w:p>
                    <w:p w14:paraId="1E007E3F" w14:textId="77777777" w:rsidR="00A833C1" w:rsidRPr="00A1505B" w:rsidRDefault="00A833C1" w:rsidP="00EB2EDB">
                      <w:pPr>
                        <w:ind w:right="-428"/>
                        <w:rPr>
                          <w:rFonts w:ascii="Arial" w:hAnsi="Arial" w:cs="Arial"/>
                          <w:color w:val="7F7F7F" w:themeColor="text1" w:themeTint="80"/>
                          <w:sz w:val="21"/>
                          <w:szCs w:val="21"/>
                        </w:rPr>
                      </w:pPr>
                      <w:r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IT</w:t>
                      </w:r>
                      <w:r w:rsidR="00AF3856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,</w:t>
                      </w:r>
                      <w:r w:rsidRPr="00536CB4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as well as improving your study, presentation and research skills.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CC689D" wp14:editId="66D61252">
                <wp:simplePos x="0" y="0"/>
                <wp:positionH relativeFrom="page">
                  <wp:posOffset>-224790</wp:posOffset>
                </wp:positionH>
                <wp:positionV relativeFrom="page">
                  <wp:posOffset>21590</wp:posOffset>
                </wp:positionV>
                <wp:extent cx="1510030" cy="9601200"/>
                <wp:effectExtent l="0" t="0" r="0" b="19050"/>
                <wp:wrapNone/>
                <wp:docPr id="6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030" cy="9601200"/>
                          <a:chOff x="1047" y="360"/>
                          <a:chExt cx="2378" cy="15120"/>
                        </a:xfrm>
                      </wpg:grpSpPr>
                      <wps:wsp>
                        <wps:cNvPr id="67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00D8C" id="Group 39" o:spid="_x0000_s1026" style="position:absolute;margin-left:-17.7pt;margin-top:1.7pt;width:118.9pt;height:756pt;z-index:251660288;mso-position-horizontal-relative:page;mso-position-vertical-relative:page" coordorigin="1047,360" coordsize="2378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">
                <v:shape id="Freeform 34" o:spid="_x0000_s1027" style="position:absolute;left:1047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cocUA&#10;AADbAAAADwAAAGRycy9kb3ducmV2LnhtbESPQWvCQBSE70L/w/IK3nRTS9MSs5EiWD0VNKXg7Zl9&#10;TUKzb2N2TdJ/3xUEj8PMfMOkq9E0oqfO1ZYVPM0jEMSF1TWXCr7yzewNhPPIGhvLpOCPHKyyh0mK&#10;ibYD76k/+FIECLsEFVTet4mUrqjIoJvbljh4P7Yz6IPsSqk7HALcNHIRRbE0WHNYqLCldUXF7+Fi&#10;FJyG87F/3h6/Pz53fV5uJe5f4lip6eP4vgThafT38K290wriV7h+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1yhxQAAANsAAAAPAAAAAAAAAAAAAAAAAJgCAABkcnMv&#10;ZG93bnJldi54bWxQSwUGAAAAAAQABAD1AAAAigM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28" style="position:absolute;left:1503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w3cAA&#10;AADbAAAADwAAAGRycy9kb3ducmV2LnhtbERPy4rCMBTdC/MP4Q6403QEH1ONIjMM6Eaw9QMuzZ2k&#10;2NyUJmr1681CcHk479Wmd424Uhdqzwq+xhkI4srrmo2CU/k3WoAIEVlj45kU3CnAZv0xWGGu/Y2P&#10;dC2iESmEQ44KbIxtLmWoLDkMY98SJ+7fdw5jgp2RusNbCneNnGTZTDqsOTVYbOnHUnUuLk5B811s&#10;aW/68jA3x/JQ736ndv9QavjZb5cgIvXxLX65d1rBLI1NX9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Lw3cAAAADbAAAADwAAAAAAAAAAAAAAAACYAgAAZHJzL2Rvd25y&#10;ZXYueG1sUEsFBgAAAAAEAAQA9QAAAIUD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29" style="position:absolute;left:1594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8WcYA&#10;AADbAAAADwAAAGRycy9kb3ducmV2LnhtbESPQWvCQBSE7wX/w/KE3uomUmJNXUMpKOKhYOpBb6/Z&#10;ZxLNvg3Z1cR/3y0UPA4z8w2zyAbTiBt1rrasIJ5EIIgLq2suFey/Vy9vIJxH1thYJgV3cpAtR08L&#10;TLXteUe33JciQNilqKDyvk2ldEVFBt3EtsTBO9nOoA+yK6XusA9w08hpFCXSYM1hocKWPisqLvnV&#10;KPjane12dbLT18Tc18f1bBYfNj9KPY+Hj3cQngb/CP+3N1pBMoe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28WcYAAADbAAAADwAAAAAAAAAAAAAAAACYAgAAZHJz&#10;L2Rvd25yZXYueG1sUEsFBgAAAAAEAAQA9QAAAIsDAAAAAA=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0" style="position:absolute;left:1393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KQcAA&#10;AADbAAAADwAAAGRycy9kb3ducmV2LnhtbERPy4rCMBTdC/MP4QqzkTF1FjpUo8iAoBQR39tLc207&#10;09yUJGr9e7MQXB7OezJrTS1u5HxlWcGgn4Agzq2uuFBw2C++fkD4gKyxtkwKHuRhNv3oTDDV9s5b&#10;uu1CIWII+xQVlCE0qZQ+L8mg79uGOHIX6wyGCF0htcN7DDe1/E6SoTRYcWwosaHfkvL/3dUoWGen&#10;zGXyMDiv2uNy/XeUPuttlPrstvMxiEBteItf7qVWMIrr45f4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UKQcAAAADbAAAADwAAAAAAAAAAAAAAAACYAgAAZHJzL2Rvd25y&#10;ZXYueG1sUEsFBgAAAAAEAAQA9QAAAIUD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1" style="position:absolute;left:1234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e+sQA&#10;AADbAAAADwAAAGRycy9kb3ducmV2LnhtbESPQUvDQBSE74X+h+UVvNlNFavEbEorKhG9WIPnZ/aZ&#10;hGbfLrtrE/+9WxB6HGbmG6bYTGYQR/Kht6xgtcxAEDdW99wqqD+eLu9AhIiscbBMCn4pwKaczwrM&#10;tR35nY772IoE4ZCjgi5Gl0sZmo4MhqV1xMn7tt5gTNK3UnscE9wM8irL1tJgz2mhQ0cPHTWH/Y9R&#10;cE1f2/rVu/HTPVd1Fd9edvXjjVIXi2l7DyLSFM/h/3alFdyu4PQl/QB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XvrEAAAA2wAAAA8AAAAAAAAAAAAAAAAAmAIAAGRycy9k&#10;b3ducmV2LnhtbFBLBQYAAAAABAAEAPUAAACJAwAAAAA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89B1F9" wp14:editId="667D83A8">
                <wp:simplePos x="0" y="0"/>
                <wp:positionH relativeFrom="page">
                  <wp:posOffset>-583565</wp:posOffset>
                </wp:positionH>
                <wp:positionV relativeFrom="page">
                  <wp:posOffset>-131445</wp:posOffset>
                </wp:positionV>
                <wp:extent cx="1873885" cy="9601200"/>
                <wp:effectExtent l="0" t="19050" r="0" b="38100"/>
                <wp:wrapNone/>
                <wp:docPr id="6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E063C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E0AB0" id="Freeform 33" o:spid="_x0000_s1026" style="position:absolute;margin-left:-45.95pt;margin-top:-10.35pt;width:147.55pt;height:75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" path="m401,c,,,,,,,3168,,3168,,3168v165,,165,,165,c616,1736,458,375,401,xe" fillcolor="#0e063c" strokecolor="#f2f2f2" strokeweight="3pt">
                <v:shadow on="t" color="#243f60" opacity=".5" offset="1pt"/>
                <v:path arrowok="t" o:connecttype="custom" o:connectlocs="1219850,0;0,0;0,9601200;501933,9601200;1219850,0" o:connectangles="0,0,0,0,0"/>
                <w10:wrap anchorx="page" anchory="page"/>
              </v:shape>
            </w:pict>
          </mc:Fallback>
        </mc:AlternateContent>
      </w:r>
      <w:r w:rsidR="00F230C2"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7830BAF0" wp14:editId="00809382">
            <wp:simplePos x="0" y="0"/>
            <wp:positionH relativeFrom="column">
              <wp:posOffset>5354320</wp:posOffset>
            </wp:positionH>
            <wp:positionV relativeFrom="paragraph">
              <wp:posOffset>-24130</wp:posOffset>
            </wp:positionV>
            <wp:extent cx="2469515" cy="745490"/>
            <wp:effectExtent l="0" t="0" r="6985" b="0"/>
            <wp:wrapTight wrapText="bothSides">
              <wp:wrapPolygon edited="0">
                <wp:start x="0" y="0"/>
                <wp:lineTo x="0" y="20974"/>
                <wp:lineTo x="21494" y="20974"/>
                <wp:lineTo x="21494" y="0"/>
                <wp:lineTo x="0" y="0"/>
              </wp:wrapPolygon>
            </wp:wrapTight>
            <wp:docPr id="88" name="Picture 88" descr="https://crosscoll.godalming.ac.uk/marketing/Marketing Documents/Branding/College logo/college logo 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crosscoll.godalming.ac.uk/marketing/Marketing Documents/Branding/College logo/college logo c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700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FA7A1B0" wp14:editId="3CF2D75F">
                <wp:simplePos x="0" y="0"/>
                <wp:positionH relativeFrom="page">
                  <wp:posOffset>9410065</wp:posOffset>
                </wp:positionH>
                <wp:positionV relativeFrom="page">
                  <wp:posOffset>-52705</wp:posOffset>
                </wp:positionV>
                <wp:extent cx="1369695" cy="9601200"/>
                <wp:effectExtent l="0" t="0" r="0" b="0"/>
                <wp:wrapNone/>
                <wp:docPr id="5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1532" y="360"/>
                          <a:chExt cx="2157" cy="15120"/>
                        </a:xfrm>
                      </wpg:grpSpPr>
                      <wps:wsp>
                        <wps:cNvPr id="60" name="Freeform 26"/>
                        <wps:cNvSpPr>
                          <a:spLocks/>
                        </wps:cNvSpPr>
                        <wps:spPr bwMode="auto">
                          <a:xfrm>
                            <a:off x="21532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7"/>
                        <wps:cNvSpPr>
                          <a:spLocks/>
                        </wps:cNvSpPr>
                        <wps:spPr bwMode="auto">
                          <a:xfrm>
                            <a:off x="21887" y="360"/>
                            <a:ext cx="1600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8"/>
                        <wps:cNvSpPr>
                          <a:spLocks/>
                        </wps:cNvSpPr>
                        <wps:spPr bwMode="auto">
                          <a:xfrm>
                            <a:off x="22064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9"/>
                        <wps:cNvSpPr>
                          <a:spLocks/>
                        </wps:cNvSpPr>
                        <wps:spPr bwMode="auto">
                          <a:xfrm>
                            <a:off x="21532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0"/>
                        <wps:cNvSpPr>
                          <a:spLocks/>
                        </wps:cNvSpPr>
                        <wps:spPr bwMode="auto">
                          <a:xfrm>
                            <a:off x="21704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926DD" id="Group 40" o:spid="_x0000_s1026" style="position:absolute;margin-left:740.95pt;margin-top:-4.15pt;width:107.85pt;height:756pt;z-index:251652096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">
                <v:shape id="Freeform 26" o:spid="_x0000_s1027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GgLoA&#10;AADbAAAADwAAAGRycy9kb3ducmV2LnhtbERPvQrCMBDeBd8hnOBmU0WKVKOIKLhaC65nc7bF5lKb&#10;qPXtzSA4fnz/q01vGvGiztWWFUyjGARxYXXNpYL8fJgsQDiPrLGxTAo+5GCzHg5WmGr75hO9Ml+K&#10;EMIuRQWV920qpSsqMugi2xIH7mY7gz7ArpS6w3cIN42cxXEiDdYcGipsaVdRcc+eRsGl1FeXxOjn&#10;0uaZzm/7bPrYKzUe9dslCE+9/4t/7qNWkIT14Uv4AXL9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YHfGgLoAAADbAAAADwAAAAAAAAAAAAAAAACYAgAAZHJzL2Rvd25yZXYueG1s&#10;UEsFBgAAAAAEAAQA9QAAAH8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27" o:spid="_x0000_s1028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PicYA&#10;AADbAAAADwAAAGRycy9kb3ducmV2LnhtbESPQWvCQBSE70L/w/IK3nSjQpTUTZBAoT1Ia6qlx9fs&#10;Mwlm36bZVeO/7xaEHoeZ+YZZZ4NpxYV611hWMJtGIIhLqxuuFOw/nicrEM4ja2wtk4IbOcjSh9Ea&#10;E22vvKNL4SsRIOwSVFB73yVSurImg25qO+LgHW1v0AfZV1L3eA1w08p5FMXSYMNhocaO8prKU3E2&#10;Cl7lLV4e3orVYpP/DN/br/fPeV4pNX4cNk8gPA3+P3xvv2gF8Qz+vo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5PicYAAADbAAAADwAAAAAAAAAAAAAAAACYAgAAZHJz&#10;L2Rvd25yZXYueG1sUEsFBgAAAAAEAAQA9QAAAIs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28" o:spid="_x0000_s1029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mQcMA&#10;AADbAAAADwAAAGRycy9kb3ducmV2LnhtbESPQWsCMRSE74L/ITyhF+kmVZGy3SgitPTqWnt+bl43&#10;i5uXdZPqtr/eFAoeh5n5hinWg2vFhfrQeNbwlCkQxJU3DdcaPvavj88gQkQ22HomDT8UYL0ajwrM&#10;jb/yji5lrEWCcMhRg42xy6UMlSWHIfMdcfK+fO8wJtnX0vR4TXDXyplSS+mw4bRgsaOtpepUfjsN&#10;h8N0Lj/P6ji3ZlGpI8W38tdo/TAZNi8gIg3xHv5vvxsNyxn8fU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SmQcMAAADbAAAADwAAAAAAAAAAAAAAAACYAgAAZHJzL2Rv&#10;d25yZXYueG1sUEsFBgAAAAAEAAQA9QAAAIg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29" o:spid="_x0000_s1030" style="position:absolute;left:21532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g6sUA&#10;AADbAAAADwAAAGRycy9kb3ducmV2LnhtbESP3WrCQBSE7wXfYTkF7+qmSkWiq8T+0FJQaeoDnGZP&#10;s8Hs2TS7xvj2bqHg5TAz3zDLdW9r0VHrK8cKHsYJCOLC6YpLBYev1/s5CB+QNdaOScGFPKxXw8ES&#10;U+3O/EldHkoRIexTVGBCaFIpfWHIoh+7hjh6P661GKJsS6lbPEe4reUkSWbSYsVxwWBDT4aKY36y&#10;Cj6+H81LsZ2gy57z7He335y6t41So7s+W4AI1Idb+L/9rhXMpvD3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GDqxQAAANsAAAAPAAAAAAAAAAAAAAAAAJgCAABkcnMv&#10;ZG93bnJldi54bWxQSwUGAAAAAAQABAD1AAAAig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30" o:spid="_x0000_s1031" style="position:absolute;left:21704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XscMA&#10;AADbAAAADwAAAGRycy9kb3ducmV2LnhtbESP0WrCQBRE34X+w3ILfTOblqIlugki1Ih90uYDLtlr&#10;Es3eDburSf/eLRT6OMzMGWZdTKYXd3K+s6zgNUlBENdWd9woqL4/5x8gfEDW2FsmBT/kocifZmvM&#10;tB35SPdTaESEsM9QQRvCkEnp65YM+sQOxNE7W2cwROkaqR2OEW56+ZamC2mw47jQ4kDblurr6WYU&#10;HPbpkpdUuRv64267q8vN5atU6uV52qxABJrCf/ivvdcKFu/w+yX+AJ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oXscMAAADbAAAADwAAAAAAAAAAAAAAAACYAgAAZHJzL2Rv&#10;d25yZXYueG1sUEsFBgAAAAAEAAQA9QAAAIgDAAAAAA=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  <w10:wrap anchorx="page" anchory="page"/>
              </v:group>
            </w:pict>
          </mc:Fallback>
        </mc:AlternateContent>
      </w:r>
      <w:r w:rsidR="00FF7700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3D352C" wp14:editId="062DB4C6">
                <wp:simplePos x="0" y="0"/>
                <wp:positionH relativeFrom="page">
                  <wp:posOffset>9159875</wp:posOffset>
                </wp:positionH>
                <wp:positionV relativeFrom="page">
                  <wp:posOffset>-53975</wp:posOffset>
                </wp:positionV>
                <wp:extent cx="1565275" cy="9601200"/>
                <wp:effectExtent l="0" t="0" r="0" b="0"/>
                <wp:wrapNone/>
                <wp:docPr id="5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F87BF" id="Freeform 25" o:spid="_x0000_s1026" style="position:absolute;margin-left:721.25pt;margin-top:-4.25pt;width:123.25pt;height:75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565275,0;289981,0;0,9601200;1565275,9601200;1565275,0" o:connectangles="0,0,0,0,0"/>
                <w10:wrap anchorx="page" anchory="page"/>
              </v:shape>
            </w:pict>
          </mc:Fallback>
        </mc:AlternateContent>
      </w:r>
      <w:r w:rsidR="00DE3E10">
        <w:t>john</w:t>
      </w:r>
    </w:p>
    <w:p w14:paraId="4D1E450B" w14:textId="77777777" w:rsidR="004F5A02" w:rsidRDefault="00343F85">
      <w:pPr>
        <w:rPr>
          <w:noProof/>
          <w:lang w:val="en-GB" w:eastAsia="en-GB"/>
        </w:rPr>
      </w:pPr>
      <w:r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27CD6F7" wp14:editId="2A4F7CB3">
                <wp:simplePos x="0" y="0"/>
                <wp:positionH relativeFrom="page">
                  <wp:posOffset>5766562</wp:posOffset>
                </wp:positionH>
                <wp:positionV relativeFrom="page">
                  <wp:posOffset>4779264</wp:posOffset>
                </wp:positionV>
                <wp:extent cx="4108704" cy="2060575"/>
                <wp:effectExtent l="0" t="0" r="6350" b="0"/>
                <wp:wrapNone/>
                <wp:docPr id="5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704" cy="206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D1CAD0" w14:textId="77777777" w:rsidR="00977FF3" w:rsidRDefault="00977FF3" w:rsidP="00977FF3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</w:rPr>
                              <w:t>INFORMATION TECHNOLOGY</w:t>
                            </w:r>
                          </w:p>
                          <w:p w14:paraId="645E6500" w14:textId="77777777" w:rsidR="00102AF2" w:rsidRDefault="0003178A" w:rsidP="00195ED9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</w:rPr>
                              <w:t>CTEC</w:t>
                            </w:r>
                            <w:r w:rsidR="00102AF2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</w:rPr>
                              <w:t>(</w:t>
                            </w:r>
                            <w:r w:rsidR="00A833C1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</w:rPr>
                              <w:t>Level 3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</w:rPr>
                              <w:t>)</w:t>
                            </w:r>
                            <w:r w:rsidR="00A833C1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455B03B" w14:textId="6556A9FA" w:rsidR="00A833C1" w:rsidRDefault="0021613E" w:rsidP="00195ED9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</w:rPr>
                              <w:t>Introductory Diploma</w:t>
                            </w:r>
                          </w:p>
                          <w:p w14:paraId="36568B3F" w14:textId="77777777" w:rsidR="00A833C1" w:rsidRPr="00D26F3A" w:rsidRDefault="00102AF2" w:rsidP="00195ED9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36"/>
                                <w:szCs w:val="36"/>
                              </w:rPr>
                              <w:t>OCR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CD6F7" id="Text Box 24" o:spid="_x0000_s1027" type="#_x0000_t202" style="position:absolute;margin-left:454.05pt;margin-top:376.3pt;width:323.5pt;height:162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2DD1CAD0" w14:textId="77777777" w:rsidR="00977FF3" w:rsidRDefault="00977FF3" w:rsidP="00977FF3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</w:rPr>
                        <w:t>INFORMATION TECHNOLOGY</w:t>
                      </w:r>
                    </w:p>
                    <w:p w14:paraId="645E6500" w14:textId="77777777" w:rsidR="00102AF2" w:rsidRDefault="0003178A" w:rsidP="00195ED9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</w:rPr>
                        <w:t>CTEC</w:t>
                      </w:r>
                      <w:r w:rsidR="00102AF2"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</w:rPr>
                        <w:t>(</w:t>
                      </w:r>
                      <w:r w:rsidR="00A833C1"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</w:rPr>
                        <w:t>Level 3</w:t>
                      </w: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</w:rPr>
                        <w:t>)</w:t>
                      </w:r>
                      <w:r w:rsidR="00A833C1"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455B03B" w14:textId="6556A9FA" w:rsidR="00A833C1" w:rsidRDefault="0021613E" w:rsidP="00195ED9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</w:rPr>
                        <w:t>Introductory Diploma</w:t>
                      </w:r>
                    </w:p>
                    <w:p w14:paraId="36568B3F" w14:textId="77777777" w:rsidR="00A833C1" w:rsidRPr="00D26F3A" w:rsidRDefault="00102AF2" w:rsidP="00195ED9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color w:val="FFFFFE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36"/>
                          <w:szCs w:val="36"/>
                        </w:rPr>
                        <w:t>OCR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7092">
        <w:rPr>
          <w:noProof/>
          <w:color w:val="auto"/>
          <w:kern w:val="0"/>
          <w:sz w:val="24"/>
          <w:szCs w:val="24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466FB6FE" wp14:editId="46CC118E">
            <wp:simplePos x="0" y="0"/>
            <wp:positionH relativeFrom="column">
              <wp:posOffset>5334000</wp:posOffset>
            </wp:positionH>
            <wp:positionV relativeFrom="paragraph">
              <wp:posOffset>787400</wp:posOffset>
            </wp:positionV>
            <wp:extent cx="4299585" cy="3408045"/>
            <wp:effectExtent l="0" t="0" r="571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7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CA41EA" wp14:editId="734F72DD">
                <wp:simplePos x="0" y="0"/>
                <wp:positionH relativeFrom="column">
                  <wp:posOffset>5461000</wp:posOffset>
                </wp:positionH>
                <wp:positionV relativeFrom="paragraph">
                  <wp:posOffset>6228080</wp:posOffset>
                </wp:positionV>
                <wp:extent cx="1988185" cy="74866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74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3EFC" w14:textId="77777777" w:rsidR="00A833C1" w:rsidRPr="009767F9" w:rsidRDefault="00A833C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767F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Tuesley Lane, Godalming </w:t>
                            </w:r>
                          </w:p>
                          <w:p w14:paraId="7EEAF65A" w14:textId="77777777" w:rsidR="00A833C1" w:rsidRPr="009767F9" w:rsidRDefault="00A833C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767F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GU7 1RS</w:t>
                            </w:r>
                          </w:p>
                          <w:p w14:paraId="16F9CC5E" w14:textId="77777777" w:rsidR="00A833C1" w:rsidRPr="009767F9" w:rsidRDefault="00A833C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767F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T: 01483 423526</w:t>
                            </w:r>
                          </w:p>
                          <w:p w14:paraId="0821DFEF" w14:textId="77777777" w:rsidR="00A833C1" w:rsidRPr="0003178A" w:rsidRDefault="00A833C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03178A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de-DE"/>
                              </w:rPr>
                              <w:t xml:space="preserve">E: </w:t>
                            </w:r>
                            <w:hyperlink r:id="rId11" w:history="1">
                              <w:r w:rsidRPr="0003178A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>college@godalming.ac.uk</w:t>
                              </w:r>
                            </w:hyperlink>
                          </w:p>
                          <w:p w14:paraId="169886A1" w14:textId="77777777" w:rsidR="00A833C1" w:rsidRPr="0003178A" w:rsidRDefault="00A833C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03178A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de-DE"/>
                              </w:rPr>
                              <w:t xml:space="preserve">W: www.godalming.ac.uk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CA41EA" id="_x0000_s1028" type="#_x0000_t202" style="position:absolute;margin-left:430pt;margin-top:490.4pt;width:156.55pt;height:58.9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" filled="f" stroked="f">
                <v:textbox style="mso-fit-shape-to-text:t">
                  <w:txbxContent>
                    <w:p w14:paraId="01463EFC" w14:textId="77777777" w:rsidR="00A833C1" w:rsidRPr="009767F9" w:rsidRDefault="00A833C1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9767F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Tuesley</w:t>
                      </w:r>
                      <w:proofErr w:type="spellEnd"/>
                      <w:r w:rsidRPr="009767F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Lane, </w:t>
                      </w:r>
                      <w:proofErr w:type="spellStart"/>
                      <w:r w:rsidRPr="009767F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Godalming</w:t>
                      </w:r>
                      <w:proofErr w:type="spellEnd"/>
                      <w:r w:rsidRPr="009767F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EEAF65A" w14:textId="77777777" w:rsidR="00A833C1" w:rsidRPr="009767F9" w:rsidRDefault="00A833C1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767F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GU7 1RS</w:t>
                      </w:r>
                    </w:p>
                    <w:p w14:paraId="16F9CC5E" w14:textId="77777777" w:rsidR="00A833C1" w:rsidRPr="009767F9" w:rsidRDefault="00A833C1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767F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T: 01483 423526</w:t>
                      </w:r>
                    </w:p>
                    <w:p w14:paraId="0821DFEF" w14:textId="77777777" w:rsidR="00A833C1" w:rsidRPr="0003178A" w:rsidRDefault="00A833C1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de-DE"/>
                        </w:rPr>
                      </w:pPr>
                      <w:r w:rsidRPr="0003178A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de-DE"/>
                        </w:rPr>
                        <w:t xml:space="preserve">E: </w:t>
                      </w:r>
                      <w:r w:rsidR="003D7DED">
                        <w:fldChar w:fldCharType="begin"/>
                      </w:r>
                      <w:r w:rsidR="003D7DED">
                        <w:instrText xml:space="preserve"> HYPERLINK "mailto:college@godalming.ac.uk" </w:instrText>
                      </w:r>
                      <w:r w:rsidR="003D7DED">
                        <w:fldChar w:fldCharType="separate"/>
                      </w:r>
                      <w:r w:rsidRPr="0003178A">
                        <w:rPr>
                          <w:rStyle w:val="Hyperlink"/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de-DE"/>
                        </w:rPr>
                        <w:t>college@godalming.ac.uk</w:t>
                      </w:r>
                      <w:r w:rsidR="003D7DED">
                        <w:rPr>
                          <w:rStyle w:val="Hyperlink"/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de-DE"/>
                        </w:rPr>
                        <w:fldChar w:fldCharType="end"/>
                      </w:r>
                    </w:p>
                    <w:p w14:paraId="169886A1" w14:textId="77777777" w:rsidR="00A833C1" w:rsidRPr="0003178A" w:rsidRDefault="00A833C1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de-DE"/>
                        </w:rPr>
                      </w:pPr>
                      <w:r w:rsidRPr="0003178A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de-DE"/>
                        </w:rPr>
                        <w:t xml:space="preserve">W: www.godalming.ac.uk </w:t>
                      </w:r>
                    </w:p>
                  </w:txbxContent>
                </v:textbox>
              </v:shape>
            </w:pict>
          </mc:Fallback>
        </mc:AlternateContent>
      </w:r>
      <w:r w:rsidR="00FF7700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F685B7" wp14:editId="11749A05">
                <wp:simplePos x="0" y="0"/>
                <wp:positionH relativeFrom="page">
                  <wp:posOffset>5584190</wp:posOffset>
                </wp:positionH>
                <wp:positionV relativeFrom="page">
                  <wp:posOffset>3940810</wp:posOffset>
                </wp:positionV>
                <wp:extent cx="4500880" cy="3700780"/>
                <wp:effectExtent l="0" t="0" r="0" b="0"/>
                <wp:wrapNone/>
                <wp:docPr id="5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0880" cy="3700780"/>
                        </a:xfrm>
                        <a:custGeom>
                          <a:avLst/>
                          <a:gdLst>
                            <a:gd name="T0" fmla="*/ 2102 w 2136"/>
                            <a:gd name="T1" fmla="*/ 511 h 1471"/>
                            <a:gd name="T2" fmla="*/ 2136 w 2136"/>
                            <a:gd name="T3" fmla="*/ 47 h 1471"/>
                            <a:gd name="T4" fmla="*/ 0 w 2136"/>
                            <a:gd name="T5" fmla="*/ 211 h 1471"/>
                            <a:gd name="T6" fmla="*/ 0 w 2136"/>
                            <a:gd name="T7" fmla="*/ 511 h 1471"/>
                            <a:gd name="T8" fmla="*/ 0 w 2136"/>
                            <a:gd name="T9" fmla="*/ 1471 h 1471"/>
                            <a:gd name="T10" fmla="*/ 1927 w 2136"/>
                            <a:gd name="T11" fmla="*/ 1471 h 1471"/>
                            <a:gd name="T12" fmla="*/ 1939 w 2136"/>
                            <a:gd name="T13" fmla="*/ 1428 h 1471"/>
                            <a:gd name="T14" fmla="*/ 2102 w 2136"/>
                            <a:gd name="T15" fmla="*/ 511 h 1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136" h="1471">
                              <a:moveTo>
                                <a:pt x="2102" y="511"/>
                              </a:moveTo>
                              <a:cubicBezTo>
                                <a:pt x="2118" y="354"/>
                                <a:pt x="2129" y="199"/>
                                <a:pt x="2136" y="47"/>
                              </a:cubicBezTo>
                              <a:cubicBezTo>
                                <a:pt x="1803" y="0"/>
                                <a:pt x="976" y="63"/>
                                <a:pt x="0" y="211"/>
                              </a:cubicBezTo>
                              <a:cubicBezTo>
                                <a:pt x="0" y="511"/>
                                <a:pt x="0" y="511"/>
                                <a:pt x="0" y="511"/>
                              </a:cubicBezTo>
                              <a:cubicBezTo>
                                <a:pt x="0" y="1471"/>
                                <a:pt x="0" y="1471"/>
                                <a:pt x="0" y="1471"/>
                              </a:cubicBezTo>
                              <a:cubicBezTo>
                                <a:pt x="1927" y="1471"/>
                                <a:pt x="1927" y="1471"/>
                                <a:pt x="1927" y="1471"/>
                              </a:cubicBezTo>
                              <a:cubicBezTo>
                                <a:pt x="1931" y="1457"/>
                                <a:pt x="1935" y="1443"/>
                                <a:pt x="1939" y="1428"/>
                              </a:cubicBezTo>
                              <a:cubicBezTo>
                                <a:pt x="2019" y="1131"/>
                                <a:pt x="2071" y="819"/>
                                <a:pt x="2102" y="5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E063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69365" id="Freeform 4" o:spid="_x0000_s1026" style="position:absolute;margin-left:439.7pt;margin-top:310.3pt;width:354.4pt;height:291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6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" path="m2102,511v16,-157,27,-312,34,-464c1803,,976,63,,211,,511,,511,,511v,960,,960,,960c1927,1471,1927,1471,1927,1471v4,-14,8,-28,12,-43c2019,1131,2071,819,2102,511xe" fillcolor="#0e063c" stroked="f" strokecolor="#212120">
                <v:shadow color="#8c8682"/>
                <v:path arrowok="t" o:connecttype="custom" o:connectlocs="4429237,1285587;4500880,118244;0,530839;0,1285587;0,3700780;4060485,3700780;4085771,3592599;4429237,1285587" o:connectangles="0,0,0,0,0,0,0,0"/>
                <w10:wrap anchorx="page" anchory="page"/>
              </v:shape>
            </w:pict>
          </mc:Fallback>
        </mc:AlternateContent>
      </w:r>
      <w:r w:rsidR="00FF7700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14571CE" wp14:editId="202BCA53">
                <wp:simplePos x="0" y="0"/>
                <wp:positionH relativeFrom="page">
                  <wp:posOffset>5579745</wp:posOffset>
                </wp:positionH>
                <wp:positionV relativeFrom="page">
                  <wp:posOffset>8522335</wp:posOffset>
                </wp:positionV>
                <wp:extent cx="1605915" cy="1101725"/>
                <wp:effectExtent l="0" t="0" r="0" b="0"/>
                <wp:wrapNone/>
                <wp:docPr id="5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73E851" w14:textId="77777777" w:rsidR="00A833C1" w:rsidRPr="0000160A" w:rsidRDefault="00A833C1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</w:rPr>
                            </w:pPr>
                            <w:r w:rsidRPr="0000160A">
                              <w:rPr>
                                <w:rFonts w:ascii="Arial" w:hAnsi="Arial" w:cs="Arial"/>
                                <w:color w:val="676767"/>
                                <w:w w:val="90"/>
                              </w:rPr>
                              <w:t>Tuesley Lane</w:t>
                            </w:r>
                          </w:p>
                          <w:p w14:paraId="73A43647" w14:textId="77777777" w:rsidR="00A833C1" w:rsidRPr="0000160A" w:rsidRDefault="00A833C1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</w:rPr>
                            </w:pPr>
                            <w:r w:rsidRPr="0000160A">
                              <w:rPr>
                                <w:rFonts w:ascii="Arial" w:hAnsi="Arial" w:cs="Arial"/>
                                <w:color w:val="676767"/>
                                <w:w w:val="90"/>
                              </w:rPr>
                              <w:t xml:space="preserve">Godalming </w:t>
                            </w:r>
                          </w:p>
                          <w:p w14:paraId="7DC32D3D" w14:textId="77777777" w:rsidR="00A833C1" w:rsidRPr="0000160A" w:rsidRDefault="00A833C1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</w:rPr>
                            </w:pPr>
                            <w:r w:rsidRPr="0000160A">
                              <w:rPr>
                                <w:rFonts w:ascii="Arial" w:hAnsi="Arial" w:cs="Arial"/>
                                <w:color w:val="676767"/>
                                <w:w w:val="90"/>
                              </w:rPr>
                              <w:t>Surrey</w:t>
                            </w:r>
                          </w:p>
                          <w:p w14:paraId="43AB6948" w14:textId="77777777" w:rsidR="00A833C1" w:rsidRPr="0000160A" w:rsidRDefault="00A833C1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</w:rPr>
                            </w:pPr>
                            <w:r w:rsidRPr="0000160A">
                              <w:rPr>
                                <w:rFonts w:ascii="Arial" w:hAnsi="Arial" w:cs="Arial"/>
                                <w:color w:val="676767"/>
                                <w:w w:val="90"/>
                              </w:rPr>
                              <w:t>GU7 1RS</w:t>
                            </w:r>
                          </w:p>
                          <w:p w14:paraId="21F2CD32" w14:textId="77777777" w:rsidR="00A833C1" w:rsidRPr="0003178A" w:rsidRDefault="00A833C1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</w:pPr>
                            <w:r w:rsidRPr="0003178A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  <w:t>T: 01483</w:t>
                            </w:r>
                          </w:p>
                          <w:p w14:paraId="7AB6A910" w14:textId="77777777" w:rsidR="00A833C1" w:rsidRPr="0003178A" w:rsidRDefault="00A833C1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</w:pPr>
                            <w:r w:rsidRPr="0003178A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  <w:t xml:space="preserve">E: </w:t>
                            </w:r>
                            <w:hyperlink r:id="rId12" w:history="1">
                              <w:r w:rsidRPr="0003178A">
                                <w:rPr>
                                  <w:rStyle w:val="Hyperlink"/>
                                  <w:rFonts w:ascii="Arial" w:hAnsi="Arial" w:cs="Arial"/>
                                  <w:w w:val="90"/>
                                  <w:lang w:val="de-DE"/>
                                </w:rPr>
                                <w:t>college@godalming.ac.uk</w:t>
                              </w:r>
                            </w:hyperlink>
                          </w:p>
                          <w:p w14:paraId="4C80C9F7" w14:textId="77777777" w:rsidR="00A833C1" w:rsidRPr="0021613E" w:rsidRDefault="00A833C1" w:rsidP="00195ED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</w:pPr>
                            <w:r w:rsidRPr="0021613E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  <w:t xml:space="preserve">W: </w:t>
                            </w:r>
                            <w:hyperlink r:id="rId13" w:history="1">
                              <w:r w:rsidRPr="0021613E">
                                <w:rPr>
                                  <w:rStyle w:val="Hyperlink"/>
                                  <w:rFonts w:ascii="Arial" w:hAnsi="Arial" w:cs="Arial"/>
                                  <w:w w:val="90"/>
                                  <w:lang w:val="de-DE"/>
                                </w:rPr>
                                <w:t>www.godalming.ac.uk</w:t>
                              </w:r>
                            </w:hyperlink>
                            <w:r w:rsidRPr="0021613E">
                              <w:rPr>
                                <w:rFonts w:ascii="Arial" w:hAnsi="Arial" w:cs="Arial"/>
                                <w:color w:val="676767"/>
                                <w:w w:val="90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571CE" id="Text Box 23" o:spid="_x0000_s1029" type="#_x0000_t202" style="position:absolute;margin-left:439.35pt;margin-top:671.05pt;width:126.45pt;height:86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4273E851" w14:textId="77777777" w:rsidR="00A833C1" w:rsidRPr="0000160A" w:rsidRDefault="00A833C1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</w:rPr>
                      </w:pPr>
                      <w:proofErr w:type="spellStart"/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</w:rPr>
                        <w:t>Tuesley</w:t>
                      </w:r>
                      <w:proofErr w:type="spellEnd"/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</w:rPr>
                        <w:t xml:space="preserve"> Lane</w:t>
                      </w:r>
                    </w:p>
                    <w:p w14:paraId="73A43647" w14:textId="77777777" w:rsidR="00A833C1" w:rsidRPr="0000160A" w:rsidRDefault="00A833C1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</w:rPr>
                      </w:pPr>
                      <w:proofErr w:type="spellStart"/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</w:rPr>
                        <w:t>Godalming</w:t>
                      </w:r>
                      <w:proofErr w:type="spellEnd"/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</w:rPr>
                        <w:t xml:space="preserve"> </w:t>
                      </w:r>
                    </w:p>
                    <w:p w14:paraId="7DC32D3D" w14:textId="77777777" w:rsidR="00A833C1" w:rsidRPr="0000160A" w:rsidRDefault="00A833C1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</w:rPr>
                      </w:pPr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</w:rPr>
                        <w:t>Surrey</w:t>
                      </w:r>
                    </w:p>
                    <w:p w14:paraId="43AB6948" w14:textId="77777777" w:rsidR="00A833C1" w:rsidRPr="0000160A" w:rsidRDefault="00A833C1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</w:rPr>
                      </w:pPr>
                      <w:r w:rsidRPr="0000160A">
                        <w:rPr>
                          <w:rFonts w:ascii="Arial" w:hAnsi="Arial" w:cs="Arial"/>
                          <w:color w:val="676767"/>
                          <w:w w:val="90"/>
                        </w:rPr>
                        <w:t>GU7 1RS</w:t>
                      </w:r>
                    </w:p>
                    <w:p w14:paraId="21F2CD32" w14:textId="77777777" w:rsidR="00A833C1" w:rsidRPr="0003178A" w:rsidRDefault="00A833C1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  <w:lang w:val="de-DE"/>
                        </w:rPr>
                      </w:pPr>
                      <w:r w:rsidRPr="0003178A">
                        <w:rPr>
                          <w:rFonts w:ascii="Arial" w:hAnsi="Arial" w:cs="Arial"/>
                          <w:color w:val="676767"/>
                          <w:w w:val="90"/>
                          <w:lang w:val="de-DE"/>
                        </w:rPr>
                        <w:t>T: 01483</w:t>
                      </w:r>
                    </w:p>
                    <w:p w14:paraId="7AB6A910" w14:textId="77777777" w:rsidR="00A833C1" w:rsidRPr="0003178A" w:rsidRDefault="00A833C1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  <w:lang w:val="de-DE"/>
                        </w:rPr>
                      </w:pPr>
                      <w:r w:rsidRPr="0003178A">
                        <w:rPr>
                          <w:rFonts w:ascii="Arial" w:hAnsi="Arial" w:cs="Arial"/>
                          <w:color w:val="676767"/>
                          <w:w w:val="90"/>
                          <w:lang w:val="de-DE"/>
                        </w:rPr>
                        <w:t xml:space="preserve">E: </w:t>
                      </w:r>
                      <w:hyperlink r:id="rId14" w:history="1">
                        <w:r w:rsidRPr="0003178A">
                          <w:rPr>
                            <w:rStyle w:val="Hyperlink"/>
                            <w:rFonts w:ascii="Arial" w:hAnsi="Arial" w:cs="Arial"/>
                            <w:w w:val="90"/>
                            <w:lang w:val="de-DE"/>
                          </w:rPr>
                          <w:t>college@godalming.ac.uk</w:t>
                        </w:r>
                      </w:hyperlink>
                    </w:p>
                    <w:p w14:paraId="4C80C9F7" w14:textId="77777777" w:rsidR="00A833C1" w:rsidRPr="0021613E" w:rsidRDefault="00A833C1" w:rsidP="00195ED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676767"/>
                          <w:w w:val="90"/>
                          <w:lang w:val="de-DE"/>
                        </w:rPr>
                      </w:pPr>
                      <w:r w:rsidRPr="0021613E">
                        <w:rPr>
                          <w:rFonts w:ascii="Arial" w:hAnsi="Arial" w:cs="Arial"/>
                          <w:color w:val="676767"/>
                          <w:w w:val="90"/>
                          <w:lang w:val="de-DE"/>
                        </w:rPr>
                        <w:t xml:space="preserve">W: </w:t>
                      </w:r>
                      <w:hyperlink r:id="rId15" w:history="1">
                        <w:r w:rsidRPr="0021613E">
                          <w:rPr>
                            <w:rStyle w:val="Hyperlink"/>
                            <w:rFonts w:ascii="Arial" w:hAnsi="Arial" w:cs="Arial"/>
                            <w:w w:val="90"/>
                            <w:lang w:val="de-DE"/>
                          </w:rPr>
                          <w:t>www.godalming.ac.uk</w:t>
                        </w:r>
                      </w:hyperlink>
                      <w:r w:rsidRPr="0021613E">
                        <w:rPr>
                          <w:rFonts w:ascii="Arial" w:hAnsi="Arial" w:cs="Arial"/>
                          <w:color w:val="676767"/>
                          <w:w w:val="90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1C1E">
        <w:br w:type="page"/>
      </w:r>
    </w:p>
    <w:p w14:paraId="1D4B9E1A" w14:textId="77777777" w:rsidR="000741AA" w:rsidRPr="000741AA" w:rsidRDefault="002F0A78" w:rsidP="000741AA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AFD8780" wp14:editId="7B441FEC">
                <wp:simplePos x="0" y="0"/>
                <wp:positionH relativeFrom="column">
                  <wp:posOffset>9489440</wp:posOffset>
                </wp:positionH>
                <wp:positionV relativeFrom="paragraph">
                  <wp:posOffset>-236220</wp:posOffset>
                </wp:positionV>
                <wp:extent cx="1369695" cy="9601200"/>
                <wp:effectExtent l="0" t="0" r="0" b="19050"/>
                <wp:wrapNone/>
                <wp:docPr id="3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2224" y="360"/>
                          <a:chExt cx="2157" cy="15120"/>
                        </a:xfrm>
                      </wpg:grpSpPr>
                      <wps:wsp>
                        <wps:cNvPr id="35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85"/>
                        <wps:cNvSpPr>
                          <a:spLocks/>
                        </wps:cNvSpPr>
                        <wps:spPr bwMode="auto">
                          <a:xfrm>
                            <a:off x="22756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42B74" id="Group 82" o:spid="_x0000_s1026" style="position:absolute;margin-left:747.2pt;margin-top:-18.6pt;width:107.85pt;height:756pt;z-index:251653120" coordorigin="22224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KBcAA&#10;AADbAAAADwAAAGRycy9kb3ducmV2LnhtbESPQYvCMBSE74L/ITxhb5rqallqU1nEBa/Wgte3zbMt&#10;Ni/dJqv13xtB8DjMzDdMuhlMK67Uu8aygvksAkFcWt1wpaA4/ky/QDiPrLG1TAru5GCTjUcpJtre&#10;+EDX3FciQNglqKD2vkukdGVNBt3MdsTBO9veoA+yr6Tu8RbgppWLKIqlwYbDQo0dbWsqL/m/UXCq&#10;9K+LI/RLaYtcF+ddPv/bKfUxGb7XIDwN/h1+tfdawecKnl/CD5D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NKBcAAAADbAAAADwAAAAAAAAAAAAAAAACYAgAAZHJzL2Rvd25y&#10;ZXYueG1sUEsFBgAAAAAEAAQA9QAAAIU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44MYA&#10;AADbAAAADwAAAGRycy9kb3ducmV2LnhtbESPQWvCQBSE74X+h+UJvdWNClGimyCBQnsoramKx2f2&#10;mQSzb9PsVuO/7xaEHoeZ+YZZZYNpxYV611hWMBlHIIhLqxuuFGy/Xp4XIJxH1thaJgU3cpCljw8r&#10;TLS98oYuha9EgLBLUEHtfZdI6cqaDLqx7YiDd7K9QR9kX0nd4zXATSunURRLgw2HhRo7ymsqz8WP&#10;UfAmb/F891EsZuv8ezi+Hz7307xS6mk0rJcgPA3+P3xvv2oFsxj+vo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T44MYAAADbAAAADwAAAAAAAAAAAAAAAACYAgAAZHJz&#10;L2Rvd25yZXYueG1sUEsFBgAAAAAEAAQA9QAAAIs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qxMMA&#10;AADbAAAADwAAAGRycy9kb3ducmV2LnhtbESPT2sCMRTE70K/Q3iFXoom7YrKapRSaPHa9c/5uXlu&#10;Fjcv202qWz99IxQ8DjPzG2ax6l0jztSF2rOGl5ECQVx6U3OlYbv5GM5AhIhssPFMGn4pwGr5MFhg&#10;bvyFv+hcxEokCIccNdgY21zKUFpyGEa+JU7e0XcOY5JdJU2HlwR3jXxVaiId1pwWLLb0bqk8FT9O&#10;w273nMn9tzpk1oxLdaD4WVyN1k+P/dscRKQ+3sP/7bXRkE3h9i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AqxMMAAADbAAAADwAAAAAAAAAAAAAAAACYAgAAZHJzL2Rv&#10;d25yZXYueG1sUEsFBgAAAAAEAAQA9QAAAIg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dhsIA&#10;AADbAAAADwAAAGRycy9kb3ducmV2LnhtbERP3WrCMBS+F/YO4Qx2p+kcyuiMUv9QBB3r9gBnzVlT&#10;1pzUJtbu7ZcLwcuP73+26G0tOmp95VjB8ygBQVw4XXGp4OtzO3wF4QOyxtoxKfgjD4v5w2CGqXZX&#10;/qAuD6WIIexTVGBCaFIpfWHIoh+5hjhyP661GCJsS6lbvMZwW8txkkylxYpjg8GGVoaK3/xiFRy+&#10;J2ZTHMfosnWenU/vy0u3Wyr19NhnbyAC9eEuvrn3WsFLHBu/x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92GwgAAANsAAAAPAAAAAAAAAAAAAAAAAJgCAABkcnMvZG93&#10;bnJldi54bWxQSwUGAAAAAAQABAD1AAAAhw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XMsMA&#10;AADbAAAADwAAAGRycy9kb3ducmV2LnhtbESPwWrDMBBE74X+g9hCbo2cBJrWtRxCIHZoT0nzAYu1&#10;sZ1YKyMptvv3VaHQ4zAzb5hsM5lODOR8a1nBYp6AIK6sbrlWcP7aP7+C8AFZY2eZFHyTh03++JBh&#10;qu3IRxpOoRYRwj5FBU0IfSqlrxoy6Oe2J47exTqDIUpXS+1wjHDTyWWSvEiDLceFBnvaNVTdTnej&#10;4OOQrHlNZ3dHfyx2RVVur5+lUrOnafsOItAU/sN/7YNWsHqD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iXMsMAAADbAAAADwAAAAAAAAAAAAAAAACYAgAAZHJzL2Rv&#10;d25yZXYueG1sUEsFBgAAAAAEAAQA9QAAAIgDAAAAAA=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  <w:r w:rsidR="00FF7700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7F89AC8C" wp14:editId="5FAD74F6">
                <wp:simplePos x="0" y="0"/>
                <wp:positionH relativeFrom="page">
                  <wp:posOffset>6008370</wp:posOffset>
                </wp:positionH>
                <wp:positionV relativeFrom="page">
                  <wp:posOffset>212725</wp:posOffset>
                </wp:positionV>
                <wp:extent cx="2318385" cy="319405"/>
                <wp:effectExtent l="0" t="0" r="5715" b="4445"/>
                <wp:wrapNone/>
                <wp:docPr id="5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FAFC6C" w14:textId="77777777" w:rsidR="00A833C1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  <w:t>What is the department like?</w:t>
                            </w:r>
                          </w:p>
                          <w:p w14:paraId="37B259BB" w14:textId="77777777" w:rsidR="00A833C1" w:rsidRPr="00D656A4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595959" w:themeColor="text1" w:themeTint="A6"/>
                                <w:spacing w:val="20"/>
                                <w:w w:val="90"/>
                                <w:sz w:val="22"/>
                                <w:szCs w:val="22"/>
                              </w:rPr>
                            </w:pPr>
                          </w:p>
                          <w:p w14:paraId="50293200" w14:textId="77777777" w:rsidR="00A833C1" w:rsidRPr="001614AC" w:rsidRDefault="00A833C1" w:rsidP="004F5A02">
                            <w:pPr>
                              <w:widowControl w:val="0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1614AC">
                              <w:rPr>
                                <w:rFonts w:ascii="Arial" w:hAnsi="Arial" w:cs="Arial"/>
                                <w:color w:val="595959" w:themeColor="text1" w:themeTint="A6"/>
                                <w:spacing w:val="20"/>
                                <w:w w:val="9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77011D9" w14:textId="77777777" w:rsidR="00A833C1" w:rsidRPr="001614AC" w:rsidRDefault="00A833C1" w:rsidP="004F5A02">
                            <w:pPr>
                              <w:widowControl w:val="0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1"/>
                                <w:szCs w:val="21"/>
                              </w:rPr>
                            </w:pPr>
                          </w:p>
                          <w:p w14:paraId="0169A899" w14:textId="77777777" w:rsidR="00A833C1" w:rsidRDefault="00A833C1" w:rsidP="004F5A02">
                            <w:pPr>
                              <w:widowControl w:val="0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D75A53C" w14:textId="77777777" w:rsidR="00A833C1" w:rsidRDefault="00A833C1" w:rsidP="004F5A02">
                            <w:pPr>
                              <w:widowControl w:val="0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3550DCB8" w14:textId="77777777" w:rsidR="00A833C1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A304FB0" w14:textId="77777777" w:rsidR="00A833C1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2A6E12C4" w14:textId="77777777" w:rsidR="00A833C1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5BD2BE8C" w14:textId="77777777" w:rsidR="00A833C1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3EE4D66E" w14:textId="77777777" w:rsidR="00A833C1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6C02FE12" w14:textId="77777777" w:rsidR="00A833C1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9D9D6A6" w14:textId="77777777" w:rsidR="00A833C1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50C7D8A" w14:textId="77777777" w:rsidR="00A833C1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0B38EBCE" w14:textId="77777777" w:rsidR="00A833C1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21BAFB0E" w14:textId="77777777" w:rsidR="00A833C1" w:rsidRPr="00BE525D" w:rsidRDefault="00A833C1" w:rsidP="00BE525D">
                            <w:pPr>
                              <w:tabs>
                                <w:tab w:val="left" w:pos="851"/>
                              </w:tabs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1D3E0AED" w14:textId="77777777" w:rsidR="00A833C1" w:rsidRPr="00BE525D" w:rsidRDefault="00A833C1" w:rsidP="00BE525D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7035DA78" w14:textId="77777777" w:rsidR="00A833C1" w:rsidRDefault="00A833C1" w:rsidP="00BE525D">
                            <w:pPr>
                              <w:tabs>
                                <w:tab w:val="left" w:pos="851"/>
                              </w:tabs>
                              <w:rPr>
                                <w:rFonts w:cs="Arial"/>
                                <w:color w:val="000080"/>
                              </w:rPr>
                            </w:pPr>
                          </w:p>
                          <w:p w14:paraId="5D0B2C85" w14:textId="77777777" w:rsidR="00A833C1" w:rsidRDefault="00A833C1" w:rsidP="00BE525D">
                            <w:pPr>
                              <w:rPr>
                                <w:rFonts w:cs="Arial"/>
                                <w:color w:val="000080"/>
                              </w:rPr>
                            </w:pPr>
                          </w:p>
                          <w:p w14:paraId="10B7DF22" w14:textId="77777777" w:rsidR="00A833C1" w:rsidRPr="009767F9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36C0A" w:themeColor="accent6" w:themeShade="BF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8F7D5A5" w14:textId="77777777" w:rsidR="00A833C1" w:rsidRPr="0000160A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56CC00EB" w14:textId="77777777" w:rsidR="00A833C1" w:rsidRDefault="00A833C1" w:rsidP="009A2EA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9AC8C" id="Text Box 32" o:spid="_x0000_s1030" type="#_x0000_t202" style="position:absolute;margin-left:473.1pt;margin-top:16.75pt;width:182.55pt;height:25.1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00FAFC6C" w14:textId="77777777" w:rsidR="00A833C1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  <w:t>What is the department like?</w:t>
                      </w:r>
                    </w:p>
                    <w:p w14:paraId="37B259BB" w14:textId="77777777" w:rsidR="00A833C1" w:rsidRPr="00D656A4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595959" w:themeColor="text1" w:themeTint="A6"/>
                          <w:spacing w:val="20"/>
                          <w:w w:val="90"/>
                          <w:sz w:val="22"/>
                          <w:szCs w:val="22"/>
                        </w:rPr>
                      </w:pPr>
                    </w:p>
                    <w:p w14:paraId="50293200" w14:textId="77777777" w:rsidR="00A833C1" w:rsidRPr="001614AC" w:rsidRDefault="00A833C1" w:rsidP="004F5A02">
                      <w:pPr>
                        <w:widowControl w:val="0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1"/>
                          <w:szCs w:val="21"/>
                        </w:rPr>
                      </w:pPr>
                      <w:r w:rsidRPr="001614AC">
                        <w:rPr>
                          <w:rFonts w:ascii="Arial" w:hAnsi="Arial" w:cs="Arial"/>
                          <w:color w:val="595959" w:themeColor="text1" w:themeTint="A6"/>
                          <w:spacing w:val="20"/>
                          <w:w w:val="90"/>
                          <w:sz w:val="21"/>
                          <w:szCs w:val="21"/>
                        </w:rPr>
                        <w:t>.</w:t>
                      </w:r>
                    </w:p>
                    <w:p w14:paraId="577011D9" w14:textId="77777777" w:rsidR="00A833C1" w:rsidRPr="001614AC" w:rsidRDefault="00A833C1" w:rsidP="004F5A02">
                      <w:pPr>
                        <w:widowControl w:val="0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1"/>
                          <w:szCs w:val="21"/>
                        </w:rPr>
                      </w:pPr>
                    </w:p>
                    <w:p w14:paraId="0169A899" w14:textId="77777777" w:rsidR="00A833C1" w:rsidRDefault="00A833C1" w:rsidP="004F5A02">
                      <w:pPr>
                        <w:widowControl w:val="0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4D75A53C" w14:textId="77777777" w:rsidR="00A833C1" w:rsidRDefault="00A833C1" w:rsidP="004F5A02">
                      <w:pPr>
                        <w:widowControl w:val="0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3550DCB8" w14:textId="77777777" w:rsidR="00A833C1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7A304FB0" w14:textId="77777777" w:rsidR="00A833C1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2A6E12C4" w14:textId="77777777" w:rsidR="00A833C1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5BD2BE8C" w14:textId="77777777" w:rsidR="00A833C1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3EE4D66E" w14:textId="77777777" w:rsidR="00A833C1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6C02FE12" w14:textId="77777777" w:rsidR="00A833C1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49D9D6A6" w14:textId="77777777" w:rsidR="00A833C1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450C7D8A" w14:textId="77777777" w:rsidR="00A833C1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0B38EBCE" w14:textId="77777777" w:rsidR="00A833C1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21BAFB0E" w14:textId="77777777" w:rsidR="00A833C1" w:rsidRPr="00BE525D" w:rsidRDefault="00A833C1" w:rsidP="00BE525D">
                      <w:pPr>
                        <w:tabs>
                          <w:tab w:val="left" w:pos="851"/>
                        </w:tabs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</w:pPr>
                    </w:p>
                    <w:p w14:paraId="1D3E0AED" w14:textId="77777777" w:rsidR="00A833C1" w:rsidRPr="00BE525D" w:rsidRDefault="00A833C1" w:rsidP="00BE525D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14:paraId="7035DA78" w14:textId="77777777" w:rsidR="00A833C1" w:rsidRDefault="00A833C1" w:rsidP="00BE525D">
                      <w:pPr>
                        <w:tabs>
                          <w:tab w:val="left" w:pos="851"/>
                        </w:tabs>
                        <w:rPr>
                          <w:rFonts w:cs="Arial"/>
                          <w:color w:val="000080"/>
                        </w:rPr>
                      </w:pPr>
                    </w:p>
                    <w:p w14:paraId="5D0B2C85" w14:textId="77777777" w:rsidR="00A833C1" w:rsidRDefault="00A833C1" w:rsidP="00BE525D">
                      <w:pPr>
                        <w:rPr>
                          <w:rFonts w:cs="Arial"/>
                          <w:color w:val="000080"/>
                        </w:rPr>
                      </w:pPr>
                    </w:p>
                    <w:p w14:paraId="10B7DF22" w14:textId="77777777" w:rsidR="00A833C1" w:rsidRPr="009767F9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36C0A" w:themeColor="accent6" w:themeShade="BF"/>
                          <w:spacing w:val="20"/>
                          <w:w w:val="90"/>
                          <w:sz w:val="24"/>
                          <w:szCs w:val="24"/>
                        </w:rPr>
                      </w:pPr>
                    </w:p>
                    <w:p w14:paraId="78F7D5A5" w14:textId="77777777" w:rsidR="00A833C1" w:rsidRPr="0000160A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F792F"/>
                          <w:w w:val="90"/>
                          <w:sz w:val="24"/>
                          <w:szCs w:val="24"/>
                        </w:rPr>
                      </w:pPr>
                    </w:p>
                    <w:p w14:paraId="56CC00EB" w14:textId="77777777" w:rsidR="00A833C1" w:rsidRDefault="00A833C1" w:rsidP="009A2EA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7700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C6CF62F" wp14:editId="1B2D235F">
                <wp:simplePos x="0" y="0"/>
                <wp:positionH relativeFrom="page">
                  <wp:posOffset>1124585</wp:posOffset>
                </wp:positionH>
                <wp:positionV relativeFrom="page">
                  <wp:posOffset>96520</wp:posOffset>
                </wp:positionV>
                <wp:extent cx="2476500" cy="514350"/>
                <wp:effectExtent l="0" t="0" r="0" b="0"/>
                <wp:wrapNone/>
                <wp:docPr id="5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794810" w14:textId="77777777" w:rsidR="00A833C1" w:rsidRPr="00C67FBE" w:rsidRDefault="00A833C1" w:rsidP="00DB0C45">
                            <w:pPr>
                              <w:widowControl w:val="0"/>
                              <w:spacing w:line="520" w:lineRule="exact"/>
                              <w:rPr>
                                <w:rFonts w:ascii="Arial" w:hAnsi="Arial" w:cs="Arial"/>
                                <w:color w:val="002060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C67FBE">
                              <w:rPr>
                                <w:rFonts w:ascii="Arial" w:hAnsi="Arial" w:cs="Arial"/>
                                <w:color w:val="002060"/>
                                <w:w w:val="90"/>
                                <w:sz w:val="36"/>
                                <w:szCs w:val="36"/>
                              </w:rPr>
                              <w:t>What is the course about?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CF62F" id="Text Box 48" o:spid="_x0000_s1031" type="#_x0000_t202" style="position:absolute;margin-left:88.55pt;margin-top:7.6pt;width:195pt;height:40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61794810" w14:textId="77777777" w:rsidR="00A833C1" w:rsidRPr="00C67FBE" w:rsidRDefault="00A833C1" w:rsidP="00DB0C45">
                      <w:pPr>
                        <w:widowControl w:val="0"/>
                        <w:spacing w:line="520" w:lineRule="exact"/>
                        <w:rPr>
                          <w:rFonts w:ascii="Arial" w:hAnsi="Arial" w:cs="Arial"/>
                          <w:color w:val="002060"/>
                          <w:w w:val="90"/>
                          <w:sz w:val="36"/>
                          <w:szCs w:val="36"/>
                        </w:rPr>
                      </w:pPr>
                      <w:r w:rsidRPr="00C67FBE">
                        <w:rPr>
                          <w:rFonts w:ascii="Arial" w:hAnsi="Arial" w:cs="Arial"/>
                          <w:color w:val="002060"/>
                          <w:w w:val="90"/>
                          <w:sz w:val="36"/>
                          <w:szCs w:val="36"/>
                        </w:rPr>
                        <w:t>What is the course about?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77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B2B321" wp14:editId="3B8EB4A2">
                <wp:simplePos x="0" y="0"/>
                <wp:positionH relativeFrom="page">
                  <wp:posOffset>-365760</wp:posOffset>
                </wp:positionH>
                <wp:positionV relativeFrom="page">
                  <wp:posOffset>-62865</wp:posOffset>
                </wp:positionV>
                <wp:extent cx="1917065" cy="9601200"/>
                <wp:effectExtent l="0" t="0" r="0" b="0"/>
                <wp:wrapNone/>
                <wp:docPr id="51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17065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A96B" id="Freeform 75" o:spid="_x0000_s1026" style="position:absolute;margin-left:-28.8pt;margin-top:-4.95pt;width:150.95pt;height:75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541647,9601200;377327,9601200;0,2076017;0,0;1271957,0;541647,9601200;377327,9601200;0,2076017;0,9601200;377327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 w:rsidR="000741AA" w:rsidRPr="000741AA">
        <w:rPr>
          <w:b/>
          <w:lang w:val="en-GB"/>
        </w:rPr>
        <w:t xml:space="preserve">What skills </w:t>
      </w:r>
    </w:p>
    <w:p w14:paraId="78FCFC85" w14:textId="77777777" w:rsidR="00CA43F5" w:rsidRDefault="0076269A" w:rsidP="00CA43F5">
      <w:pPr>
        <w:rPr>
          <w:noProof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6CB474CE" wp14:editId="608508AA">
                <wp:simplePos x="0" y="0"/>
                <wp:positionH relativeFrom="page">
                  <wp:posOffset>1100214</wp:posOffset>
                </wp:positionH>
                <wp:positionV relativeFrom="page">
                  <wp:posOffset>469424</wp:posOffset>
                </wp:positionV>
                <wp:extent cx="4307949" cy="1188231"/>
                <wp:effectExtent l="0" t="0" r="0" b="0"/>
                <wp:wrapNone/>
                <wp:docPr id="4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949" cy="1188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837F5" w14:textId="77777777" w:rsidR="006B1D3E" w:rsidRDefault="00A833C1" w:rsidP="00B4600B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Units 1, 2 and 3 are </w:t>
                            </w:r>
                            <w:r w:rsidR="006B1D3E" w:rsidRPr="006B1D3E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mandatory, externally assessed</w:t>
                            </w:r>
                            <w:r w:rsidR="006B1D3E"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</w:t>
                            </w:r>
                            <w:r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core units </w:t>
                            </w:r>
                            <w:r w:rsidR="006B1D3E"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which </w:t>
                            </w:r>
                          </w:p>
                          <w:p w14:paraId="7F37A05F" w14:textId="77777777" w:rsidR="006B1D3E" w:rsidRDefault="006B1D3E" w:rsidP="00B4600B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provide an essential </w:t>
                            </w:r>
                            <w:r w:rsidR="00A833C1"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grounding in IT. A </w:t>
                            </w:r>
                            <w:r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student is then matched to an </w:t>
                            </w:r>
                          </w:p>
                          <w:p w14:paraId="14104BC9" w14:textId="77777777" w:rsidR="0076269A" w:rsidRDefault="006B1D3E" w:rsidP="00B4600B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individual pathway (Emerging Digital Technology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Practitioner; IT </w:t>
                            </w:r>
                          </w:p>
                          <w:p w14:paraId="50380774" w14:textId="77777777" w:rsidR="0076269A" w:rsidRDefault="006B1D3E" w:rsidP="00B4600B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Infrastructure </w:t>
                            </w:r>
                            <w:r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Technic</w:t>
                            </w:r>
                            <w:r w:rsidR="0076269A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i</w:t>
                            </w:r>
                            <w:r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an; Data Analyst; Application Developer) with </w:t>
                            </w:r>
                          </w:p>
                          <w:p w14:paraId="1082D824" w14:textId="77777777" w:rsidR="0076269A" w:rsidRDefault="006B1D3E" w:rsidP="00B4600B">
                            <w:pPr>
                              <w:ind w:right="-428"/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</w:pPr>
                            <w:r w:rsidRPr="006B1D3E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2"/>
                              </w:rPr>
                              <w:t>one more mandatory unit</w:t>
                            </w:r>
                            <w:r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and a </w:t>
                            </w:r>
                            <w:r w:rsidR="00A833C1"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wide variety of ‘specialist’ units available </w:t>
                            </w:r>
                          </w:p>
                          <w:p w14:paraId="06AA9F3E" w14:textId="77777777" w:rsidR="00A833C1" w:rsidRPr="00663AE1" w:rsidRDefault="00A833C1" w:rsidP="00B4600B">
                            <w:pPr>
                              <w:ind w:right="-428"/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to make up the </w:t>
                            </w:r>
                            <w:r w:rsidR="00497579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>FIVE</w:t>
                            </w:r>
                            <w:r w:rsidRPr="006B1D3E">
                              <w:rPr>
                                <w:rFonts w:ascii="Arial" w:hAnsi="Arial" w:cs="Arial"/>
                                <w:color w:val="595959" w:themeColor="text1" w:themeTint="A6"/>
                                <w:szCs w:val="22"/>
                              </w:rPr>
                              <w:t xml:space="preserve"> required units. </w:t>
                            </w:r>
                            <w:r w:rsidR="0076269A" w:rsidRPr="00B461A6">
                              <w:rPr>
                                <w:rFonts w:ascii="Arial" w:hAnsi="Arial" w:cs="Arial"/>
                                <w:color w:val="8064A2" w:themeColor="accent4"/>
                                <w:szCs w:val="22"/>
                              </w:rPr>
                              <w:t>S</w:t>
                            </w:r>
                            <w:r w:rsidR="00CA43F5" w:rsidRPr="00B461A6">
                              <w:rPr>
                                <w:rFonts w:ascii="Arial" w:hAnsi="Arial" w:cs="Arial"/>
                                <w:color w:val="8064A2" w:themeColor="accent4"/>
                                <w:szCs w:val="22"/>
                              </w:rPr>
                              <w:t>ee the diagram</w:t>
                            </w:r>
                            <w:r w:rsidRPr="00B461A6">
                              <w:rPr>
                                <w:rFonts w:ascii="Arial" w:hAnsi="Arial" w:cs="Arial"/>
                                <w:color w:val="8064A2" w:themeColor="accent4"/>
                                <w:szCs w:val="22"/>
                              </w:rPr>
                              <w:t xml:space="preserve"> below</w:t>
                            </w:r>
                            <w:r w:rsidR="0076269A" w:rsidRPr="00B461A6">
                              <w:rPr>
                                <w:rFonts w:ascii="Arial" w:hAnsi="Arial" w:cs="Arial"/>
                                <w:color w:val="8064A2" w:themeColor="accent4"/>
                                <w:szCs w:val="22"/>
                              </w:rPr>
                              <w:t>:</w:t>
                            </w:r>
                            <w:r w:rsidR="0076269A" w:rsidRPr="00B461A6">
                              <w:rPr>
                                <w:rFonts w:ascii="Arial" w:hAnsi="Arial" w:cs="Arial"/>
                                <w:color w:val="8064A2" w:themeColor="accent4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  <w:p w14:paraId="5AABCFE9" w14:textId="77777777" w:rsidR="00A833C1" w:rsidRPr="004F5A02" w:rsidRDefault="00A833C1" w:rsidP="001614AC">
                            <w:pPr>
                              <w:widowControl w:val="0"/>
                              <w:rPr>
                                <w:rFonts w:ascii="Arial" w:hAnsi="Arial" w:cs="Arial"/>
                                <w:color w:val="676767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474CE" id="Text Box 50" o:spid="_x0000_s1032" type="#_x0000_t202" style="position:absolute;margin-left:86.65pt;margin-top:36.95pt;width:339.2pt;height:93.5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7E6837F5" w14:textId="77777777" w:rsidR="006B1D3E" w:rsidRDefault="00A833C1" w:rsidP="00B4600B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Units 1, 2 and 3 are </w:t>
                      </w:r>
                      <w:r w:rsidR="006B1D3E" w:rsidRPr="006B1D3E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2"/>
                        </w:rPr>
                        <w:t>mandatory, externally assessed</w:t>
                      </w:r>
                      <w:r w:rsidR="006B1D3E"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</w:t>
                      </w:r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core units </w:t>
                      </w:r>
                      <w:r w:rsidR="006B1D3E"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which </w:t>
                      </w:r>
                    </w:p>
                    <w:p w14:paraId="7F37A05F" w14:textId="77777777" w:rsidR="006B1D3E" w:rsidRDefault="006B1D3E" w:rsidP="00B4600B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provide</w:t>
                      </w:r>
                      <w:proofErr w:type="gramEnd"/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an essential </w:t>
                      </w:r>
                      <w:r w:rsidR="00A833C1"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grounding in IT. A </w:t>
                      </w:r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student is then matched to an </w:t>
                      </w:r>
                    </w:p>
                    <w:p w14:paraId="14104BC9" w14:textId="77777777" w:rsidR="0076269A" w:rsidRDefault="006B1D3E" w:rsidP="00B4600B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individual</w:t>
                      </w:r>
                      <w:proofErr w:type="gramEnd"/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pathway (Emerging Digital Technology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Practitioner; IT </w:t>
                      </w:r>
                    </w:p>
                    <w:p w14:paraId="50380774" w14:textId="77777777" w:rsidR="0076269A" w:rsidRDefault="006B1D3E" w:rsidP="00B4600B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Infrastructure </w:t>
                      </w:r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Technic</w:t>
                      </w:r>
                      <w:r w:rsidR="0076269A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i</w:t>
                      </w:r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an; Data Analyst; Application Developer) with </w:t>
                      </w:r>
                    </w:p>
                    <w:p w14:paraId="1082D824" w14:textId="77777777" w:rsidR="0076269A" w:rsidRDefault="006B1D3E" w:rsidP="00B4600B">
                      <w:pPr>
                        <w:ind w:right="-428"/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</w:pPr>
                      <w:proofErr w:type="gramStart"/>
                      <w:r w:rsidRPr="006B1D3E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2"/>
                        </w:rPr>
                        <w:t>one</w:t>
                      </w:r>
                      <w:proofErr w:type="gramEnd"/>
                      <w:r w:rsidRPr="006B1D3E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2"/>
                        </w:rPr>
                        <w:t xml:space="preserve"> more mandatory unit</w:t>
                      </w:r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and a </w:t>
                      </w:r>
                      <w:r w:rsidR="00A833C1"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wide variety of ‘specialist’ units available </w:t>
                      </w:r>
                    </w:p>
                    <w:p w14:paraId="06AA9F3E" w14:textId="77777777" w:rsidR="00A833C1" w:rsidRPr="00663AE1" w:rsidRDefault="00A833C1" w:rsidP="00B4600B">
                      <w:pPr>
                        <w:ind w:right="-428"/>
                        <w:rPr>
                          <w:rFonts w:ascii="Arial" w:hAnsi="Arial" w:cs="Arial"/>
                          <w:color w:val="FF0000"/>
                          <w:sz w:val="21"/>
                          <w:szCs w:val="21"/>
                        </w:rPr>
                      </w:pPr>
                      <w:proofErr w:type="gramStart"/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to</w:t>
                      </w:r>
                      <w:proofErr w:type="gramEnd"/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make up the </w:t>
                      </w:r>
                      <w:r w:rsidR="00497579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>FIVE</w:t>
                      </w:r>
                      <w:r w:rsidRPr="006B1D3E">
                        <w:rPr>
                          <w:rFonts w:ascii="Arial" w:hAnsi="Arial" w:cs="Arial"/>
                          <w:color w:val="595959" w:themeColor="text1" w:themeTint="A6"/>
                          <w:szCs w:val="22"/>
                        </w:rPr>
                        <w:t xml:space="preserve"> required units. </w:t>
                      </w:r>
                      <w:r w:rsidR="0076269A" w:rsidRPr="00B461A6">
                        <w:rPr>
                          <w:rFonts w:ascii="Arial" w:hAnsi="Arial" w:cs="Arial"/>
                          <w:color w:val="8064A2" w:themeColor="accent4"/>
                          <w:szCs w:val="22"/>
                        </w:rPr>
                        <w:t>S</w:t>
                      </w:r>
                      <w:r w:rsidR="00CA43F5" w:rsidRPr="00B461A6">
                        <w:rPr>
                          <w:rFonts w:ascii="Arial" w:hAnsi="Arial" w:cs="Arial"/>
                          <w:color w:val="8064A2" w:themeColor="accent4"/>
                          <w:szCs w:val="22"/>
                        </w:rPr>
                        <w:t>ee the diagram</w:t>
                      </w:r>
                      <w:r w:rsidRPr="00B461A6">
                        <w:rPr>
                          <w:rFonts w:ascii="Arial" w:hAnsi="Arial" w:cs="Arial"/>
                          <w:color w:val="8064A2" w:themeColor="accent4"/>
                          <w:szCs w:val="22"/>
                        </w:rPr>
                        <w:t xml:space="preserve"> below</w:t>
                      </w:r>
                      <w:r w:rsidR="0076269A" w:rsidRPr="00B461A6">
                        <w:rPr>
                          <w:rFonts w:ascii="Arial" w:hAnsi="Arial" w:cs="Arial"/>
                          <w:color w:val="8064A2" w:themeColor="accent4"/>
                          <w:szCs w:val="22"/>
                        </w:rPr>
                        <w:t>:</w:t>
                      </w:r>
                      <w:r w:rsidR="0076269A" w:rsidRPr="00B461A6">
                        <w:rPr>
                          <w:rFonts w:ascii="Arial" w:hAnsi="Arial" w:cs="Arial"/>
                          <w:color w:val="8064A2" w:themeColor="accent4"/>
                          <w:sz w:val="21"/>
                          <w:szCs w:val="21"/>
                        </w:rPr>
                        <w:t xml:space="preserve">  </w:t>
                      </w:r>
                    </w:p>
                    <w:p w14:paraId="5AABCFE9" w14:textId="77777777" w:rsidR="00A833C1" w:rsidRPr="004F5A02" w:rsidRDefault="00A833C1" w:rsidP="001614AC">
                      <w:pPr>
                        <w:widowControl w:val="0"/>
                        <w:rPr>
                          <w:rFonts w:ascii="Arial" w:hAnsi="Arial" w:cs="Arial"/>
                          <w:color w:val="676767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238E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46B82E" wp14:editId="6C146FCF">
                <wp:simplePos x="0" y="0"/>
                <wp:positionH relativeFrom="column">
                  <wp:posOffset>5727700</wp:posOffset>
                </wp:positionH>
                <wp:positionV relativeFrom="paragraph">
                  <wp:posOffset>126365</wp:posOffset>
                </wp:positionV>
                <wp:extent cx="2425065" cy="7000875"/>
                <wp:effectExtent l="0" t="0" r="0" b="0"/>
                <wp:wrapNone/>
                <wp:docPr id="4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06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8661F" w14:textId="30AE26B0" w:rsidR="00A833C1" w:rsidRDefault="00A833C1" w:rsidP="004F5A02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T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wo dedicated, fully equipped computing rooms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,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workshop and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office within the College main building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form the D</w:t>
                            </w:r>
                            <w:r w:rsidR="00F15E5C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igital &amp; Creative Technology (D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CT</w:t>
                            </w:r>
                            <w:r w:rsidR="00F15E5C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department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.  The</w:t>
                            </w:r>
                            <w:r w:rsidR="00F15E5C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department boasts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spacious and extremely well resourced</w:t>
                            </w:r>
                            <w:r w:rsidR="00F15E5C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classrooms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interactive whiteboard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, games and animation technologies,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fully equipped with modern personal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computers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loaded with up-to-date business and creative design </w:t>
                            </w:r>
                            <w:r w:rsidR="00F15E5C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computer prog</w:t>
                            </w:r>
                            <w:r w:rsidR="0076269A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r</w:t>
                            </w:r>
                            <w:r w:rsidR="00F15E5C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ams.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The computers are all connected to the College network, which provides access to the Internet, and V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irtual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earning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nvironment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(Godalming Online).  The contents of each room are monitored and maintained by a team of College computer technicians. 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The department boasts its own (ex-student) IT </w:t>
                            </w:r>
                            <w:r w:rsidR="003D7DED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trainee t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echnician ready to loan/help</w:t>
                            </w:r>
                            <w:r w:rsidR="003D7DED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students</w:t>
                            </w:r>
                            <w:r w:rsidR="00F15E5C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;</w:t>
                            </w:r>
                            <w:r w:rsidR="00102AF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a wide v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ariety of equipment such as </w:t>
                            </w:r>
                            <w:r w:rsidR="003D7DED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VR computer and headset,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email-scanners, colour laser printers, DVDRWs, digital camera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s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, graphics tablets and web cams.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Students are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provided with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their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own secure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IT storage and email account. We recommend you bring along your own memory device </w:t>
                            </w:r>
                            <w:r w:rsidR="00102AF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as an additional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safeguard </w:t>
                            </w:r>
                            <w:r w:rsidR="00102AF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for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your work.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  <w:p w14:paraId="6DA258F3" w14:textId="77777777" w:rsidR="00A833C1" w:rsidRDefault="00A833C1" w:rsidP="004F5A02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</w:p>
                          <w:p w14:paraId="083B4A22" w14:textId="77777777" w:rsidR="00A833C1" w:rsidRDefault="00A833C1" w:rsidP="004F5A02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The DCT workshop is available throughout the course</w:t>
                            </w:r>
                            <w:r w:rsidR="00F15E5C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.  It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particular</w:t>
                            </w:r>
                            <w:r w:rsidR="00102AF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ly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supports one of the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core units – </w:t>
                            </w:r>
                            <w:r w:rsidR="00671003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Fundamentals of IT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.  </w:t>
                            </w:r>
                            <w:r w:rsidR="00671003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In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this unit students </w:t>
                            </w:r>
                            <w:r w:rsidR="00671003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identify, 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maintain and upgrade software and hardware, before finally benchmark assessing the effects o</w:t>
                            </w:r>
                            <w:r w:rsidR="00671003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n performance</w:t>
                            </w:r>
                            <w:r w:rsidRPr="004F5A02"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.  </w:t>
                            </w:r>
                          </w:p>
                          <w:p w14:paraId="6597A489" w14:textId="77777777" w:rsidR="00A833C1" w:rsidRDefault="00A833C1" w:rsidP="004F5A02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</w:p>
                          <w:p w14:paraId="058FFFBA" w14:textId="77777777" w:rsidR="00A833C1" w:rsidRPr="00671003" w:rsidRDefault="00B11BB4" w:rsidP="00B11BB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</w:rPr>
                              <w:t>During Year 1 you will be involved in a week of work experience.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6B82E" id="Text Box 20" o:spid="_x0000_s1033" type="#_x0000_t202" style="position:absolute;margin-left:451pt;margin-top:9.95pt;width:190.95pt;height:55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" filled="f" stroked="f" strokeweight=".5pt">
                <v:path arrowok="t"/>
                <v:textbox>
                  <w:txbxContent>
                    <w:p w14:paraId="0BE8661F" w14:textId="30AE26B0" w:rsidR="00A833C1" w:rsidRDefault="00A833C1" w:rsidP="004F5A02">
                      <w:pP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T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wo dedicated, fully equipped computing rooms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,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a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workshop and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office within the College main building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form the D</w:t>
                      </w:r>
                      <w:r w:rsidR="00F15E5C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igital &amp; Creative Technology (D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CT</w:t>
                      </w:r>
                      <w:r w:rsidR="00F15E5C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department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.  The</w:t>
                      </w:r>
                      <w:r w:rsidR="00F15E5C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department boasts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spacious and extremely well resourced</w:t>
                      </w:r>
                      <w:r w:rsidR="00F15E5C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classrooms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-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interactive whiteboard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, games and animation technologies,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fully equipped with modern personal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computers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loaded with up-to-date business and creative design </w:t>
                      </w:r>
                      <w:r w:rsidR="00F15E5C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computer prog</w:t>
                      </w:r>
                      <w:r w:rsidR="0076269A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r</w:t>
                      </w:r>
                      <w:r w:rsidR="00F15E5C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ams.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The computers are all connected to the College network, which provides access to the Internet, and V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irtual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earning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nvironment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(</w:t>
                      </w:r>
                      <w:proofErr w:type="spellStart"/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Godalming</w:t>
                      </w:r>
                      <w:proofErr w:type="spellEnd"/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Online).  The contents of each room are monitored and maintained by a team of College computer technicians. 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The department boasts its own (ex-student) IT </w:t>
                      </w:r>
                      <w:r w:rsidR="003D7DED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trainee t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echnician ready to loan/help</w:t>
                      </w:r>
                      <w:r w:rsidR="003D7DED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students</w:t>
                      </w:r>
                      <w:r w:rsidR="00F15E5C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;</w:t>
                      </w:r>
                      <w:r w:rsidR="00102AF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a wide v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ariety of equipment such as </w:t>
                      </w:r>
                      <w:r w:rsidR="003D7DED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VR computer and headset,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email-scanners, </w:t>
                      </w:r>
                      <w:proofErr w:type="spellStart"/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colour</w:t>
                      </w:r>
                      <w:proofErr w:type="spellEnd"/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laser printers, DVDRWs, digital camera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s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, graphics tablets and web cams.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Students are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provided with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their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own secure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IT storage and email account. We recommend you bring along your own memory device </w:t>
                      </w:r>
                      <w:r w:rsidR="00102AF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as an additional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safeguard </w:t>
                      </w:r>
                      <w:r w:rsidR="00102AF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for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your work.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 </w:t>
                      </w:r>
                    </w:p>
                    <w:p w14:paraId="6DA258F3" w14:textId="77777777" w:rsidR="00A833C1" w:rsidRDefault="00A833C1" w:rsidP="004F5A02">
                      <w:pP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</w:pPr>
                    </w:p>
                    <w:p w14:paraId="083B4A22" w14:textId="77777777" w:rsidR="00A833C1" w:rsidRDefault="00A833C1" w:rsidP="004F5A02">
                      <w:pP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The DCT workshop is available throughout the course</w:t>
                      </w:r>
                      <w:r w:rsidR="00F15E5C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.  It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particular</w:t>
                      </w:r>
                      <w:r w:rsidR="00102AF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ly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supports one of the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core units – </w:t>
                      </w:r>
                      <w:r w:rsidR="00671003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Fundamentals of IT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.  </w:t>
                      </w:r>
                      <w:r w:rsidR="00671003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In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 this unit students </w:t>
                      </w:r>
                      <w:r w:rsidR="00671003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identify, 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maintain and upgrade software and hardware, before finally benchmark assessing the effects o</w:t>
                      </w:r>
                      <w:r w:rsidR="00671003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n performance</w:t>
                      </w:r>
                      <w:r w:rsidRPr="004F5A02"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 xml:space="preserve">.  </w:t>
                      </w:r>
                    </w:p>
                    <w:p w14:paraId="6597A489" w14:textId="77777777" w:rsidR="00A833C1" w:rsidRDefault="00A833C1" w:rsidP="004F5A02">
                      <w:pP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</w:pPr>
                    </w:p>
                    <w:p w14:paraId="058FFFBA" w14:textId="77777777" w:rsidR="00A833C1" w:rsidRPr="00671003" w:rsidRDefault="00B11BB4" w:rsidP="00B11BB4">
                      <w:pP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During Year 1 you will be involved in a week of work experience.</w:t>
                      </w:r>
                    </w:p>
                  </w:txbxContent>
                </v:textbox>
              </v:shape>
            </w:pict>
          </mc:Fallback>
        </mc:AlternateContent>
      </w:r>
      <w:r w:rsidR="00CA43F5">
        <w:rPr>
          <w:noProof/>
          <w:lang w:val="en-GB" w:eastAsia="en-GB"/>
        </w:rPr>
        <w:t xml:space="preserve">                                                                  </w:t>
      </w:r>
    </w:p>
    <w:p w14:paraId="1C70798C" w14:textId="77777777" w:rsidR="00CA43F5" w:rsidRDefault="00CA43F5" w:rsidP="00CA43F5">
      <w:pPr>
        <w:rPr>
          <w:noProof/>
          <w:lang w:val="en-GB" w:eastAsia="en-GB"/>
        </w:rPr>
      </w:pPr>
    </w:p>
    <w:p w14:paraId="21F3B3D2" w14:textId="77777777" w:rsidR="00CA43F5" w:rsidRDefault="00CA43F5" w:rsidP="00CA43F5">
      <w:pPr>
        <w:rPr>
          <w:noProof/>
          <w:lang w:val="en-GB" w:eastAsia="en-GB"/>
        </w:rPr>
      </w:pPr>
    </w:p>
    <w:p w14:paraId="1D464F77" w14:textId="77777777" w:rsidR="00CA43F5" w:rsidRDefault="00CA43F5" w:rsidP="00CA43F5">
      <w:pPr>
        <w:rPr>
          <w:noProof/>
          <w:lang w:val="en-GB" w:eastAsia="en-GB"/>
        </w:rPr>
      </w:pPr>
    </w:p>
    <w:p w14:paraId="2D634958" w14:textId="77777777" w:rsidR="00CA43F5" w:rsidRDefault="00CA43F5" w:rsidP="00CA43F5">
      <w:pPr>
        <w:rPr>
          <w:noProof/>
          <w:lang w:val="en-GB" w:eastAsia="en-GB"/>
        </w:rPr>
      </w:pPr>
    </w:p>
    <w:p w14:paraId="550188E3" w14:textId="77777777" w:rsidR="00CA43F5" w:rsidRDefault="00CA43F5" w:rsidP="00CA43F5">
      <w:pPr>
        <w:rPr>
          <w:noProof/>
          <w:lang w:val="en-GB" w:eastAsia="en-GB"/>
        </w:rPr>
      </w:pPr>
    </w:p>
    <w:p w14:paraId="36ED5717" w14:textId="77777777" w:rsidR="00CA43F5" w:rsidRDefault="00CA43F5" w:rsidP="00CA43F5">
      <w:pPr>
        <w:rPr>
          <w:noProof/>
          <w:lang w:val="en-GB" w:eastAsia="en-GB"/>
        </w:rPr>
      </w:pPr>
    </w:p>
    <w:p w14:paraId="4A32D30A" w14:textId="77777777" w:rsidR="00CA43F5" w:rsidRDefault="00CA43F5" w:rsidP="00CA43F5">
      <w:pPr>
        <w:rPr>
          <w:noProof/>
          <w:lang w:val="en-GB" w:eastAsia="en-GB"/>
        </w:rPr>
      </w:pPr>
    </w:p>
    <w:p w14:paraId="1AD6FDA1" w14:textId="77777777" w:rsidR="00CA43F5" w:rsidRDefault="00CA43F5" w:rsidP="00CA43F5">
      <w:pPr>
        <w:rPr>
          <w:noProof/>
          <w:lang w:val="en-GB" w:eastAsia="en-GB"/>
        </w:rPr>
      </w:pPr>
    </w:p>
    <w:p w14:paraId="44CCB88B" w14:textId="77777777" w:rsidR="005F70E4" w:rsidRDefault="00E36278" w:rsidP="00CA43F5">
      <w:r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71253C1" wp14:editId="4524012F">
                <wp:simplePos x="0" y="0"/>
                <wp:positionH relativeFrom="page">
                  <wp:posOffset>8763000</wp:posOffset>
                </wp:positionH>
                <wp:positionV relativeFrom="page">
                  <wp:posOffset>5020310</wp:posOffset>
                </wp:positionV>
                <wp:extent cx="1544320" cy="2378710"/>
                <wp:effectExtent l="0" t="0" r="0" b="2540"/>
                <wp:wrapNone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237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B66798" w14:textId="77777777" w:rsidR="00671003" w:rsidRPr="00671003" w:rsidRDefault="00A833C1" w:rsidP="00671003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NB. </w:t>
                            </w:r>
                            <w:r w:rsid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The Cambridge Technicals</w:t>
                            </w:r>
                            <w:r w:rsidR="00671003"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Level 3 </w:t>
                            </w:r>
                          </w:p>
                          <w:p w14:paraId="66B13305" w14:textId="77777777" w:rsidR="00671003" w:rsidRPr="00671003" w:rsidRDefault="00671003" w:rsidP="00671003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Information Technology</w:t>
                            </w:r>
                          </w:p>
                          <w:p w14:paraId="36FF3855" w14:textId="77777777" w:rsidR="00AF3856" w:rsidRDefault="00AF3856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Introductory </w:t>
                            </w:r>
                            <w:r w:rsidR="00671003"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Diploma </w:t>
                            </w:r>
                            <w:r w:rsidR="00E3627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820F5D5" w14:textId="77777777" w:rsidR="00AF3856" w:rsidRDefault="00671003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course is </w:t>
                            </w:r>
                            <w:r w:rsidR="00A833C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</w:t>
                            </w:r>
                            <w:r w:rsidR="00A833C1" w:rsidRPr="00992A1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he</w:t>
                            </w:r>
                            <w:r w:rsidR="00A833C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A833C1" w:rsidRPr="00992A1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equivalent of</w:t>
                            </w:r>
                            <w:r w:rsidR="00AF385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383EE3B" w14:textId="77777777" w:rsidR="00AF3856" w:rsidRDefault="00AF3856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ONE A </w:t>
                            </w:r>
                            <w:r w:rsidR="00A833C1" w:rsidRPr="00992A1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level.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 </w:t>
                            </w:r>
                            <w:r w:rsidR="00A833C1" w:rsidRPr="00992A1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It is </w:t>
                            </w:r>
                          </w:p>
                          <w:p w14:paraId="17571F09" w14:textId="77777777" w:rsidR="00AF3856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important to</w:t>
                            </w:r>
                            <w:r w:rsidR="00AF385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992A1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note that this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course </w:t>
                            </w:r>
                            <w:r w:rsidRPr="00992A1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is enrolled as a </w:t>
                            </w:r>
                          </w:p>
                          <w:p w14:paraId="044E4855" w14:textId="77777777" w:rsidR="00AF3856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2-</w:t>
                            </w:r>
                            <w:r w:rsidRPr="00992A1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year</w:t>
                            </w:r>
                            <w:r w:rsidR="00AF385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992A1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course, but does</w:t>
                            </w:r>
                            <w:r w:rsidR="00E3627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A3990DD" w14:textId="77777777" w:rsidR="00AF3856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have a part qualification </w:t>
                            </w:r>
                          </w:p>
                          <w:p w14:paraId="1D7739AA" w14:textId="77777777" w:rsidR="00AF3856" w:rsidRDefault="00A833C1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92A1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at the end of year 1 (</w:t>
                            </w:r>
                            <w:r w:rsid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Cambridge Technicals </w:t>
                            </w:r>
                          </w:p>
                          <w:p w14:paraId="01EBFE43" w14:textId="77777777" w:rsidR="00A833C1" w:rsidRPr="00992A1F" w:rsidRDefault="00671003" w:rsidP="00992A1F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Level 3 </w:t>
                            </w:r>
                            <w:r w:rsidR="00AF385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Certificate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 IT).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253C1" id="Text Box 54" o:spid="_x0000_s1034" type="#_x0000_t202" style="position:absolute;margin-left:690pt;margin-top:395.3pt;width:121.6pt;height:187.3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6EB66798" w14:textId="77777777" w:rsidR="00671003" w:rsidRPr="00671003" w:rsidRDefault="00A833C1" w:rsidP="00671003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NB. </w:t>
                      </w:r>
                      <w:r w:rsid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The Cambridge </w:t>
                      </w:r>
                      <w:proofErr w:type="spellStart"/>
                      <w:r w:rsidR="00671003">
                        <w:rPr>
                          <w:rFonts w:ascii="Arial" w:hAnsi="Arial" w:cs="Arial"/>
                          <w:color w:val="FFFFFF" w:themeColor="background1"/>
                        </w:rPr>
                        <w:t>Technicals</w:t>
                      </w:r>
                      <w:proofErr w:type="spellEnd"/>
                      <w:r w:rsidR="00671003"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Level 3 </w:t>
                      </w:r>
                    </w:p>
                    <w:p w14:paraId="66B13305" w14:textId="77777777" w:rsidR="00671003" w:rsidRPr="00671003" w:rsidRDefault="00671003" w:rsidP="00671003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Information Technology</w:t>
                      </w:r>
                    </w:p>
                    <w:p w14:paraId="36FF3855" w14:textId="77777777" w:rsidR="00AF3856" w:rsidRDefault="00AF3856" w:rsidP="00992A1F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Introductory </w:t>
                      </w:r>
                      <w:r w:rsidR="00671003"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Diploma </w:t>
                      </w:r>
                      <w:r w:rsidR="00E3627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  <w:p w14:paraId="7820F5D5" w14:textId="77777777" w:rsidR="00AF3856" w:rsidRDefault="00671003" w:rsidP="00992A1F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course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is </w:t>
                      </w:r>
                      <w:r w:rsidR="00A833C1">
                        <w:rPr>
                          <w:rFonts w:ascii="Arial" w:hAnsi="Arial" w:cs="Arial"/>
                          <w:color w:val="FFFFFF" w:themeColor="background1"/>
                        </w:rPr>
                        <w:t>t</w:t>
                      </w:r>
                      <w:r w:rsidR="00A833C1" w:rsidRPr="00992A1F">
                        <w:rPr>
                          <w:rFonts w:ascii="Arial" w:hAnsi="Arial" w:cs="Arial"/>
                          <w:color w:val="FFFFFF" w:themeColor="background1"/>
                        </w:rPr>
                        <w:t>he</w:t>
                      </w:r>
                      <w:r w:rsidR="00A833C1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A833C1" w:rsidRPr="00992A1F">
                        <w:rPr>
                          <w:rFonts w:ascii="Arial" w:hAnsi="Arial" w:cs="Arial"/>
                          <w:color w:val="FFFFFF" w:themeColor="background1"/>
                        </w:rPr>
                        <w:t>equivalent of</w:t>
                      </w:r>
                      <w:r w:rsidR="00AF385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  <w:p w14:paraId="2383EE3B" w14:textId="77777777" w:rsidR="00AF3856" w:rsidRDefault="00AF3856" w:rsidP="00992A1F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ONE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A833C1" w:rsidRPr="00992A1F">
                        <w:rPr>
                          <w:rFonts w:ascii="Arial" w:hAnsi="Arial" w:cs="Arial"/>
                          <w:color w:val="FFFFFF" w:themeColor="background1"/>
                        </w:rPr>
                        <w:t>level.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 </w:t>
                      </w:r>
                      <w:r w:rsidR="00A833C1" w:rsidRPr="00992A1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It is </w:t>
                      </w:r>
                    </w:p>
                    <w:p w14:paraId="17571F09" w14:textId="77777777" w:rsidR="00AF3856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992A1F">
                        <w:rPr>
                          <w:rFonts w:ascii="Arial" w:hAnsi="Arial" w:cs="Arial"/>
                          <w:color w:val="FFFFFF" w:themeColor="background1"/>
                        </w:rPr>
                        <w:t>important</w:t>
                      </w:r>
                      <w:proofErr w:type="gramEnd"/>
                      <w:r w:rsidRPr="00992A1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to</w:t>
                      </w:r>
                      <w:r w:rsidR="00AF385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992A1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note that this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course </w:t>
                      </w:r>
                      <w:r w:rsidRPr="00992A1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is enrolled as a </w:t>
                      </w:r>
                    </w:p>
                    <w:p w14:paraId="044E4855" w14:textId="77777777" w:rsidR="00AF3856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2-</w:t>
                      </w:r>
                      <w:r w:rsidRPr="00992A1F">
                        <w:rPr>
                          <w:rFonts w:ascii="Arial" w:hAnsi="Arial" w:cs="Arial"/>
                          <w:color w:val="FFFFFF" w:themeColor="background1"/>
                        </w:rPr>
                        <w:t>year</w:t>
                      </w:r>
                      <w:r w:rsidR="00AF385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992A1F">
                        <w:rPr>
                          <w:rFonts w:ascii="Arial" w:hAnsi="Arial" w:cs="Arial"/>
                          <w:color w:val="FFFFFF" w:themeColor="background1"/>
                        </w:rPr>
                        <w:t>course, but does</w:t>
                      </w:r>
                      <w:r w:rsidR="00E3627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  <w:p w14:paraId="4A3990DD" w14:textId="77777777" w:rsidR="00AF3856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992A1F">
                        <w:rPr>
                          <w:rFonts w:ascii="Arial" w:hAnsi="Arial" w:cs="Arial"/>
                          <w:color w:val="FFFFFF" w:themeColor="background1"/>
                        </w:rPr>
                        <w:t>have</w:t>
                      </w:r>
                      <w:proofErr w:type="gramEnd"/>
                      <w:r w:rsidRPr="00992A1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 part qualification </w:t>
                      </w:r>
                    </w:p>
                    <w:p w14:paraId="1D7739AA" w14:textId="77777777" w:rsidR="00AF3856" w:rsidRDefault="00A833C1" w:rsidP="00992A1F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992A1F">
                        <w:rPr>
                          <w:rFonts w:ascii="Arial" w:hAnsi="Arial" w:cs="Arial"/>
                          <w:color w:val="FFFFFF" w:themeColor="background1"/>
                        </w:rPr>
                        <w:t>at</w:t>
                      </w:r>
                      <w:proofErr w:type="gramEnd"/>
                      <w:r w:rsidRPr="00992A1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the end of year 1 (</w:t>
                      </w:r>
                      <w:r w:rsid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Cambridge </w:t>
                      </w:r>
                      <w:proofErr w:type="spellStart"/>
                      <w:r w:rsidR="00671003">
                        <w:rPr>
                          <w:rFonts w:ascii="Arial" w:hAnsi="Arial" w:cs="Arial"/>
                          <w:color w:val="FFFFFF" w:themeColor="background1"/>
                        </w:rPr>
                        <w:t>Technicals</w:t>
                      </w:r>
                      <w:proofErr w:type="spellEnd"/>
                      <w:r w:rsid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  <w:p w14:paraId="01EBFE43" w14:textId="77777777" w:rsidR="00A833C1" w:rsidRPr="00992A1F" w:rsidRDefault="00671003" w:rsidP="00992A1F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Level 3 </w:t>
                      </w:r>
                      <w:r w:rsidR="00AF385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Certificate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 IT).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43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4E3B66" wp14:editId="01496AEF">
                <wp:simplePos x="0" y="0"/>
                <wp:positionH relativeFrom="column">
                  <wp:posOffset>812800</wp:posOffset>
                </wp:positionH>
                <wp:positionV relativeFrom="paragraph">
                  <wp:posOffset>4358640</wp:posOffset>
                </wp:positionV>
                <wp:extent cx="4511675" cy="12642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264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22D19" w14:textId="77777777" w:rsidR="00A833C1" w:rsidRDefault="00A833C1" w:rsidP="00A1505B">
                            <w:pPr>
                              <w:pStyle w:val="BodyText"/>
                              <w:jc w:val="left"/>
                              <w:rPr>
                                <w:color w:val="E36C0A" w:themeColor="accent6" w:themeShade="BF"/>
                                <w:sz w:val="24"/>
                              </w:rPr>
                            </w:pPr>
                            <w:r w:rsidRPr="00803E87">
                              <w:rPr>
                                <w:color w:val="E36C0A" w:themeColor="accent6" w:themeShade="BF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E36C0A" w:themeColor="accent6" w:themeShade="BF"/>
                                <w:sz w:val="24"/>
                              </w:rPr>
                              <w:t xml:space="preserve"> are the entry requirements</w:t>
                            </w:r>
                            <w:r w:rsidRPr="00803E87">
                              <w:rPr>
                                <w:color w:val="E36C0A" w:themeColor="accent6" w:themeShade="BF"/>
                                <w:sz w:val="24"/>
                              </w:rPr>
                              <w:t>?</w:t>
                            </w:r>
                          </w:p>
                          <w:p w14:paraId="4178C99C" w14:textId="77777777" w:rsidR="00A833C1" w:rsidRPr="00243772" w:rsidRDefault="00A833C1" w:rsidP="004F5A02">
                            <w:pPr>
                              <w:ind w:right="-428"/>
                              <w:rPr>
                                <w:rFonts w:cs="Arial"/>
                                <w:color w:val="000080"/>
                              </w:rPr>
                            </w:pPr>
                          </w:p>
                          <w:p w14:paraId="51DB41FC" w14:textId="023CE7EF" w:rsidR="00A833C1" w:rsidRPr="00A878BF" w:rsidRDefault="00A833C1" w:rsidP="00992A1F">
                            <w:pPr>
                              <w:pStyle w:val="BodyText"/>
                              <w:jc w:val="left"/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A878BF"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  <w:t xml:space="preserve">A minimum </w:t>
                            </w:r>
                            <w:r w:rsidR="003D7DED"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  <w:t xml:space="preserve">of five GCSE subjects at Grade </w:t>
                            </w:r>
                            <w:r w:rsidR="00663AE1"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  <w:t>4</w:t>
                            </w:r>
                            <w:r w:rsidRPr="00A878BF"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  <w:t xml:space="preserve"> or above, including </w:t>
                            </w:r>
                          </w:p>
                          <w:p w14:paraId="637F31FE" w14:textId="7144E986" w:rsidR="00A833C1" w:rsidRPr="00A878BF" w:rsidRDefault="0041055E" w:rsidP="00992A1F">
                            <w:pPr>
                              <w:pStyle w:val="BodyText"/>
                              <w:jc w:val="left"/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  <w:t>English and Mathematics.</w:t>
                            </w:r>
                            <w:bookmarkStart w:id="0" w:name="_GoBack"/>
                            <w:bookmarkEnd w:id="0"/>
                          </w:p>
                          <w:p w14:paraId="21ADC820" w14:textId="77777777" w:rsidR="00A833C1" w:rsidRPr="00A878BF" w:rsidRDefault="00A833C1" w:rsidP="00992A1F">
                            <w:pPr>
                              <w:pStyle w:val="BodyText"/>
                              <w:jc w:val="left"/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A878BF"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  <w:t xml:space="preserve">Although some students might have achieved a GCSE in IT (or Level 2 </w:t>
                            </w:r>
                          </w:p>
                          <w:p w14:paraId="22E327DA" w14:textId="77777777" w:rsidR="00A833C1" w:rsidRPr="00A878BF" w:rsidRDefault="00A833C1" w:rsidP="00992A1F">
                            <w:pPr>
                              <w:pStyle w:val="BodyText"/>
                              <w:jc w:val="left"/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A878BF"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  <w:t>equivalent), the course does not assume</w:t>
                            </w:r>
                            <w:r w:rsidR="00663AE1"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  <w:t xml:space="preserve"> or expect</w:t>
                            </w:r>
                            <w:r w:rsidRPr="00A878BF">
                              <w:rPr>
                                <w:color w:val="595959" w:themeColor="text1" w:themeTint="A6"/>
                                <w:kern w:val="28"/>
                                <w:sz w:val="21"/>
                                <w:szCs w:val="21"/>
                                <w:lang w:val="en-US"/>
                              </w:rPr>
                              <w:t xml:space="preserve"> that an IT qualification has previously been achieved.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E3B66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64pt;margin-top:343.2pt;width:355.25pt;height:99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4UEQIAAPwDAAAOAAAAZHJzL2Uyb0RvYy54bWysU9uO2yAQfa/Uf0C8N740zi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" filled="f" stroked="f">
                <v:textbox>
                  <w:txbxContent>
                    <w:p w14:paraId="0FB22D19" w14:textId="77777777" w:rsidR="00A833C1" w:rsidRDefault="00A833C1" w:rsidP="00A1505B">
                      <w:pPr>
                        <w:pStyle w:val="BodyText"/>
                        <w:jc w:val="left"/>
                        <w:rPr>
                          <w:color w:val="E36C0A" w:themeColor="accent6" w:themeShade="BF"/>
                          <w:sz w:val="24"/>
                        </w:rPr>
                      </w:pPr>
                      <w:r w:rsidRPr="00803E87">
                        <w:rPr>
                          <w:color w:val="E36C0A" w:themeColor="accent6" w:themeShade="BF"/>
                          <w:sz w:val="24"/>
                        </w:rPr>
                        <w:t>What</w:t>
                      </w:r>
                      <w:r>
                        <w:rPr>
                          <w:color w:val="E36C0A" w:themeColor="accent6" w:themeShade="BF"/>
                          <w:sz w:val="24"/>
                        </w:rPr>
                        <w:t xml:space="preserve"> are the entry requirements</w:t>
                      </w:r>
                      <w:r w:rsidRPr="00803E87">
                        <w:rPr>
                          <w:color w:val="E36C0A" w:themeColor="accent6" w:themeShade="BF"/>
                          <w:sz w:val="24"/>
                        </w:rPr>
                        <w:t>?</w:t>
                      </w:r>
                    </w:p>
                    <w:p w14:paraId="4178C99C" w14:textId="77777777" w:rsidR="00A833C1" w:rsidRPr="00243772" w:rsidRDefault="00A833C1" w:rsidP="004F5A02">
                      <w:pPr>
                        <w:ind w:right="-428"/>
                        <w:rPr>
                          <w:rFonts w:cs="Arial"/>
                          <w:color w:val="000080"/>
                        </w:rPr>
                      </w:pPr>
                    </w:p>
                    <w:p w14:paraId="51DB41FC" w14:textId="023CE7EF" w:rsidR="00A833C1" w:rsidRPr="00A878BF" w:rsidRDefault="00A833C1" w:rsidP="00992A1F">
                      <w:pPr>
                        <w:pStyle w:val="BodyText"/>
                        <w:jc w:val="left"/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</w:pPr>
                      <w:r w:rsidRPr="00A878BF"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  <w:t xml:space="preserve">A minimum </w:t>
                      </w:r>
                      <w:r w:rsidR="003D7DED"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  <w:t xml:space="preserve">of five GCSE subjects at Grade </w:t>
                      </w:r>
                      <w:r w:rsidR="00663AE1"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  <w:t>4</w:t>
                      </w:r>
                      <w:r w:rsidRPr="00A878BF"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  <w:t xml:space="preserve"> or above, including </w:t>
                      </w:r>
                    </w:p>
                    <w:p w14:paraId="637F31FE" w14:textId="7144E986" w:rsidR="00A833C1" w:rsidRPr="00A878BF" w:rsidRDefault="0041055E" w:rsidP="00992A1F">
                      <w:pPr>
                        <w:pStyle w:val="BodyText"/>
                        <w:jc w:val="left"/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  <w:t>English and Mathematics.</w:t>
                      </w:r>
                      <w:bookmarkStart w:id="1" w:name="_GoBack"/>
                      <w:bookmarkEnd w:id="1"/>
                    </w:p>
                    <w:p w14:paraId="21ADC820" w14:textId="77777777" w:rsidR="00A833C1" w:rsidRPr="00A878BF" w:rsidRDefault="00A833C1" w:rsidP="00992A1F">
                      <w:pPr>
                        <w:pStyle w:val="BodyText"/>
                        <w:jc w:val="left"/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</w:pPr>
                      <w:r w:rsidRPr="00A878BF"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  <w:t xml:space="preserve">Although some students might have achieved a GCSE in IT (or Level 2 </w:t>
                      </w:r>
                    </w:p>
                    <w:p w14:paraId="22E327DA" w14:textId="77777777" w:rsidR="00A833C1" w:rsidRPr="00A878BF" w:rsidRDefault="00A833C1" w:rsidP="00992A1F">
                      <w:pPr>
                        <w:pStyle w:val="BodyText"/>
                        <w:jc w:val="left"/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</w:pPr>
                      <w:r w:rsidRPr="00A878BF"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  <w:t>equivalent), the course does not assume</w:t>
                      </w:r>
                      <w:r w:rsidR="00663AE1"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  <w:t xml:space="preserve"> or expect</w:t>
                      </w:r>
                      <w:r w:rsidRPr="00A878BF">
                        <w:rPr>
                          <w:color w:val="595959" w:themeColor="text1" w:themeTint="A6"/>
                          <w:kern w:val="28"/>
                          <w:sz w:val="21"/>
                          <w:szCs w:val="21"/>
                          <w:lang w:val="en-US"/>
                        </w:rPr>
                        <w:t xml:space="preserve"> that an IT qualification has previously been achieved.  </w:t>
                      </w:r>
                    </w:p>
                  </w:txbxContent>
                </v:textbox>
              </v:shape>
            </w:pict>
          </mc:Fallback>
        </mc:AlternateContent>
      </w:r>
      <w:r w:rsidR="00CA43F5">
        <w:rPr>
          <w:noProof/>
          <w:lang w:val="en-GB" w:eastAsia="en-GB"/>
        </w:rPr>
        <w:t xml:space="preserve">                                  </w:t>
      </w:r>
      <w:r w:rsidR="00451DAD">
        <w:rPr>
          <w:noProof/>
          <w:lang w:val="en-GB" w:eastAsia="en-GB"/>
        </w:rPr>
        <w:drawing>
          <wp:inline distT="0" distB="0" distL="0" distR="0" wp14:anchorId="7898131C" wp14:editId="3FB7DADC">
            <wp:extent cx="3632200" cy="4395850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298" t="16206" r="30511" b="7905"/>
                    <a:stretch/>
                  </pic:blipFill>
                  <pic:spPr bwMode="auto">
                    <a:xfrm>
                      <a:off x="0" y="0"/>
                      <a:ext cx="3632200" cy="43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7700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F541F40" wp14:editId="793FA1CE">
                <wp:simplePos x="0" y="0"/>
                <wp:positionH relativeFrom="page">
                  <wp:posOffset>8762365</wp:posOffset>
                </wp:positionH>
                <wp:positionV relativeFrom="page">
                  <wp:posOffset>1313815</wp:posOffset>
                </wp:positionV>
                <wp:extent cx="1526540" cy="6968490"/>
                <wp:effectExtent l="0" t="0" r="0" b="0"/>
                <wp:wrapNone/>
                <wp:docPr id="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69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329531" w14:textId="77777777" w:rsidR="00A833C1" w:rsidRDefault="00A833C1" w:rsidP="00D4303E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w w:val="90"/>
                                <w:sz w:val="22"/>
                                <w:szCs w:val="22"/>
                              </w:rPr>
                            </w:pPr>
                            <w:r w:rsidRPr="00803E87"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w w:val="90"/>
                                <w:sz w:val="22"/>
                                <w:szCs w:val="22"/>
                              </w:rPr>
                              <w:t>What are the progression routes for this qualification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w w:val="9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0E927137" w14:textId="77777777" w:rsidR="00A833C1" w:rsidRPr="004F5A02" w:rsidRDefault="00A833C1" w:rsidP="00D4303E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aps/>
                                <w:color w:val="FFFFFF" w:themeColor="background1"/>
                                <w:spacing w:val="20"/>
                                <w:w w:val="90"/>
                                <w:sz w:val="22"/>
                                <w:szCs w:val="22"/>
                              </w:rPr>
                            </w:pPr>
                          </w:p>
                          <w:p w14:paraId="230DFA90" w14:textId="77777777" w:rsidR="00A833C1" w:rsidRPr="00671003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Demand for ICT </w:t>
                            </w:r>
                          </w:p>
                          <w:p w14:paraId="6A5226E6" w14:textId="77777777" w:rsidR="00A833C1" w:rsidRPr="00671003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personnel is increasing; </w:t>
                            </w:r>
                          </w:p>
                          <w:p w14:paraId="6CAB356C" w14:textId="77777777" w:rsidR="00502417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consequently job </w:t>
                            </w:r>
                          </w:p>
                          <w:p w14:paraId="7F2D5157" w14:textId="77777777" w:rsidR="00502417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opportunities for well-</w:t>
                            </w:r>
                          </w:p>
                          <w:p w14:paraId="08966009" w14:textId="77777777" w:rsidR="00A833C1" w:rsidRPr="00671003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qualified individuals </w:t>
                            </w:r>
                          </w:p>
                          <w:p w14:paraId="0BEEDC44" w14:textId="77777777" w:rsidR="00502417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are high.  An </w:t>
                            </w:r>
                          </w:p>
                          <w:p w14:paraId="6584C982" w14:textId="77777777" w:rsidR="00502417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ever-increasing number </w:t>
                            </w:r>
                          </w:p>
                          <w:p w14:paraId="241066A4" w14:textId="77777777" w:rsidR="003D7DED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of degree related courses</w:t>
                            </w:r>
                          </w:p>
                          <w:p w14:paraId="323371E5" w14:textId="08CA2F4F" w:rsidR="00502417" w:rsidRDefault="003D7DED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and apprenticeships</w:t>
                            </w:r>
                            <w:r w:rsidR="00A833C1"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AA526B8" w14:textId="77777777" w:rsidR="00502417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are now available to </w:t>
                            </w:r>
                          </w:p>
                          <w:p w14:paraId="2CCB5A74" w14:textId="77777777" w:rsidR="00A833C1" w:rsidRPr="00671003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extend your understanding</w:t>
                            </w:r>
                          </w:p>
                          <w:p w14:paraId="1059E67D" w14:textId="77777777" w:rsidR="00502417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and operation of ICT.</w:t>
                            </w:r>
                            <w:r w:rsidR="0050241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 </w:t>
                            </w: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 </w:t>
                            </w:r>
                          </w:p>
                          <w:p w14:paraId="63EC14C9" w14:textId="77777777" w:rsidR="00502417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many cases IT degree </w:t>
                            </w:r>
                          </w:p>
                          <w:p w14:paraId="72E658E1" w14:textId="77777777" w:rsidR="00502417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course</w:t>
                            </w:r>
                            <w:r w:rsidR="0050241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are combined </w:t>
                            </w:r>
                          </w:p>
                          <w:p w14:paraId="09ECA53B" w14:textId="77777777" w:rsidR="00502417" w:rsidRDefault="00A833C1" w:rsidP="004F5A02">
                            <w:pPr>
                              <w:ind w:right="-428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with another subject to </w:t>
                            </w:r>
                          </w:p>
                          <w:p w14:paraId="568B74B7" w14:textId="77777777" w:rsidR="00A833C1" w:rsidRPr="00D4303E" w:rsidRDefault="00A833C1" w:rsidP="00671003">
                            <w:pPr>
                              <w:ind w:right="-428"/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</w:pP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take advantage of the specialised industries that exploit the use of</w:t>
                            </w:r>
                            <w:r w:rsidR="0050241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6710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ICT.</w:t>
                            </w:r>
                          </w:p>
                          <w:p w14:paraId="3F0977BB" w14:textId="77777777" w:rsidR="00A833C1" w:rsidRPr="00803E87" w:rsidRDefault="00A833C1" w:rsidP="003C6B66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aps/>
                                <w:color w:val="2E3640"/>
                                <w:w w:val="9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41F40" id="Text Box 47" o:spid="_x0000_s1036" type="#_x0000_t202" style="position:absolute;margin-left:689.95pt;margin-top:103.45pt;width:120.2pt;height:548.7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6B329531" w14:textId="77777777" w:rsidR="00A833C1" w:rsidRDefault="00A833C1" w:rsidP="00D4303E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w w:val="90"/>
                          <w:sz w:val="22"/>
                          <w:szCs w:val="22"/>
                        </w:rPr>
                      </w:pPr>
                      <w:r w:rsidRPr="00803E87"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w w:val="90"/>
                          <w:sz w:val="22"/>
                          <w:szCs w:val="22"/>
                        </w:rPr>
                        <w:t>What are the progression routes for this qualification</w:t>
                      </w:r>
                      <w:r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w w:val="90"/>
                          <w:sz w:val="22"/>
                          <w:szCs w:val="22"/>
                        </w:rPr>
                        <w:t>?</w:t>
                      </w:r>
                    </w:p>
                    <w:p w14:paraId="0E927137" w14:textId="77777777" w:rsidR="00A833C1" w:rsidRPr="004F5A02" w:rsidRDefault="00A833C1" w:rsidP="00D4303E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aps/>
                          <w:color w:val="FFFFFF" w:themeColor="background1"/>
                          <w:spacing w:val="20"/>
                          <w:w w:val="90"/>
                          <w:sz w:val="22"/>
                          <w:szCs w:val="22"/>
                        </w:rPr>
                      </w:pPr>
                    </w:p>
                    <w:p w14:paraId="230DFA90" w14:textId="77777777" w:rsidR="00A833C1" w:rsidRPr="00671003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Demand for ICT </w:t>
                      </w:r>
                    </w:p>
                    <w:p w14:paraId="6A5226E6" w14:textId="77777777" w:rsidR="00A833C1" w:rsidRPr="00671003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personnel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is increasing; </w:t>
                      </w:r>
                    </w:p>
                    <w:p w14:paraId="6CAB356C" w14:textId="77777777" w:rsidR="00502417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consequently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job </w:t>
                      </w:r>
                    </w:p>
                    <w:p w14:paraId="7F2D5157" w14:textId="77777777" w:rsidR="00502417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opportunities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for well-</w:t>
                      </w:r>
                    </w:p>
                    <w:p w14:paraId="08966009" w14:textId="77777777" w:rsidR="00A833C1" w:rsidRPr="00671003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qualified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individuals </w:t>
                      </w:r>
                    </w:p>
                    <w:p w14:paraId="0BEEDC44" w14:textId="77777777" w:rsidR="00502417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are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high.  An </w:t>
                      </w:r>
                    </w:p>
                    <w:p w14:paraId="6584C982" w14:textId="77777777" w:rsidR="00502417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ever-increasing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number </w:t>
                      </w:r>
                    </w:p>
                    <w:p w14:paraId="241066A4" w14:textId="77777777" w:rsidR="003D7DED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of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degree related courses</w:t>
                      </w:r>
                    </w:p>
                    <w:p w14:paraId="323371E5" w14:textId="08CA2F4F" w:rsidR="00502417" w:rsidRDefault="003D7DED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and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apprenticeships</w:t>
                      </w:r>
                      <w:r w:rsidR="00A833C1"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  <w:p w14:paraId="7AA526B8" w14:textId="77777777" w:rsidR="00502417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are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now available to </w:t>
                      </w:r>
                    </w:p>
                    <w:p w14:paraId="2CCB5A74" w14:textId="77777777" w:rsidR="00A833C1" w:rsidRPr="00671003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extend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your understanding</w:t>
                      </w:r>
                    </w:p>
                    <w:p w14:paraId="1059E67D" w14:textId="77777777" w:rsidR="00502417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and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operation of ICT.</w:t>
                      </w:r>
                      <w:r w:rsidR="0050241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 </w:t>
                      </w:r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 </w:t>
                      </w:r>
                    </w:p>
                    <w:p w14:paraId="63EC14C9" w14:textId="77777777" w:rsidR="00502417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many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cases IT degree </w:t>
                      </w:r>
                    </w:p>
                    <w:p w14:paraId="72E658E1" w14:textId="77777777" w:rsidR="00502417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course</w:t>
                      </w:r>
                      <w:r w:rsidR="00502417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are combined </w:t>
                      </w:r>
                    </w:p>
                    <w:p w14:paraId="09ECA53B" w14:textId="77777777" w:rsidR="00502417" w:rsidRDefault="00A833C1" w:rsidP="004F5A02">
                      <w:pPr>
                        <w:ind w:right="-428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with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another subject to </w:t>
                      </w:r>
                    </w:p>
                    <w:p w14:paraId="568B74B7" w14:textId="77777777" w:rsidR="00A833C1" w:rsidRPr="00D4303E" w:rsidRDefault="00A833C1" w:rsidP="00671003">
                      <w:pPr>
                        <w:ind w:right="-428"/>
                        <w:rPr>
                          <w:rFonts w:cs="Arial"/>
                          <w:color w:val="FFFFFF" w:themeColor="background1"/>
                          <w:sz w:val="22"/>
                        </w:rPr>
                      </w:pPr>
                      <w:proofErr w:type="gram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take</w:t>
                      </w:r>
                      <w:proofErr w:type="gram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advantage of the </w:t>
                      </w:r>
                      <w:proofErr w:type="spellStart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specialised</w:t>
                      </w:r>
                      <w:proofErr w:type="spellEnd"/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industries that exploit the use of</w:t>
                      </w:r>
                      <w:r w:rsidR="0050241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671003">
                        <w:rPr>
                          <w:rFonts w:ascii="Arial" w:hAnsi="Arial" w:cs="Arial"/>
                          <w:color w:val="FFFFFF" w:themeColor="background1"/>
                        </w:rPr>
                        <w:t>ICT.</w:t>
                      </w:r>
                    </w:p>
                    <w:p w14:paraId="3F0977BB" w14:textId="77777777" w:rsidR="00A833C1" w:rsidRPr="00803E87" w:rsidRDefault="00A833C1" w:rsidP="003C6B66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aps/>
                          <w:color w:val="2E3640"/>
                          <w:w w:val="9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77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92F4796" wp14:editId="45DA00C3">
                <wp:simplePos x="0" y="0"/>
                <wp:positionH relativeFrom="page">
                  <wp:posOffset>8067675</wp:posOffset>
                </wp:positionH>
                <wp:positionV relativeFrom="page">
                  <wp:posOffset>-3810</wp:posOffset>
                </wp:positionV>
                <wp:extent cx="3593465" cy="9601200"/>
                <wp:effectExtent l="0" t="0" r="0" b="0"/>
                <wp:wrapNone/>
                <wp:docPr id="2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3465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063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507E6" id="Freeform 43" o:spid="_x0000_s1026" style="position:absolute;margin-left:635.25pt;margin-top:-.3pt;width:282.95pt;height:756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" path="m1181,c94,,94,,94,,148,391,323,1904,,3168v1181,,1181,,1181,l1181,xe" fillcolor="#0e063c" stroked="f" strokecolor="#212120">
                <v:shadow color="#8c8682"/>
                <v:path arrowok="t" o:connecttype="custom" o:connectlocs="3593465,0;286017,0;0,9601200;3593465,9601200;3593465,0" o:connectangles="0,0,0,0,0"/>
                <w10:wrap anchorx="page" anchory="page"/>
              </v:shape>
            </w:pict>
          </mc:Fallback>
        </mc:AlternateContent>
      </w:r>
      <w:r w:rsidR="00FF770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75C0651" wp14:editId="006B243A">
                <wp:simplePos x="0" y="0"/>
                <wp:positionH relativeFrom="page">
                  <wp:posOffset>14605</wp:posOffset>
                </wp:positionH>
                <wp:positionV relativeFrom="page">
                  <wp:posOffset>-1905</wp:posOffset>
                </wp:positionV>
                <wp:extent cx="1509395" cy="9601200"/>
                <wp:effectExtent l="0" t="0" r="0" b="0"/>
                <wp:wrapNone/>
                <wp:docPr id="2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28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CDBFC" id="Group 76" o:spid="_x0000_s1026" style="position:absolute;margin-left:1.15pt;margin-top:-.15pt;width:118.85pt;height:756pt;z-index:251651072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xE8IA&#10;AADbAAAADwAAAGRycy9kb3ducmV2LnhtbERPz2vCMBS+C/4P4Q28aTrFMqpRRNja00AdA29vzbMp&#10;Ni9dk7Xdf28Ogx0/vt/b/Wgb0VPna8cKnhcJCOLS6ZorBR+X1/kLCB+QNTaOScEvedjvppMtZtoN&#10;fKL+HCoRQ9hnqMCE0GZS+tKQRb9wLXHkbq6zGCLsKqk7HGK4beQySVJpsebYYLClo6Hyfv6xCr6G&#10;72u/yq+fb+9Ff6lyiad1mio1exoPGxCBxvAv/nMXWsEyjo1f4g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nETwgAAANsAAAAPAAAAAAAAAAAAAAAAAJgCAABkcnMvZG93&#10;bnJldi54bWxQSwUGAAAAAAQABAD1AAAAhwM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shsMA&#10;AADbAAAADwAAAGRycy9kb3ducmV2LnhtbESP3WoCMRSE7wu+QziCdzWr4N/WKNJS0BvBXR/gsDlN&#10;FjcnyybVbZ/eCIKXw8x8w6y3vWvElbpQe1YwGWcgiCuvazYKzuX3+xJEiMgaG8+k4I8CbDeDtzXm&#10;2t/4RNciGpEgHHJUYGNscylDZclhGPuWOHk/vnMYk+yM1B3eEtw1cpplc+mw5rRgsaVPS9Wl+HUK&#10;mlWxo4Ppy+PCnMpjvf+a2cO/UqNhv/sAEamPr/CzvdcKpit4fE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TshsMAAADbAAAADwAAAAAAAAAAAAAAAACYAgAAZHJzL2Rv&#10;d25yZXYueG1sUEsFBgAAAAAEAAQA9QAAAIgD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62cAA&#10;AADbAAAADwAAAGRycy9kb3ducmV2LnhtbERPy6rCMBDdC/5DGMGdpj5QqUYRQREXgl4Xuhubsa02&#10;k9JErX9vFsJdHs57tqhNIV5Uudyygl43AkGcWJ1zquD0t+5MQDiPrLGwTAo+5GAxbzZmGGv75gO9&#10;jj4VIYRdjAoy78tYSpdkZNB1bUkcuJutDPoAq1TqCt8h3BSyH0UjaTDn0JBhSauMksfxaRTsD3e7&#10;W99sfzgyn81lMx73zturUu1WvZyC8FT7f/HPvdUKBmF9+BJ+gJ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Q62cAAAADbAAAADwAAAAAAAAAAAAAAAACYAgAAZHJzL2Rvd25y&#10;ZXYueG1sUEsFBgAAAAAEAAQA9QAAAIUDAAAAAA=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WGsUA&#10;AADbAAAADwAAAGRycy9kb3ducmV2LnhtbESP3WrCQBSE74W+w3IKvRHdxEIp0U0ohYISRLT+3B6y&#10;p0na7Nmwu9X07V2h4OUwM98wi2IwnTiT861lBek0AUFcWd1yrWD/+TF5BeEDssbOMin4Iw9F/jBa&#10;YKbthbd03oVaRAj7DBU0IfSZlL5qyKCf2p44el/WGQxRulpqh5cIN52cJcmLNNhyXGiwp/eGqp/d&#10;r1GwLo+lK+U+Pa2Gw3L9fZC+HG+Uenoc3uYgAg3hHv5vL7WC5xRuX+IP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xYaxQAAANsAAAAPAAAAAAAAAAAAAAAAAJgCAABkcnMv&#10;ZG93bnJldi54bWxQSwUGAAAAAAQABAD1AAAAigM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5TcQA&#10;AADbAAAADwAAAGRycy9kb3ducmV2LnhtbESPQWsCMRSE7wX/Q3iF3jRbS0tZjaKlLSv1Ul08Pzev&#10;u0s3LyFJ3fXfG0HocZj5Zpj5cjCdOJEPrWUFj5MMBHFldcu1gnL/MX4FESKyxs4yKThTgOVidDfH&#10;XNuev+m0i7VIJRxyVNDE6HIpQ9WQwTCxjjh5P9YbjEn6WmqPfSo3nZxm2Ys02HJaaNDRW0PV7+7P&#10;KHii46r88q4/uM+iLOJ2sy7fn5V6uB9WMxCRhvgfvtGFTtwUrl/SD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zeU3EAAAA2wAAAA8AAAAAAAAAAAAAAAAAmAIAAGRycy9k&#10;b3ducmV2LnhtbFBLBQYAAAAABAAEAPUAAACJAwAAAAA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</w:p>
    <w:sectPr w:rsidR="005F70E4" w:rsidSect="00124574">
      <w:pgSz w:w="16839" w:h="11907" w:orient="landscape" w:code="9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A16B1"/>
    <w:multiLevelType w:val="hybridMultilevel"/>
    <w:tmpl w:val="8E6EB0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6115C"/>
    <w:multiLevelType w:val="hybridMultilevel"/>
    <w:tmpl w:val="6100A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923F1"/>
    <w:multiLevelType w:val="hybridMultilevel"/>
    <w:tmpl w:val="B8B6A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0D2ED1"/>
    <w:multiLevelType w:val="hybridMultilevel"/>
    <w:tmpl w:val="D7661A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E5E"/>
    <w:rsid w:val="0000160A"/>
    <w:rsid w:val="0003178A"/>
    <w:rsid w:val="00055455"/>
    <w:rsid w:val="000741AA"/>
    <w:rsid w:val="00092D3B"/>
    <w:rsid w:val="000D247E"/>
    <w:rsid w:val="000D3C76"/>
    <w:rsid w:val="000D74CA"/>
    <w:rsid w:val="000E55F2"/>
    <w:rsid w:val="00102AF2"/>
    <w:rsid w:val="00124574"/>
    <w:rsid w:val="00141989"/>
    <w:rsid w:val="001614AC"/>
    <w:rsid w:val="00161A1A"/>
    <w:rsid w:val="00194B1B"/>
    <w:rsid w:val="00195ED9"/>
    <w:rsid w:val="00197709"/>
    <w:rsid w:val="001B326D"/>
    <w:rsid w:val="001D61AD"/>
    <w:rsid w:val="00205B28"/>
    <w:rsid w:val="0021613E"/>
    <w:rsid w:val="00243772"/>
    <w:rsid w:val="00261618"/>
    <w:rsid w:val="002769F5"/>
    <w:rsid w:val="00297CDE"/>
    <w:rsid w:val="002B746C"/>
    <w:rsid w:val="002D4CFA"/>
    <w:rsid w:val="002F0A78"/>
    <w:rsid w:val="00343F85"/>
    <w:rsid w:val="00387DA2"/>
    <w:rsid w:val="003B6ACA"/>
    <w:rsid w:val="003B7DE5"/>
    <w:rsid w:val="003C6B66"/>
    <w:rsid w:val="003D7DED"/>
    <w:rsid w:val="00407E56"/>
    <w:rsid w:val="0041055E"/>
    <w:rsid w:val="00451DAD"/>
    <w:rsid w:val="00467732"/>
    <w:rsid w:val="00475CB5"/>
    <w:rsid w:val="00497579"/>
    <w:rsid w:val="004F5A02"/>
    <w:rsid w:val="00502417"/>
    <w:rsid w:val="00526616"/>
    <w:rsid w:val="00533BBB"/>
    <w:rsid w:val="00536CB4"/>
    <w:rsid w:val="005D1081"/>
    <w:rsid w:val="005E1416"/>
    <w:rsid w:val="005F70E4"/>
    <w:rsid w:val="00606D3B"/>
    <w:rsid w:val="00607092"/>
    <w:rsid w:val="00623869"/>
    <w:rsid w:val="0063795B"/>
    <w:rsid w:val="00657D72"/>
    <w:rsid w:val="00663AE1"/>
    <w:rsid w:val="00671003"/>
    <w:rsid w:val="006965FF"/>
    <w:rsid w:val="006B1D3E"/>
    <w:rsid w:val="00731FB0"/>
    <w:rsid w:val="00734F1D"/>
    <w:rsid w:val="00741CEC"/>
    <w:rsid w:val="007559B1"/>
    <w:rsid w:val="007575B9"/>
    <w:rsid w:val="0076269A"/>
    <w:rsid w:val="007F18FC"/>
    <w:rsid w:val="00803E87"/>
    <w:rsid w:val="00811C47"/>
    <w:rsid w:val="008125AB"/>
    <w:rsid w:val="008129F9"/>
    <w:rsid w:val="00850041"/>
    <w:rsid w:val="008E238E"/>
    <w:rsid w:val="008F0747"/>
    <w:rsid w:val="00904EDB"/>
    <w:rsid w:val="0091765F"/>
    <w:rsid w:val="009461F6"/>
    <w:rsid w:val="009767F9"/>
    <w:rsid w:val="00977FF3"/>
    <w:rsid w:val="00992A1F"/>
    <w:rsid w:val="009A2EAF"/>
    <w:rsid w:val="009A729A"/>
    <w:rsid w:val="009E7BB4"/>
    <w:rsid w:val="00A1329A"/>
    <w:rsid w:val="00A1505B"/>
    <w:rsid w:val="00A833C1"/>
    <w:rsid w:val="00A878BF"/>
    <w:rsid w:val="00AA092B"/>
    <w:rsid w:val="00AF3856"/>
    <w:rsid w:val="00AF46B4"/>
    <w:rsid w:val="00B024DE"/>
    <w:rsid w:val="00B02BF9"/>
    <w:rsid w:val="00B11BB4"/>
    <w:rsid w:val="00B1632A"/>
    <w:rsid w:val="00B43851"/>
    <w:rsid w:val="00B4600B"/>
    <w:rsid w:val="00B461A6"/>
    <w:rsid w:val="00B81CEF"/>
    <w:rsid w:val="00BC708E"/>
    <w:rsid w:val="00BD529A"/>
    <w:rsid w:val="00BE525D"/>
    <w:rsid w:val="00C058DE"/>
    <w:rsid w:val="00C11134"/>
    <w:rsid w:val="00C233EC"/>
    <w:rsid w:val="00C67FBE"/>
    <w:rsid w:val="00C74DEE"/>
    <w:rsid w:val="00CA43F5"/>
    <w:rsid w:val="00CB464F"/>
    <w:rsid w:val="00CE61E1"/>
    <w:rsid w:val="00CF1C1E"/>
    <w:rsid w:val="00CF45BC"/>
    <w:rsid w:val="00D03534"/>
    <w:rsid w:val="00D03FAE"/>
    <w:rsid w:val="00D05DE7"/>
    <w:rsid w:val="00D26F3A"/>
    <w:rsid w:val="00D4303E"/>
    <w:rsid w:val="00D656A4"/>
    <w:rsid w:val="00DA7DEC"/>
    <w:rsid w:val="00DB0C45"/>
    <w:rsid w:val="00DB2E5E"/>
    <w:rsid w:val="00DD39B2"/>
    <w:rsid w:val="00DE3E10"/>
    <w:rsid w:val="00DF7911"/>
    <w:rsid w:val="00E36278"/>
    <w:rsid w:val="00E65CBA"/>
    <w:rsid w:val="00EA0788"/>
    <w:rsid w:val="00EB2EDB"/>
    <w:rsid w:val="00F11B62"/>
    <w:rsid w:val="00F15E5C"/>
    <w:rsid w:val="00F230C2"/>
    <w:rsid w:val="00F5780B"/>
    <w:rsid w:val="00F616E7"/>
    <w:rsid w:val="00F80CF4"/>
    <w:rsid w:val="00FD5D05"/>
    <w:rsid w:val="00FF410B"/>
    <w:rsid w:val="00F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width-relative:margin;mso-height-relative:margin" fillcolor="none [3201]" stroke="f">
      <v:fill color="none [3201]"/>
      <v:stroke weight=".5pt" on="f"/>
      <o:colormru v:ext="edit" colors="#200e8c,#0e063c"/>
    </o:shapedefaults>
    <o:shapelayout v:ext="edit">
      <o:idmap v:ext="edit" data="1"/>
    </o:shapelayout>
  </w:shapeDefaults>
  <w:decimalSymbol w:val="."/>
  <w:listSeparator w:val=","/>
  <w14:docId w14:val="2681B0B2"/>
  <w15:docId w15:val="{32803776-3E0A-4F80-B611-60360E03A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ED9"/>
    <w:rPr>
      <w:color w:val="212120"/>
      <w:kern w:val="28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D4303E"/>
    <w:pPr>
      <w:keepNext/>
      <w:tabs>
        <w:tab w:val="left" w:pos="3240"/>
      </w:tabs>
      <w:jc w:val="center"/>
      <w:outlineLvl w:val="1"/>
    </w:pPr>
    <w:rPr>
      <w:rFonts w:ascii="Arial" w:hAnsi="Arial" w:cs="Arial"/>
      <w:b/>
      <w:color w:val="000080"/>
      <w:kern w:val="0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B2E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B2E5E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BodyText">
    <w:name w:val="Body Text"/>
    <w:basedOn w:val="Normal"/>
    <w:link w:val="BodyTextChar"/>
    <w:rsid w:val="003C6B66"/>
    <w:pPr>
      <w:jc w:val="both"/>
    </w:pPr>
    <w:rPr>
      <w:rFonts w:ascii="Arial" w:hAnsi="Arial" w:cs="Arial"/>
      <w:color w:val="000080"/>
      <w:kern w:val="0"/>
      <w:sz w:val="22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3C6B66"/>
    <w:rPr>
      <w:rFonts w:ascii="Arial" w:hAnsi="Arial" w:cs="Arial"/>
      <w:color w:val="000080"/>
      <w:sz w:val="22"/>
      <w:szCs w:val="24"/>
      <w:lang w:eastAsia="en-US"/>
    </w:rPr>
  </w:style>
  <w:style w:type="character" w:styleId="Hyperlink">
    <w:name w:val="Hyperlink"/>
    <w:basedOn w:val="DefaultParagraphFont"/>
    <w:rsid w:val="000016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525D"/>
    <w:pPr>
      <w:ind w:left="720"/>
      <w:contextualSpacing/>
      <w:jc w:val="both"/>
    </w:pPr>
    <w:rPr>
      <w:rFonts w:ascii="Arial" w:hAnsi="Arial"/>
      <w:color w:val="auto"/>
      <w:kern w:val="0"/>
      <w:sz w:val="22"/>
      <w:szCs w:val="24"/>
      <w:lang w:val="en-GB"/>
    </w:rPr>
  </w:style>
  <w:style w:type="paragraph" w:styleId="BodyText2">
    <w:name w:val="Body Text 2"/>
    <w:basedOn w:val="Normal"/>
    <w:link w:val="BodyText2Char"/>
    <w:rsid w:val="00D4303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4303E"/>
    <w:rPr>
      <w:color w:val="212120"/>
      <w:kern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D4303E"/>
    <w:rPr>
      <w:rFonts w:ascii="Arial" w:hAnsi="Arial" w:cs="Arial"/>
      <w:b/>
      <w:color w:val="000080"/>
      <w:sz w:val="24"/>
      <w:szCs w:val="24"/>
      <w:lang w:eastAsia="en-US"/>
    </w:rPr>
  </w:style>
  <w:style w:type="paragraph" w:styleId="BodyText3">
    <w:name w:val="Body Text 3"/>
    <w:basedOn w:val="Normal"/>
    <w:link w:val="BodyText3Char"/>
    <w:rsid w:val="00D4303E"/>
    <w:pPr>
      <w:spacing w:after="120"/>
      <w:jc w:val="both"/>
    </w:pPr>
    <w:rPr>
      <w:rFonts w:ascii="Arial" w:hAnsi="Arial"/>
      <w:color w:val="auto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D4303E"/>
    <w:rPr>
      <w:rFonts w:ascii="Arial" w:hAnsi="Arial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DA7DEC"/>
    <w:rPr>
      <w:color w:val="212120"/>
      <w:kern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8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odalming.ac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llege@godalming.ac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llege@godalming.ac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godalming.ac.uk" TargetMode="Externa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mailto:college@godalming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B9E796CD0F545BEB118067CE85DD3" ma:contentTypeVersion="1" ma:contentTypeDescription="Create a new document." ma:contentTypeScope="" ma:versionID="bbeba593c29225fda4b62c1240b371d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FE68D-76E4-40B0-AEEA-E300AB4B7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2CE3AE-ACCE-4A95-9F0B-141D008E88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52AFF3-E2EC-48B7-8F26-5916A40B9B67}">
  <ds:schemaRefs>
    <ds:schemaRef ds:uri="http://purl.org/dc/dcmitype/"/>
    <ds:schemaRef ds:uri="http://schemas.microsoft.com/office/2006/metadata/properties"/>
    <ds:schemaRef ds:uri="http://schemas.microsoft.com/sharepoint/v3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27EF2C3-A117-4C09-9A53-202430A6A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BFE42824</Template>
  <TotalTime>3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Hayward</dc:creator>
  <cp:lastModifiedBy>Chris Hayward</cp:lastModifiedBy>
  <cp:revision>3</cp:revision>
  <cp:lastPrinted>2016-10-14T10:36:00Z</cp:lastPrinted>
  <dcterms:created xsi:type="dcterms:W3CDTF">2017-03-17T10:13:00Z</dcterms:created>
  <dcterms:modified xsi:type="dcterms:W3CDTF">2017-10-04T11:13:00Z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TC102579951033</vt:lpwstr>
  </property>
  <property fmtid="{D5CDD505-2E9C-101B-9397-08002B2CF9AE}" pid="3" name="ContentTypeId">
    <vt:lpwstr>0x010100C82B9E796CD0F545BEB118067CE85DD3</vt:lpwstr>
  </property>
</Properties>
</file>