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CA7" w:rsidRDefault="008E1B39">
      <w:bookmarkStart w:id="0" w:name="_GoBack"/>
      <w:r w:rsidRPr="003D30C6">
        <w:rPr>
          <w:noProof/>
          <w:sz w:val="16"/>
          <w:szCs w:val="16"/>
          <w:lang w:eastAsia="en-GB"/>
        </w:rPr>
        <w:drawing>
          <wp:inline distT="0" distB="0" distL="0" distR="0" wp14:anchorId="0349D7AE" wp14:editId="42E3DDCA">
            <wp:extent cx="6781909" cy="548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9174" cy="58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1B39" w:rsidRDefault="008E1B39">
      <w:r>
        <w:rPr>
          <w:noProof/>
          <w:lang w:eastAsia="en-GB"/>
        </w:rPr>
        <w:drawing>
          <wp:inline distT="0" distB="0" distL="0" distR="0" wp14:anchorId="7E041174" wp14:editId="167F8AF6">
            <wp:extent cx="6583680" cy="25019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3194" cy="250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drawing>
          <wp:inline distT="0" distB="0" distL="0" distR="0" wp14:anchorId="4EF37D23" wp14:editId="4C8732C5">
            <wp:extent cx="6631387" cy="299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6015" cy="30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drawing>
          <wp:inline distT="0" distB="0" distL="0" distR="0" wp14:anchorId="1CA1C7B8" wp14:editId="533C785B">
            <wp:extent cx="6631305" cy="3381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1634" cy="341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lastRenderedPageBreak/>
        <w:drawing>
          <wp:inline distT="0" distB="0" distL="0" distR="0" wp14:anchorId="32ED755E" wp14:editId="5412583D">
            <wp:extent cx="6663193" cy="4148455"/>
            <wp:effectExtent l="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9084" cy="416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/>
    <w:p w:rsidR="008E1B39" w:rsidRDefault="008E1B39">
      <w:r>
        <w:rPr>
          <w:noProof/>
          <w:lang w:eastAsia="en-GB"/>
        </w:rPr>
        <w:drawing>
          <wp:inline distT="0" distB="0" distL="0" distR="0" wp14:anchorId="1481ABBE" wp14:editId="7CEC7865">
            <wp:extent cx="6647290" cy="373761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1491" cy="37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lastRenderedPageBreak/>
        <w:drawing>
          <wp:inline distT="0" distB="0" distL="0" distR="0" wp14:anchorId="79A44339" wp14:editId="2DDAFA03">
            <wp:extent cx="6718852" cy="3466465"/>
            <wp:effectExtent l="0" t="0" r="635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1849" cy="34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drawing>
          <wp:inline distT="0" distB="0" distL="0" distR="0" wp14:anchorId="3A8A08A5" wp14:editId="628DD6EF">
            <wp:extent cx="6718300" cy="3561715"/>
            <wp:effectExtent l="0" t="0" r="635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46204" cy="357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lastRenderedPageBreak/>
        <w:drawing>
          <wp:inline distT="0" distB="0" distL="0" distR="0" wp14:anchorId="0EBC0182" wp14:editId="58291F88">
            <wp:extent cx="6615485" cy="3927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4287" cy="39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drawing>
          <wp:inline distT="0" distB="0" distL="0" distR="0" wp14:anchorId="52A8182D" wp14:editId="7E6B7E2F">
            <wp:extent cx="6591631" cy="29483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7801" cy="29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drawing>
          <wp:inline distT="0" distB="0" distL="0" distR="0" wp14:anchorId="5FF29CA1" wp14:editId="44BA1D1F">
            <wp:extent cx="6591300" cy="6679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7452" cy="67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>
      <w:r>
        <w:rPr>
          <w:noProof/>
          <w:lang w:eastAsia="en-GB"/>
        </w:rPr>
        <w:lastRenderedPageBreak/>
        <w:drawing>
          <wp:inline distT="0" distB="0" distL="0" distR="0" wp14:anchorId="0604333F" wp14:editId="1A0990A0">
            <wp:extent cx="6496215" cy="454766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5413" cy="456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B39" w:rsidRDefault="008E1B39"/>
    <w:p w:rsidR="008E1B39" w:rsidRDefault="008E1B39"/>
    <w:p w:rsidR="008E1B39" w:rsidRDefault="008E1B39"/>
    <w:p w:rsidR="008E1B39" w:rsidRDefault="008E1B39"/>
    <w:p w:rsidR="008E1B39" w:rsidRDefault="008E1B39"/>
    <w:p w:rsidR="008E1B39" w:rsidRDefault="008E1B39"/>
    <w:sectPr w:rsidR="008E1B39" w:rsidSect="008E1B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B39"/>
    <w:rsid w:val="008E1B39"/>
    <w:rsid w:val="0095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D97C23-6BAC-4D1A-9392-CE7596227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DF2D6E2D</Template>
  <TotalTime>8</TotalTime>
  <Pages>5</Pages>
  <Words>4</Words>
  <Characters>27</Characters>
  <Application>Microsoft Office Word</Application>
  <DocSecurity>0</DocSecurity>
  <Lines>1</Lines>
  <Paragraphs>1</Paragraphs>
  <ScaleCrop>false</ScaleCrop>
  <Company>Godalming College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Stevens</dc:creator>
  <cp:keywords/>
  <dc:description/>
  <cp:lastModifiedBy>Oliver Stevens</cp:lastModifiedBy>
  <cp:revision>1</cp:revision>
  <dcterms:created xsi:type="dcterms:W3CDTF">2018-05-10T07:58:00Z</dcterms:created>
  <dcterms:modified xsi:type="dcterms:W3CDTF">2018-05-10T08:06:00Z</dcterms:modified>
</cp:coreProperties>
</file>