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E62" w:rsidRDefault="00101696">
      <w:pPr>
        <w:pStyle w:val="Body"/>
        <w:rPr>
          <w:rFonts w:ascii="Arial Rounded MT Bold" w:eastAsia="Arial Rounded MT Bold" w:hAnsi="Arial Rounded MT Bold" w:cs="Arial Rounded MT Bold"/>
          <w:b/>
          <w:bCs/>
          <w:sz w:val="36"/>
          <w:szCs w:val="36"/>
        </w:rPr>
      </w:pPr>
      <w:bookmarkStart w:id="0" w:name="_GoBack"/>
      <w:bookmarkEnd w:id="0"/>
      <w:r>
        <w:rPr>
          <w:rFonts w:ascii="Arial Rounded MT Bold"/>
          <w:b/>
          <w:bCs/>
          <w:sz w:val="36"/>
          <w:szCs w:val="36"/>
        </w:rPr>
        <w:t xml:space="preserve">Timeline for </w:t>
      </w:r>
      <w:r>
        <w:rPr>
          <w:rFonts w:ascii="Arial Rounded MT Bold"/>
          <w:b/>
          <w:bCs/>
          <w:i/>
          <w:iCs/>
          <w:color w:val="FF2C21"/>
          <w:sz w:val="36"/>
          <w:szCs w:val="36"/>
        </w:rPr>
        <w:t>War</w:t>
      </w:r>
      <w:r>
        <w:rPr>
          <w:rFonts w:ascii="Arial Rounded MT Bold"/>
          <w:b/>
          <w:bCs/>
          <w:sz w:val="36"/>
          <w:szCs w:val="36"/>
        </w:rPr>
        <w:t xml:space="preserve"> in works of Art &amp; Architecture</w:t>
      </w:r>
    </w:p>
    <w:p w:rsidR="00227E62" w:rsidRDefault="00101696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1A1B8A3" wp14:editId="34350548">
                <wp:simplePos x="0" y="0"/>
                <wp:positionH relativeFrom="margin">
                  <wp:posOffset>-624840</wp:posOffset>
                </wp:positionH>
                <wp:positionV relativeFrom="line">
                  <wp:posOffset>205740</wp:posOffset>
                </wp:positionV>
                <wp:extent cx="1922780" cy="738505"/>
                <wp:effectExtent l="0" t="0" r="1270" b="0"/>
                <wp:wrapThrough wrapText="bothSides" distL="152400" distR="152400">
                  <wp:wrapPolygon edited="1">
                    <wp:start x="0" y="0"/>
                    <wp:lineTo x="0" y="0"/>
                    <wp:lineTo x="0" y="21594"/>
                    <wp:lineTo x="21602" y="21594"/>
                    <wp:lineTo x="21602" y="0"/>
                    <wp:lineTo x="0" y="0"/>
                    <wp:lineTo x="0" y="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780" cy="7385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27E62" w:rsidRDefault="00101696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’K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nl-NL"/>
                              </w:rPr>
                              <w:t>neeling Archer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’, Terracotta Army, 210 BC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1B8A3" id="officeArt object" o:spid="_x0000_s1026" style="position:absolute;margin-left:-49.2pt;margin-top:16.2pt;width:151.4pt;height:58.15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coordsize="21600,21600" o:spt="100" wrapcoords="0 0 0 0 0 738300 1922958 738300 1922958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" adj="-11796480,,5400" path="m,l21599,r,21599l,21599,,xe" filled="f" stroked="f" strokeweight=".5pt">
                <v:stroke joinstyle="miter"/>
                <v:formulas/>
                <v:path arrowok="t" o:extrusionok="f" o:connecttype="custom" o:connectlocs="961390,369253;961390,369253;961390,369253;961390,369253" o:connectangles="0,90,180,270" textboxrect="0,0,21600,21600"/>
                <v:textbox inset="4pt,4pt,4pt,4pt">
                  <w:txbxContent>
                    <w:p w:rsidR="00227E62" w:rsidRDefault="00101696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’K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nl-NL"/>
                        </w:rPr>
                        <w:t>neeling Archer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’, Terracotta Army, 210 BC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227E62" w:rsidRDefault="008E081E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B397ADE" wp14:editId="572B634D">
                <wp:simplePos x="0" y="0"/>
                <wp:positionH relativeFrom="margin">
                  <wp:posOffset>8953329</wp:posOffset>
                </wp:positionH>
                <wp:positionV relativeFrom="paragraph">
                  <wp:posOffset>6104</wp:posOffset>
                </wp:positionV>
                <wp:extent cx="2852420" cy="791845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601" y="21605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7918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27E62" w:rsidRDefault="00101696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 w:rsidRPr="00101696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GB"/>
                              </w:rPr>
                              <w:t xml:space="preserve">Eugene Delacroix,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‘Liberty Leading the People’, 1830, French Romanticism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97ADE" id="_x0000_s1027" style="position:absolute;margin-left:705pt;margin-top:.5pt;width:224.6pt;height:62.35pt;z-index:25166643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height-percent:0;mso-height-relative:margin;v-text-anchor:top" coordsize="21600,21600" o:spt="100" wrapcoords="-660 -623 -660 -623 -660 791405 2851892 791405 2851892 -623 -660 -623 -660 -623 -660 -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" adj="-11796480,,5400" path="m,l21600,r,21600l,21600,,xe" filled="f" stroked="f" strokeweight=".5pt">
                <v:stroke joinstyle="miter"/>
                <v:formulas/>
                <v:path arrowok="t" o:extrusionok="f" o:connecttype="custom" o:connectlocs="1426210,395923;1426210,395923;1426210,395923;1426210,395923" o:connectangles="0,90,180,270" textboxrect="0,0,21600,21600"/>
                <v:textbox inset="4pt,4pt,4pt,4pt">
                  <w:txbxContent>
                    <w:p w:rsidR="00227E62" w:rsidRDefault="00101696">
                      <w:pPr>
                        <w:pStyle w:val="Default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suppressAutoHyphens/>
                        <w:spacing w:before="200" w:line="216" w:lineRule="auto"/>
                        <w:outlineLvl w:val="0"/>
                      </w:pPr>
                      <w:r w:rsidRPr="00101696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GB"/>
                        </w:rPr>
                        <w:t xml:space="preserve">Eugene Delacroix,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‘Liberty Leading the People’, 1830, French Romanticism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53A25525" wp14:editId="15A958B7">
                <wp:simplePos x="0" y="0"/>
                <wp:positionH relativeFrom="margin">
                  <wp:posOffset>12117762</wp:posOffset>
                </wp:positionH>
                <wp:positionV relativeFrom="paragraph">
                  <wp:posOffset>12785</wp:posOffset>
                </wp:positionV>
                <wp:extent cx="2153285" cy="66802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601" y="21605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285" cy="6680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27E62" w:rsidRDefault="00101696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Bertelli, ‘Continuous Mussolini’, 1933, Italian Futurism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25525" id="_x0000_s1028" style="position:absolute;margin-left:954.15pt;margin-top:1pt;width:169.55pt;height:52.6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width-percent:0;mso-height-percent:0;mso-width-relative:margin;mso-height-relative:margin;v-text-anchor:top" coordsize="21600,21600" o:spt="100" wrapcoords="0 0 0 0 0 668175 2153385 668175 2153385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" adj="-11796480,,5400" path="m,l21599,r,21600l,21600,,xe" filled="f" stroked="f" strokeweight=".5pt">
                <v:stroke joinstyle="miter"/>
                <v:formulas/>
                <v:path arrowok="t" o:extrusionok="f" o:connecttype="custom" o:connectlocs="1076643,334010;1076643,334010;1076643,334010;1076643,334010" o:connectangles="0,90,180,270" textboxrect="0,0,21600,21600"/>
                <v:textbox inset="4pt,4pt,4pt,4pt">
                  <w:txbxContent>
                    <w:p w:rsidR="00227E62" w:rsidRDefault="00101696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Bertelli, ‘Continuous Mussolini’, 1933, Italian Futurism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CBD2A04" wp14:editId="2001A483">
                <wp:simplePos x="0" y="0"/>
                <wp:positionH relativeFrom="margin">
                  <wp:posOffset>6061710</wp:posOffset>
                </wp:positionH>
                <wp:positionV relativeFrom="paragraph">
                  <wp:posOffset>10795</wp:posOffset>
                </wp:positionV>
                <wp:extent cx="2223135" cy="887095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599" y="21605"/>
                    <wp:lineTo x="21599" y="0"/>
                    <wp:lineTo x="0" y="0"/>
                    <wp:lineTo x="0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135" cy="8870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27E62" w:rsidRDefault="00101696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 w:rsidRPr="00101696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GB"/>
                              </w:rPr>
                              <w:t xml:space="preserve">Jacques Louis David,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‘Napoleon Crossing the Alps’, 1801, French Neoclassical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477.3pt;margin-top:.85pt;width:175.05pt;height:69.85pt;z-index:25166540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height-percent:0;mso-height-relative:margin;v-text-anchor:top" coordsize="21600,21600" o:spt="100" wrapcoords="0 0 0 0 0 887300 2223032 887300 2223032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" adj="-11796480,,5400" path="m,l21599,r,21600l,21600,,xe" filled="f" stroked="f" strokeweight=".5pt">
                <v:stroke joinstyle="miter"/>
                <v:formulas/>
                <v:path arrowok="t" o:extrusionok="f" o:connecttype="custom" o:connectlocs="1111568,443548;1111568,443548;1111568,443548;1111568,443548" o:connectangles="0,90,180,270" textboxrect="0,0,21600,21600"/>
                <v:textbox inset="4pt,4pt,4pt,4pt">
                  <w:txbxContent>
                    <w:p w:rsidR="00227E62" w:rsidRDefault="00101696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 w:rsidRPr="00101696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GB"/>
                        </w:rPr>
                        <w:t xml:space="preserve">Jacques Louis David,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‘Napoleon Crossing the Alps’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1801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French Neoclassical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A10ECE2" wp14:editId="765C9C40">
                <wp:simplePos x="0" y="0"/>
                <wp:positionH relativeFrom="margin">
                  <wp:posOffset>1575435</wp:posOffset>
                </wp:positionH>
                <wp:positionV relativeFrom="paragraph">
                  <wp:posOffset>10795</wp:posOffset>
                </wp:positionV>
                <wp:extent cx="2142490" cy="51435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601" y="21605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514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27E62" w:rsidRDefault="00101696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de-DE"/>
                              </w:rPr>
                              <w:t>Golden Fort, Jaisalmer, 1156 AD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124.05pt;margin-top:.85pt;width:168.7pt;height:40.5pt;z-index:25166131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height-percent:0;mso-height-relative:margin;v-text-anchor:top" coordsize="21600,21600" o:spt="100" wrapcoords="0 0 0 0 0 514469 2142589 514469 2142589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" adj="-11796480,,5400" path="m,l21599,r,21600l,21600,,xe" filled="f" stroked="f" strokeweight=".5pt">
                <v:stroke joinstyle="miter"/>
                <v:formulas/>
                <v:path arrowok="t" o:extrusionok="f" o:connecttype="custom" o:connectlocs="1071245,257175;1071245,257175;1071245,257175;1071245,257175" o:connectangles="0,90,180,270" textboxrect="0,0,21600,21600"/>
                <v:textbox inset="4pt,4pt,4pt,4pt">
                  <w:txbxContent>
                    <w:p w:rsidR="00227E62" w:rsidRDefault="00101696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de-DE"/>
                        </w:rPr>
                        <w:t>Golden Fort, Jaisalmer, 1156 AD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8E081E">
      <w:pPr>
        <w:pStyle w:val="Body"/>
        <w:rPr>
          <w:b/>
          <w:bCs/>
          <w:color w:val="165778"/>
          <w:sz w:val="28"/>
          <w:szCs w:val="28"/>
        </w:rPr>
      </w:pPr>
      <w:r>
        <w:rPr>
          <w:noProof/>
          <w:lang w:val="en-GB"/>
        </w:rPr>
        <w:drawing>
          <wp:anchor distT="152400" distB="152400" distL="152400" distR="152400" simplePos="0" relativeHeight="251683840" behindDoc="0" locked="0" layoutInCell="1" allowOverlap="1" wp14:anchorId="6CCAF78C" wp14:editId="418797DE">
            <wp:simplePos x="0" y="0"/>
            <wp:positionH relativeFrom="page">
              <wp:posOffset>13005122</wp:posOffset>
            </wp:positionH>
            <wp:positionV relativeFrom="page">
              <wp:posOffset>2221230</wp:posOffset>
            </wp:positionV>
            <wp:extent cx="1953260" cy="2476500"/>
            <wp:effectExtent l="0" t="0" r="889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asted-image.png"/>
                    <pic:cNvPicPr/>
                  </pic:nvPicPr>
                  <pic:blipFill rotWithShape="1"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82816" behindDoc="0" locked="0" layoutInCell="1" allowOverlap="1" wp14:anchorId="09D9E99B" wp14:editId="07E39D81">
            <wp:simplePos x="0" y="0"/>
            <wp:positionH relativeFrom="page">
              <wp:posOffset>9628173</wp:posOffset>
            </wp:positionH>
            <wp:positionV relativeFrom="page">
              <wp:posOffset>2219325</wp:posOffset>
            </wp:positionV>
            <wp:extent cx="3086100" cy="2479040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asted-image.png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101696">
        <w:rPr>
          <w:noProof/>
          <w:lang w:val="en-GB"/>
        </w:rPr>
        <w:drawing>
          <wp:anchor distT="152400" distB="152400" distL="152400" distR="152400" simplePos="0" relativeHeight="251680768" behindDoc="0" locked="0" layoutInCell="1" allowOverlap="1" wp14:anchorId="421E0833" wp14:editId="152D580F">
            <wp:simplePos x="0" y="0"/>
            <wp:positionH relativeFrom="page">
              <wp:posOffset>6779895</wp:posOffset>
            </wp:positionH>
            <wp:positionV relativeFrom="page">
              <wp:posOffset>2216785</wp:posOffset>
            </wp:positionV>
            <wp:extent cx="2113460" cy="2478544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21"/>
                <wp:lineTo x="21622" y="21621"/>
                <wp:lineTo x="21622" y="0"/>
                <wp:lineTo x="0" y="0"/>
                <wp:lineTo x="0" y="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.png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460" cy="247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101696">
        <w:rPr>
          <w:noProof/>
          <w:lang w:val="en-GB"/>
        </w:rPr>
        <w:drawing>
          <wp:anchor distT="152400" distB="152400" distL="152400" distR="152400" simplePos="0" relativeHeight="251678720" behindDoc="0" locked="0" layoutInCell="1" allowOverlap="1" wp14:anchorId="0797EE86" wp14:editId="6AA6518F">
            <wp:simplePos x="0" y="0"/>
            <wp:positionH relativeFrom="page">
              <wp:posOffset>2247900</wp:posOffset>
            </wp:positionH>
            <wp:positionV relativeFrom="page">
              <wp:posOffset>2219326</wp:posOffset>
            </wp:positionV>
            <wp:extent cx="3436620" cy="2457450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image.pn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7215" cy="24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1696">
        <w:rPr>
          <w:noProof/>
          <w:lang w:val="en-GB"/>
        </w:rPr>
        <w:drawing>
          <wp:anchor distT="152400" distB="152400" distL="152400" distR="152400" simplePos="0" relativeHeight="251676672" behindDoc="0" locked="0" layoutInCell="1" allowOverlap="1" wp14:anchorId="0993D4B6" wp14:editId="075403F7">
            <wp:simplePos x="0" y="0"/>
            <wp:positionH relativeFrom="page">
              <wp:posOffset>92750</wp:posOffset>
            </wp:positionH>
            <wp:positionV relativeFrom="page">
              <wp:posOffset>2223135</wp:posOffset>
            </wp:positionV>
            <wp:extent cx="1653746" cy="2479409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png"/>
                    <pic:cNvPicPr/>
                  </pic:nvPicPr>
                  <pic:blipFill rotWithShape="1"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746" cy="247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227E62">
      <w:pPr>
        <w:pStyle w:val="Body"/>
        <w:rPr>
          <w:b/>
          <w:bCs/>
          <w:color w:val="165778"/>
          <w:sz w:val="28"/>
          <w:szCs w:val="28"/>
        </w:rPr>
      </w:pPr>
    </w:p>
    <w:p w:rsidR="00227E62" w:rsidRDefault="00101696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30B5F9E9" wp14:editId="50412D32">
                <wp:simplePos x="0" y="0"/>
                <wp:positionH relativeFrom="margin">
                  <wp:posOffset>-103211</wp:posOffset>
                </wp:positionH>
                <wp:positionV relativeFrom="line">
                  <wp:posOffset>453512</wp:posOffset>
                </wp:positionV>
                <wp:extent cx="1" cy="848383"/>
                <wp:effectExtent l="0" t="0" r="0" b="0"/>
                <wp:wrapSquare wrapText="bothSides" distT="152400" distB="152400" distL="152400" distR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-8.1pt;margin-top:35.7pt;width:0.0pt;height:66.8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6F6FB0ED" wp14:editId="2AE3652B">
                <wp:simplePos x="0" y="0"/>
                <wp:positionH relativeFrom="margin">
                  <wp:posOffset>2946077</wp:posOffset>
                </wp:positionH>
                <wp:positionV relativeFrom="line">
                  <wp:posOffset>426375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232.0pt;margin-top:33.6pt;width:0.0pt;height:66.8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70ACD9D7" wp14:editId="322E084A">
                <wp:simplePos x="0" y="0"/>
                <wp:positionH relativeFrom="margin">
                  <wp:posOffset>7005844</wp:posOffset>
                </wp:positionH>
                <wp:positionV relativeFrom="line">
                  <wp:posOffset>426375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551.6pt;margin-top:33.6pt;width:0.0pt;height:66.8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2B00CA0A" wp14:editId="58539C3A">
                <wp:simplePos x="0" y="0"/>
                <wp:positionH relativeFrom="margin">
                  <wp:posOffset>10693077</wp:posOffset>
                </wp:positionH>
                <wp:positionV relativeFrom="line">
                  <wp:posOffset>434842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842.0pt;margin-top:34.2pt;width:0.0pt;height:66.8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</w:p>
    <w:p w:rsidR="00227E62" w:rsidRDefault="008E081E">
      <w:pPr>
        <w:pStyle w:val="Body"/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62D6E531" wp14:editId="69237944">
                <wp:simplePos x="0" y="0"/>
                <wp:positionH relativeFrom="margin">
                  <wp:posOffset>10152854</wp:posOffset>
                </wp:positionH>
                <wp:positionV relativeFrom="line">
                  <wp:posOffset>4437854</wp:posOffset>
                </wp:positionV>
                <wp:extent cx="2543175" cy="83820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2"/>
                    <wp:lineTo x="21601" y="21602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838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/>
                      </wps:spPr>
                      <wps:txbx>
                        <w:txbxContent>
                          <w:p w:rsidR="008E081E" w:rsidRDefault="008E081E" w:rsidP="008E081E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GB"/>
                              </w:rPr>
                              <w:t>Ernst Ludwig Kirchner</w:t>
                            </w:r>
                            <w:r w:rsidRPr="00101696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‘Self-Portrait as a Soldier, 1915, Expressionism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E531" id="_x0000_s1031" style="position:absolute;margin-left:799.45pt;margin-top:349.45pt;width:200.25pt;height:66pt;z-index:2516869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coordsize="21600,21600" o:spt="100" wrapcoords="-589 -621 -589 -621 -589 837657 2542704 837657 2542704 -621 -589 -621 -589 -621 -589 -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" adj="-11796480,,5400" path="m,l21599,r,21600l,21600,,xe" filled="f" stroked="f" strokeweight=".5pt">
                <v:stroke joinstyle="miter"/>
                <v:formulas/>
                <v:path arrowok="t" o:extrusionok="f" o:connecttype="custom" o:connectlocs="1271588,419100;1271588,419100;1271588,419100;1271588,419100" o:connectangles="0,90,180,270" textboxrect="0,0,21600,21600"/>
                <v:textbox inset="4pt,4pt,4pt,4pt">
                  <w:txbxContent>
                    <w:p w:rsidR="008E081E" w:rsidRDefault="008E081E" w:rsidP="008E081E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GB"/>
                        </w:rPr>
                        <w:t>Ernst Ludwig Kirchner</w:t>
                      </w:r>
                      <w:r w:rsidRPr="00101696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GB"/>
                        </w:rPr>
                        <w:t xml:space="preserve">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Self-Portrait as a Soldier, 1915, Expressionism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lang w:val="en-GB"/>
        </w:rPr>
        <w:drawing>
          <wp:anchor distT="0" distB="0" distL="114300" distR="114300" simplePos="0" relativeHeight="251684864" behindDoc="0" locked="0" layoutInCell="1" allowOverlap="1" wp14:anchorId="77779E89" wp14:editId="4309D971">
            <wp:simplePos x="0" y="0"/>
            <wp:positionH relativeFrom="column">
              <wp:posOffset>10156948</wp:posOffset>
            </wp:positionH>
            <wp:positionV relativeFrom="paragraph">
              <wp:posOffset>1861508</wp:posOffset>
            </wp:positionV>
            <wp:extent cx="2148840" cy="2483485"/>
            <wp:effectExtent l="0" t="0" r="3810" b="0"/>
            <wp:wrapTopAndBottom/>
            <wp:docPr id="9" name="Picture 9" descr="http://www.theartsdesk.com/sites/default/files/styles/mast_image_landscape/public/mastimages/Kirchner%20Self%20portrait%20with%20model.jpg?itok=VNfJ5Z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artsdesk.com/sites/default/files/styles/mast_image_landscape/public/mastimages/Kirchner%20Self%20portrait%20with%20model.jpg?itok=VNfJ5Zj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BE79EA3" wp14:editId="2FBDC435">
                <wp:simplePos x="0" y="0"/>
                <wp:positionH relativeFrom="margin">
                  <wp:posOffset>1699260</wp:posOffset>
                </wp:positionH>
                <wp:positionV relativeFrom="line">
                  <wp:posOffset>4340860</wp:posOffset>
                </wp:positionV>
                <wp:extent cx="3886200" cy="696595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601" y="21605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6965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27E62" w:rsidRDefault="00101696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’Night Attack on the Sanjo Palace’, 13th century, Japan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133.8pt;margin-top:341.8pt;width:306pt;height:54.8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coordsize="21600,21600" o:spt="100" wrapcoords="0 0 0 0 0 696756 3886380 696756 3886380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" adj="-11796480,,5400" path="m,l21599,r,21600l,21600,,xe" filled="f" stroked="f" strokeweight=".5pt">
                <v:stroke joinstyle="miter"/>
                <v:formulas/>
                <v:path arrowok="t" o:extrusionok="f" o:connecttype="custom" o:connectlocs="1943100,348298;1943100,348298;1943100,348298;1943100,348298" o:connectangles="0,90,180,270" textboxrect="0,0,21600,21600"/>
                <v:textbox inset="4pt,4pt,4pt,4pt">
                  <w:txbxContent>
                    <w:p w:rsidR="00227E62" w:rsidRDefault="00101696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’Night Attack on the Sanjo Palac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e’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, 13th century, Japan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E1CFBCC" wp14:editId="58F49314">
                <wp:simplePos x="0" y="0"/>
                <wp:positionH relativeFrom="margin">
                  <wp:posOffset>6727825</wp:posOffset>
                </wp:positionH>
                <wp:positionV relativeFrom="line">
                  <wp:posOffset>4340860</wp:posOffset>
                </wp:positionV>
                <wp:extent cx="2543175" cy="83820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2"/>
                    <wp:lineTo x="21601" y="21602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838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27E62" w:rsidRDefault="00101696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 w:rsidRPr="00101696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GB"/>
                              </w:rPr>
                              <w:t xml:space="preserve">Eugene Delacroix,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‘The Massacre at Chios’, 1824, French Romanticism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CFBCC" id="_x0000_s1033" style="position:absolute;margin-left:529.75pt;margin-top:341.8pt;width:200.25pt;height:66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coordsize="21600,21600" o:spt="100" wrapcoords="0 0 0 0 0 838278 2543293 838278 2543293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" adj="-11796480,,5400" path="m,l21599,r,21600l,21600,,xe" filled="f" stroked="f" strokeweight=".5pt">
                <v:stroke joinstyle="miter"/>
                <v:formulas/>
                <v:path arrowok="t" o:extrusionok="f" o:connecttype="custom" o:connectlocs="1271588,419100;1271588,419100;1271588,419100;1271588,419100" o:connectangles="0,90,180,270" textboxrect="0,0,21600,21600"/>
                <v:textbox inset="4pt,4pt,4pt,4pt">
                  <w:txbxContent>
                    <w:p w:rsidR="00227E62" w:rsidRDefault="00101696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 w:rsidRPr="00101696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GB"/>
                        </w:rPr>
                        <w:t xml:space="preserve">Eugene Delacroix,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‘The Massacre at Chios’, 1824, French Romanticism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101696">
        <w:rPr>
          <w:noProof/>
          <w:lang w:val="en-GB"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7455535</wp:posOffset>
            </wp:positionH>
            <wp:positionV relativeFrom="page">
              <wp:posOffset>6309995</wp:posOffset>
            </wp:positionV>
            <wp:extent cx="2126706" cy="2500398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asted-image.png"/>
                    <pic:cNvPicPr/>
                  </pic:nvPicPr>
                  <pic:blipFill rotWithShape="1"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706" cy="250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101696">
        <w:rPr>
          <w:noProof/>
          <w:lang w:val="en-GB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2428240</wp:posOffset>
            </wp:positionH>
            <wp:positionV relativeFrom="page">
              <wp:posOffset>6667500</wp:posOffset>
            </wp:positionV>
            <wp:extent cx="3944787" cy="2122024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png"/>
                    <pic:cNvPicPr/>
                  </pic:nvPicPr>
                  <pic:blipFill rotWithShape="1"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4787" cy="212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-653415</wp:posOffset>
                </wp:positionH>
                <wp:positionV relativeFrom="line">
                  <wp:posOffset>4775835</wp:posOffset>
                </wp:positionV>
                <wp:extent cx="1455420" cy="73406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596"/>
                    <wp:lineTo x="21599" y="21596"/>
                    <wp:lineTo x="21599" y="0"/>
                    <wp:lineTo x="0" y="0"/>
                    <wp:lineTo x="0" y="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7340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27E62" w:rsidRDefault="00101696">
                            <w:pPr>
                              <w:pStyle w:val="Default"/>
                              <w:tabs>
                                <w:tab w:val="left" w:pos="144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Trajan</w:t>
                            </w:r>
                            <w:r w:rsidRPr="00101696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GB"/>
                              </w:rPr>
                              <w:t>’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s Column, c113 AD, Classical Rome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-51.45pt;margin-top:376.05pt;width:114.6pt;height:57.8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coordsize="21600,21600" o:spt="100" wrapcoords="0 0 0 0 0 733924 1455353 733924 1455353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" adj="-11796480,,5400" path="m,l21599,r,21600l,21600,,xe" filled="f" stroked="f" strokeweight=".5pt">
                <v:stroke joinstyle="miter"/>
                <v:formulas/>
                <v:path arrowok="t" o:extrusionok="f" o:connecttype="custom" o:connectlocs="727710,367030;727710,367030;727710,367030;727710,367030" o:connectangles="0,90,180,270" textboxrect="0,0,21600,21600"/>
                <v:textbox inset="4pt,4pt,4pt,4pt">
                  <w:txbxContent>
                    <w:p w:rsidR="00227E62" w:rsidRDefault="00101696">
                      <w:pPr>
                        <w:pStyle w:val="Default"/>
                        <w:tabs>
                          <w:tab w:val="left" w:pos="144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Trajan</w:t>
                      </w:r>
                      <w:r w:rsidRPr="00101696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GB"/>
                        </w:rPr>
                        <w:t>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s Column, c113 AD, Classical Rome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br/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101696">
        <w:rPr>
          <w:noProof/>
          <w:lang w:val="en-GB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87630</wp:posOffset>
            </wp:positionH>
            <wp:positionV relativeFrom="page">
              <wp:posOffset>6468365</wp:posOffset>
            </wp:positionV>
            <wp:extent cx="1509181" cy="2757684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png"/>
                    <pic:cNvPicPr/>
                  </pic:nvPicPr>
                  <pic:blipFill rotWithShape="1"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181" cy="275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-487285</wp:posOffset>
                </wp:positionH>
                <wp:positionV relativeFrom="line">
                  <wp:posOffset>820920</wp:posOffset>
                </wp:positionV>
                <wp:extent cx="16366755" cy="736614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6755" cy="736614"/>
                        </a:xfrm>
                        <a:prstGeom prst="rightArrow">
                          <a:avLst>
                            <a:gd name="adj1" fmla="val 32000"/>
                            <a:gd name="adj2" fmla="val 165514"/>
                          </a:avLst>
                        </a:prstGeom>
                        <a:solidFill>
                          <a:srgbClr val="64B3D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13" style="visibility:visible;position:absolute;margin-left:0.0pt;margin-top:0.0pt;width:1288.7pt;height:58.0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adj="19991,7344">
                <v:fill color="#64B3DF" opacity="100.0%" type="solid"/>
                <v:stroke on="f" weight="1.0pt" dashstyle="solid" endcap="flat" miterlimit="400.0%" joinstyle="miter" linestyle="single"/>
                <w10:wrap type="topAndBottom" side="bothSides" anchorx="margin"/>
              </v:shape>
            </w:pict>
          </mc:Fallback>
        </mc:AlternateContent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986044</wp:posOffset>
                </wp:positionH>
                <wp:positionV relativeFrom="line">
                  <wp:posOffset>1294208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77.6pt;margin-top:101.9pt;width:0.0pt;height:66.8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4626711</wp:posOffset>
                </wp:positionH>
                <wp:positionV relativeFrom="line">
                  <wp:posOffset>1302675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364.3pt;margin-top:102.6pt;width:0.0pt;height:66.8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9080177</wp:posOffset>
                </wp:positionH>
                <wp:positionV relativeFrom="line">
                  <wp:posOffset>1311142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715.0pt;margin-top:103.2pt;width:0.0pt;height:66.8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 w:rsidR="00101696"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12530344</wp:posOffset>
                </wp:positionH>
                <wp:positionV relativeFrom="line">
                  <wp:posOffset>1298442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29885" id="officeArt object" o:spid="_x0000_s1026" style="position:absolute;z-index:25167564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986.65pt,102.25pt" to="986.65pt,1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" strokecolor="#4ac712" strokeweight="4pt">
                <v:stroke endarrow="block" miterlimit="4" joinstyle="miter"/>
                <w10:wrap type="square" anchorx="margin" anchory="line"/>
              </v:line>
            </w:pict>
          </mc:Fallback>
        </mc:AlternateContent>
      </w:r>
    </w:p>
    <w:sectPr w:rsidR="00227E62">
      <w:pgSz w:w="23820" w:h="1684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0DD" w:rsidRDefault="00101696">
      <w:r>
        <w:separator/>
      </w:r>
    </w:p>
  </w:endnote>
  <w:endnote w:type="continuationSeparator" w:id="0">
    <w:p w:rsidR="002220DD" w:rsidRDefault="00101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0DD" w:rsidRDefault="00101696">
      <w:r>
        <w:separator/>
      </w:r>
    </w:p>
  </w:footnote>
  <w:footnote w:type="continuationSeparator" w:id="0">
    <w:p w:rsidR="002220DD" w:rsidRDefault="001016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E62"/>
    <w:rsid w:val="00101696"/>
    <w:rsid w:val="002220DD"/>
    <w:rsid w:val="00227E62"/>
    <w:rsid w:val="003259CB"/>
    <w:rsid w:val="008E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B63691-1E20-4D8C-BB3E-1E4EE595A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  <w:style w:type="paragraph" w:customStyle="1" w:styleId="Default">
    <w:name w:val="Default"/>
    <w:rPr>
      <w:rFonts w:ascii="Arial Unicode MS" w:hAnsi="Helvetica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F76E79A0</Template>
  <TotalTime>1</TotalTime>
  <Pages>1</Pages>
  <Words>13</Words>
  <Characters>80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Greaney</dc:creator>
  <cp:lastModifiedBy>Daniel Greaney</cp:lastModifiedBy>
  <cp:revision>2</cp:revision>
  <dcterms:created xsi:type="dcterms:W3CDTF">2018-03-14T09:16:00Z</dcterms:created>
  <dcterms:modified xsi:type="dcterms:W3CDTF">2018-03-14T09:16:00Z</dcterms:modified>
</cp:coreProperties>
</file>