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937" w:rsidRDefault="009864BE">
      <w:pPr>
        <w:pStyle w:val="Body"/>
        <w:rPr>
          <w:rFonts w:ascii="Arial Rounded MT Bold" w:eastAsia="Arial Rounded MT Bold" w:hAnsi="Arial Rounded MT Bold" w:cs="Arial Rounded MT Bold"/>
          <w:b/>
          <w:bCs/>
          <w:sz w:val="36"/>
          <w:szCs w:val="36"/>
        </w:rPr>
      </w:pPr>
      <w:bookmarkStart w:id="0" w:name="_GoBack"/>
      <w:bookmarkEnd w:id="0"/>
      <w:r>
        <w:rPr>
          <w:rFonts w:ascii="Arial Rounded MT Bold"/>
          <w:b/>
          <w:bCs/>
          <w:sz w:val="36"/>
          <w:szCs w:val="36"/>
        </w:rPr>
        <w:t xml:space="preserve">Timeline for </w:t>
      </w:r>
      <w:r>
        <w:rPr>
          <w:rFonts w:ascii="Arial Rounded MT Bold"/>
          <w:b/>
          <w:bCs/>
          <w:i/>
          <w:iCs/>
          <w:color w:val="FF2C21"/>
          <w:sz w:val="36"/>
          <w:szCs w:val="36"/>
        </w:rPr>
        <w:t>War</w:t>
      </w:r>
      <w:r>
        <w:rPr>
          <w:rFonts w:ascii="Arial Rounded MT Bold"/>
          <w:b/>
          <w:bCs/>
          <w:sz w:val="36"/>
          <w:szCs w:val="36"/>
        </w:rPr>
        <w:t xml:space="preserve"> in works of Art &amp; Architecture</w:t>
      </w: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-558165</wp:posOffset>
                </wp:positionH>
                <wp:positionV relativeFrom="line">
                  <wp:posOffset>206375</wp:posOffset>
                </wp:positionV>
                <wp:extent cx="2101850" cy="67627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4"/>
                    <wp:lineTo x="21601" y="21604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676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Kathe Kollwitz, ‘Mother With Her Dead Son’, 1937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style="position:absolute;margin-left:-43.95pt;margin-top:16.25pt;width:165.5pt;height:53.2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coordsize="21600,21600" o:spt="100" wrapcoords="0 0 0 0 0 676400 2101947 676400 2101947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" adj="-11796480,,5400" path="m,l21599,r,21600l,21600,,xe" filled="f" stroked="f" strokeweight=".5pt">
                <v:stroke joinstyle="miter"/>
                <v:formulas/>
                <v:path arrowok="t" o:extrusionok="f" o:connecttype="custom" o:connectlocs="1050925,338138;1050925,338138;1050925,338138;1050925,338138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Kathe Kollwitz, ‘Mother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With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 Her Dead Son’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1937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6508416</wp:posOffset>
                </wp:positionH>
                <wp:positionV relativeFrom="line">
                  <wp:posOffset>378682</wp:posOffset>
                </wp:positionV>
                <wp:extent cx="2058459" cy="748904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0"/>
                    <wp:lineTo x="21601" y="21600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459" cy="7489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Pr="009864BE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  <w:rPr>
                                <w:lang w:val="de-DE"/>
                              </w:rPr>
                            </w:pPr>
                            <w:r w:rsidRPr="009864BE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de-DE"/>
                              </w:rPr>
                              <w:t>Daniel Libeskind, Jewish Museum, Berlin, 2001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position:absolute;margin-left:512.45pt;margin-top:29.8pt;width:162.1pt;height:58.95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o:spt="100" wrapcoords="0 0 0 0 0 748665 2058098 748665 2058098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" adj="-11796480,,5400" path="m,l21599,r,21599l,21599,,xe" filled="f" stroked="f" strokeweight=".5pt">
                <v:stroke joinstyle="miter"/>
                <v:formulas/>
                <v:path arrowok="t" o:extrusionok="f" o:connecttype="custom" o:connectlocs="1029230,374452;1029230,374452;1029230,374452;1029230,374452" o:connectangles="0,90,180,270" textboxrect="0,0,21600,21600"/>
                <v:textbox inset="4pt,4pt,4pt,4pt">
                  <w:txbxContent>
                    <w:p w:rsidR="00964937" w:rsidRPr="009864BE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  <w:rPr>
                          <w:lang w:val="de-DE"/>
                        </w:rPr>
                      </w:pPr>
                      <w:r w:rsidRPr="009864BE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de-DE"/>
                        </w:rPr>
                        <w:t>Daniel Libeskind, Jewish Museum, Berlin, 2001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2747010</wp:posOffset>
                </wp:positionH>
                <wp:positionV relativeFrom="line">
                  <wp:posOffset>154305</wp:posOffset>
                </wp:positionV>
                <wp:extent cx="2362200" cy="72009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2"/>
                    <wp:lineTo x="21601" y="21602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200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Marlene Dumas, ‘The Woman of Algiers’, 2001.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style="position:absolute;margin-left:216.3pt;margin-top:12.15pt;width:186pt;height:56.7pt;z-index:25166540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720157 2362309 720157 2362309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" adj="-11796480,,5400" path="m,l21600,r,21599l,21599,,xe" filled="f" stroked="f" strokeweight=".5pt">
                <v:stroke joinstyle="miter"/>
                <v:formulas/>
                <v:path arrowok="t" o:extrusionok="f" o:connecttype="custom" o:connectlocs="1181100,360045;1181100,360045;1181100,360045;1181100,360045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Marlene Dumas,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‘The Woman of Algiers’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2001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.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10128885</wp:posOffset>
                </wp:positionH>
                <wp:positionV relativeFrom="line">
                  <wp:posOffset>17145</wp:posOffset>
                </wp:positionV>
                <wp:extent cx="3514725" cy="61087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599" y="21605"/>
                    <wp:lineTo x="21599" y="0"/>
                    <wp:lineTo x="0" y="0"/>
                    <wp:lineTo x="0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108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da-DK"/>
                              </w:rPr>
                              <w:t xml:space="preserve">Jeremy Deller,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‘We Are Here Because We Are Here’, 2016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style="position:absolute;margin-left:797.55pt;margin-top:1.35pt;width:276.75pt;height:48.1pt;z-index:25166438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611011 3514562 611011 3514562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" adj="-11796480,,5400" path="m,l21599,r,21600l,21600,,xe" filled="f" stroked="f" strokeweight=".5pt">
                <v:stroke joinstyle="miter"/>
                <v:formulas/>
                <v:path arrowok="t" o:extrusionok="f" o:connecttype="custom" o:connectlocs="1757363,305435;1757363,305435;1757363,305435;1757363,305435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da-DK"/>
                        </w:rPr>
                        <w:t xml:space="preserve">Jeremy Deller,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‘We Are Here Because We Are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Here’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2016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noProof/>
          <w:lang w:val="en-GB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172085</wp:posOffset>
            </wp:positionH>
            <wp:positionV relativeFrom="page">
              <wp:posOffset>2292985</wp:posOffset>
            </wp:positionV>
            <wp:extent cx="1816184" cy="2402575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png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184" cy="2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noProof/>
          <w:lang w:val="en-GB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3686175</wp:posOffset>
            </wp:positionH>
            <wp:positionV relativeFrom="page">
              <wp:posOffset>2381250</wp:posOffset>
            </wp:positionV>
            <wp:extent cx="1181100" cy="2276475"/>
            <wp:effectExtent l="0" t="0" r="0" b="9525"/>
            <wp:wrapThrough wrapText="bothSides" distL="152400" distR="152400">
              <wp:wrapPolygon edited="1">
                <wp:start x="0" y="21"/>
                <wp:lineTo x="0" y="21"/>
                <wp:lineTo x="0" y="21600"/>
                <wp:lineTo x="21625" y="21600"/>
                <wp:lineTo x="21625" y="21"/>
                <wp:lineTo x="0" y="21"/>
                <wp:lineTo x="0" y="21"/>
                <wp:lineTo x="0" y="21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ge16image1752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66" cy="227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noProof/>
          <w:lang w:val="en-GB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10963275</wp:posOffset>
            </wp:positionH>
            <wp:positionV relativeFrom="page">
              <wp:posOffset>2461895</wp:posOffset>
            </wp:positionV>
            <wp:extent cx="3237865" cy="2192628"/>
            <wp:effectExtent l="0" t="0" r="635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1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6429375</wp:posOffset>
            </wp:positionH>
            <wp:positionV relativeFrom="page">
              <wp:posOffset>2447925</wp:posOffset>
            </wp:positionV>
            <wp:extent cx="3385185" cy="2183765"/>
            <wp:effectExtent l="0" t="0" r="5715" b="6985"/>
            <wp:wrapThrough wrapText="bothSides" distL="152400" distR="152400">
              <wp:wrapPolygon edited="1">
                <wp:start x="0" y="0"/>
                <wp:lineTo x="0" y="0"/>
                <wp:lineTo x="0" y="21611"/>
                <wp:lineTo x="21600" y="21611"/>
                <wp:lineTo x="21600" y="0"/>
                <wp:lineTo x="0" y="0"/>
                <wp:lineTo x="0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64937">
      <w:pPr>
        <w:pStyle w:val="Body"/>
        <w:rPr>
          <w:b/>
          <w:bCs/>
          <w:color w:val="165778"/>
          <w:sz w:val="28"/>
          <w:szCs w:val="28"/>
        </w:rPr>
      </w:pPr>
    </w:p>
    <w:p w:rsidR="00964937" w:rsidRDefault="009864B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-103211</wp:posOffset>
                </wp:positionH>
                <wp:positionV relativeFrom="line">
                  <wp:posOffset>453512</wp:posOffset>
                </wp:positionV>
                <wp:extent cx="1" cy="848383"/>
                <wp:effectExtent l="0" t="0" r="0" b="0"/>
                <wp:wrapSquare wrapText="bothSides" distT="152400" distB="152400" distL="152400" distR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-8.1pt;margin-top:35.7pt;width:0.0pt;height:66.8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12183211</wp:posOffset>
                </wp:positionH>
                <wp:positionV relativeFrom="line">
                  <wp:posOffset>447542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959.3pt;margin-top:35.2pt;width:0.0pt;height:66.8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3191611</wp:posOffset>
                </wp:positionH>
                <wp:positionV relativeFrom="line">
                  <wp:posOffset>426375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251.3pt;margin-top:33.6pt;width:0.0pt;height:66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7585811</wp:posOffset>
                </wp:positionH>
                <wp:positionV relativeFrom="line">
                  <wp:posOffset>439075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597.3pt;margin-top:34.6pt;width:0.0pt;height:66.8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</w:p>
    <w:p w:rsidR="00964937" w:rsidRDefault="009864BE">
      <w:pPr>
        <w:pStyle w:val="Body"/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8976360</wp:posOffset>
                </wp:positionH>
                <wp:positionV relativeFrom="line">
                  <wp:posOffset>4217035</wp:posOffset>
                </wp:positionV>
                <wp:extent cx="2676525" cy="78232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4"/>
                    <wp:lineTo x="21599" y="21604"/>
                    <wp:lineTo x="21599" y="0"/>
                    <wp:lineTo x="0" y="0"/>
                    <wp:lineTo x="0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782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da-DK"/>
                              </w:rPr>
                              <w:t xml:space="preserve">Jeremy Deller,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‘It Is What It Is’, 2009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style="position:absolute;margin-left:706.8pt;margin-top:332.05pt;width:210.75pt;height:61.6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782465 2676401 782465 2676401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" adj="-11796480,,5400" path="m,l21600,r,21600l,21600,,xe" filled="f" stroked="f" strokeweight=".5pt">
                <v:stroke joinstyle="miter"/>
                <v:formulas/>
                <v:path arrowok="t" o:extrusionok="f" o:connecttype="custom" o:connectlocs="1338263,391160;1338263,391160;1338263,391160;1338263,391160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da-DK"/>
                        </w:rPr>
                        <w:t xml:space="preserve">Jeremy Deller,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‘It Is What It Is’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2009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  <w:lang w:val="en-GB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9696450</wp:posOffset>
            </wp:positionH>
            <wp:positionV relativeFrom="page">
              <wp:posOffset>6753225</wp:posOffset>
            </wp:positionV>
            <wp:extent cx="2314575" cy="1981200"/>
            <wp:effectExtent l="0" t="0" r="9525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pn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4079875</wp:posOffset>
                </wp:positionH>
                <wp:positionV relativeFrom="line">
                  <wp:posOffset>4255135</wp:posOffset>
                </wp:positionV>
                <wp:extent cx="3133725" cy="59817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2"/>
                    <wp:lineTo x="21601" y="21602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5981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Daniel Libeskind, Imperial War Museum North, 2001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style="position:absolute;margin-left:321.25pt;margin-top:335.05pt;width:246.75pt;height:47.1pt;z-index:2516633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598225 3133870 598225 3133870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566863,299085;1566863,299085;1566863,299085;1566863,299085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Daniel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Libeskind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Imperial War Museum North, 2001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  <w:lang w:val="en-GB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4814570</wp:posOffset>
            </wp:positionH>
            <wp:positionV relativeFrom="page">
              <wp:posOffset>6840855</wp:posOffset>
            </wp:positionV>
            <wp:extent cx="2803749" cy="1864493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 rotWithShape="1"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749" cy="18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-643890</wp:posOffset>
                </wp:positionH>
                <wp:positionV relativeFrom="line">
                  <wp:posOffset>4226560</wp:posOffset>
                </wp:positionV>
                <wp:extent cx="2981325" cy="99187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3"/>
                    <wp:lineTo x="21602" y="21603"/>
                    <wp:lineTo x="21602" y="0"/>
                    <wp:lineTo x="0" y="0"/>
                    <wp:lineTo x="0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918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964937" w:rsidRDefault="009864B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pt-PT"/>
                              </w:rPr>
                              <w:t xml:space="preserve">Picasso,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‘Guernica’, 1937, Modernism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style="position:absolute;margin-left:-50.7pt;margin-top:332.8pt;width:234.75pt;height:78.1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o:spt="100" wrapcoords="0 0 0 0 0 992008 2981601 992008 2981601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" adj="-11796480,,5400" path="m,l21599,r,21599l,21599,,xe" filled="f" stroked="f" strokeweight=".5pt">
                <v:stroke joinstyle="miter"/>
                <v:formulas/>
                <v:path arrowok="t" o:extrusionok="f" o:connecttype="custom" o:connectlocs="1490663,495935;1490663,495935;1490663,495935;1490663,495935" o:connectangles="0,90,180,270" textboxrect="0,0,21600,21600"/>
                <v:textbox inset="4pt,4pt,4pt,4pt">
                  <w:txbxContent>
                    <w:p w:rsidR="00964937" w:rsidRDefault="009864B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pt-PT"/>
                        </w:rPr>
                        <w:t xml:space="preserve">Picasso,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Guernica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1937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Modernism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  <w:lang w:val="en-GB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6819265</wp:posOffset>
            </wp:positionV>
            <wp:extent cx="4111569" cy="1847519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41"/>
                <wp:lineTo x="21600" y="21641"/>
                <wp:lineTo x="21600" y="0"/>
                <wp:lineTo x="0" y="0"/>
                <wp:lineTo x="0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png"/>
                    <pic:cNvPicPr/>
                  </pic:nvPicPr>
                  <pic:blipFill rotWithShape="1"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569" cy="18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1151144</wp:posOffset>
                </wp:positionH>
                <wp:positionV relativeFrom="line">
                  <wp:posOffset>1294208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90.6pt;margin-top:101.9pt;width:0.0pt;height:66.8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-741285</wp:posOffset>
                </wp:positionH>
                <wp:positionV relativeFrom="line">
                  <wp:posOffset>820920</wp:posOffset>
                </wp:positionV>
                <wp:extent cx="14974849" cy="736614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4849" cy="736614"/>
                        </a:xfrm>
                        <a:prstGeom prst="rightArrow">
                          <a:avLst>
                            <a:gd name="adj1" fmla="val 32000"/>
                            <a:gd name="adj2" fmla="val 165514"/>
                          </a:avLst>
                        </a:prstGeom>
                        <a:solidFill>
                          <a:srgbClr val="64B3D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13" style="visibility:visible;position:absolute;margin-left:0.0pt;margin-top:0.0pt;width:1179.1pt;height:58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adj="19841,7344">
                <v:fill color="#64B3DF" opacity="100.0%" type="solid"/>
                <v:stroke on="f" weight="1.0pt" dashstyle="solid" endcap="flat" miterlimit="400.0%" joinstyle="miter" linestyle="single"/>
                <w10:wrap type="topAndBottom" side="bothSides" anchorx="margin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9575478</wp:posOffset>
                </wp:positionH>
                <wp:positionV relativeFrom="line">
                  <wp:posOffset>1311141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754.0pt;margin-top:103.2pt;width:0.0pt;height:66.8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4512411</wp:posOffset>
                </wp:positionH>
                <wp:positionV relativeFrom="line">
                  <wp:posOffset>1302675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51503" id="officeArt object" o:spid="_x0000_s1026" style="position:absolute;z-index:251671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355.3pt,102.55pt" to="355.3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" strokecolor="#4ac712" strokeweight="4pt">
                <v:stroke endarrow="block" miterlimit="4" joinstyle="miter"/>
                <w10:wrap type="square" anchorx="margin" anchory="line"/>
              </v:line>
            </w:pict>
          </mc:Fallback>
        </mc:AlternateContent>
      </w:r>
    </w:p>
    <w:sectPr w:rsidR="00964937">
      <w:pgSz w:w="23820" w:h="1684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036" w:rsidRDefault="009864BE">
      <w:r>
        <w:separator/>
      </w:r>
    </w:p>
  </w:endnote>
  <w:endnote w:type="continuationSeparator" w:id="0">
    <w:p w:rsidR="00702036" w:rsidRDefault="00986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036" w:rsidRDefault="009864BE">
      <w:r>
        <w:separator/>
      </w:r>
    </w:p>
  </w:footnote>
  <w:footnote w:type="continuationSeparator" w:id="0">
    <w:p w:rsidR="00702036" w:rsidRDefault="009864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37"/>
    <w:rsid w:val="00702036"/>
    <w:rsid w:val="009532C8"/>
    <w:rsid w:val="00964937"/>
    <w:rsid w:val="0098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03EC7B-6CAA-40AE-9048-225E8FD5F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F76E79A0</Template>
  <TotalTime>0</TotalTime>
  <Pages>1</Pages>
  <Words>13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Greaney</dc:creator>
  <cp:lastModifiedBy>Daniel Greaney</cp:lastModifiedBy>
  <cp:revision>2</cp:revision>
  <dcterms:created xsi:type="dcterms:W3CDTF">2018-03-14T09:15:00Z</dcterms:created>
  <dcterms:modified xsi:type="dcterms:W3CDTF">2018-03-14T09:15:00Z</dcterms:modified>
</cp:coreProperties>
</file>