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D4B85D" w14:textId="4FA3781D" w:rsidR="00D05720" w:rsidRPr="000223E0" w:rsidRDefault="000223E0" w:rsidP="000223E0">
      <w:pPr>
        <w:jc w:val="center"/>
        <w:rPr>
          <w:color w:val="4472C4" w:themeColor="accent1"/>
          <w:sz w:val="36"/>
          <w:lang w:val="es-C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0223E0">
        <w:rPr>
          <w:color w:val="4472C4" w:themeColor="accent1"/>
          <w:sz w:val="36"/>
          <w:lang w:val="es-CO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Los personajes en la casa de Bernarda Alba</w:t>
      </w:r>
    </w:p>
    <w:p w14:paraId="078638FD" w14:textId="4D43CB0C" w:rsidR="000223E0" w:rsidRDefault="000223E0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0131B2A" wp14:editId="4851DB69">
            <wp:simplePos x="0" y="0"/>
            <wp:positionH relativeFrom="margin">
              <wp:posOffset>819150</wp:posOffset>
            </wp:positionH>
            <wp:positionV relativeFrom="paragraph">
              <wp:posOffset>23495</wp:posOffset>
            </wp:positionV>
            <wp:extent cx="3887095" cy="2838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09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2281F" w14:textId="16F8CA12" w:rsidR="000223E0" w:rsidRDefault="000223E0">
      <w:pPr>
        <w:rPr>
          <w:sz w:val="36"/>
          <w:lang w:val="es-CO"/>
        </w:rPr>
      </w:pPr>
    </w:p>
    <w:p w14:paraId="78059F57" w14:textId="045D6058" w:rsidR="000223E0" w:rsidRDefault="000223E0">
      <w:pPr>
        <w:rPr>
          <w:sz w:val="36"/>
          <w:lang w:val="es-CO"/>
        </w:rPr>
      </w:pPr>
    </w:p>
    <w:p w14:paraId="564AE15B" w14:textId="1ADAEEAF" w:rsidR="000223E0" w:rsidRDefault="000223E0">
      <w:pPr>
        <w:rPr>
          <w:sz w:val="36"/>
          <w:lang w:val="es-CO"/>
        </w:rPr>
      </w:pPr>
    </w:p>
    <w:p w14:paraId="5C036F1D" w14:textId="6739D9B8" w:rsidR="000223E0" w:rsidRDefault="000223E0">
      <w:pPr>
        <w:rPr>
          <w:sz w:val="36"/>
          <w:lang w:val="es-CO"/>
        </w:rPr>
      </w:pPr>
    </w:p>
    <w:p w14:paraId="316247FA" w14:textId="3B38CFDB" w:rsidR="000223E0" w:rsidRDefault="000223E0">
      <w:pPr>
        <w:rPr>
          <w:sz w:val="36"/>
          <w:lang w:val="es-CO"/>
        </w:rPr>
      </w:pPr>
    </w:p>
    <w:p w14:paraId="42241118" w14:textId="7CB08D0C" w:rsidR="000223E0" w:rsidRDefault="000223E0">
      <w:pPr>
        <w:rPr>
          <w:sz w:val="36"/>
          <w:lang w:val="es-CO"/>
        </w:rPr>
      </w:pPr>
    </w:p>
    <w:p w14:paraId="1C200291" w14:textId="618C15BC" w:rsidR="000223E0" w:rsidRDefault="000223E0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97BDD69" wp14:editId="562AC721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5731510" cy="44958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868F2E" w14:textId="518E7785" w:rsidR="000223E0" w:rsidRDefault="000223E0">
      <w:pPr>
        <w:rPr>
          <w:sz w:val="36"/>
          <w:lang w:val="es-CO"/>
        </w:rPr>
      </w:pPr>
    </w:p>
    <w:p w14:paraId="6CE072B3" w14:textId="65184C38" w:rsidR="000223E0" w:rsidRDefault="000223E0">
      <w:pPr>
        <w:rPr>
          <w:sz w:val="36"/>
          <w:lang w:val="es-CO"/>
        </w:rPr>
      </w:pPr>
    </w:p>
    <w:p w14:paraId="2070D01D" w14:textId="22ECAD65" w:rsidR="000223E0" w:rsidRDefault="000223E0">
      <w:pPr>
        <w:rPr>
          <w:sz w:val="36"/>
          <w:lang w:val="es-CO"/>
        </w:rPr>
      </w:pPr>
    </w:p>
    <w:p w14:paraId="6CC4D2C1" w14:textId="55D638DD" w:rsidR="000223E0" w:rsidRDefault="000223E0">
      <w:pPr>
        <w:rPr>
          <w:sz w:val="36"/>
          <w:lang w:val="es-CO"/>
        </w:rPr>
      </w:pPr>
    </w:p>
    <w:p w14:paraId="16504EC7" w14:textId="21EAEFA0" w:rsidR="000223E0" w:rsidRDefault="000223E0">
      <w:pPr>
        <w:rPr>
          <w:sz w:val="36"/>
          <w:lang w:val="es-CO"/>
        </w:rPr>
      </w:pPr>
    </w:p>
    <w:p w14:paraId="4CF7A3F7" w14:textId="6577D974" w:rsidR="000223E0" w:rsidRDefault="000223E0">
      <w:pPr>
        <w:rPr>
          <w:sz w:val="36"/>
          <w:lang w:val="es-CO"/>
        </w:rPr>
      </w:pPr>
    </w:p>
    <w:p w14:paraId="44D3742E" w14:textId="408BE5E1" w:rsidR="000223E0" w:rsidRDefault="000223E0">
      <w:pPr>
        <w:rPr>
          <w:sz w:val="36"/>
          <w:lang w:val="es-CO"/>
        </w:rPr>
      </w:pPr>
    </w:p>
    <w:p w14:paraId="13EF5898" w14:textId="29482C97" w:rsidR="000223E0" w:rsidRDefault="000223E0">
      <w:pPr>
        <w:rPr>
          <w:sz w:val="36"/>
          <w:lang w:val="es-CO"/>
        </w:rPr>
      </w:pPr>
    </w:p>
    <w:p w14:paraId="3EC2E00F" w14:textId="0EF394B1" w:rsidR="000223E0" w:rsidRDefault="000223E0">
      <w:pPr>
        <w:rPr>
          <w:sz w:val="36"/>
          <w:lang w:val="es-CO"/>
        </w:rPr>
      </w:pPr>
    </w:p>
    <w:p w14:paraId="7452960D" w14:textId="336B91AF" w:rsidR="000223E0" w:rsidRDefault="000223E0">
      <w:pPr>
        <w:rPr>
          <w:sz w:val="36"/>
          <w:lang w:val="es-CO"/>
        </w:rPr>
      </w:pPr>
    </w:p>
    <w:p w14:paraId="5DBB95E1" w14:textId="5D04BB87" w:rsidR="000223E0" w:rsidRDefault="000223E0">
      <w:pPr>
        <w:rPr>
          <w:sz w:val="36"/>
          <w:lang w:val="es-CO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4200AE32" wp14:editId="62AF17F5">
            <wp:simplePos x="0" y="0"/>
            <wp:positionH relativeFrom="margin">
              <wp:posOffset>-2540</wp:posOffset>
            </wp:positionH>
            <wp:positionV relativeFrom="paragraph">
              <wp:posOffset>260350</wp:posOffset>
            </wp:positionV>
            <wp:extent cx="5731510" cy="130238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6F91C" w14:textId="0CD4DBE6" w:rsidR="000223E0" w:rsidRDefault="000223E0">
      <w:pPr>
        <w:rPr>
          <w:sz w:val="36"/>
          <w:lang w:val="es-CO"/>
        </w:rPr>
      </w:pPr>
    </w:p>
    <w:p w14:paraId="2F0DF74A" w14:textId="16C401BE" w:rsidR="000223E0" w:rsidRDefault="000223E0">
      <w:pPr>
        <w:rPr>
          <w:sz w:val="36"/>
          <w:lang w:val="es-CO"/>
        </w:rPr>
      </w:pPr>
    </w:p>
    <w:p w14:paraId="5B29C434" w14:textId="65C5F835" w:rsidR="000223E0" w:rsidRPr="000223E0" w:rsidRDefault="000223E0">
      <w:pPr>
        <w:rPr>
          <w:color w:val="7030A0"/>
          <w:sz w:val="48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FE8D10F" wp14:editId="6FEF97CD">
            <wp:simplePos x="0" y="0"/>
            <wp:positionH relativeFrom="margin">
              <wp:align>right</wp:align>
            </wp:positionH>
            <wp:positionV relativeFrom="paragraph">
              <wp:posOffset>514350</wp:posOffset>
            </wp:positionV>
            <wp:extent cx="6115050" cy="2222204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643" cy="2223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23E0">
        <w:rPr>
          <w:color w:val="7030A0"/>
          <w:sz w:val="48"/>
          <w:lang w:val="es-CO"/>
        </w:rPr>
        <w:t>Bernarda</w:t>
      </w:r>
    </w:p>
    <w:p w14:paraId="2AB1D51A" w14:textId="67339BA6" w:rsidR="000223E0" w:rsidRDefault="000223E0">
      <w:pPr>
        <w:rPr>
          <w:sz w:val="36"/>
          <w:lang w:val="es-CO"/>
        </w:rPr>
      </w:pPr>
    </w:p>
    <w:p w14:paraId="43BCE434" w14:textId="7F6E5150" w:rsidR="000223E0" w:rsidRDefault="000223E0">
      <w:pPr>
        <w:rPr>
          <w:sz w:val="36"/>
          <w:lang w:val="es-CO"/>
        </w:rPr>
      </w:pPr>
    </w:p>
    <w:p w14:paraId="4632725B" w14:textId="3397E8AD" w:rsidR="000223E0" w:rsidRDefault="000223E0">
      <w:pPr>
        <w:rPr>
          <w:sz w:val="36"/>
          <w:lang w:val="es-CO"/>
        </w:rPr>
      </w:pPr>
    </w:p>
    <w:p w14:paraId="4E51BC54" w14:textId="30B2AEB8" w:rsidR="000223E0" w:rsidRDefault="000223E0">
      <w:pPr>
        <w:rPr>
          <w:sz w:val="36"/>
          <w:lang w:val="es-CO"/>
        </w:rPr>
      </w:pPr>
    </w:p>
    <w:p w14:paraId="51E59844" w14:textId="700F5738" w:rsidR="000223E0" w:rsidRDefault="000223E0">
      <w:pPr>
        <w:rPr>
          <w:sz w:val="36"/>
          <w:lang w:val="es-CO"/>
        </w:rPr>
      </w:pPr>
    </w:p>
    <w:p w14:paraId="1791FC7A" w14:textId="3D73113D" w:rsidR="000223E0" w:rsidRDefault="00C202DC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0B1EBE3" wp14:editId="547EFECC">
            <wp:simplePos x="0" y="0"/>
            <wp:positionH relativeFrom="margin">
              <wp:posOffset>-342265</wp:posOffset>
            </wp:positionH>
            <wp:positionV relativeFrom="paragraph">
              <wp:posOffset>407596</wp:posOffset>
            </wp:positionV>
            <wp:extent cx="2998428" cy="2152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2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35805" w14:textId="5313E633" w:rsidR="000223E0" w:rsidRDefault="00BE184D">
      <w:pPr>
        <w:rPr>
          <w:sz w:val="36"/>
          <w:lang w:val="es-CO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36F23ACA" wp14:editId="79A763E5">
            <wp:simplePos x="0" y="0"/>
            <wp:positionH relativeFrom="column">
              <wp:posOffset>2889397</wp:posOffset>
            </wp:positionH>
            <wp:positionV relativeFrom="paragraph">
              <wp:posOffset>2569</wp:posOffset>
            </wp:positionV>
            <wp:extent cx="2647950" cy="22669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D6645" w14:textId="43A9513C" w:rsidR="000223E0" w:rsidRDefault="000223E0">
      <w:pPr>
        <w:rPr>
          <w:sz w:val="36"/>
          <w:lang w:val="es-CO"/>
        </w:rPr>
      </w:pPr>
    </w:p>
    <w:p w14:paraId="46EC7C66" w14:textId="71E7A662" w:rsidR="000223E0" w:rsidRDefault="000223E0">
      <w:pPr>
        <w:rPr>
          <w:sz w:val="36"/>
          <w:lang w:val="es-CO"/>
        </w:rPr>
      </w:pPr>
    </w:p>
    <w:p w14:paraId="6B65279B" w14:textId="52E77687" w:rsidR="000223E0" w:rsidRDefault="000223E0">
      <w:pPr>
        <w:rPr>
          <w:sz w:val="36"/>
          <w:lang w:val="es-CO"/>
        </w:rPr>
      </w:pPr>
    </w:p>
    <w:p w14:paraId="6CB55708" w14:textId="6CFD98A5" w:rsidR="000223E0" w:rsidRDefault="000223E0">
      <w:pPr>
        <w:rPr>
          <w:sz w:val="36"/>
          <w:lang w:val="es-CO"/>
        </w:rPr>
      </w:pPr>
    </w:p>
    <w:p w14:paraId="2B4329B7" w14:textId="761D5B57" w:rsidR="000223E0" w:rsidRDefault="00C202DC">
      <w:pPr>
        <w:rPr>
          <w:sz w:val="36"/>
          <w:lang w:val="es-CO"/>
        </w:rPr>
      </w:pPr>
      <w:r w:rsidRPr="00BE184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801928" wp14:editId="7366F3D1">
                <wp:simplePos x="0" y="0"/>
                <wp:positionH relativeFrom="page">
                  <wp:posOffset>614045</wp:posOffset>
                </wp:positionH>
                <wp:positionV relativeFrom="paragraph">
                  <wp:posOffset>346769</wp:posOffset>
                </wp:positionV>
                <wp:extent cx="6305265" cy="525439"/>
                <wp:effectExtent l="0" t="0" r="19685" b="27305"/>
                <wp:wrapNone/>
                <wp:docPr id="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265" cy="52543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11DC5" w14:textId="466C05E2" w:rsidR="00BE184D" w:rsidRPr="00BE184D" w:rsidRDefault="00BE184D" w:rsidP="00BE184D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lang w:val="es-CO"/>
                              </w:rPr>
                            </w:pPr>
                            <w:proofErr w:type="spellStart"/>
                            <w:r w:rsidRPr="00BE184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Task</w:t>
                            </w:r>
                            <w:proofErr w:type="spellEnd"/>
                            <w:r w:rsidR="00542C0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</w:t>
                            </w:r>
                            <w:proofErr w:type="gramStart"/>
                            <w:r w:rsidR="00542C0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1</w:t>
                            </w:r>
                            <w:r w:rsidRPr="00BE184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:</w:t>
                            </w:r>
                            <w:proofErr w:type="gramEnd"/>
                          </w:p>
                          <w:p w14:paraId="6C1FF6A4" w14:textId="4AEFA167" w:rsidR="00BE184D" w:rsidRPr="00BE184D" w:rsidRDefault="00BE184D" w:rsidP="00BE184D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lang w:val="es-CO"/>
                              </w:rPr>
                            </w:pPr>
                            <w:r w:rsidRPr="00BE184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Encuentra cinco </w:t>
                            </w:r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adjetivos que demuestren la personalidad de Bernarda</w:t>
                            </w:r>
                            <w:r w:rsidRPr="00BE184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0192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8.35pt;margin-top:27.3pt;width:496.5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" fillcolor="#ffc000" strokeweight=".5pt">
                <v:textbox>
                  <w:txbxContent>
                    <w:p w14:paraId="5B411DC5" w14:textId="466C05E2" w:rsidR="00BE184D" w:rsidRPr="00BE184D" w:rsidRDefault="00BE184D" w:rsidP="00BE184D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lang w:val="es-CO"/>
                        </w:rPr>
                      </w:pPr>
                      <w:proofErr w:type="spellStart"/>
                      <w:r w:rsidRPr="00BE184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Task</w:t>
                      </w:r>
                      <w:proofErr w:type="spellEnd"/>
                      <w:r w:rsidR="00542C0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</w:t>
                      </w:r>
                      <w:proofErr w:type="gramStart"/>
                      <w:r w:rsidR="00542C0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1</w:t>
                      </w:r>
                      <w:r w:rsidRPr="00BE184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:</w:t>
                      </w:r>
                      <w:proofErr w:type="gramEnd"/>
                    </w:p>
                    <w:p w14:paraId="6C1FF6A4" w14:textId="4AEFA167" w:rsidR="00BE184D" w:rsidRPr="00BE184D" w:rsidRDefault="00BE184D" w:rsidP="00BE184D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lang w:val="es-CO"/>
                        </w:rPr>
                      </w:pPr>
                      <w:r w:rsidRPr="00BE184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Encuentra cinco </w:t>
                      </w:r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adjetivos que demuestren la personalidad de Bernarda</w:t>
                      </w:r>
                      <w:r w:rsidRPr="00BE184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105B1C" w14:textId="6038979D" w:rsidR="000223E0" w:rsidRDefault="000223E0">
      <w:pPr>
        <w:rPr>
          <w:sz w:val="36"/>
          <w:lang w:val="es-CO"/>
        </w:rPr>
      </w:pPr>
    </w:p>
    <w:p w14:paraId="6080B4B7" w14:textId="3326803A" w:rsidR="000223E0" w:rsidRDefault="00C202DC" w:rsidP="000223E0">
      <w:pPr>
        <w:rPr>
          <w:rFonts w:ascii="Comic Sans MS" w:hAnsi="Comic Sans MS"/>
          <w:sz w:val="24"/>
          <w:lang w:val="es-CO"/>
        </w:rPr>
      </w:pPr>
      <w:r w:rsidRPr="00BE184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B7F163" wp14:editId="2557BB16">
                <wp:simplePos x="0" y="0"/>
                <wp:positionH relativeFrom="margin">
                  <wp:posOffset>63175</wp:posOffset>
                </wp:positionH>
                <wp:positionV relativeFrom="paragraph">
                  <wp:posOffset>171996</wp:posOffset>
                </wp:positionV>
                <wp:extent cx="5273749" cy="1414131"/>
                <wp:effectExtent l="0" t="0" r="22225" b="152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749" cy="1414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19F44" w14:textId="6E13B61C" w:rsidR="00BE184D" w:rsidRDefault="00BE184D" w:rsidP="00BE18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3E0F3921" w14:textId="77777777" w:rsidR="00BE184D" w:rsidRDefault="00BE184D" w:rsidP="00BE18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690F7882" w14:textId="77777777" w:rsidR="00BE184D" w:rsidRDefault="00BE184D" w:rsidP="00BE18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118F050C" w14:textId="77777777" w:rsidR="00BE184D" w:rsidRDefault="00BE184D" w:rsidP="00BE18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36C14D77" w14:textId="77777777" w:rsidR="00BE184D" w:rsidRDefault="00BE184D" w:rsidP="00BE18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053E31F5" w14:textId="77777777" w:rsidR="00BE184D" w:rsidRDefault="00BE184D" w:rsidP="00BE18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</w:p>
                          <w:p w14:paraId="79952D2A" w14:textId="1DE189A0" w:rsidR="00BE184D" w:rsidRDefault="00BE184D" w:rsidP="00BE184D">
                            <w:pPr>
                              <w:pStyle w:val="ListParagraph"/>
                              <w:spacing w:line="360" w:lineRule="auto"/>
                              <w:ind w:left="0"/>
                            </w:pPr>
                          </w:p>
                          <w:p w14:paraId="7AB5C7F0" w14:textId="77777777" w:rsidR="00BE184D" w:rsidRDefault="00BE184D" w:rsidP="00BE184D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7F163" id="Text Box 26" o:spid="_x0000_s1027" type="#_x0000_t202" style="position:absolute;margin-left:4.95pt;margin-top:13.55pt;width:415.25pt;height:111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" fillcolor="white [3201]" strokeweight=".5pt">
                <v:textbox>
                  <w:txbxContent>
                    <w:p w14:paraId="3B119F44" w14:textId="6E13B61C" w:rsidR="00BE184D" w:rsidRDefault="00BE184D" w:rsidP="00BE18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____________________________________________________________</w:t>
                      </w:r>
                    </w:p>
                    <w:p w14:paraId="3E0F3921" w14:textId="77777777" w:rsidR="00BE184D" w:rsidRDefault="00BE184D" w:rsidP="00BE18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____________________________________________________________</w:t>
                      </w:r>
                    </w:p>
                    <w:p w14:paraId="690F7882" w14:textId="77777777" w:rsidR="00BE184D" w:rsidRDefault="00BE184D" w:rsidP="00BE18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____________________________________________________________</w:t>
                      </w:r>
                    </w:p>
                    <w:p w14:paraId="118F050C" w14:textId="77777777" w:rsidR="00BE184D" w:rsidRDefault="00BE184D" w:rsidP="00BE18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____________________________________________________________</w:t>
                      </w:r>
                    </w:p>
                    <w:p w14:paraId="36C14D77" w14:textId="77777777" w:rsidR="00BE184D" w:rsidRDefault="00BE184D" w:rsidP="00BE18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____________________________________________________________</w:t>
                      </w:r>
                    </w:p>
                    <w:p w14:paraId="053E31F5" w14:textId="77777777" w:rsidR="00BE184D" w:rsidRDefault="00BE184D" w:rsidP="00BE18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</w:p>
                    <w:p w14:paraId="79952D2A" w14:textId="1DE189A0" w:rsidR="00BE184D" w:rsidRDefault="00BE184D" w:rsidP="00BE184D">
                      <w:pPr>
                        <w:pStyle w:val="ListParagraph"/>
                        <w:spacing w:line="360" w:lineRule="auto"/>
                        <w:ind w:left="0"/>
                      </w:pPr>
                    </w:p>
                    <w:p w14:paraId="7AB5C7F0" w14:textId="77777777" w:rsidR="00BE184D" w:rsidRDefault="00BE184D" w:rsidP="00BE184D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CA898C" w14:textId="08AB6AA2" w:rsidR="000223E0" w:rsidRDefault="000223E0" w:rsidP="000223E0">
      <w:pPr>
        <w:rPr>
          <w:rFonts w:ascii="Comic Sans MS" w:hAnsi="Comic Sans MS"/>
          <w:sz w:val="24"/>
          <w:lang w:val="es-CO"/>
        </w:rPr>
      </w:pPr>
    </w:p>
    <w:p w14:paraId="2FE3DE6E" w14:textId="7D42741F" w:rsidR="000223E0" w:rsidRDefault="000223E0" w:rsidP="000223E0">
      <w:pPr>
        <w:rPr>
          <w:rFonts w:ascii="Comic Sans MS" w:hAnsi="Comic Sans MS"/>
          <w:sz w:val="24"/>
          <w:lang w:val="es-CO"/>
        </w:rPr>
      </w:pPr>
    </w:p>
    <w:p w14:paraId="435B1A83" w14:textId="3B0889B8" w:rsidR="000223E0" w:rsidRDefault="000223E0" w:rsidP="000223E0">
      <w:pPr>
        <w:rPr>
          <w:rFonts w:ascii="Comic Sans MS" w:hAnsi="Comic Sans MS"/>
          <w:sz w:val="24"/>
          <w:lang w:val="es-CO"/>
        </w:rPr>
      </w:pPr>
    </w:p>
    <w:p w14:paraId="51307A4A" w14:textId="115451F4" w:rsidR="000223E0" w:rsidRDefault="00542C0D" w:rsidP="000223E0">
      <w:pPr>
        <w:rPr>
          <w:rFonts w:ascii="Comic Sans MS" w:hAnsi="Comic Sans MS"/>
          <w:sz w:val="24"/>
          <w:lang w:val="es-CO"/>
        </w:rPr>
      </w:pPr>
      <w:r w:rsidRPr="00BE184D">
        <w:rPr>
          <w:rFonts w:ascii="Comic Sans MS" w:hAnsi="Comic Sans MS"/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A60958" wp14:editId="5072195B">
                <wp:simplePos x="0" y="0"/>
                <wp:positionH relativeFrom="margin">
                  <wp:posOffset>-295275</wp:posOffset>
                </wp:positionH>
                <wp:positionV relativeFrom="paragraph">
                  <wp:posOffset>275591</wp:posOffset>
                </wp:positionV>
                <wp:extent cx="6304915" cy="687070"/>
                <wp:effectExtent l="0" t="0" r="19685" b="17780"/>
                <wp:wrapNone/>
                <wp:docPr id="1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6870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E9C2D" w14:textId="77777777" w:rsidR="00542C0D" w:rsidRDefault="00542C0D" w:rsidP="00BE184D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</w:pPr>
                            <w:proofErr w:type="spellStart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Task</w:t>
                            </w:r>
                            <w:proofErr w:type="spellEnd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2</w:t>
                            </w:r>
                          </w:p>
                          <w:p w14:paraId="02D72090" w14:textId="049528E5" w:rsidR="00BE184D" w:rsidRPr="00BE184D" w:rsidRDefault="00BE184D" w:rsidP="00BE184D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lang w:val="es-CO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Quote</w:t>
                            </w:r>
                            <w:proofErr w:type="spellEnd"/>
                            <w:r w:rsidRPr="00BE184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Explica “hasta que salga de esta casa con los pies por delante mandaré en lo </w:t>
                            </w:r>
                            <w:r w:rsidR="00C202DC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mío</w:t>
                            </w:r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y en lo vuestro” (acto primero)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0958" id="_x0000_s1028" type="#_x0000_t202" style="position:absolute;margin-left:-23.25pt;margin-top:21.7pt;width:496.45pt;height:54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" fillcolor="#ffc000" strokeweight=".5pt">
                <v:textbox>
                  <w:txbxContent>
                    <w:p w14:paraId="694E9C2D" w14:textId="77777777" w:rsidR="00542C0D" w:rsidRDefault="00542C0D" w:rsidP="00BE184D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</w:pPr>
                      <w:proofErr w:type="spellStart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Task</w:t>
                      </w:r>
                      <w:proofErr w:type="spellEnd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2</w:t>
                      </w:r>
                    </w:p>
                    <w:p w14:paraId="02D72090" w14:textId="049528E5" w:rsidR="00BE184D" w:rsidRPr="00BE184D" w:rsidRDefault="00BE184D" w:rsidP="00BE184D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lang w:val="es-CO"/>
                        </w:rPr>
                      </w:pPr>
                      <w:proofErr w:type="spellStart"/>
                      <w:proofErr w:type="gramStart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Quote</w:t>
                      </w:r>
                      <w:proofErr w:type="spellEnd"/>
                      <w:r w:rsidRPr="00BE184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:</w:t>
                      </w:r>
                      <w:proofErr w:type="gramEnd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Explica “hasta que salga de esta casa con los pies por delante mandaré en lo </w:t>
                      </w:r>
                      <w:r w:rsidR="00C202DC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mío</w:t>
                      </w:r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y en lo vuestro” (acto primero)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6E2FEE" w14:textId="60A7682C" w:rsidR="000223E0" w:rsidRDefault="000223E0" w:rsidP="000223E0">
      <w:pPr>
        <w:rPr>
          <w:rFonts w:ascii="Comic Sans MS" w:hAnsi="Comic Sans MS"/>
          <w:sz w:val="24"/>
          <w:lang w:val="es-CO"/>
        </w:rPr>
      </w:pPr>
    </w:p>
    <w:p w14:paraId="4624D210" w14:textId="6590B9B7" w:rsidR="000223E0" w:rsidRDefault="000223E0" w:rsidP="000223E0">
      <w:pPr>
        <w:rPr>
          <w:rFonts w:ascii="Comic Sans MS" w:hAnsi="Comic Sans MS"/>
          <w:sz w:val="24"/>
          <w:lang w:val="es-CO"/>
        </w:rPr>
      </w:pPr>
    </w:p>
    <w:p w14:paraId="219DED1F" w14:textId="40967B78" w:rsidR="000223E0" w:rsidRDefault="00BE184D" w:rsidP="000223E0">
      <w:pPr>
        <w:rPr>
          <w:rFonts w:ascii="Comic Sans MS" w:hAnsi="Comic Sans MS"/>
          <w:sz w:val="24"/>
          <w:lang w:val="es-CO"/>
        </w:rPr>
      </w:pPr>
      <w:r w:rsidRPr="00BE184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5D405B" wp14:editId="658EA349">
                <wp:simplePos x="0" y="0"/>
                <wp:positionH relativeFrom="margin">
                  <wp:align>left</wp:align>
                </wp:positionH>
                <wp:positionV relativeFrom="paragraph">
                  <wp:posOffset>64341</wp:posOffset>
                </wp:positionV>
                <wp:extent cx="5273749" cy="1414131"/>
                <wp:effectExtent l="0" t="0" r="22225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749" cy="1414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71744" w14:textId="77777777" w:rsidR="00BE184D" w:rsidRDefault="00BE184D" w:rsidP="00BE184D">
                            <w:pPr>
                              <w:spacing w:line="276" w:lineRule="auto"/>
                              <w:ind w:left="360"/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6F747E7E" w14:textId="77777777" w:rsidR="00BE184D" w:rsidRDefault="00BE184D" w:rsidP="00BE184D">
                            <w:pPr>
                              <w:spacing w:line="276" w:lineRule="auto"/>
                              <w:ind w:left="360"/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63258C1A" w14:textId="77777777" w:rsidR="00BE184D" w:rsidRDefault="00BE184D" w:rsidP="00BE184D">
                            <w:pPr>
                              <w:spacing w:line="276" w:lineRule="auto"/>
                              <w:ind w:left="360"/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327CA3AD" w14:textId="77777777" w:rsidR="00BE184D" w:rsidRDefault="00BE184D" w:rsidP="00BE184D">
                            <w:pPr>
                              <w:spacing w:line="276" w:lineRule="auto"/>
                              <w:ind w:left="360"/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72A002B4" w14:textId="77777777" w:rsidR="00BE184D" w:rsidRDefault="00BE184D" w:rsidP="00BE184D">
                            <w:pPr>
                              <w:spacing w:line="360" w:lineRule="auto"/>
                              <w:ind w:left="360"/>
                            </w:pPr>
                            <w:r>
                              <w:t>____________________________________________________________</w:t>
                            </w:r>
                          </w:p>
                          <w:p w14:paraId="7F94B1F1" w14:textId="77777777" w:rsidR="00BE184D" w:rsidRDefault="00BE184D" w:rsidP="00BE18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</w:p>
                          <w:p w14:paraId="067B62D1" w14:textId="77777777" w:rsidR="00BE184D" w:rsidRDefault="00BE184D" w:rsidP="00BE184D">
                            <w:pPr>
                              <w:pStyle w:val="ListParagraph"/>
                              <w:spacing w:line="360" w:lineRule="auto"/>
                              <w:ind w:left="0"/>
                            </w:pPr>
                          </w:p>
                          <w:p w14:paraId="468A8D92" w14:textId="77777777" w:rsidR="00BE184D" w:rsidRDefault="00BE184D" w:rsidP="00BE184D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D405B" id="_x0000_s1029" type="#_x0000_t202" style="position:absolute;margin-left:0;margin-top:5.05pt;width:415.25pt;height:111.3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" fillcolor="white [3201]" strokeweight=".5pt">
                <v:textbox>
                  <w:txbxContent>
                    <w:p w14:paraId="4FE71744" w14:textId="77777777" w:rsidR="00BE184D" w:rsidRDefault="00BE184D" w:rsidP="00BE184D">
                      <w:pPr>
                        <w:spacing w:line="276" w:lineRule="auto"/>
                        <w:ind w:left="360"/>
                      </w:pPr>
                      <w:r>
                        <w:t>____________________________________________________________</w:t>
                      </w:r>
                    </w:p>
                    <w:p w14:paraId="6F747E7E" w14:textId="77777777" w:rsidR="00BE184D" w:rsidRDefault="00BE184D" w:rsidP="00BE184D">
                      <w:pPr>
                        <w:spacing w:line="276" w:lineRule="auto"/>
                        <w:ind w:left="360"/>
                      </w:pPr>
                      <w:r>
                        <w:t>____________________________________________________________</w:t>
                      </w:r>
                    </w:p>
                    <w:p w14:paraId="63258C1A" w14:textId="77777777" w:rsidR="00BE184D" w:rsidRDefault="00BE184D" w:rsidP="00BE184D">
                      <w:pPr>
                        <w:spacing w:line="276" w:lineRule="auto"/>
                        <w:ind w:left="360"/>
                      </w:pPr>
                      <w:r>
                        <w:t>____________________________________________________________</w:t>
                      </w:r>
                    </w:p>
                    <w:p w14:paraId="327CA3AD" w14:textId="77777777" w:rsidR="00BE184D" w:rsidRDefault="00BE184D" w:rsidP="00BE184D">
                      <w:pPr>
                        <w:spacing w:line="276" w:lineRule="auto"/>
                        <w:ind w:left="360"/>
                      </w:pPr>
                      <w:r>
                        <w:t>____________________________________________________________</w:t>
                      </w:r>
                    </w:p>
                    <w:p w14:paraId="72A002B4" w14:textId="77777777" w:rsidR="00BE184D" w:rsidRDefault="00BE184D" w:rsidP="00BE184D">
                      <w:pPr>
                        <w:spacing w:line="360" w:lineRule="auto"/>
                        <w:ind w:left="360"/>
                      </w:pPr>
                      <w:r>
                        <w:t>____________________________________________________________</w:t>
                      </w:r>
                    </w:p>
                    <w:p w14:paraId="7F94B1F1" w14:textId="77777777" w:rsidR="00BE184D" w:rsidRDefault="00BE184D" w:rsidP="00BE18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</w:p>
                    <w:p w14:paraId="067B62D1" w14:textId="77777777" w:rsidR="00BE184D" w:rsidRDefault="00BE184D" w:rsidP="00BE184D">
                      <w:pPr>
                        <w:pStyle w:val="ListParagraph"/>
                        <w:spacing w:line="360" w:lineRule="auto"/>
                        <w:ind w:left="0"/>
                      </w:pPr>
                    </w:p>
                    <w:p w14:paraId="468A8D92" w14:textId="77777777" w:rsidR="00BE184D" w:rsidRDefault="00BE184D" w:rsidP="00BE184D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082B20" w14:textId="576E6145" w:rsidR="000223E0" w:rsidRDefault="000223E0" w:rsidP="000223E0">
      <w:pPr>
        <w:rPr>
          <w:rFonts w:ascii="Comic Sans MS" w:hAnsi="Comic Sans MS"/>
          <w:sz w:val="24"/>
          <w:lang w:val="es-CO"/>
        </w:rPr>
      </w:pPr>
    </w:p>
    <w:p w14:paraId="25372607" w14:textId="01815DBB" w:rsidR="000223E0" w:rsidRDefault="000223E0" w:rsidP="000223E0">
      <w:pPr>
        <w:rPr>
          <w:rFonts w:ascii="Comic Sans MS" w:hAnsi="Comic Sans MS"/>
          <w:sz w:val="24"/>
          <w:lang w:val="es-CO"/>
        </w:rPr>
      </w:pPr>
    </w:p>
    <w:p w14:paraId="786880FE" w14:textId="35408711" w:rsidR="00BE184D" w:rsidRDefault="00BE184D" w:rsidP="000223E0">
      <w:pPr>
        <w:rPr>
          <w:rFonts w:ascii="Comic Sans MS" w:hAnsi="Comic Sans MS"/>
          <w:sz w:val="24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A857DF3" wp14:editId="078A719E">
            <wp:simplePos x="0" y="0"/>
            <wp:positionH relativeFrom="margin">
              <wp:align>center</wp:align>
            </wp:positionH>
            <wp:positionV relativeFrom="paragraph">
              <wp:posOffset>14826</wp:posOffset>
            </wp:positionV>
            <wp:extent cx="6076950" cy="148018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1A1B58" w14:textId="5024F7BA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0E5186CD" w14:textId="1E2CE27B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52FD3A21" w14:textId="6F94EDB7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7AF356F2" w14:textId="4B02D9C4" w:rsidR="00BE184D" w:rsidRDefault="00BE184D" w:rsidP="000223E0">
      <w:pPr>
        <w:rPr>
          <w:rFonts w:ascii="Comic Sans MS" w:hAnsi="Comic Sans MS"/>
          <w:sz w:val="24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DAD3988" wp14:editId="4769002E">
            <wp:simplePos x="0" y="0"/>
            <wp:positionH relativeFrom="margin">
              <wp:align>center</wp:align>
            </wp:positionH>
            <wp:positionV relativeFrom="paragraph">
              <wp:posOffset>86523</wp:posOffset>
            </wp:positionV>
            <wp:extent cx="6070179" cy="3274828"/>
            <wp:effectExtent l="0" t="0" r="6985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179" cy="327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8E09D" w14:textId="49F172E0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6E4C55CC" w14:textId="0B588B05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44C43CF0" w14:textId="08704F97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5AC7C2E4" w14:textId="50B13635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74C1B958" w14:textId="46F04973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0B3E8A96" w14:textId="77777777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4EC79293" w14:textId="29AF1314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43502A69" w14:textId="1A36FFDF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110A7735" w14:textId="787A7DFC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2C7232A6" w14:textId="65CAE9E0" w:rsidR="00BE184D" w:rsidRDefault="00BE184D" w:rsidP="000223E0">
      <w:pPr>
        <w:rPr>
          <w:rFonts w:ascii="Comic Sans MS" w:hAnsi="Comic Sans MS"/>
          <w:sz w:val="24"/>
          <w:lang w:val="es-CO"/>
        </w:rPr>
      </w:pPr>
      <w:r w:rsidRPr="00BE184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58CC66" wp14:editId="790BCE33">
                <wp:simplePos x="0" y="0"/>
                <wp:positionH relativeFrom="margin">
                  <wp:posOffset>-85060</wp:posOffset>
                </wp:positionH>
                <wp:positionV relativeFrom="paragraph">
                  <wp:posOffset>230062</wp:posOffset>
                </wp:positionV>
                <wp:extent cx="606056" cy="276447"/>
                <wp:effectExtent l="0" t="0" r="22860" b="28575"/>
                <wp:wrapNone/>
                <wp:docPr id="1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56" cy="27644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EB28E" w14:textId="17A4EB57" w:rsidR="00BE184D" w:rsidRPr="00BE184D" w:rsidRDefault="00BE184D" w:rsidP="00BE184D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lang w:val="es-CO"/>
                              </w:rPr>
                            </w:pPr>
                            <w:proofErr w:type="spellStart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Task</w:t>
                            </w:r>
                            <w:proofErr w:type="spellEnd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</w:t>
                            </w:r>
                            <w:r w:rsidR="00542C0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CC66" id="_x0000_s1030" type="#_x0000_t202" style="position:absolute;margin-left:-6.7pt;margin-top:18.1pt;width:47.7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" fillcolor="#ffc000" strokeweight=".5pt">
                <v:textbox>
                  <w:txbxContent>
                    <w:p w14:paraId="35DEB28E" w14:textId="17A4EB57" w:rsidR="00BE184D" w:rsidRPr="00BE184D" w:rsidRDefault="00BE184D" w:rsidP="00BE184D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lang w:val="es-CO"/>
                        </w:rPr>
                      </w:pPr>
                      <w:proofErr w:type="spellStart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Task</w:t>
                      </w:r>
                      <w:proofErr w:type="spellEnd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</w:t>
                      </w:r>
                      <w:r w:rsidR="00542C0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8EB5C6" w14:textId="72E567C5" w:rsidR="00BE184D" w:rsidRDefault="00BE184D" w:rsidP="000223E0">
      <w:pPr>
        <w:rPr>
          <w:rFonts w:ascii="Comic Sans MS" w:hAnsi="Comic Sans MS"/>
          <w:sz w:val="24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5AA2E6D" wp14:editId="0DF20ACA">
            <wp:simplePos x="0" y="0"/>
            <wp:positionH relativeFrom="margin">
              <wp:posOffset>-130131</wp:posOffset>
            </wp:positionH>
            <wp:positionV relativeFrom="paragraph">
              <wp:posOffset>260276</wp:posOffset>
            </wp:positionV>
            <wp:extent cx="5731510" cy="658495"/>
            <wp:effectExtent l="76200" t="76200" r="135890" b="1416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849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4735107" w14:textId="77777777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0987EEA1" w14:textId="00A0B739" w:rsidR="00BE184D" w:rsidRDefault="00BE184D" w:rsidP="000223E0">
      <w:pPr>
        <w:rPr>
          <w:rFonts w:ascii="Comic Sans MS" w:hAnsi="Comic Sans MS"/>
          <w:sz w:val="24"/>
          <w:lang w:val="es-CO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17C205" wp14:editId="345DA1D8">
                <wp:simplePos x="0" y="0"/>
                <wp:positionH relativeFrom="margin">
                  <wp:posOffset>-340242</wp:posOffset>
                </wp:positionH>
                <wp:positionV relativeFrom="paragraph">
                  <wp:posOffset>396757</wp:posOffset>
                </wp:positionV>
                <wp:extent cx="6240086" cy="3276600"/>
                <wp:effectExtent l="0" t="0" r="2794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086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E065D" w14:textId="77777777" w:rsidR="00BE184D" w:rsidRDefault="00BE184D" w:rsidP="00BE184D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B070F86" w14:textId="77777777" w:rsidR="00BE184D" w:rsidRDefault="00BE184D" w:rsidP="00BE184D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8EB7DB1" w14:textId="77777777" w:rsidR="00BE184D" w:rsidRDefault="00BE184D" w:rsidP="00BE184D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D41CC5D" w14:textId="77777777" w:rsidR="00BE184D" w:rsidRDefault="00BE184D" w:rsidP="00BE184D">
                            <w:pPr>
                              <w:pStyle w:val="ListParagraph"/>
                              <w:ind w:left="284" w:right="45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7C205" id="Text Box 15" o:spid="_x0000_s1031" type="#_x0000_t202" style="position:absolute;margin-left:-26.8pt;margin-top:31.25pt;width:491.35pt;height:25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" fillcolor="white [3201]" strokeweight=".5pt">
                <v:textbox>
                  <w:txbxContent>
                    <w:p w14:paraId="7EBE065D" w14:textId="77777777" w:rsidR="00BE184D" w:rsidRDefault="00BE184D" w:rsidP="00BE184D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B070F86" w14:textId="77777777" w:rsidR="00BE184D" w:rsidRDefault="00BE184D" w:rsidP="00BE184D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8EB7DB1" w14:textId="77777777" w:rsidR="00BE184D" w:rsidRDefault="00BE184D" w:rsidP="00BE184D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D41CC5D" w14:textId="77777777" w:rsidR="00BE184D" w:rsidRDefault="00BE184D" w:rsidP="00BE184D">
                      <w:pPr>
                        <w:pStyle w:val="ListParagraph"/>
                        <w:ind w:left="284" w:right="45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5637F8" w14:textId="522F7E22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3EBCE7A6" w14:textId="06B9E03C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24A69DF3" w14:textId="03C6E736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3545668A" w14:textId="77777777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1A7FFFC5" w14:textId="77777777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4DBCD6BC" w14:textId="77777777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2E897418" w14:textId="77777777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6E72E1D4" w14:textId="77777777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07482BB2" w14:textId="77777777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6802977A" w14:textId="7FA1DB13" w:rsidR="00BE184D" w:rsidRDefault="00BE184D" w:rsidP="000223E0">
      <w:pPr>
        <w:rPr>
          <w:rFonts w:ascii="Comic Sans MS" w:hAnsi="Comic Sans MS"/>
          <w:sz w:val="24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DD0ECF2" wp14:editId="26F87D94">
            <wp:simplePos x="0" y="0"/>
            <wp:positionH relativeFrom="column">
              <wp:posOffset>-414670</wp:posOffset>
            </wp:positionH>
            <wp:positionV relativeFrom="paragraph">
              <wp:posOffset>-199730</wp:posOffset>
            </wp:positionV>
            <wp:extent cx="5029200" cy="4625163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090" cy="4637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B5619" w14:textId="77B37326" w:rsidR="00BE184D" w:rsidRDefault="00BE184D" w:rsidP="000223E0">
      <w:pPr>
        <w:rPr>
          <w:rFonts w:ascii="Comic Sans MS" w:hAnsi="Comic Sans MS"/>
          <w:sz w:val="24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A3643B1" wp14:editId="2AC6CAE6">
            <wp:simplePos x="0" y="0"/>
            <wp:positionH relativeFrom="column">
              <wp:posOffset>4358463</wp:posOffset>
            </wp:positionH>
            <wp:positionV relativeFrom="paragraph">
              <wp:posOffset>221615</wp:posOffset>
            </wp:positionV>
            <wp:extent cx="1676400" cy="256222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5F812" w14:textId="453E7743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1A5EE7A2" w14:textId="45E8F36A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14CF00E1" w14:textId="18E0E67A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072A3C5D" w14:textId="7A5A7DA5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7C93162E" w14:textId="31C6CAA3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3258A6A8" w14:textId="0DFE53E6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70E5625D" w14:textId="2AFB7263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0B600953" w14:textId="77777777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47399EB8" w14:textId="263C7078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51F4E768" w14:textId="4A20CF2A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309E96B7" w14:textId="2C08A202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1D497C02" w14:textId="4F7374ED" w:rsidR="00BE184D" w:rsidRDefault="00BE184D" w:rsidP="000223E0">
      <w:pPr>
        <w:rPr>
          <w:rFonts w:ascii="Comic Sans MS" w:hAnsi="Comic Sans MS"/>
          <w:sz w:val="24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B23C994" wp14:editId="7A0B2088">
            <wp:simplePos x="0" y="0"/>
            <wp:positionH relativeFrom="column">
              <wp:posOffset>-350874</wp:posOffset>
            </wp:positionH>
            <wp:positionV relativeFrom="paragraph">
              <wp:posOffset>93315</wp:posOffset>
            </wp:positionV>
            <wp:extent cx="6240780" cy="4242391"/>
            <wp:effectExtent l="0" t="0" r="762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187" cy="425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43CE8" w14:textId="32A3C2C3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75A4B185" w14:textId="3A743F20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18A687B8" w14:textId="47B15032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785E6A66" w14:textId="5924BBE5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71492F4F" w14:textId="1FA8D1DA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2A875E41" w14:textId="2637B716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427787CE" w14:textId="7EA1C83E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1F8BEDA2" w14:textId="5628241C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5CFE3238" w14:textId="1ED96556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151169AA" w14:textId="580F54EE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5F3A14D0" w14:textId="523D4E0C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14E7FE13" w14:textId="230ADEF8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73188F2E" w14:textId="1039D5AB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15C6C1A3" w14:textId="5AFD1D4E" w:rsidR="00BE184D" w:rsidRDefault="00D87BBA" w:rsidP="000223E0">
      <w:pPr>
        <w:rPr>
          <w:rFonts w:ascii="Comic Sans MS" w:hAnsi="Comic Sans MS"/>
          <w:sz w:val="24"/>
          <w:lang w:val="es-CO"/>
        </w:rPr>
      </w:pPr>
      <w:r w:rsidRPr="00BE184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5A0DA2" wp14:editId="31A2CEDC">
                <wp:simplePos x="0" y="0"/>
                <wp:positionH relativeFrom="margin">
                  <wp:align>left</wp:align>
                </wp:positionH>
                <wp:positionV relativeFrom="paragraph">
                  <wp:posOffset>2289</wp:posOffset>
                </wp:positionV>
                <wp:extent cx="6103088" cy="723014"/>
                <wp:effectExtent l="0" t="0" r="12065" b="20320"/>
                <wp:wrapNone/>
                <wp:docPr id="2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088" cy="72301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A4106" w14:textId="6B8D2DA5" w:rsidR="00D87BBA" w:rsidRPr="00BE184D" w:rsidRDefault="00D87BBA" w:rsidP="00D87BBA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lang w:val="es-CO"/>
                              </w:rPr>
                            </w:pPr>
                            <w:proofErr w:type="spellStart"/>
                            <w:r w:rsidRPr="00BE184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Task</w:t>
                            </w:r>
                            <w:proofErr w:type="spellEnd"/>
                            <w:r w:rsidR="00542C0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</w:t>
                            </w:r>
                            <w:proofErr w:type="gramStart"/>
                            <w:r w:rsidR="00542C0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4</w:t>
                            </w:r>
                            <w:r w:rsidRPr="00BE184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:</w:t>
                            </w:r>
                            <w:proofErr w:type="gramEnd"/>
                          </w:p>
                          <w:p w14:paraId="39FD6E67" w14:textId="328A4509" w:rsidR="00D87BBA" w:rsidRPr="00BE184D" w:rsidRDefault="00D87BBA" w:rsidP="00D87BBA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lang w:val="es-CO"/>
                              </w:rPr>
                            </w:pPr>
                            <w:r w:rsidRPr="00BE184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Encuentra </w:t>
                            </w:r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dos ocasiones en las que la Poncia actúa como “buena perra” para informar a Bernarda de lo que pasa</w:t>
                            </w:r>
                            <w:r w:rsidRPr="00BE184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 </w:t>
                            </w:r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en la casa o en el pueblo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A0DA2" id="_x0000_s1032" type="#_x0000_t202" style="position:absolute;margin-left:0;margin-top:.2pt;width:480.55pt;height:56.9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" fillcolor="#ffc000" strokeweight=".5pt">
                <v:textbox>
                  <w:txbxContent>
                    <w:p w14:paraId="72DA4106" w14:textId="6B8D2DA5" w:rsidR="00D87BBA" w:rsidRPr="00BE184D" w:rsidRDefault="00D87BBA" w:rsidP="00D87BBA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lang w:val="es-CO"/>
                        </w:rPr>
                      </w:pPr>
                      <w:proofErr w:type="spellStart"/>
                      <w:r w:rsidRPr="00BE184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Task</w:t>
                      </w:r>
                      <w:proofErr w:type="spellEnd"/>
                      <w:r w:rsidR="00542C0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</w:t>
                      </w:r>
                      <w:proofErr w:type="gramStart"/>
                      <w:r w:rsidR="00542C0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4</w:t>
                      </w:r>
                      <w:r w:rsidRPr="00BE184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:</w:t>
                      </w:r>
                      <w:proofErr w:type="gramEnd"/>
                    </w:p>
                    <w:p w14:paraId="39FD6E67" w14:textId="328A4509" w:rsidR="00D87BBA" w:rsidRPr="00BE184D" w:rsidRDefault="00D87BBA" w:rsidP="00D87BBA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lang w:val="es-CO"/>
                        </w:rPr>
                      </w:pPr>
                      <w:r w:rsidRPr="00BE184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Encuentra </w:t>
                      </w:r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dos ocasiones en las que la Poncia actúa como “buena perra” para informar a Bernarda de lo que pasa</w:t>
                      </w:r>
                      <w:r w:rsidRPr="00BE184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 </w:t>
                      </w:r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en la casa o en el pueblo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046FA" w14:textId="441FCDDF" w:rsidR="00BE184D" w:rsidRDefault="00BE184D" w:rsidP="000223E0">
      <w:pPr>
        <w:rPr>
          <w:rFonts w:ascii="Comic Sans MS" w:hAnsi="Comic Sans MS"/>
          <w:sz w:val="24"/>
          <w:lang w:val="es-CO"/>
        </w:rPr>
      </w:pPr>
    </w:p>
    <w:p w14:paraId="1329B0D1" w14:textId="7AFB0CE2" w:rsidR="00BE184D" w:rsidRDefault="00D87BBA" w:rsidP="000223E0">
      <w:pPr>
        <w:rPr>
          <w:rFonts w:ascii="Comic Sans MS" w:hAnsi="Comic Sans MS"/>
          <w:sz w:val="24"/>
          <w:lang w:val="es-CO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25E00D" wp14:editId="7B433D63">
                <wp:simplePos x="0" y="0"/>
                <wp:positionH relativeFrom="margin">
                  <wp:posOffset>-106325</wp:posOffset>
                </wp:positionH>
                <wp:positionV relativeFrom="paragraph">
                  <wp:posOffset>234507</wp:posOffset>
                </wp:positionV>
                <wp:extent cx="6240086" cy="3276600"/>
                <wp:effectExtent l="0" t="0" r="2794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086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6AAAF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52ED078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0005DB8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9181250" w14:textId="77777777" w:rsidR="00D87BBA" w:rsidRDefault="00D87BBA" w:rsidP="00D87BBA">
                            <w:pPr>
                              <w:pStyle w:val="ListParagraph"/>
                              <w:ind w:left="284" w:right="45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E00D" id="Text Box 21" o:spid="_x0000_s1033" type="#_x0000_t202" style="position:absolute;margin-left:-8.35pt;margin-top:18.45pt;width:491.35pt;height:25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" fillcolor="white [3201]" strokeweight=".5pt">
                <v:textbox>
                  <w:txbxContent>
                    <w:p w14:paraId="4DE6AAAF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52ED078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0005DB8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9181250" w14:textId="77777777" w:rsidR="00D87BBA" w:rsidRDefault="00D87BBA" w:rsidP="00D87BBA">
                      <w:pPr>
                        <w:pStyle w:val="ListParagraph"/>
                        <w:ind w:left="284" w:right="45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4A037C" w14:textId="7D3F2854" w:rsidR="00D87BBA" w:rsidRDefault="00D87BBA" w:rsidP="000223E0">
      <w:pPr>
        <w:rPr>
          <w:rFonts w:ascii="Comic Sans MS" w:hAnsi="Comic Sans MS"/>
          <w:sz w:val="24"/>
          <w:lang w:val="es-CO"/>
        </w:rPr>
      </w:pPr>
    </w:p>
    <w:p w14:paraId="41473DE6" w14:textId="77777777" w:rsidR="00D87BBA" w:rsidRDefault="00D87BBA" w:rsidP="000223E0">
      <w:pPr>
        <w:rPr>
          <w:rFonts w:ascii="Comic Sans MS" w:hAnsi="Comic Sans MS"/>
          <w:sz w:val="24"/>
          <w:lang w:val="es-CO"/>
        </w:rPr>
      </w:pPr>
    </w:p>
    <w:p w14:paraId="5CAF0D58" w14:textId="77777777" w:rsidR="00D87BBA" w:rsidRDefault="00D87BBA" w:rsidP="000223E0">
      <w:pPr>
        <w:rPr>
          <w:rFonts w:ascii="Comic Sans MS" w:hAnsi="Comic Sans MS"/>
          <w:sz w:val="24"/>
          <w:lang w:val="es-CO"/>
        </w:rPr>
      </w:pPr>
    </w:p>
    <w:p w14:paraId="0A8A9CA1" w14:textId="77777777" w:rsidR="00D87BBA" w:rsidRDefault="00D87BBA" w:rsidP="000223E0">
      <w:pPr>
        <w:rPr>
          <w:rFonts w:ascii="Comic Sans MS" w:hAnsi="Comic Sans MS"/>
          <w:sz w:val="24"/>
          <w:lang w:val="es-CO"/>
        </w:rPr>
      </w:pPr>
    </w:p>
    <w:p w14:paraId="6C89538F" w14:textId="77777777" w:rsidR="00D87BBA" w:rsidRDefault="00D87BBA" w:rsidP="000223E0">
      <w:pPr>
        <w:rPr>
          <w:rFonts w:ascii="Comic Sans MS" w:hAnsi="Comic Sans MS"/>
          <w:sz w:val="24"/>
          <w:lang w:val="es-CO"/>
        </w:rPr>
      </w:pPr>
    </w:p>
    <w:p w14:paraId="1766FFD9" w14:textId="77777777" w:rsidR="00D87BBA" w:rsidRDefault="00D87BBA" w:rsidP="000223E0">
      <w:pPr>
        <w:rPr>
          <w:rFonts w:ascii="Comic Sans MS" w:hAnsi="Comic Sans MS"/>
          <w:sz w:val="24"/>
          <w:lang w:val="es-CO"/>
        </w:rPr>
      </w:pPr>
    </w:p>
    <w:p w14:paraId="0349101B" w14:textId="6B5783C5" w:rsidR="000223E0" w:rsidRPr="000223E0" w:rsidRDefault="000223E0" w:rsidP="000223E0">
      <w:pPr>
        <w:rPr>
          <w:rFonts w:ascii="Comic Sans MS" w:hAnsi="Comic Sans MS"/>
          <w:sz w:val="24"/>
          <w:lang w:val="es-CO"/>
        </w:rPr>
      </w:pPr>
      <w:proofErr w:type="spellStart"/>
      <w:r w:rsidRPr="000223E0">
        <w:rPr>
          <w:rFonts w:ascii="Comic Sans MS" w:hAnsi="Comic Sans MS"/>
          <w:sz w:val="24"/>
          <w:lang w:val="es-CO"/>
        </w:rPr>
        <w:t>asasas</w:t>
      </w:r>
      <w:proofErr w:type="spellEnd"/>
    </w:p>
    <w:p w14:paraId="24FB7E21" w14:textId="4881F14F" w:rsidR="000223E0" w:rsidRDefault="000223E0">
      <w:pPr>
        <w:rPr>
          <w:sz w:val="36"/>
          <w:lang w:val="es-CO"/>
        </w:rPr>
      </w:pPr>
    </w:p>
    <w:p w14:paraId="3C134EB3" w14:textId="3DECB9F0" w:rsidR="00D87BBA" w:rsidRDefault="00D87BBA">
      <w:pPr>
        <w:rPr>
          <w:sz w:val="36"/>
          <w:lang w:val="es-CO"/>
        </w:rPr>
      </w:pPr>
    </w:p>
    <w:p w14:paraId="3DA5FF35" w14:textId="6BB20772" w:rsidR="00D87BBA" w:rsidRDefault="00D87BBA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2EA77FB7" wp14:editId="20F1DCF8">
            <wp:simplePos x="0" y="0"/>
            <wp:positionH relativeFrom="column">
              <wp:posOffset>-106518</wp:posOffset>
            </wp:positionH>
            <wp:positionV relativeFrom="paragraph">
              <wp:posOffset>141634</wp:posOffset>
            </wp:positionV>
            <wp:extent cx="6325870" cy="5199321"/>
            <wp:effectExtent l="0" t="0" r="0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5199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986F8" w14:textId="21D461A0" w:rsidR="00D87BBA" w:rsidRDefault="00D87BBA">
      <w:pPr>
        <w:rPr>
          <w:sz w:val="36"/>
          <w:lang w:val="es-CO"/>
        </w:rPr>
      </w:pPr>
    </w:p>
    <w:p w14:paraId="7F1D2ACC" w14:textId="7B96D02F" w:rsidR="00D87BBA" w:rsidRDefault="00D87BBA">
      <w:pPr>
        <w:rPr>
          <w:sz w:val="36"/>
          <w:lang w:val="es-CO"/>
        </w:rPr>
      </w:pPr>
    </w:p>
    <w:p w14:paraId="63BD8B77" w14:textId="799C3FC0" w:rsidR="00D87BBA" w:rsidRDefault="00D87BBA">
      <w:pPr>
        <w:rPr>
          <w:sz w:val="36"/>
          <w:lang w:val="es-CO"/>
        </w:rPr>
      </w:pPr>
    </w:p>
    <w:p w14:paraId="7A469BB0" w14:textId="01CFA15B" w:rsidR="00D87BBA" w:rsidRDefault="00D87BBA">
      <w:pPr>
        <w:rPr>
          <w:sz w:val="36"/>
          <w:lang w:val="es-CO"/>
        </w:rPr>
      </w:pPr>
    </w:p>
    <w:p w14:paraId="156DE1A0" w14:textId="33756822" w:rsidR="00D87BBA" w:rsidRDefault="00D87BBA">
      <w:pPr>
        <w:rPr>
          <w:sz w:val="36"/>
          <w:lang w:val="es-CO"/>
        </w:rPr>
      </w:pPr>
    </w:p>
    <w:p w14:paraId="3A28A2E3" w14:textId="43FDC3B1" w:rsidR="00D87BBA" w:rsidRDefault="00D87BBA">
      <w:pPr>
        <w:rPr>
          <w:sz w:val="36"/>
          <w:lang w:val="es-CO"/>
        </w:rPr>
      </w:pPr>
    </w:p>
    <w:p w14:paraId="79494659" w14:textId="0B1CB780" w:rsidR="00D87BBA" w:rsidRDefault="00D87BBA">
      <w:pPr>
        <w:rPr>
          <w:sz w:val="36"/>
          <w:lang w:val="es-CO"/>
        </w:rPr>
      </w:pPr>
    </w:p>
    <w:p w14:paraId="67B86404" w14:textId="27E1E856" w:rsidR="00D87BBA" w:rsidRDefault="00D87BBA">
      <w:pPr>
        <w:rPr>
          <w:sz w:val="36"/>
          <w:lang w:val="es-CO"/>
        </w:rPr>
      </w:pPr>
    </w:p>
    <w:p w14:paraId="209B00E3" w14:textId="757DCF8A" w:rsidR="00D87BBA" w:rsidRDefault="00D87BBA">
      <w:pPr>
        <w:rPr>
          <w:sz w:val="36"/>
          <w:lang w:val="es-CO"/>
        </w:rPr>
      </w:pPr>
    </w:p>
    <w:p w14:paraId="768FE17B" w14:textId="08CA31BC" w:rsidR="00D87BBA" w:rsidRDefault="00D87BBA">
      <w:pPr>
        <w:rPr>
          <w:sz w:val="36"/>
          <w:lang w:val="es-CO"/>
        </w:rPr>
      </w:pPr>
    </w:p>
    <w:p w14:paraId="4FE2AB20" w14:textId="45CBBC72" w:rsidR="00D87BBA" w:rsidRDefault="00D87BBA">
      <w:pPr>
        <w:rPr>
          <w:sz w:val="36"/>
          <w:lang w:val="es-CO"/>
        </w:rPr>
      </w:pPr>
    </w:p>
    <w:p w14:paraId="340948BE" w14:textId="0CE47C1F" w:rsidR="00D87BBA" w:rsidRDefault="00D87BBA">
      <w:pPr>
        <w:rPr>
          <w:sz w:val="36"/>
          <w:lang w:val="es-CO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10F97A" wp14:editId="6386F908">
                <wp:simplePos x="0" y="0"/>
                <wp:positionH relativeFrom="margin">
                  <wp:posOffset>-148856</wp:posOffset>
                </wp:positionH>
                <wp:positionV relativeFrom="paragraph">
                  <wp:posOffset>1458949</wp:posOffset>
                </wp:positionV>
                <wp:extent cx="6240086" cy="2190307"/>
                <wp:effectExtent l="0" t="0" r="27940" b="196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086" cy="2190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DCB0B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2932AD5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D0E7017" w14:textId="77777777" w:rsidR="00D87BBA" w:rsidRDefault="00D87BBA" w:rsidP="00D87BBA">
                            <w:pPr>
                              <w:pStyle w:val="ListParagraph"/>
                              <w:ind w:left="284" w:right="45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F97A" id="Text Box 24" o:spid="_x0000_s1034" type="#_x0000_t202" style="position:absolute;margin-left:-11.7pt;margin-top:114.9pt;width:491.35pt;height:172.4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" fillcolor="white [3201]" strokeweight=".5pt">
                <v:textbox>
                  <w:txbxContent>
                    <w:p w14:paraId="29EDCB0B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2932AD5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D0E7017" w14:textId="77777777" w:rsidR="00D87BBA" w:rsidRDefault="00D87BBA" w:rsidP="00D87BBA">
                      <w:pPr>
                        <w:pStyle w:val="ListParagraph"/>
                        <w:ind w:left="284" w:right="45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6FF22DC" wp14:editId="6A26090A">
            <wp:extent cx="5794744" cy="1314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6745" cy="131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843B" w14:textId="4B26679D" w:rsidR="00D87BBA" w:rsidRDefault="00D87BBA">
      <w:pPr>
        <w:rPr>
          <w:sz w:val="36"/>
          <w:lang w:val="es-CO"/>
        </w:rPr>
      </w:pPr>
    </w:p>
    <w:p w14:paraId="1C6C4430" w14:textId="46A396FF" w:rsidR="00D87BBA" w:rsidRDefault="00D87BBA">
      <w:pPr>
        <w:rPr>
          <w:sz w:val="36"/>
          <w:lang w:val="es-CO"/>
        </w:rPr>
      </w:pPr>
    </w:p>
    <w:p w14:paraId="69F4658D" w14:textId="162F52CE" w:rsidR="00D87BBA" w:rsidRDefault="00D87BBA">
      <w:pPr>
        <w:rPr>
          <w:sz w:val="36"/>
          <w:lang w:val="es-CO"/>
        </w:rPr>
      </w:pPr>
    </w:p>
    <w:p w14:paraId="30885665" w14:textId="432F259A" w:rsidR="00D87BBA" w:rsidRDefault="00D87BBA">
      <w:pPr>
        <w:rPr>
          <w:sz w:val="36"/>
          <w:lang w:val="es-CO"/>
        </w:rPr>
      </w:pPr>
    </w:p>
    <w:p w14:paraId="02C2593E" w14:textId="74E66042" w:rsidR="00D87BBA" w:rsidRDefault="00D87BBA">
      <w:pPr>
        <w:rPr>
          <w:sz w:val="36"/>
          <w:lang w:val="es-CO"/>
        </w:rPr>
      </w:pPr>
    </w:p>
    <w:p w14:paraId="4507C1C9" w14:textId="66CAC763" w:rsidR="00D87BBA" w:rsidRDefault="00542C0D">
      <w:pPr>
        <w:rPr>
          <w:sz w:val="36"/>
          <w:lang w:val="es-CO"/>
        </w:rPr>
      </w:pPr>
      <w:r w:rsidRPr="00BE184D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F3603A" wp14:editId="0C500FDD">
                <wp:simplePos x="0" y="0"/>
                <wp:positionH relativeFrom="margin">
                  <wp:align>left</wp:align>
                </wp:positionH>
                <wp:positionV relativeFrom="paragraph">
                  <wp:posOffset>207646</wp:posOffset>
                </wp:positionV>
                <wp:extent cx="6304915" cy="716280"/>
                <wp:effectExtent l="0" t="0" r="19685" b="26670"/>
                <wp:wrapNone/>
                <wp:docPr id="2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7162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D1FDD" w14:textId="70F55D2A" w:rsidR="00542C0D" w:rsidRDefault="00542C0D" w:rsidP="00D87BBA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</w:pPr>
                            <w:proofErr w:type="spellStart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Task</w:t>
                            </w:r>
                            <w:proofErr w:type="spellEnd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6 </w:t>
                            </w:r>
                          </w:p>
                          <w:p w14:paraId="3568A72F" w14:textId="221D031C" w:rsidR="00D87BBA" w:rsidRPr="00BE184D" w:rsidRDefault="00D87BBA" w:rsidP="00D87BBA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lang w:val="es-CO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Quote</w:t>
                            </w:r>
                            <w:proofErr w:type="spellEnd"/>
                            <w:r w:rsidRPr="00BE184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Explica “Seré lo que él quiera que sea. Todo el pueblo contra mí, quemándome con sus dedos de lumbre, perseguida por los que dicen ser decentes…” (acto tercero)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3603A" id="_x0000_s1035" type="#_x0000_t202" style="position:absolute;margin-left:0;margin-top:16.35pt;width:496.45pt;height:56.4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" fillcolor="#ffc000" strokeweight=".5pt">
                <v:textbox>
                  <w:txbxContent>
                    <w:p w14:paraId="4E0D1FDD" w14:textId="70F55D2A" w:rsidR="00542C0D" w:rsidRDefault="00542C0D" w:rsidP="00D87BBA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</w:pPr>
                      <w:proofErr w:type="spellStart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Task</w:t>
                      </w:r>
                      <w:proofErr w:type="spellEnd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6 </w:t>
                      </w:r>
                    </w:p>
                    <w:p w14:paraId="3568A72F" w14:textId="221D031C" w:rsidR="00D87BBA" w:rsidRPr="00BE184D" w:rsidRDefault="00D87BBA" w:rsidP="00D87BBA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lang w:val="es-CO"/>
                        </w:rPr>
                      </w:pPr>
                      <w:proofErr w:type="spellStart"/>
                      <w:proofErr w:type="gramStart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Quote</w:t>
                      </w:r>
                      <w:proofErr w:type="spellEnd"/>
                      <w:r w:rsidRPr="00BE184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:</w:t>
                      </w:r>
                      <w:proofErr w:type="gramEnd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Explica “Seré lo que él quiera que sea. Todo el pueblo contra mí, quemándome con sus dedos de lumbre, perseguida por los que dicen ser decentes…” (acto tercero)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AC6C9" w14:textId="30C73F0E" w:rsidR="00D87BBA" w:rsidRDefault="00D87BBA">
      <w:pPr>
        <w:rPr>
          <w:sz w:val="36"/>
          <w:lang w:val="es-CO"/>
        </w:rPr>
      </w:pPr>
    </w:p>
    <w:p w14:paraId="28C33CB2" w14:textId="64FC4504" w:rsidR="00D87BBA" w:rsidRDefault="00D87BBA">
      <w:pPr>
        <w:rPr>
          <w:sz w:val="36"/>
          <w:lang w:val="es-CO"/>
        </w:rPr>
      </w:pPr>
    </w:p>
    <w:p w14:paraId="3CF087D0" w14:textId="6370BA95" w:rsidR="00D87BBA" w:rsidRDefault="00D87BBA">
      <w:pPr>
        <w:rPr>
          <w:sz w:val="36"/>
          <w:lang w:val="es-CO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D01A79" wp14:editId="782BD584">
                <wp:simplePos x="0" y="0"/>
                <wp:positionH relativeFrom="margin">
                  <wp:align>left</wp:align>
                </wp:positionH>
                <wp:positionV relativeFrom="paragraph">
                  <wp:posOffset>7916</wp:posOffset>
                </wp:positionV>
                <wp:extent cx="6239510" cy="3997842"/>
                <wp:effectExtent l="0" t="0" r="27940" b="222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510" cy="3997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83A57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6C322D9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B1BEA74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8FE11A0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71CD9CA" w14:textId="77777777" w:rsidR="00D87BBA" w:rsidRDefault="00D87BBA" w:rsidP="00D87BBA">
                            <w:pPr>
                              <w:pStyle w:val="ListParagraph"/>
                              <w:ind w:left="284" w:right="45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01A79" id="Text Box 27" o:spid="_x0000_s1036" type="#_x0000_t202" style="position:absolute;margin-left:0;margin-top:.6pt;width:491.3pt;height:314.8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" fillcolor="white [3201]" strokeweight=".5pt">
                <v:textbox>
                  <w:txbxContent>
                    <w:p w14:paraId="7F583A57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6C322D9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B1BEA74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8FE11A0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71CD9CA" w14:textId="77777777" w:rsidR="00D87BBA" w:rsidRDefault="00D87BBA" w:rsidP="00D87BBA">
                      <w:pPr>
                        <w:pStyle w:val="ListParagraph"/>
                        <w:ind w:left="284" w:right="45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A3BA0" w14:textId="449356AB" w:rsidR="00D87BBA" w:rsidRDefault="00D87BBA">
      <w:pPr>
        <w:rPr>
          <w:sz w:val="36"/>
          <w:lang w:val="es-CO"/>
        </w:rPr>
      </w:pPr>
    </w:p>
    <w:p w14:paraId="14520746" w14:textId="77777777" w:rsidR="00D87BBA" w:rsidRDefault="00D87BBA">
      <w:pPr>
        <w:rPr>
          <w:sz w:val="36"/>
          <w:lang w:val="es-CO"/>
        </w:rPr>
      </w:pPr>
    </w:p>
    <w:p w14:paraId="013C7884" w14:textId="07E81395" w:rsidR="00D87BBA" w:rsidRDefault="00D87BBA">
      <w:pPr>
        <w:rPr>
          <w:sz w:val="36"/>
          <w:lang w:val="es-CO"/>
        </w:rPr>
      </w:pPr>
    </w:p>
    <w:p w14:paraId="6D43F45F" w14:textId="6302E386" w:rsidR="00D87BBA" w:rsidRDefault="00D87BBA">
      <w:pPr>
        <w:rPr>
          <w:sz w:val="36"/>
          <w:lang w:val="es-CO"/>
        </w:rPr>
      </w:pPr>
    </w:p>
    <w:p w14:paraId="00DF696B" w14:textId="15DBEA44" w:rsidR="00D87BBA" w:rsidRDefault="00D87BBA">
      <w:pPr>
        <w:rPr>
          <w:sz w:val="36"/>
          <w:lang w:val="es-CO"/>
        </w:rPr>
      </w:pPr>
    </w:p>
    <w:p w14:paraId="30B6F59E" w14:textId="75F9753D" w:rsidR="00D87BBA" w:rsidRDefault="00D87BBA">
      <w:pPr>
        <w:rPr>
          <w:sz w:val="36"/>
          <w:lang w:val="es-CO"/>
        </w:rPr>
      </w:pPr>
    </w:p>
    <w:p w14:paraId="7E13AE9D" w14:textId="77777777" w:rsidR="00D87BBA" w:rsidRDefault="00D87BBA">
      <w:pPr>
        <w:rPr>
          <w:sz w:val="36"/>
          <w:lang w:val="es-CO"/>
        </w:rPr>
      </w:pPr>
    </w:p>
    <w:p w14:paraId="3ED3CF52" w14:textId="5EC54F49" w:rsidR="00D87BBA" w:rsidRDefault="00D87BBA">
      <w:pPr>
        <w:rPr>
          <w:sz w:val="36"/>
          <w:lang w:val="es-CO"/>
        </w:rPr>
      </w:pPr>
    </w:p>
    <w:p w14:paraId="527F7CD5" w14:textId="7FE4E4FF" w:rsidR="00D87BBA" w:rsidRDefault="00D87BBA">
      <w:pPr>
        <w:rPr>
          <w:sz w:val="36"/>
          <w:lang w:val="es-CO"/>
        </w:rPr>
      </w:pPr>
    </w:p>
    <w:p w14:paraId="0B3200E1" w14:textId="44AB1EF7" w:rsidR="00D87BBA" w:rsidRDefault="00D87BBA">
      <w:pPr>
        <w:rPr>
          <w:sz w:val="36"/>
          <w:lang w:val="es-CO"/>
        </w:rPr>
      </w:pPr>
    </w:p>
    <w:p w14:paraId="73CFC6DD" w14:textId="03CA0C26" w:rsidR="00D87BBA" w:rsidRDefault="00D87BBA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940BE21" wp14:editId="3B14A16C">
            <wp:simplePos x="0" y="0"/>
            <wp:positionH relativeFrom="margin">
              <wp:posOffset>-287079</wp:posOffset>
            </wp:positionH>
            <wp:positionV relativeFrom="paragraph">
              <wp:posOffset>-157199</wp:posOffset>
            </wp:positionV>
            <wp:extent cx="6283325" cy="3444948"/>
            <wp:effectExtent l="0" t="0" r="3175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811" cy="345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B5B76" w14:textId="71B07709" w:rsidR="00D87BBA" w:rsidRDefault="00D87BBA">
      <w:pPr>
        <w:rPr>
          <w:sz w:val="36"/>
          <w:lang w:val="es-CO"/>
        </w:rPr>
      </w:pPr>
    </w:p>
    <w:p w14:paraId="19D384D1" w14:textId="629AF2CE" w:rsidR="00D87BBA" w:rsidRDefault="00D87BBA">
      <w:pPr>
        <w:rPr>
          <w:sz w:val="36"/>
          <w:lang w:val="es-CO"/>
        </w:rPr>
      </w:pPr>
    </w:p>
    <w:p w14:paraId="6D61C178" w14:textId="5A48035E" w:rsidR="00D87BBA" w:rsidRDefault="00D87BBA">
      <w:pPr>
        <w:rPr>
          <w:sz w:val="36"/>
          <w:lang w:val="es-CO"/>
        </w:rPr>
      </w:pPr>
    </w:p>
    <w:p w14:paraId="17B600D9" w14:textId="3C4B3430" w:rsidR="00D87BBA" w:rsidRDefault="00D87BBA">
      <w:pPr>
        <w:rPr>
          <w:sz w:val="36"/>
          <w:lang w:val="es-CO"/>
        </w:rPr>
      </w:pPr>
    </w:p>
    <w:p w14:paraId="2C1DE77C" w14:textId="124655EB" w:rsidR="00D87BBA" w:rsidRDefault="00D87BBA">
      <w:pPr>
        <w:rPr>
          <w:sz w:val="36"/>
          <w:lang w:val="es-CO"/>
        </w:rPr>
      </w:pPr>
    </w:p>
    <w:p w14:paraId="2F5AD1FE" w14:textId="4A36CAE6" w:rsidR="00D87BBA" w:rsidRDefault="00D87BBA">
      <w:pPr>
        <w:rPr>
          <w:sz w:val="36"/>
          <w:lang w:val="es-CO"/>
        </w:rPr>
      </w:pPr>
    </w:p>
    <w:p w14:paraId="3312BA4A" w14:textId="7B5A404D" w:rsidR="00D87BBA" w:rsidRDefault="00D87BBA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5293BB15" wp14:editId="03AF0E2C">
            <wp:simplePos x="0" y="0"/>
            <wp:positionH relativeFrom="column">
              <wp:posOffset>-190825</wp:posOffset>
            </wp:positionH>
            <wp:positionV relativeFrom="paragraph">
              <wp:posOffset>404303</wp:posOffset>
            </wp:positionV>
            <wp:extent cx="6464300" cy="3636335"/>
            <wp:effectExtent l="0" t="0" r="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63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E061E" w14:textId="765A256A" w:rsidR="00D87BBA" w:rsidRDefault="00D87BBA">
      <w:pPr>
        <w:rPr>
          <w:sz w:val="36"/>
          <w:lang w:val="es-CO"/>
        </w:rPr>
      </w:pPr>
    </w:p>
    <w:p w14:paraId="51B6ACF9" w14:textId="2F2035B1" w:rsidR="00D87BBA" w:rsidRDefault="00D87BBA">
      <w:pPr>
        <w:rPr>
          <w:sz w:val="36"/>
          <w:lang w:val="es-CO"/>
        </w:rPr>
      </w:pPr>
    </w:p>
    <w:p w14:paraId="48A2FB85" w14:textId="22358AB4" w:rsidR="00D87BBA" w:rsidRDefault="00D87BBA">
      <w:pPr>
        <w:rPr>
          <w:sz w:val="36"/>
          <w:lang w:val="es-CO"/>
        </w:rPr>
      </w:pPr>
    </w:p>
    <w:p w14:paraId="7710A73F" w14:textId="54ED20E2" w:rsidR="00D87BBA" w:rsidRDefault="00D87BBA">
      <w:pPr>
        <w:rPr>
          <w:sz w:val="36"/>
          <w:lang w:val="es-CO"/>
        </w:rPr>
      </w:pPr>
    </w:p>
    <w:p w14:paraId="281367D4" w14:textId="0B82EECF" w:rsidR="00D87BBA" w:rsidRDefault="00D87BBA">
      <w:pPr>
        <w:rPr>
          <w:sz w:val="36"/>
          <w:lang w:val="es-CO"/>
        </w:rPr>
      </w:pPr>
    </w:p>
    <w:p w14:paraId="391036EB" w14:textId="3E17A64B" w:rsidR="00D87BBA" w:rsidRDefault="00D87BBA">
      <w:pPr>
        <w:rPr>
          <w:sz w:val="36"/>
          <w:lang w:val="es-CO"/>
        </w:rPr>
      </w:pPr>
    </w:p>
    <w:p w14:paraId="2C536BAE" w14:textId="2FDB94BB" w:rsidR="00D87BBA" w:rsidRDefault="00D87BBA">
      <w:pPr>
        <w:rPr>
          <w:sz w:val="36"/>
          <w:lang w:val="es-CO"/>
        </w:rPr>
      </w:pPr>
    </w:p>
    <w:p w14:paraId="15E59CE2" w14:textId="40614BD0" w:rsidR="00D87BBA" w:rsidRDefault="00D87BBA">
      <w:pPr>
        <w:rPr>
          <w:sz w:val="36"/>
          <w:lang w:val="es-CO"/>
        </w:rPr>
      </w:pPr>
    </w:p>
    <w:p w14:paraId="6FA64765" w14:textId="590DEFEA" w:rsidR="00D87BBA" w:rsidRDefault="00D87BBA">
      <w:pPr>
        <w:rPr>
          <w:sz w:val="36"/>
          <w:lang w:val="es-CO"/>
        </w:rPr>
      </w:pPr>
    </w:p>
    <w:p w14:paraId="06B9D886" w14:textId="5FA41AD6" w:rsidR="00D87BBA" w:rsidRDefault="00D87BBA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5BFF325" wp14:editId="16E0235F">
            <wp:simplePos x="0" y="0"/>
            <wp:positionH relativeFrom="column">
              <wp:posOffset>-148857</wp:posOffset>
            </wp:positionH>
            <wp:positionV relativeFrom="paragraph">
              <wp:posOffset>173207</wp:posOffset>
            </wp:positionV>
            <wp:extent cx="6262577" cy="2286000"/>
            <wp:effectExtent l="0" t="0" r="508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72" cy="2287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61253" w14:textId="5A7F45C2" w:rsidR="00D87BBA" w:rsidRDefault="00D87BBA">
      <w:pPr>
        <w:rPr>
          <w:sz w:val="36"/>
          <w:lang w:val="es-CO"/>
        </w:rPr>
      </w:pPr>
    </w:p>
    <w:p w14:paraId="10A61B39" w14:textId="4F6F1D97" w:rsidR="00D87BBA" w:rsidRDefault="00D87BBA">
      <w:pPr>
        <w:rPr>
          <w:sz w:val="36"/>
          <w:lang w:val="es-CO"/>
        </w:rPr>
      </w:pPr>
    </w:p>
    <w:p w14:paraId="74CF196C" w14:textId="480F2FD5" w:rsidR="00D87BBA" w:rsidRDefault="00D87BBA">
      <w:pPr>
        <w:rPr>
          <w:sz w:val="36"/>
          <w:lang w:val="es-CO"/>
        </w:rPr>
      </w:pPr>
    </w:p>
    <w:p w14:paraId="09AAD1ED" w14:textId="794438E0" w:rsidR="00D87BBA" w:rsidRDefault="00D87BBA">
      <w:pPr>
        <w:rPr>
          <w:sz w:val="36"/>
          <w:lang w:val="es-CO"/>
        </w:rPr>
      </w:pPr>
    </w:p>
    <w:p w14:paraId="4946EA07" w14:textId="53635B02" w:rsidR="00D87BBA" w:rsidRDefault="00D87BBA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25A74946" wp14:editId="74513E91">
            <wp:simplePos x="0" y="0"/>
            <wp:positionH relativeFrom="margin">
              <wp:posOffset>-233680</wp:posOffset>
            </wp:positionH>
            <wp:positionV relativeFrom="paragraph">
              <wp:posOffset>-8728</wp:posOffset>
            </wp:positionV>
            <wp:extent cx="6241016" cy="3763460"/>
            <wp:effectExtent l="0" t="0" r="7620" b="889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016" cy="376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9914A" w14:textId="2217B69A" w:rsidR="00D87BBA" w:rsidRDefault="00D87BBA">
      <w:pPr>
        <w:rPr>
          <w:sz w:val="36"/>
          <w:lang w:val="es-CO"/>
        </w:rPr>
      </w:pPr>
    </w:p>
    <w:p w14:paraId="02C4E906" w14:textId="572C2BB3" w:rsidR="00D87BBA" w:rsidRDefault="00D87BBA">
      <w:pPr>
        <w:rPr>
          <w:sz w:val="36"/>
          <w:lang w:val="es-CO"/>
        </w:rPr>
      </w:pPr>
    </w:p>
    <w:p w14:paraId="5495456D" w14:textId="7D953771" w:rsidR="00D87BBA" w:rsidRDefault="00D87BBA">
      <w:pPr>
        <w:rPr>
          <w:sz w:val="36"/>
          <w:lang w:val="es-CO"/>
        </w:rPr>
      </w:pPr>
    </w:p>
    <w:p w14:paraId="607CE9E0" w14:textId="33253215" w:rsidR="00D87BBA" w:rsidRDefault="00D87BBA">
      <w:pPr>
        <w:rPr>
          <w:sz w:val="36"/>
          <w:lang w:val="es-CO"/>
        </w:rPr>
      </w:pPr>
    </w:p>
    <w:p w14:paraId="34FF2533" w14:textId="3B42D9A3" w:rsidR="00D87BBA" w:rsidRDefault="00D87BBA">
      <w:pPr>
        <w:rPr>
          <w:sz w:val="36"/>
          <w:lang w:val="es-CO"/>
        </w:rPr>
      </w:pPr>
    </w:p>
    <w:p w14:paraId="0EA42054" w14:textId="4978EF63" w:rsidR="00D87BBA" w:rsidRDefault="00D87BBA">
      <w:pPr>
        <w:rPr>
          <w:sz w:val="36"/>
          <w:lang w:val="es-CO"/>
        </w:rPr>
      </w:pPr>
    </w:p>
    <w:p w14:paraId="3F847DA2" w14:textId="58D4936E" w:rsidR="00D87BBA" w:rsidRDefault="00D87BBA">
      <w:pPr>
        <w:rPr>
          <w:sz w:val="36"/>
          <w:lang w:val="es-CO"/>
        </w:rPr>
      </w:pPr>
    </w:p>
    <w:p w14:paraId="6E28CC28" w14:textId="245D35A6" w:rsidR="00D87BBA" w:rsidRDefault="00D87BBA">
      <w:pPr>
        <w:rPr>
          <w:sz w:val="36"/>
          <w:lang w:val="es-CO"/>
        </w:rPr>
      </w:pPr>
    </w:p>
    <w:p w14:paraId="31D7350A" w14:textId="26DFDD66" w:rsidR="00D87BBA" w:rsidRDefault="00364671">
      <w:pPr>
        <w:rPr>
          <w:sz w:val="36"/>
          <w:lang w:val="es-CO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44B3A607" wp14:editId="17EB33BF">
            <wp:simplePos x="0" y="0"/>
            <wp:positionH relativeFrom="margin">
              <wp:posOffset>-208422</wp:posOffset>
            </wp:positionH>
            <wp:positionV relativeFrom="paragraph">
              <wp:posOffset>77795</wp:posOffset>
            </wp:positionV>
            <wp:extent cx="4423026" cy="695306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026" cy="695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C074F46" w14:textId="63EDBB9C" w:rsidR="00D87BBA" w:rsidRDefault="00D87BBA">
      <w:pPr>
        <w:rPr>
          <w:sz w:val="36"/>
          <w:lang w:val="es-CO"/>
        </w:rPr>
      </w:pPr>
    </w:p>
    <w:p w14:paraId="3F1EE6AC" w14:textId="788E3895" w:rsidR="00D87BBA" w:rsidRDefault="00364671">
      <w:pPr>
        <w:rPr>
          <w:sz w:val="36"/>
          <w:lang w:val="es-CO"/>
        </w:rPr>
      </w:pPr>
      <w:r w:rsidRPr="00D87BBA">
        <w:rPr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FABE8D" wp14:editId="399D1111">
                <wp:simplePos x="0" y="0"/>
                <wp:positionH relativeFrom="margin">
                  <wp:posOffset>-170121</wp:posOffset>
                </wp:positionH>
                <wp:positionV relativeFrom="paragraph">
                  <wp:posOffset>157407</wp:posOffset>
                </wp:positionV>
                <wp:extent cx="6305265" cy="525439"/>
                <wp:effectExtent l="0" t="0" r="19685" b="27305"/>
                <wp:wrapNone/>
                <wp:docPr id="34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265" cy="52543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4D0F3" w14:textId="3DC6C9E5" w:rsidR="00D87BBA" w:rsidRDefault="00D87BBA" w:rsidP="00D87BBA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</w:pPr>
                            <w:proofErr w:type="spellStart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Task</w:t>
                            </w:r>
                            <w:proofErr w:type="spellEnd"/>
                            <w:r w:rsidR="00542C0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7</w:t>
                            </w:r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:</w:t>
                            </w:r>
                          </w:p>
                          <w:p w14:paraId="2B7290A2" w14:textId="352CDFC8" w:rsidR="00D87BBA" w:rsidRPr="00BE184D" w:rsidRDefault="00364671" w:rsidP="00D87BBA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lang w:val="es-CO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Compara los personajes de Martirio y Adela y explica porque las dos hermanas pelean al final de la obra .</w:t>
                            </w:r>
                            <w:r w:rsidR="00D87BBA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BE8D" id="_x0000_s1037" type="#_x0000_t202" style="position:absolute;margin-left:-13.4pt;margin-top:12.4pt;width:496.5pt;height:41.3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" fillcolor="#ffc000" strokeweight=".5pt">
                <v:textbox>
                  <w:txbxContent>
                    <w:p w14:paraId="1B84D0F3" w14:textId="3DC6C9E5" w:rsidR="00D87BBA" w:rsidRDefault="00D87BBA" w:rsidP="00D87BBA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</w:pPr>
                      <w:proofErr w:type="spellStart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Task</w:t>
                      </w:r>
                      <w:proofErr w:type="spellEnd"/>
                      <w:r w:rsidR="00542C0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7</w:t>
                      </w:r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:</w:t>
                      </w:r>
                    </w:p>
                    <w:p w14:paraId="2B7290A2" w14:textId="352CDFC8" w:rsidR="00D87BBA" w:rsidRPr="00BE184D" w:rsidRDefault="00364671" w:rsidP="00D87BBA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lang w:val="es-CO"/>
                        </w:rPr>
                      </w:pPr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Compara los personajes de Martirio y Adela y explica porque las dos hermanas pelean al final de la obra .</w:t>
                      </w:r>
                      <w:r w:rsidR="00D87BBA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0BAB27" w14:textId="6A0CE2D4" w:rsidR="00D87BBA" w:rsidRDefault="00D87BBA">
      <w:pPr>
        <w:rPr>
          <w:sz w:val="36"/>
          <w:lang w:val="es-CO"/>
        </w:rPr>
      </w:pPr>
    </w:p>
    <w:p w14:paraId="15482A78" w14:textId="0B66DBDA" w:rsidR="00D87BBA" w:rsidRDefault="00364671">
      <w:pPr>
        <w:rPr>
          <w:sz w:val="36"/>
          <w:lang w:val="es-CO"/>
        </w:rPr>
      </w:pPr>
      <w:r w:rsidRPr="00D87BBA">
        <w:rPr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DFD3B5" wp14:editId="777DB4D5">
                <wp:simplePos x="0" y="0"/>
                <wp:positionH relativeFrom="margin">
                  <wp:posOffset>-127591</wp:posOffset>
                </wp:positionH>
                <wp:positionV relativeFrom="paragraph">
                  <wp:posOffset>48703</wp:posOffset>
                </wp:positionV>
                <wp:extent cx="6239510" cy="3997842"/>
                <wp:effectExtent l="0" t="0" r="27940" b="222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510" cy="3997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F4C51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69F7991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F07AE15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4AE1F84" w14:textId="77777777" w:rsidR="00D87BBA" w:rsidRDefault="00D87BBA" w:rsidP="00D87BBA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6FBD429" w14:textId="77777777" w:rsidR="00D87BBA" w:rsidRDefault="00D87BBA" w:rsidP="00D87BBA">
                            <w:pPr>
                              <w:pStyle w:val="ListParagraph"/>
                              <w:ind w:left="284" w:right="45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FD3B5" id="Text Box 35" o:spid="_x0000_s1038" type="#_x0000_t202" style="position:absolute;margin-left:-10.05pt;margin-top:3.85pt;width:491.3pt;height:314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" fillcolor="white [3201]" strokeweight=".5pt">
                <v:textbox>
                  <w:txbxContent>
                    <w:p w14:paraId="187F4C51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69F7991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F07AE15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4AE1F84" w14:textId="77777777" w:rsidR="00D87BBA" w:rsidRDefault="00D87BBA" w:rsidP="00D87BBA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6FBD429" w14:textId="77777777" w:rsidR="00D87BBA" w:rsidRDefault="00D87BBA" w:rsidP="00D87BBA">
                      <w:pPr>
                        <w:pStyle w:val="ListParagraph"/>
                        <w:ind w:left="284" w:right="45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03FFF3" w14:textId="157EE938" w:rsidR="00D87BBA" w:rsidRDefault="00D87BBA">
      <w:pPr>
        <w:rPr>
          <w:sz w:val="36"/>
          <w:lang w:val="es-CO"/>
        </w:rPr>
      </w:pPr>
    </w:p>
    <w:p w14:paraId="40C5B7F3" w14:textId="7C2EBE5D" w:rsidR="00D87BBA" w:rsidRDefault="00D87BBA">
      <w:pPr>
        <w:rPr>
          <w:sz w:val="36"/>
          <w:lang w:val="es-CO"/>
        </w:rPr>
      </w:pPr>
    </w:p>
    <w:p w14:paraId="2849F4DE" w14:textId="38439E86" w:rsidR="00D87BBA" w:rsidRDefault="00D87BBA">
      <w:pPr>
        <w:rPr>
          <w:sz w:val="36"/>
          <w:lang w:val="es-CO"/>
        </w:rPr>
      </w:pPr>
    </w:p>
    <w:p w14:paraId="15254529" w14:textId="51DAFE80" w:rsidR="00D87BBA" w:rsidRDefault="00D87BBA">
      <w:pPr>
        <w:rPr>
          <w:sz w:val="36"/>
          <w:lang w:val="es-CO"/>
        </w:rPr>
      </w:pPr>
    </w:p>
    <w:p w14:paraId="59624EB6" w14:textId="77777777" w:rsidR="00D87BBA" w:rsidRDefault="00D87BBA">
      <w:pPr>
        <w:rPr>
          <w:sz w:val="36"/>
          <w:lang w:val="es-CO"/>
        </w:rPr>
      </w:pPr>
    </w:p>
    <w:p w14:paraId="0D92AF19" w14:textId="77777777" w:rsidR="00D87BBA" w:rsidRDefault="00D87BBA">
      <w:pPr>
        <w:rPr>
          <w:sz w:val="36"/>
          <w:lang w:val="es-CO"/>
        </w:rPr>
      </w:pPr>
    </w:p>
    <w:p w14:paraId="634F68AD" w14:textId="77777777" w:rsidR="00D87BBA" w:rsidRDefault="00D87BBA">
      <w:pPr>
        <w:rPr>
          <w:sz w:val="36"/>
          <w:lang w:val="es-CO"/>
        </w:rPr>
      </w:pPr>
    </w:p>
    <w:p w14:paraId="6A93C9AD" w14:textId="77777777" w:rsidR="00D87BBA" w:rsidRDefault="00D87BBA">
      <w:pPr>
        <w:rPr>
          <w:sz w:val="36"/>
          <w:lang w:val="es-CO"/>
        </w:rPr>
      </w:pPr>
    </w:p>
    <w:p w14:paraId="7E254188" w14:textId="634F6983" w:rsidR="00D87BBA" w:rsidRDefault="00010267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788FAAC4" wp14:editId="64485595">
            <wp:simplePos x="0" y="0"/>
            <wp:positionH relativeFrom="column">
              <wp:posOffset>-74428</wp:posOffset>
            </wp:positionH>
            <wp:positionV relativeFrom="paragraph">
              <wp:posOffset>-61506</wp:posOffset>
            </wp:positionV>
            <wp:extent cx="5731510" cy="1818167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650" cy="182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89EE7F" w14:textId="46081DBB" w:rsidR="00D87BBA" w:rsidRDefault="00D87BBA">
      <w:pPr>
        <w:rPr>
          <w:sz w:val="36"/>
          <w:lang w:val="es-CO"/>
        </w:rPr>
      </w:pPr>
    </w:p>
    <w:p w14:paraId="4069584A" w14:textId="246CE20E" w:rsidR="00C202DC" w:rsidRDefault="00C202DC">
      <w:pPr>
        <w:rPr>
          <w:sz w:val="36"/>
          <w:lang w:val="es-CO"/>
        </w:rPr>
      </w:pPr>
    </w:p>
    <w:p w14:paraId="0028FE65" w14:textId="3FB40ADC" w:rsidR="00C202DC" w:rsidRDefault="00C202DC">
      <w:pPr>
        <w:rPr>
          <w:sz w:val="36"/>
          <w:lang w:val="es-CO"/>
        </w:rPr>
      </w:pPr>
    </w:p>
    <w:p w14:paraId="79116D2A" w14:textId="43D105D3" w:rsidR="00C202DC" w:rsidRDefault="00C202DC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05631A2B" wp14:editId="735125E8">
            <wp:simplePos x="0" y="0"/>
            <wp:positionH relativeFrom="column">
              <wp:posOffset>-446567</wp:posOffset>
            </wp:positionH>
            <wp:positionV relativeFrom="paragraph">
              <wp:posOffset>337051</wp:posOffset>
            </wp:positionV>
            <wp:extent cx="6432550" cy="1648047"/>
            <wp:effectExtent l="0" t="0" r="635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698" cy="1649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FE8EC" w14:textId="54C5D033" w:rsidR="00C202DC" w:rsidRDefault="00C202DC">
      <w:pPr>
        <w:rPr>
          <w:sz w:val="36"/>
          <w:lang w:val="es-CO"/>
        </w:rPr>
      </w:pPr>
    </w:p>
    <w:p w14:paraId="2D863824" w14:textId="11247C19" w:rsidR="00C202DC" w:rsidRDefault="00C202DC">
      <w:pPr>
        <w:rPr>
          <w:sz w:val="36"/>
          <w:lang w:val="es-CO"/>
        </w:rPr>
      </w:pPr>
    </w:p>
    <w:p w14:paraId="3FB97558" w14:textId="48D77587" w:rsidR="00C202DC" w:rsidRDefault="00C202DC">
      <w:pPr>
        <w:rPr>
          <w:sz w:val="36"/>
          <w:lang w:val="es-CO"/>
        </w:rPr>
      </w:pPr>
    </w:p>
    <w:p w14:paraId="0CC49D9A" w14:textId="7753C436" w:rsidR="00C202DC" w:rsidRDefault="00C202DC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0BA008B0" wp14:editId="6FF09860">
            <wp:simplePos x="0" y="0"/>
            <wp:positionH relativeFrom="column">
              <wp:posOffset>-393405</wp:posOffset>
            </wp:positionH>
            <wp:positionV relativeFrom="paragraph">
              <wp:posOffset>395370</wp:posOffset>
            </wp:positionV>
            <wp:extent cx="6432550" cy="1562986"/>
            <wp:effectExtent l="0" t="0" r="635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419" cy="1563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AE601" w14:textId="498E68B5" w:rsidR="00C202DC" w:rsidRDefault="00C202DC">
      <w:pPr>
        <w:rPr>
          <w:sz w:val="36"/>
          <w:lang w:val="es-CO"/>
        </w:rPr>
      </w:pPr>
    </w:p>
    <w:p w14:paraId="128AA342" w14:textId="639B515D" w:rsidR="00C202DC" w:rsidRDefault="00C202DC">
      <w:pPr>
        <w:rPr>
          <w:sz w:val="36"/>
          <w:lang w:val="es-CO"/>
        </w:rPr>
      </w:pPr>
    </w:p>
    <w:p w14:paraId="588D3F77" w14:textId="6EBB8CDD" w:rsidR="00C202DC" w:rsidRDefault="00C202DC">
      <w:pPr>
        <w:rPr>
          <w:sz w:val="36"/>
          <w:lang w:val="es-CO"/>
        </w:rPr>
      </w:pPr>
    </w:p>
    <w:p w14:paraId="2C17DE2B" w14:textId="531D6302" w:rsidR="00C202DC" w:rsidRDefault="00C202DC">
      <w:pPr>
        <w:rPr>
          <w:sz w:val="36"/>
          <w:lang w:val="es-CO"/>
        </w:rPr>
      </w:pPr>
      <w:r w:rsidRPr="00C202DC">
        <w:rPr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4D4EEB" wp14:editId="296C35C5">
                <wp:simplePos x="0" y="0"/>
                <wp:positionH relativeFrom="margin">
                  <wp:align>center</wp:align>
                </wp:positionH>
                <wp:positionV relativeFrom="paragraph">
                  <wp:posOffset>412588</wp:posOffset>
                </wp:positionV>
                <wp:extent cx="6305265" cy="525439"/>
                <wp:effectExtent l="0" t="0" r="19685" b="27305"/>
                <wp:wrapNone/>
                <wp:docPr id="3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265" cy="52543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A182A" w14:textId="70CF722B" w:rsidR="00C202DC" w:rsidRDefault="00C202DC" w:rsidP="00C202DC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</w:pPr>
                            <w:proofErr w:type="spellStart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Task</w:t>
                            </w:r>
                            <w:proofErr w:type="spellEnd"/>
                            <w:r w:rsidR="00542C0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8</w:t>
                            </w:r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:</w:t>
                            </w:r>
                          </w:p>
                          <w:p w14:paraId="170DDE86" w14:textId="139F1D0B" w:rsidR="00C202DC" w:rsidRPr="00BE184D" w:rsidRDefault="00C202DC" w:rsidP="00C202DC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lang w:val="es-CO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Encuentra tres maneras en las que </w:t>
                            </w:r>
                            <w:proofErr w:type="spellStart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Maria</w:t>
                            </w:r>
                            <w:proofErr w:type="spellEnd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Josefa comenta sobre la situación de Bernarda y sus </w:t>
                            </w:r>
                            <w:proofErr w:type="gramStart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hijas .</w:t>
                            </w:r>
                            <w:proofErr w:type="gramEnd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4EEB" id="_x0000_s1039" type="#_x0000_t202" style="position:absolute;margin-left:0;margin-top:32.5pt;width:496.5pt;height:41.3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" fillcolor="#ffc000" strokeweight=".5pt">
                <v:textbox>
                  <w:txbxContent>
                    <w:p w14:paraId="4FCA182A" w14:textId="70CF722B" w:rsidR="00C202DC" w:rsidRDefault="00C202DC" w:rsidP="00C202DC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</w:pPr>
                      <w:proofErr w:type="spellStart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Task</w:t>
                      </w:r>
                      <w:proofErr w:type="spellEnd"/>
                      <w:r w:rsidR="00542C0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8</w:t>
                      </w:r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:</w:t>
                      </w:r>
                    </w:p>
                    <w:p w14:paraId="170DDE86" w14:textId="139F1D0B" w:rsidR="00C202DC" w:rsidRPr="00BE184D" w:rsidRDefault="00C202DC" w:rsidP="00C202DC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lang w:val="es-CO"/>
                        </w:rPr>
                      </w:pPr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Encuentra tres maneras en las que </w:t>
                      </w:r>
                      <w:proofErr w:type="spellStart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Maria</w:t>
                      </w:r>
                      <w:proofErr w:type="spellEnd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Josefa comenta sobre la situación de Bernarda y sus </w:t>
                      </w:r>
                      <w:proofErr w:type="gramStart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hijas .</w:t>
                      </w:r>
                      <w:proofErr w:type="gramEnd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396F9" w14:textId="44F4CF47" w:rsidR="00C202DC" w:rsidRDefault="00C202DC">
      <w:pPr>
        <w:rPr>
          <w:sz w:val="36"/>
          <w:lang w:val="es-CO"/>
        </w:rPr>
      </w:pPr>
    </w:p>
    <w:p w14:paraId="6ED22261" w14:textId="7EC0B336" w:rsidR="00C202DC" w:rsidRDefault="00C202DC">
      <w:pPr>
        <w:rPr>
          <w:sz w:val="36"/>
          <w:lang w:val="es-CO"/>
        </w:rPr>
      </w:pPr>
      <w:r w:rsidRPr="00C202DC">
        <w:rPr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E6DBFF" wp14:editId="4A07B196">
                <wp:simplePos x="0" y="0"/>
                <wp:positionH relativeFrom="margin">
                  <wp:align>center</wp:align>
                </wp:positionH>
                <wp:positionV relativeFrom="paragraph">
                  <wp:posOffset>200852</wp:posOffset>
                </wp:positionV>
                <wp:extent cx="6239510" cy="3487479"/>
                <wp:effectExtent l="0" t="0" r="27940" b="177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510" cy="3487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3766D" w14:textId="77777777" w:rsidR="00C202DC" w:rsidRDefault="00C202DC" w:rsidP="00C202DC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47308F1" w14:textId="77777777" w:rsidR="00C202DC" w:rsidRDefault="00C202DC" w:rsidP="00C202DC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C2ADB1F" w14:textId="77777777" w:rsidR="00C202DC" w:rsidRDefault="00C202DC" w:rsidP="00C202DC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324F85F" w14:textId="05094D91" w:rsidR="00C202DC" w:rsidRDefault="00C202DC" w:rsidP="00C202DC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</w:t>
                            </w:r>
                          </w:p>
                          <w:p w14:paraId="1C5932A0" w14:textId="77777777" w:rsidR="00C202DC" w:rsidRDefault="00C202DC" w:rsidP="00C202DC">
                            <w:pPr>
                              <w:pStyle w:val="ListParagraph"/>
                              <w:ind w:left="284" w:right="45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6DBFF" id="Text Box 37" o:spid="_x0000_s1040" type="#_x0000_t202" style="position:absolute;margin-left:0;margin-top:15.8pt;width:491.3pt;height:274.6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" fillcolor="white [3201]" strokeweight=".5pt">
                <v:textbox>
                  <w:txbxContent>
                    <w:p w14:paraId="4DD3766D" w14:textId="77777777" w:rsidR="00C202DC" w:rsidRDefault="00C202DC" w:rsidP="00C202DC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47308F1" w14:textId="77777777" w:rsidR="00C202DC" w:rsidRDefault="00C202DC" w:rsidP="00C202DC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C2ADB1F" w14:textId="77777777" w:rsidR="00C202DC" w:rsidRDefault="00C202DC" w:rsidP="00C202DC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324F85F" w14:textId="05094D91" w:rsidR="00C202DC" w:rsidRDefault="00C202DC" w:rsidP="00C202DC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</w:t>
                      </w:r>
                    </w:p>
                    <w:p w14:paraId="1C5932A0" w14:textId="77777777" w:rsidR="00C202DC" w:rsidRDefault="00C202DC" w:rsidP="00C202DC">
                      <w:pPr>
                        <w:pStyle w:val="ListParagraph"/>
                        <w:ind w:left="284" w:right="45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800F57" w14:textId="27D9255E" w:rsidR="00C202DC" w:rsidRDefault="00C202DC">
      <w:pPr>
        <w:rPr>
          <w:sz w:val="36"/>
          <w:lang w:val="es-CO"/>
        </w:rPr>
      </w:pPr>
    </w:p>
    <w:p w14:paraId="507B59CB" w14:textId="2730A800" w:rsidR="00C202DC" w:rsidRDefault="00C202DC">
      <w:pPr>
        <w:rPr>
          <w:sz w:val="36"/>
          <w:lang w:val="es-CO"/>
        </w:rPr>
      </w:pPr>
    </w:p>
    <w:p w14:paraId="10A9C705" w14:textId="5C44B513" w:rsidR="00C202DC" w:rsidRDefault="00C202DC">
      <w:pPr>
        <w:rPr>
          <w:sz w:val="36"/>
          <w:lang w:val="es-CO"/>
        </w:rPr>
      </w:pPr>
    </w:p>
    <w:p w14:paraId="52E384D3" w14:textId="7D6B7435" w:rsidR="00C202DC" w:rsidRDefault="00C202DC">
      <w:pPr>
        <w:rPr>
          <w:sz w:val="36"/>
          <w:lang w:val="es-CO"/>
        </w:rPr>
      </w:pPr>
    </w:p>
    <w:p w14:paraId="1E560221" w14:textId="2434B38A" w:rsidR="00C202DC" w:rsidRDefault="00C202DC">
      <w:pPr>
        <w:rPr>
          <w:sz w:val="36"/>
          <w:lang w:val="es-CO"/>
        </w:rPr>
      </w:pPr>
    </w:p>
    <w:p w14:paraId="14D88C21" w14:textId="52847D0B" w:rsidR="00C202DC" w:rsidRDefault="00C202DC">
      <w:pPr>
        <w:rPr>
          <w:sz w:val="36"/>
          <w:lang w:val="es-CO"/>
        </w:rPr>
      </w:pPr>
    </w:p>
    <w:p w14:paraId="3FBDEB88" w14:textId="7401A6C1" w:rsidR="00C202DC" w:rsidRDefault="00C202DC">
      <w:pPr>
        <w:rPr>
          <w:sz w:val="36"/>
          <w:lang w:val="es-CO"/>
        </w:rPr>
      </w:pPr>
    </w:p>
    <w:p w14:paraId="7E673EF5" w14:textId="0B0AF88B" w:rsidR="00C202DC" w:rsidRDefault="00C202DC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3EEDA059" wp14:editId="461FFB21">
            <wp:simplePos x="0" y="0"/>
            <wp:positionH relativeFrom="margin">
              <wp:posOffset>-467832</wp:posOffset>
            </wp:positionH>
            <wp:positionV relativeFrom="paragraph">
              <wp:posOffset>-8344</wp:posOffset>
            </wp:positionV>
            <wp:extent cx="6499792" cy="381698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3" cy="381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EA8A4" w14:textId="0B485D85" w:rsidR="00C202DC" w:rsidRDefault="00C202DC">
      <w:pPr>
        <w:rPr>
          <w:sz w:val="36"/>
          <w:lang w:val="es-CO"/>
        </w:rPr>
      </w:pPr>
    </w:p>
    <w:p w14:paraId="723864CC" w14:textId="787FC9C3" w:rsidR="00C202DC" w:rsidRDefault="00C202DC">
      <w:pPr>
        <w:rPr>
          <w:sz w:val="36"/>
          <w:lang w:val="es-CO"/>
        </w:rPr>
      </w:pPr>
    </w:p>
    <w:p w14:paraId="596C2E28" w14:textId="26339929" w:rsidR="00C202DC" w:rsidRDefault="00C202DC">
      <w:pPr>
        <w:rPr>
          <w:sz w:val="36"/>
          <w:lang w:val="es-CO"/>
        </w:rPr>
      </w:pPr>
    </w:p>
    <w:p w14:paraId="24879190" w14:textId="7FE808B7" w:rsidR="00C202DC" w:rsidRDefault="00C202DC">
      <w:pPr>
        <w:rPr>
          <w:sz w:val="36"/>
          <w:lang w:val="es-CO"/>
        </w:rPr>
      </w:pPr>
    </w:p>
    <w:p w14:paraId="03A358A8" w14:textId="2C8CE865" w:rsidR="00C202DC" w:rsidRDefault="00C202DC">
      <w:pPr>
        <w:rPr>
          <w:sz w:val="36"/>
          <w:lang w:val="es-CO"/>
        </w:rPr>
      </w:pPr>
    </w:p>
    <w:p w14:paraId="34BC297B" w14:textId="319035C4" w:rsidR="00C202DC" w:rsidRDefault="00C202DC">
      <w:pPr>
        <w:rPr>
          <w:sz w:val="36"/>
          <w:lang w:val="es-CO"/>
        </w:rPr>
      </w:pPr>
    </w:p>
    <w:p w14:paraId="046B7121" w14:textId="28DFB90F" w:rsidR="00C202DC" w:rsidRDefault="00C202DC">
      <w:pPr>
        <w:rPr>
          <w:sz w:val="36"/>
          <w:lang w:val="es-CO"/>
        </w:rPr>
      </w:pPr>
    </w:p>
    <w:p w14:paraId="29CB4586" w14:textId="6CFC481F" w:rsidR="00C202DC" w:rsidRDefault="00C202DC">
      <w:pPr>
        <w:rPr>
          <w:sz w:val="36"/>
          <w:lang w:val="es-CO"/>
        </w:rPr>
      </w:pPr>
    </w:p>
    <w:p w14:paraId="344941C5" w14:textId="2567B843" w:rsidR="00C202DC" w:rsidRDefault="00C202DC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44D54570" wp14:editId="7158ACA7">
            <wp:simplePos x="0" y="0"/>
            <wp:positionH relativeFrom="margin">
              <wp:posOffset>-255181</wp:posOffset>
            </wp:positionH>
            <wp:positionV relativeFrom="paragraph">
              <wp:posOffset>184165</wp:posOffset>
            </wp:positionV>
            <wp:extent cx="6347637" cy="4283990"/>
            <wp:effectExtent l="0" t="0" r="0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98"/>
                    <a:stretch/>
                  </pic:blipFill>
                  <pic:spPr bwMode="auto">
                    <a:xfrm>
                      <a:off x="0" y="0"/>
                      <a:ext cx="6354845" cy="428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C90F0" w14:textId="45A1339C" w:rsidR="00C202DC" w:rsidRDefault="00C202DC">
      <w:pPr>
        <w:rPr>
          <w:sz w:val="36"/>
          <w:lang w:val="es-CO"/>
        </w:rPr>
      </w:pPr>
    </w:p>
    <w:p w14:paraId="5445BB24" w14:textId="12293B42" w:rsidR="00C202DC" w:rsidRDefault="00C202DC">
      <w:pPr>
        <w:rPr>
          <w:sz w:val="36"/>
          <w:lang w:val="es-CO"/>
        </w:rPr>
      </w:pPr>
    </w:p>
    <w:p w14:paraId="52D30B06" w14:textId="055AB9ED" w:rsidR="00C202DC" w:rsidRDefault="00C202DC">
      <w:pPr>
        <w:rPr>
          <w:sz w:val="36"/>
          <w:lang w:val="es-CO"/>
        </w:rPr>
      </w:pPr>
    </w:p>
    <w:p w14:paraId="049B7D49" w14:textId="5C22183C" w:rsidR="00C202DC" w:rsidRDefault="00C202DC">
      <w:pPr>
        <w:rPr>
          <w:sz w:val="36"/>
          <w:lang w:val="es-CO"/>
        </w:rPr>
      </w:pPr>
    </w:p>
    <w:p w14:paraId="230890E9" w14:textId="1AAC0FB1" w:rsidR="00C202DC" w:rsidRDefault="00C202DC">
      <w:pPr>
        <w:rPr>
          <w:sz w:val="36"/>
          <w:lang w:val="es-CO"/>
        </w:rPr>
      </w:pPr>
    </w:p>
    <w:p w14:paraId="55E2B2FF" w14:textId="74F9B53A" w:rsidR="00C202DC" w:rsidRDefault="00C202DC">
      <w:pPr>
        <w:rPr>
          <w:sz w:val="36"/>
          <w:lang w:val="es-CO"/>
        </w:rPr>
      </w:pPr>
    </w:p>
    <w:p w14:paraId="2AAA750C" w14:textId="74795832" w:rsidR="00C202DC" w:rsidRDefault="00C202DC">
      <w:pPr>
        <w:rPr>
          <w:sz w:val="36"/>
          <w:lang w:val="es-CO"/>
        </w:rPr>
      </w:pPr>
    </w:p>
    <w:p w14:paraId="6E3963EE" w14:textId="2ABBA5B6" w:rsidR="00C202DC" w:rsidRDefault="00C202DC">
      <w:pPr>
        <w:rPr>
          <w:sz w:val="36"/>
          <w:lang w:val="es-CO"/>
        </w:rPr>
      </w:pPr>
    </w:p>
    <w:p w14:paraId="7BD10185" w14:textId="1C343352" w:rsidR="00C202DC" w:rsidRDefault="00C202DC">
      <w:pPr>
        <w:rPr>
          <w:sz w:val="36"/>
          <w:lang w:val="es-CO"/>
        </w:rPr>
      </w:pPr>
    </w:p>
    <w:p w14:paraId="19A188C3" w14:textId="65086E9D" w:rsidR="00C202DC" w:rsidRDefault="00C202DC">
      <w:pPr>
        <w:rPr>
          <w:sz w:val="36"/>
          <w:lang w:val="es-CO"/>
        </w:rPr>
      </w:pPr>
    </w:p>
    <w:p w14:paraId="0F886BB5" w14:textId="7F98BD17" w:rsidR="00C202DC" w:rsidRDefault="00C202DC">
      <w:pPr>
        <w:rPr>
          <w:sz w:val="36"/>
          <w:lang w:val="es-CO"/>
        </w:rPr>
      </w:pPr>
    </w:p>
    <w:p w14:paraId="219B205B" w14:textId="5735066B" w:rsidR="00C202DC" w:rsidRDefault="00C202DC">
      <w:pPr>
        <w:rPr>
          <w:sz w:val="36"/>
          <w:lang w:val="es-CO"/>
        </w:rPr>
      </w:pPr>
    </w:p>
    <w:p w14:paraId="28441C07" w14:textId="7840E3FC" w:rsidR="00C202DC" w:rsidRDefault="00C202DC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6C773DAB" wp14:editId="16BDB63D">
            <wp:simplePos x="0" y="0"/>
            <wp:positionH relativeFrom="margin">
              <wp:align>left</wp:align>
            </wp:positionH>
            <wp:positionV relativeFrom="paragraph">
              <wp:posOffset>-8728</wp:posOffset>
            </wp:positionV>
            <wp:extent cx="5974081" cy="2530549"/>
            <wp:effectExtent l="0" t="0" r="7620" b="31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"/>
                    <a:stretch/>
                  </pic:blipFill>
                  <pic:spPr bwMode="auto">
                    <a:xfrm>
                      <a:off x="0" y="0"/>
                      <a:ext cx="5974081" cy="253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E7F43" w14:textId="0C950DC7" w:rsidR="00C202DC" w:rsidRDefault="00C202DC">
      <w:pPr>
        <w:rPr>
          <w:sz w:val="36"/>
          <w:lang w:val="es-CO"/>
        </w:rPr>
      </w:pPr>
    </w:p>
    <w:p w14:paraId="4D3E3600" w14:textId="66AA8C5E" w:rsidR="00C202DC" w:rsidRDefault="00C202DC">
      <w:pPr>
        <w:rPr>
          <w:sz w:val="36"/>
          <w:lang w:val="es-CO"/>
        </w:rPr>
      </w:pPr>
    </w:p>
    <w:p w14:paraId="37D7E158" w14:textId="6FECB5B9" w:rsidR="00C202DC" w:rsidRDefault="00C202DC">
      <w:pPr>
        <w:rPr>
          <w:sz w:val="36"/>
          <w:lang w:val="es-CO"/>
        </w:rPr>
      </w:pPr>
    </w:p>
    <w:p w14:paraId="6704625B" w14:textId="2E3E297B" w:rsidR="00C202DC" w:rsidRDefault="00C202DC">
      <w:pPr>
        <w:rPr>
          <w:sz w:val="36"/>
          <w:lang w:val="es-CO"/>
        </w:rPr>
      </w:pPr>
    </w:p>
    <w:p w14:paraId="21CA2728" w14:textId="691D91FC" w:rsidR="00C202DC" w:rsidRDefault="00C202DC">
      <w:pPr>
        <w:rPr>
          <w:sz w:val="36"/>
          <w:lang w:val="es-CO"/>
        </w:rPr>
      </w:pPr>
    </w:p>
    <w:p w14:paraId="2E767180" w14:textId="2EF9803F" w:rsidR="00C202DC" w:rsidRDefault="00C202DC">
      <w:pPr>
        <w:rPr>
          <w:sz w:val="36"/>
          <w:lang w:val="es-CO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3CADFE6D" wp14:editId="19ECD860">
            <wp:simplePos x="0" y="0"/>
            <wp:positionH relativeFrom="margin">
              <wp:align>right</wp:align>
            </wp:positionH>
            <wp:positionV relativeFrom="paragraph">
              <wp:posOffset>115614</wp:posOffset>
            </wp:positionV>
            <wp:extent cx="5731510" cy="2530549"/>
            <wp:effectExtent l="0" t="0" r="2540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0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10F687" w14:textId="3D25A1A8" w:rsidR="00C202DC" w:rsidRDefault="00C202DC">
      <w:pPr>
        <w:rPr>
          <w:sz w:val="36"/>
          <w:lang w:val="es-CO"/>
        </w:rPr>
      </w:pPr>
    </w:p>
    <w:p w14:paraId="67B7855E" w14:textId="228C4B03" w:rsidR="001119FF" w:rsidRDefault="001119FF">
      <w:pPr>
        <w:rPr>
          <w:sz w:val="36"/>
          <w:lang w:val="es-CO"/>
        </w:rPr>
      </w:pPr>
    </w:p>
    <w:p w14:paraId="7B268422" w14:textId="0FA80896" w:rsidR="001119FF" w:rsidRDefault="001119FF">
      <w:pPr>
        <w:rPr>
          <w:sz w:val="36"/>
          <w:lang w:val="es-CO"/>
        </w:rPr>
      </w:pPr>
    </w:p>
    <w:p w14:paraId="3C5E1C43" w14:textId="016F11E8" w:rsidR="001119FF" w:rsidRDefault="001119FF">
      <w:pPr>
        <w:rPr>
          <w:sz w:val="36"/>
          <w:lang w:val="es-CO"/>
        </w:rPr>
      </w:pPr>
    </w:p>
    <w:p w14:paraId="1D0EA369" w14:textId="559FBA7A" w:rsidR="001119FF" w:rsidRDefault="001119FF">
      <w:pPr>
        <w:rPr>
          <w:sz w:val="36"/>
          <w:lang w:val="es-CO"/>
        </w:rPr>
      </w:pPr>
    </w:p>
    <w:p w14:paraId="6BC1BCA9" w14:textId="51978ED9" w:rsidR="001119FF" w:rsidRDefault="001119FF">
      <w:pPr>
        <w:rPr>
          <w:sz w:val="36"/>
          <w:lang w:val="es-CO"/>
        </w:rPr>
      </w:pPr>
      <w:r w:rsidRPr="001119FF">
        <w:rPr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247E55" wp14:editId="4A86BCC2">
                <wp:simplePos x="0" y="0"/>
                <wp:positionH relativeFrom="margin">
                  <wp:align>left</wp:align>
                </wp:positionH>
                <wp:positionV relativeFrom="paragraph">
                  <wp:posOffset>314989</wp:posOffset>
                </wp:positionV>
                <wp:extent cx="6304915" cy="669851"/>
                <wp:effectExtent l="0" t="0" r="19685" b="16510"/>
                <wp:wrapNone/>
                <wp:docPr id="4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66985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F46F0" w14:textId="1A58130F" w:rsidR="001119FF" w:rsidRDefault="001119FF" w:rsidP="001119FF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</w:pPr>
                            <w:proofErr w:type="spellStart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Task</w:t>
                            </w:r>
                            <w:proofErr w:type="spellEnd"/>
                            <w:r w:rsidR="00542C0D"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9</w:t>
                            </w:r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:</w:t>
                            </w:r>
                          </w:p>
                          <w:p w14:paraId="16F13DFB" w14:textId="10DC421C" w:rsidR="001119FF" w:rsidRPr="00BE184D" w:rsidRDefault="001119FF" w:rsidP="001119FF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lang w:val="es-CO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Identifica tres ocasiones en la obra en las que se mencione a Pepe el Romano y describe la reacción que esto provoca en la </w:t>
                            </w:r>
                            <w:proofErr w:type="gramStart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>casa .</w:t>
                            </w:r>
                            <w:proofErr w:type="gramEnd"/>
                            <w:r>
                              <w:rPr>
                                <w:rFonts w:eastAsia="Calibri" w:hAnsi="Calibri"/>
                                <w:color w:val="000000" w:themeColor="dark1"/>
                                <w:kern w:val="24"/>
                                <w:szCs w:val="40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47E55" id="_x0000_s1041" type="#_x0000_t202" style="position:absolute;margin-left:0;margin-top:24.8pt;width:496.45pt;height:52.7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" fillcolor="#ffc000" strokeweight=".5pt">
                <v:textbox>
                  <w:txbxContent>
                    <w:p w14:paraId="3C1F46F0" w14:textId="1A58130F" w:rsidR="001119FF" w:rsidRDefault="001119FF" w:rsidP="001119FF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</w:pPr>
                      <w:proofErr w:type="spellStart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Task</w:t>
                      </w:r>
                      <w:proofErr w:type="spellEnd"/>
                      <w:r w:rsidR="00542C0D"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9</w:t>
                      </w:r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:</w:t>
                      </w:r>
                    </w:p>
                    <w:p w14:paraId="16F13DFB" w14:textId="10DC421C" w:rsidR="001119FF" w:rsidRPr="00BE184D" w:rsidRDefault="001119FF" w:rsidP="001119FF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lang w:val="es-CO"/>
                        </w:rPr>
                      </w:pPr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Identifica tres ocasiones en la obra en las que se mencione a Pepe el Romano y describe la reacción que esto provoca en la </w:t>
                      </w:r>
                      <w:proofErr w:type="gramStart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>casa .</w:t>
                      </w:r>
                      <w:proofErr w:type="gramEnd"/>
                      <w:r>
                        <w:rPr>
                          <w:rFonts w:eastAsia="Calibri" w:hAnsi="Calibri"/>
                          <w:color w:val="000000" w:themeColor="dark1"/>
                          <w:kern w:val="24"/>
                          <w:szCs w:val="40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BDA8BE" w14:textId="381BEB69" w:rsidR="001119FF" w:rsidRPr="001119FF" w:rsidRDefault="001119FF">
      <w:pPr>
        <w:rPr>
          <w:b/>
          <w:sz w:val="36"/>
          <w:lang w:val="es-CO"/>
        </w:rPr>
      </w:pPr>
    </w:p>
    <w:p w14:paraId="09177271" w14:textId="2222E686" w:rsidR="001119FF" w:rsidRDefault="001119FF">
      <w:pPr>
        <w:rPr>
          <w:sz w:val="36"/>
          <w:lang w:val="es-CO"/>
        </w:rPr>
      </w:pPr>
      <w:r w:rsidRPr="001119FF">
        <w:rPr>
          <w:b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76E94A" wp14:editId="2D0FD62E">
                <wp:simplePos x="0" y="0"/>
                <wp:positionH relativeFrom="margin">
                  <wp:posOffset>28575</wp:posOffset>
                </wp:positionH>
                <wp:positionV relativeFrom="paragraph">
                  <wp:posOffset>275620</wp:posOffset>
                </wp:positionV>
                <wp:extent cx="6239510" cy="3487479"/>
                <wp:effectExtent l="0" t="0" r="27940" b="177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510" cy="3487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669E7" w14:textId="77777777" w:rsidR="001119FF" w:rsidRDefault="001119FF" w:rsidP="001119FF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AB98BE6" w14:textId="77777777" w:rsidR="001119FF" w:rsidRDefault="001119FF" w:rsidP="001119FF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B38CD40" w14:textId="77777777" w:rsidR="001119FF" w:rsidRDefault="001119FF" w:rsidP="001119FF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D26C9CB" w14:textId="77777777" w:rsidR="001119FF" w:rsidRDefault="001119FF" w:rsidP="001119FF">
                            <w:pPr>
                              <w:pStyle w:val="ListParagraph"/>
                              <w:spacing w:line="480" w:lineRule="auto"/>
                              <w:ind w:left="284" w:right="455"/>
                            </w:pPr>
                            <w:r>
                              <w:t>_______________________________________________________________________________</w:t>
                            </w:r>
                          </w:p>
                          <w:p w14:paraId="04185DC5" w14:textId="77777777" w:rsidR="001119FF" w:rsidRDefault="001119FF" w:rsidP="001119FF">
                            <w:pPr>
                              <w:pStyle w:val="ListParagraph"/>
                              <w:ind w:left="284" w:right="45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E94A" id="Text Box 43" o:spid="_x0000_s1042" type="#_x0000_t202" style="position:absolute;margin-left:2.25pt;margin-top:21.7pt;width:491.3pt;height:274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" fillcolor="white [3201]" strokeweight=".5pt">
                <v:textbox>
                  <w:txbxContent>
                    <w:p w14:paraId="162669E7" w14:textId="77777777" w:rsidR="001119FF" w:rsidRDefault="001119FF" w:rsidP="001119FF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AB98BE6" w14:textId="77777777" w:rsidR="001119FF" w:rsidRDefault="001119FF" w:rsidP="001119FF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1B38CD40" w14:textId="77777777" w:rsidR="001119FF" w:rsidRDefault="001119FF" w:rsidP="001119FF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D26C9CB" w14:textId="77777777" w:rsidR="001119FF" w:rsidRDefault="001119FF" w:rsidP="001119FF">
                      <w:pPr>
                        <w:pStyle w:val="ListParagraph"/>
                        <w:spacing w:line="480" w:lineRule="auto"/>
                        <w:ind w:left="284" w:right="455"/>
                      </w:pPr>
                      <w:r>
                        <w:t>_______________________________________________________________________________</w:t>
                      </w:r>
                    </w:p>
                    <w:p w14:paraId="04185DC5" w14:textId="77777777" w:rsidR="001119FF" w:rsidRDefault="001119FF" w:rsidP="001119FF">
                      <w:pPr>
                        <w:pStyle w:val="ListParagraph"/>
                        <w:ind w:left="284" w:right="455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4EE67" w14:textId="673ADAAE" w:rsidR="001119FF" w:rsidRDefault="001119FF">
      <w:pPr>
        <w:rPr>
          <w:sz w:val="36"/>
          <w:lang w:val="es-CO"/>
        </w:rPr>
      </w:pPr>
    </w:p>
    <w:p w14:paraId="57E42950" w14:textId="6711D5AD" w:rsidR="001119FF" w:rsidRDefault="001119FF">
      <w:pPr>
        <w:rPr>
          <w:sz w:val="36"/>
          <w:lang w:val="es-CO"/>
        </w:rPr>
      </w:pPr>
    </w:p>
    <w:p w14:paraId="323F321A" w14:textId="3D71EAA2" w:rsidR="001119FF" w:rsidRDefault="001119FF">
      <w:pPr>
        <w:rPr>
          <w:sz w:val="36"/>
          <w:lang w:val="es-CO"/>
        </w:rPr>
      </w:pPr>
    </w:p>
    <w:p w14:paraId="564324DD" w14:textId="2FF2722E" w:rsidR="001119FF" w:rsidRDefault="001119FF">
      <w:pPr>
        <w:rPr>
          <w:sz w:val="36"/>
          <w:lang w:val="es-CO"/>
        </w:rPr>
      </w:pPr>
    </w:p>
    <w:p w14:paraId="03131DD7" w14:textId="0F6C6D64" w:rsidR="001119FF" w:rsidRDefault="001119FF">
      <w:pPr>
        <w:rPr>
          <w:sz w:val="36"/>
          <w:lang w:val="es-CO"/>
        </w:rPr>
      </w:pPr>
    </w:p>
    <w:p w14:paraId="4DAD5638" w14:textId="0DD1785D" w:rsidR="001119FF" w:rsidRDefault="001119FF">
      <w:pPr>
        <w:rPr>
          <w:sz w:val="36"/>
          <w:lang w:val="es-CO"/>
        </w:rPr>
      </w:pPr>
    </w:p>
    <w:p w14:paraId="38034F58" w14:textId="7207A85A" w:rsidR="001119FF" w:rsidRDefault="001119FF">
      <w:pPr>
        <w:rPr>
          <w:sz w:val="36"/>
          <w:lang w:val="es-CO"/>
        </w:rPr>
      </w:pPr>
    </w:p>
    <w:p w14:paraId="2AD2662E" w14:textId="4CC2667F" w:rsidR="001119FF" w:rsidRPr="001C6004" w:rsidRDefault="001C6004">
      <w:pPr>
        <w:rPr>
          <w:b/>
          <w:color w:val="FF0000"/>
          <w:sz w:val="36"/>
          <w:lang w:val="es-C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C6004">
        <w:rPr>
          <w:b/>
          <w:noProof/>
          <w:color w:val="FF0000"/>
          <w:lang w:eastAsia="en-GB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714560" behindDoc="0" locked="0" layoutInCell="1" allowOverlap="1" wp14:anchorId="13CF39CD" wp14:editId="5595C462">
            <wp:simplePos x="0" y="0"/>
            <wp:positionH relativeFrom="margin">
              <wp:align>left</wp:align>
            </wp:positionH>
            <wp:positionV relativeFrom="paragraph">
              <wp:posOffset>363412</wp:posOffset>
            </wp:positionV>
            <wp:extent cx="5948605" cy="642206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05" cy="64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42C0D">
        <w:rPr>
          <w:b/>
          <w:color w:val="FF0000"/>
          <w:sz w:val="36"/>
          <w:lang w:val="es-C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Task</w:t>
      </w:r>
      <w:proofErr w:type="spellEnd"/>
      <w:r w:rsidR="00542C0D">
        <w:rPr>
          <w:b/>
          <w:color w:val="FF0000"/>
          <w:sz w:val="36"/>
          <w:lang w:val="es-CO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10 </w:t>
      </w:r>
    </w:p>
    <w:p w14:paraId="6A13FC28" w14:textId="1BBD7ADA" w:rsidR="001119FF" w:rsidRDefault="001119FF">
      <w:pPr>
        <w:rPr>
          <w:sz w:val="36"/>
          <w:lang w:val="es-CO"/>
        </w:rPr>
      </w:pPr>
    </w:p>
    <w:p w14:paraId="4F1EBB63" w14:textId="690795A9" w:rsidR="001119FF" w:rsidRDefault="001119FF">
      <w:pPr>
        <w:rPr>
          <w:sz w:val="36"/>
          <w:lang w:val="es-CO"/>
        </w:rPr>
      </w:pPr>
    </w:p>
    <w:p w14:paraId="63056649" w14:textId="6131DBF4" w:rsidR="001119FF" w:rsidRDefault="001119FF">
      <w:pPr>
        <w:rPr>
          <w:sz w:val="36"/>
          <w:lang w:val="es-CO"/>
        </w:rPr>
      </w:pPr>
    </w:p>
    <w:p w14:paraId="50D00CE3" w14:textId="588B33DC" w:rsidR="001119FF" w:rsidRDefault="001119FF">
      <w:pPr>
        <w:rPr>
          <w:sz w:val="36"/>
          <w:lang w:val="es-CO"/>
        </w:rPr>
      </w:pPr>
    </w:p>
    <w:p w14:paraId="6F515F21" w14:textId="1FBB5785" w:rsidR="001119FF" w:rsidRDefault="001119FF">
      <w:pPr>
        <w:rPr>
          <w:sz w:val="36"/>
          <w:lang w:val="es-CO"/>
        </w:rPr>
      </w:pPr>
    </w:p>
    <w:p w14:paraId="71195DC2" w14:textId="752ED083" w:rsidR="001119FF" w:rsidRDefault="001119FF">
      <w:pPr>
        <w:rPr>
          <w:sz w:val="36"/>
          <w:lang w:val="es-CO"/>
        </w:rPr>
      </w:pPr>
    </w:p>
    <w:p w14:paraId="2002274E" w14:textId="0DAA9C9A" w:rsidR="001119FF" w:rsidRDefault="001119FF">
      <w:pPr>
        <w:rPr>
          <w:sz w:val="36"/>
          <w:lang w:val="es-CO"/>
        </w:rPr>
      </w:pPr>
    </w:p>
    <w:p w14:paraId="65467B70" w14:textId="77777777" w:rsidR="001119FF" w:rsidRDefault="001119FF">
      <w:pPr>
        <w:rPr>
          <w:sz w:val="36"/>
          <w:lang w:val="es-CO"/>
        </w:rPr>
      </w:pPr>
    </w:p>
    <w:p w14:paraId="763075AC" w14:textId="58E2E8A2" w:rsidR="001119FF" w:rsidRDefault="001119FF">
      <w:pPr>
        <w:rPr>
          <w:sz w:val="36"/>
          <w:lang w:val="es-CO"/>
        </w:rPr>
      </w:pPr>
    </w:p>
    <w:p w14:paraId="1403682B" w14:textId="61C000E0" w:rsidR="00542C0D" w:rsidRDefault="00542C0D">
      <w:pPr>
        <w:rPr>
          <w:sz w:val="36"/>
          <w:lang w:val="es-CO"/>
        </w:rPr>
      </w:pPr>
    </w:p>
    <w:p w14:paraId="1DEE879D" w14:textId="62D55DA3" w:rsidR="00542C0D" w:rsidRDefault="00542C0D">
      <w:pPr>
        <w:rPr>
          <w:sz w:val="36"/>
          <w:lang w:val="es-CO"/>
        </w:rPr>
      </w:pPr>
    </w:p>
    <w:p w14:paraId="2E761A9F" w14:textId="03E80887" w:rsidR="00542C0D" w:rsidRDefault="00542C0D">
      <w:pPr>
        <w:rPr>
          <w:sz w:val="36"/>
          <w:lang w:val="es-CO"/>
        </w:rPr>
      </w:pPr>
    </w:p>
    <w:p w14:paraId="779BD072" w14:textId="2F98A877" w:rsidR="00542C0D" w:rsidRDefault="00542C0D">
      <w:pPr>
        <w:rPr>
          <w:sz w:val="36"/>
          <w:lang w:val="es-CO"/>
        </w:rPr>
      </w:pPr>
    </w:p>
    <w:p w14:paraId="0E83AB3C" w14:textId="6C4CD3A4" w:rsidR="00542C0D" w:rsidRDefault="00542C0D">
      <w:pPr>
        <w:rPr>
          <w:sz w:val="36"/>
          <w:lang w:val="es-CO"/>
        </w:rPr>
      </w:pPr>
    </w:p>
    <w:p w14:paraId="5A603948" w14:textId="38825EFE" w:rsidR="00542C0D" w:rsidRDefault="00542C0D">
      <w:pPr>
        <w:rPr>
          <w:sz w:val="36"/>
          <w:lang w:val="es-CO"/>
        </w:rPr>
      </w:pPr>
    </w:p>
    <w:p w14:paraId="7C82F5F6" w14:textId="4722C757" w:rsidR="00542C0D" w:rsidRDefault="00542C0D">
      <w:pPr>
        <w:rPr>
          <w:sz w:val="36"/>
          <w:lang w:val="es-CO"/>
        </w:rPr>
      </w:pPr>
    </w:p>
    <w:p w14:paraId="33061A60" w14:textId="543A5E53" w:rsidR="00542C0D" w:rsidRDefault="00542C0D" w:rsidP="00542C0D">
      <w:pPr>
        <w:rPr>
          <w:b/>
          <w:sz w:val="24"/>
          <w:lang w:val="es-ES"/>
        </w:rPr>
      </w:pPr>
      <w:proofErr w:type="spellStart"/>
      <w:r>
        <w:rPr>
          <w:b/>
          <w:sz w:val="24"/>
          <w:lang w:val="es-ES"/>
        </w:rPr>
        <w:t>Tasl</w:t>
      </w:r>
      <w:proofErr w:type="spellEnd"/>
      <w:r>
        <w:rPr>
          <w:b/>
          <w:sz w:val="24"/>
          <w:lang w:val="es-ES"/>
        </w:rPr>
        <w:t xml:space="preserve"> 11 </w:t>
      </w:r>
    </w:p>
    <w:p w14:paraId="2A30F788" w14:textId="147D455D" w:rsidR="00542C0D" w:rsidRDefault="00542C0D" w:rsidP="00542C0D">
      <w:pPr>
        <w:rPr>
          <w:b/>
          <w:sz w:val="24"/>
          <w:lang w:val="es-ES"/>
        </w:rPr>
      </w:pPr>
      <w:r>
        <w:rPr>
          <w:b/>
          <w:sz w:val="24"/>
          <w:lang w:val="es-ES"/>
        </w:rPr>
        <w:t>Lee la pregunta y  escribe un e</w:t>
      </w:r>
      <w:r w:rsidRPr="00226795">
        <w:rPr>
          <w:b/>
          <w:sz w:val="24"/>
          <w:lang w:val="es-ES"/>
        </w:rPr>
        <w:t xml:space="preserve">nsayo (mínimo 300 palabras) </w:t>
      </w:r>
      <w:r>
        <w:rPr>
          <w:b/>
          <w:sz w:val="24"/>
          <w:lang w:val="es-ES"/>
        </w:rPr>
        <w:t>para responderla.</w:t>
      </w:r>
    </w:p>
    <w:p w14:paraId="12998986" w14:textId="7128CD2D" w:rsidR="00542C0D" w:rsidRDefault="00542C0D" w:rsidP="00542C0D">
      <w:pPr>
        <w:pStyle w:val="ListParagraph"/>
        <w:numPr>
          <w:ilvl w:val="0"/>
          <w:numId w:val="2"/>
        </w:numPr>
        <w:rPr>
          <w:b/>
          <w:sz w:val="24"/>
          <w:lang w:val="es-ES"/>
        </w:rPr>
      </w:pPr>
      <w:r>
        <w:rPr>
          <w:b/>
          <w:sz w:val="24"/>
          <w:lang w:val="es-ES"/>
        </w:rPr>
        <w:t xml:space="preserve">¿Hasta qué punto estás de acuerdo con estas opiniones? </w:t>
      </w:r>
    </w:p>
    <w:p w14:paraId="4554366D" w14:textId="3EDA3E6C" w:rsidR="00542C0D" w:rsidRPr="00542C0D" w:rsidRDefault="00542C0D" w:rsidP="00542C0D">
      <w:pPr>
        <w:pStyle w:val="ListParagraph"/>
        <w:rPr>
          <w:i/>
          <w:sz w:val="24"/>
          <w:lang w:val="es-ES"/>
        </w:rPr>
      </w:pPr>
      <w:r w:rsidRPr="00542C0D">
        <w:rPr>
          <w:i/>
          <w:sz w:val="24"/>
          <w:lang w:val="es-ES"/>
        </w:rPr>
        <w:lastRenderedPageBreak/>
        <w:t xml:space="preserve">“Bernarda no es un personaje real, sino simbólico. Carece de sentimientos humanos y se muestra unidimensional. Seca por dentro, sin lágrimas que llorar, muerta en vida, no puede ser un personaje identificable en nuestra realidad </w:t>
      </w:r>
      <w:r>
        <w:rPr>
          <w:i/>
          <w:sz w:val="24"/>
          <w:lang w:val="es-ES"/>
        </w:rPr>
        <w:t>inmediata. Su terreno es la literatura.”</w:t>
      </w:r>
    </w:p>
    <w:p w14:paraId="081F0C8B" w14:textId="362F9C68" w:rsidR="00542C0D" w:rsidRDefault="00542C0D">
      <w:pPr>
        <w:rPr>
          <w:sz w:val="36"/>
          <w:lang w:val="es-CO"/>
        </w:rPr>
      </w:pPr>
    </w:p>
    <w:sectPr w:rsidR="00542C0D" w:rsidSect="00BE184D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CD479D"/>
    <w:multiLevelType w:val="hybridMultilevel"/>
    <w:tmpl w:val="6AC200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5B7E8E"/>
    <w:multiLevelType w:val="hybridMultilevel"/>
    <w:tmpl w:val="F46EB0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3E0"/>
    <w:rsid w:val="00010267"/>
    <w:rsid w:val="000223E0"/>
    <w:rsid w:val="001119FF"/>
    <w:rsid w:val="001C6004"/>
    <w:rsid w:val="00364671"/>
    <w:rsid w:val="00542C0D"/>
    <w:rsid w:val="00557758"/>
    <w:rsid w:val="006467E7"/>
    <w:rsid w:val="00815CED"/>
    <w:rsid w:val="00BE184D"/>
    <w:rsid w:val="00C202DC"/>
    <w:rsid w:val="00D05720"/>
    <w:rsid w:val="00D8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DF28F"/>
  <w15:chartTrackingRefBased/>
  <w15:docId w15:val="{576A254E-A90B-4E11-BAB4-9191CE598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8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C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B6D694-7920-4E1A-8DF8-8D161DCB8C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33DA17-72D7-44DF-81B3-7C20C180064B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  <ds:schemaRef ds:uri="http://schemas.microsoft.com/sharepoint/v3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D18A426-3B27-4517-91A4-DF7616CB94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89920AAC</Template>
  <TotalTime>1</TotalTime>
  <Pages>12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Astritu Martinez</dc:creator>
  <cp:keywords/>
  <dc:description/>
  <cp:lastModifiedBy>Jennifer Pyburn</cp:lastModifiedBy>
  <cp:revision>2</cp:revision>
  <cp:lastPrinted>2018-05-14T08:51:00Z</cp:lastPrinted>
  <dcterms:created xsi:type="dcterms:W3CDTF">2018-07-03T10:31:00Z</dcterms:created>
  <dcterms:modified xsi:type="dcterms:W3CDTF">2018-07-03T10:31:00Z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