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E0EE34" w14:textId="4FC65753" w:rsidR="000D6027" w:rsidRPr="002E00A4" w:rsidRDefault="000338A3" w:rsidP="000D6027">
      <w:pPr>
        <w:jc w:val="center"/>
        <w:rPr>
          <w:rFonts w:ascii="Calibri" w:hAnsi="Calibri"/>
          <w:b/>
          <w:sz w:val="72"/>
          <w:szCs w:val="56"/>
        </w:rPr>
      </w:pPr>
      <w:r>
        <w:rPr>
          <w:rFonts w:ascii="Calibri" w:hAnsi="Calibri"/>
          <w:b/>
          <w:sz w:val="72"/>
          <w:szCs w:val="56"/>
        </w:rPr>
        <w:t>03</w:t>
      </w:r>
      <w:r w:rsidR="002E00A4" w:rsidRPr="002E00A4">
        <w:rPr>
          <w:rFonts w:ascii="Calibri" w:hAnsi="Calibri"/>
          <w:b/>
          <w:sz w:val="72"/>
          <w:szCs w:val="56"/>
        </w:rPr>
        <w:t xml:space="preserve"> Economic Growth </w:t>
      </w:r>
    </w:p>
    <w:p w14:paraId="52E0EE35" w14:textId="3B47A2D7" w:rsidR="000D6027" w:rsidRDefault="00DD30E1" w:rsidP="00DD30E1">
      <w:pPr>
        <w:jc w:val="center"/>
        <w:rPr>
          <w:rFonts w:ascii="Calibri" w:hAnsi="Calibri"/>
          <w:sz w:val="60"/>
          <w:szCs w:val="56"/>
        </w:rPr>
      </w:pPr>
      <w:r>
        <w:rPr>
          <w:noProof/>
        </w:rPr>
        <w:drawing>
          <wp:inline distT="0" distB="0" distL="0" distR="0" wp14:anchorId="463EE487" wp14:editId="75D1E163">
            <wp:extent cx="4200525" cy="3181350"/>
            <wp:effectExtent l="0" t="0" r="9525" b="0"/>
            <wp:docPr id="18441" name="Picture 18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0EE36" w14:textId="7330536B" w:rsidR="000D6027" w:rsidRDefault="000D6027" w:rsidP="000D6027">
      <w:pPr>
        <w:jc w:val="center"/>
        <w:rPr>
          <w:rFonts w:ascii="Calibri" w:hAnsi="Calibri"/>
          <w:sz w:val="60"/>
          <w:szCs w:val="56"/>
        </w:rPr>
      </w:pPr>
    </w:p>
    <w:p w14:paraId="52E0EE3D" w14:textId="2752CFB4" w:rsidR="000D6027" w:rsidRDefault="000D6027" w:rsidP="002E00A4">
      <w:pPr>
        <w:ind w:left="360"/>
        <w:rPr>
          <w:rFonts w:ascii="Calibri" w:hAnsi="Calibri"/>
          <w:sz w:val="36"/>
          <w:szCs w:val="32"/>
        </w:rPr>
      </w:pPr>
    </w:p>
    <w:p w14:paraId="66E56F45" w14:textId="767A1717" w:rsidR="001830FF" w:rsidRDefault="001830FF" w:rsidP="00B52B90">
      <w:pPr>
        <w:pStyle w:val="ListParagraph"/>
        <w:numPr>
          <w:ilvl w:val="0"/>
          <w:numId w:val="17"/>
        </w:numPr>
        <w:rPr>
          <w:rFonts w:ascii="Calibri" w:hAnsi="Calibri"/>
          <w:sz w:val="36"/>
          <w:szCs w:val="32"/>
        </w:rPr>
      </w:pPr>
      <w:r>
        <w:rPr>
          <w:rFonts w:ascii="Calibri" w:hAnsi="Calibri"/>
          <w:sz w:val="36"/>
          <w:szCs w:val="32"/>
        </w:rPr>
        <w:t>Economic Growth</w:t>
      </w:r>
      <w:bookmarkStart w:id="0" w:name="_GoBack"/>
      <w:bookmarkEnd w:id="0"/>
    </w:p>
    <w:p w14:paraId="44D4D653" w14:textId="5D7EF399" w:rsidR="00C63963" w:rsidRDefault="00C63963" w:rsidP="00C63963">
      <w:pPr>
        <w:rPr>
          <w:rFonts w:ascii="Calibri" w:hAnsi="Calibri"/>
          <w:sz w:val="36"/>
          <w:szCs w:val="32"/>
        </w:rPr>
      </w:pPr>
    </w:p>
    <w:p w14:paraId="6A54165C" w14:textId="4C2C9265" w:rsidR="00C63963" w:rsidRDefault="00C63963" w:rsidP="00C63963">
      <w:pPr>
        <w:rPr>
          <w:rFonts w:ascii="Calibri" w:hAnsi="Calibri"/>
          <w:sz w:val="36"/>
          <w:szCs w:val="32"/>
        </w:rPr>
      </w:pPr>
    </w:p>
    <w:p w14:paraId="64F90D0C" w14:textId="4FE9DDA2" w:rsidR="00C63963" w:rsidRDefault="00C63963" w:rsidP="00C63963">
      <w:pPr>
        <w:rPr>
          <w:rFonts w:ascii="Calibri" w:hAnsi="Calibri"/>
          <w:sz w:val="36"/>
          <w:szCs w:val="32"/>
        </w:rPr>
      </w:pPr>
    </w:p>
    <w:p w14:paraId="59E86711" w14:textId="5706C043" w:rsidR="00C63963" w:rsidRDefault="00C63963" w:rsidP="00C63963">
      <w:pPr>
        <w:rPr>
          <w:rFonts w:ascii="Calibri" w:hAnsi="Calibri"/>
          <w:sz w:val="36"/>
          <w:szCs w:val="32"/>
        </w:rPr>
      </w:pPr>
    </w:p>
    <w:p w14:paraId="390AAD3F" w14:textId="1A7BA47C" w:rsidR="00C63963" w:rsidRDefault="00C63963" w:rsidP="00C63963">
      <w:pPr>
        <w:rPr>
          <w:rFonts w:ascii="Calibri" w:hAnsi="Calibri"/>
          <w:sz w:val="36"/>
          <w:szCs w:val="32"/>
        </w:rPr>
      </w:pPr>
    </w:p>
    <w:p w14:paraId="1461E418" w14:textId="38F899C4" w:rsidR="00C63963" w:rsidRDefault="00C63963" w:rsidP="00C63963">
      <w:pPr>
        <w:rPr>
          <w:rFonts w:ascii="Calibri" w:hAnsi="Calibri"/>
          <w:sz w:val="36"/>
          <w:szCs w:val="32"/>
        </w:rPr>
      </w:pPr>
    </w:p>
    <w:p w14:paraId="342FC474" w14:textId="009DE5E9" w:rsidR="00C63963" w:rsidRDefault="00C63963" w:rsidP="00C63963">
      <w:pPr>
        <w:rPr>
          <w:rFonts w:ascii="Calibri" w:hAnsi="Calibri"/>
          <w:sz w:val="36"/>
          <w:szCs w:val="32"/>
        </w:rPr>
      </w:pPr>
    </w:p>
    <w:p w14:paraId="4489CCB9" w14:textId="49CB4B62" w:rsidR="00C63963" w:rsidRDefault="00C63963" w:rsidP="00C63963">
      <w:pPr>
        <w:rPr>
          <w:rFonts w:ascii="Calibri" w:hAnsi="Calibri"/>
          <w:sz w:val="36"/>
          <w:szCs w:val="32"/>
        </w:rPr>
      </w:pPr>
    </w:p>
    <w:p w14:paraId="1717CFDC" w14:textId="61014D97" w:rsidR="00C63963" w:rsidRDefault="00C63963" w:rsidP="00C63963">
      <w:pPr>
        <w:rPr>
          <w:rFonts w:ascii="Calibri" w:hAnsi="Calibri"/>
          <w:sz w:val="36"/>
          <w:szCs w:val="32"/>
        </w:rPr>
      </w:pPr>
    </w:p>
    <w:p w14:paraId="0A0A74F9" w14:textId="4A7A939D" w:rsidR="00C63963" w:rsidRDefault="00C63963" w:rsidP="00C63963">
      <w:pPr>
        <w:rPr>
          <w:rFonts w:ascii="Calibri" w:hAnsi="Calibri"/>
          <w:sz w:val="36"/>
          <w:szCs w:val="32"/>
        </w:rPr>
      </w:pPr>
    </w:p>
    <w:p w14:paraId="5B7DC699" w14:textId="154B0BD4" w:rsidR="00C63963" w:rsidRDefault="00C63963" w:rsidP="00C63963">
      <w:pPr>
        <w:rPr>
          <w:rFonts w:ascii="Calibri" w:hAnsi="Calibri"/>
          <w:sz w:val="36"/>
          <w:szCs w:val="32"/>
        </w:rPr>
      </w:pPr>
    </w:p>
    <w:p w14:paraId="7B117AA3" w14:textId="1441AC46" w:rsidR="00C63963" w:rsidRDefault="00C63963" w:rsidP="00C63963">
      <w:pPr>
        <w:rPr>
          <w:rFonts w:ascii="Calibri" w:hAnsi="Calibri"/>
          <w:sz w:val="36"/>
          <w:szCs w:val="32"/>
        </w:rPr>
      </w:pPr>
    </w:p>
    <w:p w14:paraId="367AAD22" w14:textId="7ECCEA87" w:rsidR="00C63963" w:rsidRDefault="00C63963" w:rsidP="00C63963">
      <w:pPr>
        <w:rPr>
          <w:rFonts w:ascii="Calibri" w:hAnsi="Calibri"/>
          <w:sz w:val="36"/>
          <w:szCs w:val="32"/>
        </w:rPr>
      </w:pPr>
    </w:p>
    <w:p w14:paraId="164E4125" w14:textId="7F22219D" w:rsidR="00C63963" w:rsidRDefault="00C63963" w:rsidP="00C63963">
      <w:pPr>
        <w:rPr>
          <w:rFonts w:ascii="Calibri" w:hAnsi="Calibri"/>
          <w:sz w:val="36"/>
          <w:szCs w:val="32"/>
        </w:rPr>
      </w:pPr>
    </w:p>
    <w:p w14:paraId="5B706F8E" w14:textId="2A3258C6" w:rsidR="00C63963" w:rsidRDefault="00C63963" w:rsidP="00C63963">
      <w:pPr>
        <w:rPr>
          <w:rFonts w:ascii="Calibri" w:hAnsi="Calibri"/>
          <w:sz w:val="36"/>
          <w:szCs w:val="32"/>
        </w:rPr>
      </w:pPr>
    </w:p>
    <w:p w14:paraId="6884674A" w14:textId="77777777" w:rsidR="00C63963" w:rsidRPr="00C63963" w:rsidRDefault="00C63963" w:rsidP="00C63963">
      <w:pPr>
        <w:rPr>
          <w:rFonts w:ascii="Calibri" w:hAnsi="Calibri"/>
          <w:sz w:val="36"/>
          <w:szCs w:val="32"/>
        </w:rPr>
      </w:pPr>
    </w:p>
    <w:p w14:paraId="52E0EE47" w14:textId="77777777" w:rsidR="000D6027" w:rsidRDefault="000D6027" w:rsidP="000D6027">
      <w:pPr>
        <w:rPr>
          <w:rFonts w:ascii="Calibri" w:hAnsi="Calibri"/>
          <w:sz w:val="36"/>
          <w:szCs w:val="32"/>
          <w:lang w:eastAsia="en-US"/>
        </w:rPr>
      </w:pPr>
    </w:p>
    <w:p w14:paraId="0B4F235B" w14:textId="77777777" w:rsidR="00861BBD" w:rsidRPr="00460CCC" w:rsidRDefault="00861BBD" w:rsidP="00861BBD">
      <w:pPr>
        <w:rPr>
          <w:rFonts w:ascii="Arial" w:hAnsi="Arial" w:cs="Arial"/>
          <w:b/>
          <w:color w:val="7030A0"/>
          <w:u w:val="single"/>
        </w:rPr>
      </w:pPr>
      <w:r w:rsidRPr="00F12752">
        <w:rPr>
          <w:rFonts w:asciiTheme="majorHAnsi" w:hAnsiTheme="majorHAnsi"/>
          <w:noProof/>
          <w:sz w:val="2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35662FD" wp14:editId="6173099D">
                <wp:simplePos x="0" y="0"/>
                <wp:positionH relativeFrom="margin">
                  <wp:posOffset>1206500</wp:posOffset>
                </wp:positionH>
                <wp:positionV relativeFrom="paragraph">
                  <wp:posOffset>-228600</wp:posOffset>
                </wp:positionV>
                <wp:extent cx="4229100" cy="459740"/>
                <wp:effectExtent l="0" t="0" r="38100" b="2286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0" cy="459740"/>
                          <a:chOff x="2880" y="7986"/>
                          <a:chExt cx="6660" cy="720"/>
                        </a:xfrm>
                      </wpg:grpSpPr>
                      <wps:wsp>
                        <wps:cNvPr id="2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880" y="7986"/>
                            <a:ext cx="666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7986"/>
                            <a:ext cx="50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C4C9F" w14:textId="77777777" w:rsidR="00C63963" w:rsidRPr="00C9543E" w:rsidRDefault="00C63963" w:rsidP="00861BB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40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40"/>
                                </w:rPr>
                                <w:t xml:space="preserve">A. Economic Growth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662FD" id="Group 2" o:spid="_x0000_s1026" style="position:absolute;margin-left:95pt;margin-top:-18pt;width:333pt;height:36.2pt;z-index:251731968;mso-position-horizontal-relative:margin" coordorigin="2880,7986" coordsize="66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">
                <v:roundrect id="AutoShape 3" o:spid="_x0000_s1027" style="position:absolute;left:2880;top:7986;width:6660;height:7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3600;top:7986;width:50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3AC4C9F" w14:textId="77777777" w:rsidR="00C63963" w:rsidRPr="00C9543E" w:rsidRDefault="00C63963" w:rsidP="00861BB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2"/>
                            <w:szCs w:val="40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40"/>
                          </w:rPr>
                          <w:t xml:space="preserve">A. Economic Growth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D7910CA" w14:textId="77777777" w:rsidR="003243F3" w:rsidRDefault="003243F3" w:rsidP="00861BBD">
      <w:pPr>
        <w:rPr>
          <w:rFonts w:ascii="Arial" w:hAnsi="Arial" w:cs="Arial"/>
          <w:b/>
          <w:highlight w:val="cyan"/>
          <w:u w:val="single"/>
        </w:rPr>
      </w:pPr>
    </w:p>
    <w:p w14:paraId="48674752" w14:textId="60854E47" w:rsidR="00861BBD" w:rsidRPr="00F42916" w:rsidRDefault="00861BBD" w:rsidP="00861BBD">
      <w:pPr>
        <w:rPr>
          <w:rFonts w:ascii="Arial" w:hAnsi="Arial" w:cs="Arial"/>
          <w:u w:val="single"/>
        </w:rPr>
      </w:pPr>
      <w:r w:rsidRPr="00F42916">
        <w:rPr>
          <w:rFonts w:ascii="Arial" w:hAnsi="Arial" w:cs="Arial"/>
          <w:b/>
          <w:highlight w:val="cyan"/>
          <w:u w:val="single"/>
        </w:rPr>
        <w:t>Starter</w:t>
      </w:r>
      <w:r w:rsidR="00DD30E1">
        <w:rPr>
          <w:rFonts w:ascii="Arial" w:hAnsi="Arial" w:cs="Arial"/>
          <w:highlight w:val="cyan"/>
          <w:u w:val="single"/>
        </w:rPr>
        <w:t>: True or false</w:t>
      </w:r>
      <w:r w:rsidRPr="00F42916">
        <w:rPr>
          <w:rFonts w:ascii="Arial" w:hAnsi="Arial" w:cs="Arial"/>
          <w:highlight w:val="cyan"/>
          <w:u w:val="single"/>
        </w:rPr>
        <w:t>?</w:t>
      </w:r>
    </w:p>
    <w:p w14:paraId="3D27E50A" w14:textId="77777777" w:rsidR="00861BBD" w:rsidRPr="00D307EA" w:rsidRDefault="00861BBD" w:rsidP="00861BBD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sz w:val="22"/>
        </w:rPr>
      </w:pPr>
      <w:r w:rsidRPr="00D307EA">
        <w:rPr>
          <w:rFonts w:ascii="Arial" w:hAnsi="Arial" w:cs="Arial"/>
          <w:sz w:val="22"/>
        </w:rPr>
        <w:t>The</w:t>
      </w:r>
      <w:r>
        <w:rPr>
          <w:rFonts w:ascii="Arial" w:hAnsi="Arial" w:cs="Arial"/>
          <w:sz w:val="22"/>
        </w:rPr>
        <w:t xml:space="preserve"> UKs inflation target is 2% of R</w:t>
      </w:r>
      <w:r w:rsidRPr="00D307EA">
        <w:rPr>
          <w:rFonts w:ascii="Arial" w:hAnsi="Arial" w:cs="Arial"/>
          <w:sz w:val="22"/>
        </w:rPr>
        <w:t>PI (+ or – 1%)</w:t>
      </w:r>
    </w:p>
    <w:p w14:paraId="3E8A78B7" w14:textId="77777777" w:rsidR="00861BBD" w:rsidRPr="00D307EA" w:rsidRDefault="00861BBD" w:rsidP="00861BBD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sz w:val="22"/>
        </w:rPr>
      </w:pPr>
      <w:r w:rsidRPr="00D307EA">
        <w:rPr>
          <w:rFonts w:ascii="Arial" w:hAnsi="Arial" w:cs="Arial"/>
          <w:sz w:val="22"/>
        </w:rPr>
        <w:t>Short-run economic growth is caused by a rise in AD and/or SRAS</w:t>
      </w:r>
    </w:p>
    <w:p w14:paraId="6145D447" w14:textId="77777777" w:rsidR="00861BBD" w:rsidRPr="00D307EA" w:rsidRDefault="00861BBD" w:rsidP="00861BBD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sz w:val="22"/>
        </w:rPr>
      </w:pPr>
      <w:r w:rsidRPr="00D307EA">
        <w:rPr>
          <w:rFonts w:ascii="Arial" w:hAnsi="Arial" w:cs="Arial"/>
          <w:sz w:val="22"/>
        </w:rPr>
        <w:t>Short-run economic growth causes a rightward shift in the PPF</w:t>
      </w:r>
    </w:p>
    <w:p w14:paraId="4EED92CA" w14:textId="77777777" w:rsidR="00861BBD" w:rsidRPr="00D307EA" w:rsidRDefault="00861BBD" w:rsidP="00861BBD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sz w:val="22"/>
        </w:rPr>
      </w:pPr>
      <w:r w:rsidRPr="00D307EA">
        <w:rPr>
          <w:rFonts w:ascii="Arial" w:hAnsi="Arial" w:cs="Arial"/>
          <w:sz w:val="22"/>
        </w:rPr>
        <w:t xml:space="preserve">Net exports equals… X (revenue gained from </w:t>
      </w:r>
      <w:proofErr w:type="spellStart"/>
      <w:r w:rsidRPr="00D307EA">
        <w:rPr>
          <w:rFonts w:ascii="Arial" w:hAnsi="Arial" w:cs="Arial"/>
          <w:sz w:val="22"/>
        </w:rPr>
        <w:t>eXports</w:t>
      </w:r>
      <w:proofErr w:type="spellEnd"/>
      <w:r w:rsidRPr="00D307EA">
        <w:rPr>
          <w:rFonts w:ascii="Arial" w:hAnsi="Arial" w:cs="Arial"/>
          <w:sz w:val="22"/>
        </w:rPr>
        <w:t xml:space="preserve">) minus M (revenue spent on </w:t>
      </w:r>
      <w:proofErr w:type="spellStart"/>
      <w:r w:rsidRPr="00D307EA">
        <w:rPr>
          <w:rFonts w:ascii="Arial" w:hAnsi="Arial" w:cs="Arial"/>
          <w:sz w:val="22"/>
        </w:rPr>
        <w:t>iMports</w:t>
      </w:r>
      <w:proofErr w:type="spellEnd"/>
      <w:r w:rsidRPr="00D307EA">
        <w:rPr>
          <w:rFonts w:ascii="Arial" w:hAnsi="Arial" w:cs="Arial"/>
          <w:sz w:val="22"/>
        </w:rPr>
        <w:t>)</w:t>
      </w:r>
    </w:p>
    <w:p w14:paraId="0B2537E9" w14:textId="77777777" w:rsidR="00861BBD" w:rsidRPr="00D307EA" w:rsidRDefault="00861BBD" w:rsidP="00861BBD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sz w:val="22"/>
        </w:rPr>
      </w:pPr>
      <w:r w:rsidRPr="00D307EA">
        <w:rPr>
          <w:rFonts w:ascii="Arial" w:hAnsi="Arial" w:cs="Arial"/>
          <w:sz w:val="22"/>
        </w:rPr>
        <w:t>‘Full employment’ means that everyone has a job</w:t>
      </w:r>
    </w:p>
    <w:p w14:paraId="2DDEA808" w14:textId="77777777" w:rsidR="00861BBD" w:rsidRPr="00D307EA" w:rsidRDefault="00861BBD" w:rsidP="00861BBD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 negative</w:t>
      </w:r>
      <w:r w:rsidRPr="00D307EA">
        <w:rPr>
          <w:rFonts w:ascii="Arial" w:hAnsi="Arial" w:cs="Arial"/>
          <w:sz w:val="22"/>
        </w:rPr>
        <w:t xml:space="preserve"> output gap means that t</w:t>
      </w:r>
      <w:r>
        <w:rPr>
          <w:rFonts w:ascii="Arial" w:hAnsi="Arial" w:cs="Arial"/>
          <w:sz w:val="22"/>
        </w:rPr>
        <w:t xml:space="preserve">here must be some </w:t>
      </w:r>
      <w:proofErr w:type="spellStart"/>
      <w:r>
        <w:rPr>
          <w:rFonts w:ascii="Arial" w:hAnsi="Arial" w:cs="Arial"/>
          <w:sz w:val="22"/>
        </w:rPr>
        <w:t>FoP</w:t>
      </w:r>
      <w:proofErr w:type="spellEnd"/>
      <w:r>
        <w:rPr>
          <w:rFonts w:ascii="Arial" w:hAnsi="Arial" w:cs="Arial"/>
          <w:sz w:val="22"/>
        </w:rPr>
        <w:t xml:space="preserve"> that are unemployed</w:t>
      </w:r>
    </w:p>
    <w:p w14:paraId="51E11232" w14:textId="77777777" w:rsidR="00861BBD" w:rsidRPr="00D307EA" w:rsidRDefault="00861BBD" w:rsidP="00861BBD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sz w:val="22"/>
        </w:rPr>
      </w:pPr>
      <w:r w:rsidRPr="00D307EA">
        <w:rPr>
          <w:rFonts w:ascii="Arial" w:hAnsi="Arial" w:cs="Arial"/>
          <w:sz w:val="22"/>
        </w:rPr>
        <w:t>Cost-push inflation is caused by a rise in AD</w:t>
      </w:r>
    </w:p>
    <w:p w14:paraId="4283F975" w14:textId="77777777" w:rsidR="00861BBD" w:rsidRPr="00D307EA" w:rsidRDefault="00861BBD" w:rsidP="00861BBD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sz w:val="22"/>
        </w:rPr>
      </w:pPr>
      <w:r w:rsidRPr="00D307EA">
        <w:rPr>
          <w:rFonts w:ascii="Arial" w:hAnsi="Arial" w:cs="Arial"/>
          <w:sz w:val="22"/>
        </w:rPr>
        <w:t>Structural unemployment is caused by occupational and structural immobility of labour</w:t>
      </w:r>
    </w:p>
    <w:p w14:paraId="5C05C98E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6512346F" w14:textId="77777777" w:rsidR="00861BBD" w:rsidRDefault="00861BBD" w:rsidP="00861BBD">
      <w:pPr>
        <w:rPr>
          <w:rFonts w:ascii="Arial" w:hAnsi="Arial" w:cs="Arial"/>
          <w:b/>
          <w:color w:val="7030A0"/>
          <w:u w:val="single"/>
        </w:rPr>
      </w:pPr>
    </w:p>
    <w:p w14:paraId="06727D17" w14:textId="77777777" w:rsidR="00861BBD" w:rsidRPr="00460CCC" w:rsidRDefault="00861BBD" w:rsidP="00861BBD">
      <w:pPr>
        <w:rPr>
          <w:rFonts w:ascii="Arial" w:hAnsi="Arial" w:cs="Arial"/>
          <w:b/>
          <w:color w:val="7030A0"/>
          <w:u w:val="single"/>
        </w:rPr>
      </w:pPr>
      <w:r w:rsidRPr="00460CCC">
        <w:rPr>
          <w:rFonts w:ascii="Arial" w:hAnsi="Arial" w:cs="Arial"/>
          <w:b/>
          <w:color w:val="7030A0"/>
          <w:u w:val="single"/>
        </w:rPr>
        <w:t>Causes of Economic Growth</w:t>
      </w:r>
    </w:p>
    <w:p w14:paraId="71358B02" w14:textId="77777777" w:rsidR="00861BBD" w:rsidRDefault="00861BBD" w:rsidP="00861BBD">
      <w:pPr>
        <w:jc w:val="both"/>
        <w:rPr>
          <w:rFonts w:ascii="Arial" w:hAnsi="Arial" w:cs="Arial"/>
          <w:b/>
          <w:sz w:val="22"/>
          <w:u w:val="single"/>
        </w:rPr>
      </w:pPr>
    </w:p>
    <w:p w14:paraId="2E22B9A6" w14:textId="77777777" w:rsidR="00861BBD" w:rsidRPr="00460CCC" w:rsidRDefault="00861BBD" w:rsidP="00861BBD">
      <w:pPr>
        <w:jc w:val="both"/>
        <w:rPr>
          <w:rFonts w:ascii="Arial" w:hAnsi="Arial" w:cs="Arial"/>
          <w:sz w:val="22"/>
          <w:u w:val="single"/>
        </w:rPr>
      </w:pPr>
      <w:r w:rsidRPr="00DE07C8">
        <w:rPr>
          <w:rFonts w:ascii="Arial" w:hAnsi="Arial" w:cs="Arial"/>
          <w:b/>
          <w:u w:val="single"/>
        </w:rPr>
        <w:t>Activity 1</w:t>
      </w:r>
      <w:r w:rsidRPr="00DE07C8">
        <w:rPr>
          <w:rFonts w:ascii="Arial" w:hAnsi="Arial" w:cs="Arial"/>
          <w:u w:val="single"/>
        </w:rPr>
        <w:t>: Complete the diagrams below to show short-run and long-run economic growth</w:t>
      </w:r>
    </w:p>
    <w:p w14:paraId="0538DAC4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712D534A" w14:textId="77777777" w:rsidR="00861BBD" w:rsidRPr="00F42916" w:rsidRDefault="00861BBD" w:rsidP="00861BBD">
      <w:pPr>
        <w:jc w:val="both"/>
        <w:rPr>
          <w:rFonts w:ascii="Arial" w:hAnsi="Arial" w:cs="Arial"/>
          <w:sz w:val="22"/>
          <w:u w:val="single"/>
        </w:rPr>
      </w:pPr>
      <w:r w:rsidRPr="00F42916">
        <w:rPr>
          <w:rFonts w:ascii="Arial" w:hAnsi="Arial" w:cs="Arial"/>
          <w:sz w:val="22"/>
          <w:highlight w:val="cyan"/>
          <w:u w:val="single"/>
        </w:rPr>
        <w:t>a) Short-run economic growth is shown by an increase in AD and/or SRAS</w:t>
      </w:r>
    </w:p>
    <w:p w14:paraId="72E11FA9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4188983F" w14:textId="77777777" w:rsidR="00861BBD" w:rsidRPr="0066692C" w:rsidRDefault="00861BBD" w:rsidP="00861BBD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Increase in AD and extension in SRAS                ii) Increase in SRAS and extension in AD</w:t>
      </w:r>
    </w:p>
    <w:p w14:paraId="30457A7C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7478B977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45E311" wp14:editId="5324CDCE">
                <wp:simplePos x="0" y="0"/>
                <wp:positionH relativeFrom="column">
                  <wp:posOffset>3657600</wp:posOffset>
                </wp:positionH>
                <wp:positionV relativeFrom="paragraph">
                  <wp:posOffset>24765</wp:posOffset>
                </wp:positionV>
                <wp:extent cx="0" cy="2171700"/>
                <wp:effectExtent l="50800" t="25400" r="76200" b="889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62D755" id="Straight Connector 25" o:spid="_x0000_s1026" style="position:absolute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in,1.95pt" to="4in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F82E61" wp14:editId="5D181135">
                <wp:simplePos x="0" y="0"/>
                <wp:positionH relativeFrom="column">
                  <wp:posOffset>342900</wp:posOffset>
                </wp:positionH>
                <wp:positionV relativeFrom="paragraph">
                  <wp:posOffset>24765</wp:posOffset>
                </wp:positionV>
                <wp:extent cx="0" cy="2171700"/>
                <wp:effectExtent l="50800" t="25400" r="76200" b="889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F7D3C" id="Straight Connector 26" o:spid="_x0000_s1026" style="position:absolute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pt,1.95pt" to="27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567002F0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222DA301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4BD333D5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00783D63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1FD7ABA0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2FDFD67E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39347C0C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2D87B981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4AE463A1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36CEE231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39C84F50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54977DE9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52C64948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591383" wp14:editId="174E930F">
                <wp:simplePos x="0" y="0"/>
                <wp:positionH relativeFrom="column">
                  <wp:posOffset>3657600</wp:posOffset>
                </wp:positionH>
                <wp:positionV relativeFrom="paragraph">
                  <wp:posOffset>108585</wp:posOffset>
                </wp:positionV>
                <wp:extent cx="2400300" cy="0"/>
                <wp:effectExtent l="50800" t="25400" r="63500" b="1016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E1CEE" id="Straight Connector 27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8.55pt" to="47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6C73B3" wp14:editId="279F7E49">
                <wp:simplePos x="0" y="0"/>
                <wp:positionH relativeFrom="column">
                  <wp:posOffset>342900</wp:posOffset>
                </wp:positionH>
                <wp:positionV relativeFrom="paragraph">
                  <wp:posOffset>108585</wp:posOffset>
                </wp:positionV>
                <wp:extent cx="2400300" cy="0"/>
                <wp:effectExtent l="50800" t="25400" r="63500" b="1016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9EE8E" id="Straight Connector 28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8.55pt" to="3in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1BF62FBE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4E9244AB" w14:textId="77777777" w:rsidR="00861BBD" w:rsidRPr="00F42916" w:rsidRDefault="00861BBD" w:rsidP="00861BBD">
      <w:pPr>
        <w:jc w:val="both"/>
        <w:rPr>
          <w:rFonts w:ascii="Arial" w:hAnsi="Arial" w:cs="Arial"/>
          <w:sz w:val="22"/>
          <w:u w:val="single"/>
        </w:rPr>
      </w:pPr>
    </w:p>
    <w:p w14:paraId="5C613A3F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  <w:r w:rsidRPr="00F42916">
        <w:rPr>
          <w:rFonts w:ascii="Arial" w:hAnsi="Arial" w:cs="Arial"/>
          <w:sz w:val="22"/>
          <w:highlight w:val="cyan"/>
          <w:u w:val="single"/>
        </w:rPr>
        <w:t>b) Long-run economic growth is shown by an increase in LRAS and PPF</w:t>
      </w:r>
    </w:p>
    <w:p w14:paraId="190472D5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5AB61717" w14:textId="77777777" w:rsidR="00861BBD" w:rsidRPr="0066692C" w:rsidRDefault="00861BBD" w:rsidP="00861BB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Increase in the PPF                                               ii) increase in the LRAS and extension in AD</w:t>
      </w:r>
    </w:p>
    <w:p w14:paraId="16A0B2A9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2DF2C70D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BC6B58" wp14:editId="536EEAFB">
                <wp:simplePos x="0" y="0"/>
                <wp:positionH relativeFrom="column">
                  <wp:posOffset>3657600</wp:posOffset>
                </wp:positionH>
                <wp:positionV relativeFrom="paragraph">
                  <wp:posOffset>123825</wp:posOffset>
                </wp:positionV>
                <wp:extent cx="0" cy="2171700"/>
                <wp:effectExtent l="50800" t="25400" r="76200" b="889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20008C" id="Straight Connector 32" o:spid="_x0000_s1026" style="position:absolute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in,9.75pt" to="4in,1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397B1E" wp14:editId="7535293A">
                <wp:simplePos x="0" y="0"/>
                <wp:positionH relativeFrom="column">
                  <wp:posOffset>342900</wp:posOffset>
                </wp:positionH>
                <wp:positionV relativeFrom="paragraph">
                  <wp:posOffset>123825</wp:posOffset>
                </wp:positionV>
                <wp:extent cx="0" cy="2171700"/>
                <wp:effectExtent l="50800" t="25400" r="76200" b="889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07DB8" id="Straight Connector 52" o:spid="_x0000_s1026" style="position:absolute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pt,9.75pt" to="27pt,1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55CB0667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68C17E99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6222A3F9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65F972FA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2DBCD3C3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4014ABBE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740D71EF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42D8DCD4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149C865D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53DB4CFD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1F257063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7A553DB5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332D4E5A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6C23A770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7B9587" wp14:editId="07240E79">
                <wp:simplePos x="0" y="0"/>
                <wp:positionH relativeFrom="column">
                  <wp:posOffset>342900</wp:posOffset>
                </wp:positionH>
                <wp:positionV relativeFrom="paragraph">
                  <wp:posOffset>46355</wp:posOffset>
                </wp:positionV>
                <wp:extent cx="2400300" cy="0"/>
                <wp:effectExtent l="50800" t="25400" r="63500" b="1016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6E338" id="Straight Connector 53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.65pt" to="3in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4BF4CD" wp14:editId="35FB22D5">
                <wp:simplePos x="0" y="0"/>
                <wp:positionH relativeFrom="column">
                  <wp:posOffset>3657600</wp:posOffset>
                </wp:positionH>
                <wp:positionV relativeFrom="paragraph">
                  <wp:posOffset>46355</wp:posOffset>
                </wp:positionV>
                <wp:extent cx="2400300" cy="0"/>
                <wp:effectExtent l="50800" t="25400" r="63500" b="1016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FCF00" id="Straight Connector 54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3.65pt" to="477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30BB0907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1256143B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  <w:r w:rsidRPr="00937C3B">
        <w:rPr>
          <w:rFonts w:ascii="Arial" w:hAnsi="Arial" w:cs="Arial"/>
          <w:b/>
          <w:sz w:val="22"/>
          <w:u w:val="single"/>
        </w:rPr>
        <w:t>Ext</w:t>
      </w:r>
      <w:r>
        <w:rPr>
          <w:rFonts w:ascii="Arial" w:hAnsi="Arial" w:cs="Arial"/>
          <w:sz w:val="22"/>
        </w:rPr>
        <w:t xml:space="preserve">: How would the examples above affect the </w:t>
      </w:r>
      <w:proofErr w:type="spellStart"/>
      <w:r>
        <w:rPr>
          <w:rFonts w:ascii="Arial" w:hAnsi="Arial" w:cs="Arial"/>
          <w:sz w:val="22"/>
        </w:rPr>
        <w:t>Govt’s</w:t>
      </w:r>
      <w:proofErr w:type="spellEnd"/>
      <w:r>
        <w:rPr>
          <w:rFonts w:ascii="Arial" w:hAnsi="Arial" w:cs="Arial"/>
          <w:sz w:val="22"/>
        </w:rPr>
        <w:t xml:space="preserve"> 4 macro objectives? Annotate the diagrams above.</w:t>
      </w:r>
    </w:p>
    <w:p w14:paraId="6269D5DC" w14:textId="77777777" w:rsidR="00861BBD" w:rsidRPr="00DE07C8" w:rsidRDefault="00861BBD" w:rsidP="00861BBD">
      <w:pPr>
        <w:jc w:val="both"/>
        <w:rPr>
          <w:rFonts w:ascii="Arial" w:hAnsi="Arial" w:cs="Arial"/>
          <w:sz w:val="28"/>
          <w:u w:val="single"/>
        </w:rPr>
      </w:pPr>
      <w:r w:rsidRPr="00792A91">
        <w:rPr>
          <w:rFonts w:ascii="Arial" w:hAnsi="Arial" w:cs="Arial"/>
          <w:b/>
          <w:highlight w:val="cyan"/>
          <w:u w:val="single"/>
        </w:rPr>
        <w:t>Activity 2:</w:t>
      </w:r>
      <w:r w:rsidRPr="00DE07C8">
        <w:rPr>
          <w:rFonts w:ascii="Arial" w:hAnsi="Arial" w:cs="Arial"/>
          <w:b/>
          <w:u w:val="single"/>
        </w:rPr>
        <w:t xml:space="preserve"> </w:t>
      </w:r>
      <w:r w:rsidRPr="00DE07C8">
        <w:rPr>
          <w:rFonts w:ascii="Arial" w:hAnsi="Arial" w:cs="Arial"/>
          <w:u w:val="single"/>
        </w:rPr>
        <w:t>Complete the mind map to explain the causes of economic growth</w:t>
      </w:r>
      <w:r>
        <w:rPr>
          <w:rFonts w:ascii="Arial" w:hAnsi="Arial" w:cs="Arial"/>
          <w:u w:val="single"/>
        </w:rPr>
        <w:t xml:space="preserve"> i.e. factors causing a rightward shift</w:t>
      </w:r>
      <w:r w:rsidRPr="00DE07C8">
        <w:rPr>
          <w:rFonts w:ascii="Arial" w:hAnsi="Arial" w:cs="Arial"/>
          <w:u w:val="single"/>
        </w:rPr>
        <w:t xml:space="preserve"> in AD, SRAS and LRAS:</w:t>
      </w:r>
    </w:p>
    <w:p w14:paraId="113E32B0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1A2B54A5" w14:textId="77777777" w:rsidR="00861BBD" w:rsidRPr="00DE07C8" w:rsidRDefault="00861BBD" w:rsidP="00861BBD">
      <w:pPr>
        <w:jc w:val="both"/>
        <w:rPr>
          <w:rFonts w:ascii="Arial" w:hAnsi="Arial" w:cs="Arial"/>
          <w:b/>
          <w:sz w:val="22"/>
          <w:u w:val="single"/>
        </w:rPr>
      </w:pPr>
      <w:r w:rsidRPr="00DE07C8">
        <w:rPr>
          <w:rFonts w:ascii="Arial" w:hAnsi="Arial" w:cs="Arial"/>
          <w:b/>
          <w:sz w:val="22"/>
          <w:highlight w:val="cyan"/>
          <w:u w:val="single"/>
        </w:rPr>
        <w:t>a) Demand-Side</w:t>
      </w:r>
    </w:p>
    <w:p w14:paraId="0B5AF518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F25685" wp14:editId="7BEDF9F0">
                <wp:simplePos x="0" y="0"/>
                <wp:positionH relativeFrom="column">
                  <wp:posOffset>-49530</wp:posOffset>
                </wp:positionH>
                <wp:positionV relativeFrom="paragraph">
                  <wp:posOffset>189865</wp:posOffset>
                </wp:positionV>
                <wp:extent cx="2235835" cy="723900"/>
                <wp:effectExtent l="0" t="0" r="0" b="0"/>
                <wp:wrapNone/>
                <wp:docPr id="5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F4A60" w14:textId="77777777" w:rsidR="00C63963" w:rsidRPr="002846B5" w:rsidRDefault="00C63963" w:rsidP="00861BBD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proofErr w:type="gramStart"/>
                            <w:r w:rsidRPr="002846B5">
                              <w:rPr>
                                <w:rFonts w:ascii="Calibri" w:hAnsi="Calibri"/>
                                <w:sz w:val="22"/>
                              </w:rPr>
                              <w:t>e.g</w:t>
                            </w:r>
                            <w:proofErr w:type="gramEnd"/>
                            <w:r w:rsidRPr="002846B5">
                              <w:rPr>
                                <w:rFonts w:ascii="Calibri" w:hAnsi="Calibri"/>
                                <w:sz w:val="22"/>
                              </w:rPr>
                              <w:t>. increased consumer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 </w:t>
                            </w:r>
                            <w:r w:rsidRPr="002846B5">
                              <w:rPr>
                                <w:rFonts w:ascii="Calibri" w:hAnsi="Calibri"/>
                                <w:sz w:val="22"/>
                              </w:rPr>
                              <w:t>confidence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25685" id="Text Box 16" o:spid="_x0000_s1029" type="#_x0000_t202" style="position:absolute;left:0;text-align:left;margin-left:-3.9pt;margin-top:14.95pt;width:176.05pt;height:5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" filled="f" stroked="f">
                <v:textbox>
                  <w:txbxContent>
                    <w:p w14:paraId="3DFF4A60" w14:textId="77777777" w:rsidR="00C63963" w:rsidRPr="002846B5" w:rsidRDefault="00C63963" w:rsidP="00861BBD">
                      <w:pPr>
                        <w:rPr>
                          <w:rFonts w:ascii="Calibri" w:hAnsi="Calibri"/>
                          <w:sz w:val="22"/>
                        </w:rPr>
                      </w:pPr>
                      <w:proofErr w:type="gramStart"/>
                      <w:r w:rsidRPr="002846B5">
                        <w:rPr>
                          <w:rFonts w:ascii="Calibri" w:hAnsi="Calibri"/>
                          <w:sz w:val="22"/>
                        </w:rPr>
                        <w:t>e.g</w:t>
                      </w:r>
                      <w:proofErr w:type="gramEnd"/>
                      <w:r w:rsidRPr="002846B5">
                        <w:rPr>
                          <w:rFonts w:ascii="Calibri" w:hAnsi="Calibri"/>
                          <w:sz w:val="22"/>
                        </w:rPr>
                        <w:t>. increased consumer</w:t>
                      </w:r>
                      <w:r>
                        <w:rPr>
                          <w:rFonts w:ascii="Calibri" w:hAnsi="Calibri"/>
                          <w:sz w:val="22"/>
                        </w:rPr>
                        <w:t xml:space="preserve"> </w:t>
                      </w:r>
                      <w:r w:rsidRPr="002846B5">
                        <w:rPr>
                          <w:rFonts w:ascii="Calibri" w:hAnsi="Calibri"/>
                          <w:sz w:val="22"/>
                        </w:rPr>
                        <w:t>confidence</w:t>
                      </w:r>
                    </w:p>
                  </w:txbxContent>
                </v:textbox>
              </v:shape>
            </w:pict>
          </mc:Fallback>
        </mc:AlternateContent>
      </w:r>
    </w:p>
    <w:p w14:paraId="3B794135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9A7348" wp14:editId="07457E2E">
                <wp:simplePos x="0" y="0"/>
                <wp:positionH relativeFrom="column">
                  <wp:posOffset>7034</wp:posOffset>
                </wp:positionH>
                <wp:positionV relativeFrom="paragraph">
                  <wp:posOffset>47820</wp:posOffset>
                </wp:positionV>
                <wp:extent cx="3130501" cy="1304925"/>
                <wp:effectExtent l="0" t="0" r="19685" b="158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0501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0F7E1" id="Rectangle 4" o:spid="_x0000_s1026" style="position:absolute;margin-left:.55pt;margin-top:3.75pt;width:246.5pt;height:10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"/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066948" wp14:editId="610195F8">
                <wp:simplePos x="0" y="0"/>
                <wp:positionH relativeFrom="column">
                  <wp:posOffset>3355145</wp:posOffset>
                </wp:positionH>
                <wp:positionV relativeFrom="paragraph">
                  <wp:posOffset>47820</wp:posOffset>
                </wp:positionV>
                <wp:extent cx="3097090" cy="1304925"/>
                <wp:effectExtent l="0" t="0" r="27305" b="15875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709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85541" id="Rectangle 6" o:spid="_x0000_s1026" style="position:absolute;margin-left:264.2pt;margin-top:3.75pt;width:243.85pt;height:10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E32862" wp14:editId="6990F08B">
                <wp:simplePos x="0" y="0"/>
                <wp:positionH relativeFrom="column">
                  <wp:posOffset>3356610</wp:posOffset>
                </wp:positionH>
                <wp:positionV relativeFrom="paragraph">
                  <wp:posOffset>45085</wp:posOffset>
                </wp:positionV>
                <wp:extent cx="2400300" cy="723900"/>
                <wp:effectExtent l="0" t="3810" r="0" b="0"/>
                <wp:wrapNone/>
                <wp:docPr id="5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A87A5" w14:textId="77777777" w:rsidR="00C63963" w:rsidRPr="002846B5" w:rsidRDefault="00C63963" w:rsidP="00861BBD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</w:rPr>
                              <w:t>e.g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22"/>
                              </w:rPr>
                              <w:t>. lower corporation tax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32862" id="Text Box 17" o:spid="_x0000_s1030" type="#_x0000_t202" style="position:absolute;left:0;text-align:left;margin-left:264.3pt;margin-top:3.55pt;width:189pt;height:5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" filled="f" stroked="f">
                <v:textbox>
                  <w:txbxContent>
                    <w:p w14:paraId="5BBA87A5" w14:textId="77777777" w:rsidR="00C63963" w:rsidRPr="002846B5" w:rsidRDefault="00C63963" w:rsidP="00861BBD">
                      <w:pPr>
                        <w:rPr>
                          <w:rFonts w:ascii="Calibri" w:hAnsi="Calibri"/>
                          <w:sz w:val="22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</w:rPr>
                        <w:t>e.g</w:t>
                      </w:r>
                      <w:proofErr w:type="gramEnd"/>
                      <w:r>
                        <w:rPr>
                          <w:rFonts w:ascii="Calibri" w:hAnsi="Calibri"/>
                          <w:sz w:val="22"/>
                        </w:rPr>
                        <w:t>. lower corporation tax</w:t>
                      </w:r>
                    </w:p>
                  </w:txbxContent>
                </v:textbox>
              </v:shape>
            </w:pict>
          </mc:Fallback>
        </mc:AlternateContent>
      </w:r>
    </w:p>
    <w:p w14:paraId="35C75D87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3C5BE4A0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2C5EAD23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4724D77B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6B6B5343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0F66196B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5AE9DCE2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58CBC116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69067E" wp14:editId="702B1598">
                <wp:simplePos x="0" y="0"/>
                <wp:positionH relativeFrom="column">
                  <wp:posOffset>3010276</wp:posOffset>
                </wp:positionH>
                <wp:positionV relativeFrom="paragraph">
                  <wp:posOffset>120620</wp:posOffset>
                </wp:positionV>
                <wp:extent cx="345729" cy="362138"/>
                <wp:effectExtent l="38100" t="0" r="16510" b="57150"/>
                <wp:wrapNone/>
                <wp:docPr id="5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5729" cy="36213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C4C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37.05pt;margin-top:9.5pt;width:27.2pt;height:28.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E851F1" wp14:editId="4E9C6FC7">
                <wp:simplePos x="0" y="0"/>
                <wp:positionH relativeFrom="column">
                  <wp:posOffset>2080260</wp:posOffset>
                </wp:positionH>
                <wp:positionV relativeFrom="paragraph">
                  <wp:posOffset>121920</wp:posOffset>
                </wp:positionV>
                <wp:extent cx="466725" cy="371475"/>
                <wp:effectExtent l="19050" t="6985" r="34925" b="40640"/>
                <wp:wrapNone/>
                <wp:docPr id="6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D120D" id="AutoShape 3" o:spid="_x0000_s1026" type="#_x0000_t32" style="position:absolute;margin-left:163.8pt;margin-top:9.6pt;width:36.7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">
                <v:stroke endarrow="block"/>
              </v:shape>
            </w:pict>
          </mc:Fallback>
        </mc:AlternateContent>
      </w:r>
    </w:p>
    <w:p w14:paraId="1BBB53EB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7C8F1990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790E57" wp14:editId="592812C5">
                <wp:simplePos x="0" y="0"/>
                <wp:positionH relativeFrom="column">
                  <wp:posOffset>1883410</wp:posOffset>
                </wp:positionH>
                <wp:positionV relativeFrom="paragraph">
                  <wp:posOffset>114935</wp:posOffset>
                </wp:positionV>
                <wp:extent cx="2658110" cy="354965"/>
                <wp:effectExtent l="3810" t="4445" r="5715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E57B2" w14:textId="77777777" w:rsidR="00C63963" w:rsidRPr="009760C4" w:rsidRDefault="00C63963" w:rsidP="00861BBD">
                            <w:pPr>
                              <w:jc w:val="center"/>
                              <w:rPr>
                                <w:rFonts w:ascii="Calibri" w:hAnsi="Calibri"/>
                                <w:sz w:val="34"/>
                              </w:rPr>
                            </w:pPr>
                            <w:r w:rsidRPr="009760C4">
                              <w:rPr>
                                <w:rFonts w:ascii="Calibri" w:hAnsi="Calibri"/>
                                <w:sz w:val="34"/>
                              </w:rPr>
                              <w:t>AD = C + I + G + (X – 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90E57" id="Text Box 2" o:spid="_x0000_s1031" type="#_x0000_t202" style="position:absolute;left:0;text-align:left;margin-left:148.3pt;margin-top:9.05pt;width:209.3pt;height:27.95pt;z-index:2517012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" filled="f" stroked="f">
                <v:textbox style="mso-fit-shape-to-text:t">
                  <w:txbxContent>
                    <w:p w14:paraId="7F1E57B2" w14:textId="77777777" w:rsidR="00C63963" w:rsidRPr="009760C4" w:rsidRDefault="00C63963" w:rsidP="00861BBD">
                      <w:pPr>
                        <w:jc w:val="center"/>
                        <w:rPr>
                          <w:rFonts w:ascii="Calibri" w:hAnsi="Calibri"/>
                          <w:sz w:val="34"/>
                        </w:rPr>
                      </w:pPr>
                      <w:r w:rsidRPr="009760C4">
                        <w:rPr>
                          <w:rFonts w:ascii="Calibri" w:hAnsi="Calibri"/>
                          <w:sz w:val="34"/>
                        </w:rPr>
                        <w:t>AD = C + I + G + (X – M)</w:t>
                      </w:r>
                    </w:p>
                  </w:txbxContent>
                </v:textbox>
              </v:shape>
            </w:pict>
          </mc:Fallback>
        </mc:AlternateContent>
      </w:r>
    </w:p>
    <w:p w14:paraId="18D49630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2E926011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64F05F" wp14:editId="4866606D">
                <wp:simplePos x="0" y="0"/>
                <wp:positionH relativeFrom="column">
                  <wp:posOffset>3886200</wp:posOffset>
                </wp:positionH>
                <wp:positionV relativeFrom="paragraph">
                  <wp:posOffset>80010</wp:posOffset>
                </wp:positionV>
                <wp:extent cx="113665" cy="227965"/>
                <wp:effectExtent l="50800" t="50800" r="38735" b="26035"/>
                <wp:wrapNone/>
                <wp:docPr id="6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665" cy="227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02A08" id="AutoShape 7" o:spid="_x0000_s1026" type="#_x0000_t32" style="position:absolute;margin-left:306pt;margin-top:6.3pt;width:8.95pt;height:17.9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8E0F70" wp14:editId="56F30D5C">
                <wp:simplePos x="0" y="0"/>
                <wp:positionH relativeFrom="column">
                  <wp:posOffset>2146935</wp:posOffset>
                </wp:positionH>
                <wp:positionV relativeFrom="paragraph">
                  <wp:posOffset>80010</wp:posOffset>
                </wp:positionV>
                <wp:extent cx="1167765" cy="266065"/>
                <wp:effectExtent l="0" t="76200" r="26035" b="38735"/>
                <wp:wrapNone/>
                <wp:docPr id="6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7765" cy="266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142E7" id="AutoShape 10" o:spid="_x0000_s1026" type="#_x0000_t32" style="position:absolute;margin-left:169.05pt;margin-top:6.3pt;width:91.95pt;height:20.9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">
                <v:stroke endarrow="block"/>
              </v:shape>
            </w:pict>
          </mc:Fallback>
        </mc:AlternateContent>
      </w:r>
    </w:p>
    <w:p w14:paraId="407C4198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79ED40C1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545BD0" wp14:editId="505308C9">
                <wp:simplePos x="0" y="0"/>
                <wp:positionH relativeFrom="column">
                  <wp:posOffset>7034</wp:posOffset>
                </wp:positionH>
                <wp:positionV relativeFrom="paragraph">
                  <wp:posOffset>21346</wp:posOffset>
                </wp:positionV>
                <wp:extent cx="3130501" cy="1304925"/>
                <wp:effectExtent l="0" t="0" r="19685" b="15875"/>
                <wp:wrapNone/>
                <wp:docPr id="6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0501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69E78" id="Rectangle 9" o:spid="_x0000_s1026" style="position:absolute;margin-left:.55pt;margin-top:1.7pt;width:246.5pt;height:10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"/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84F923" wp14:editId="34567FB1">
                <wp:simplePos x="0" y="0"/>
                <wp:positionH relativeFrom="column">
                  <wp:posOffset>3355145</wp:posOffset>
                </wp:positionH>
                <wp:positionV relativeFrom="paragraph">
                  <wp:posOffset>21346</wp:posOffset>
                </wp:positionV>
                <wp:extent cx="3097090" cy="1304925"/>
                <wp:effectExtent l="0" t="0" r="27305" b="1587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709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C7594" id="Rectangle 65" o:spid="_x0000_s1026" style="position:absolute;margin-left:264.2pt;margin-top:1.7pt;width:243.85pt;height:10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"/>
            </w:pict>
          </mc:Fallback>
        </mc:AlternateContent>
      </w:r>
      <w:r>
        <w:rPr>
          <w:rFonts w:ascii="Arial" w:hAnsi="Arial" w:cs="Arial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6D8A2E" wp14:editId="065B0199">
                <wp:simplePos x="0" y="0"/>
                <wp:positionH relativeFrom="column">
                  <wp:posOffset>4527</wp:posOffset>
                </wp:positionH>
                <wp:positionV relativeFrom="paragraph">
                  <wp:posOffset>25821</wp:posOffset>
                </wp:positionV>
                <wp:extent cx="2145671" cy="723900"/>
                <wp:effectExtent l="0" t="0" r="0" b="0"/>
                <wp:wrapNone/>
                <wp:docPr id="6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71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0B9F2" w14:textId="77777777" w:rsidR="00C63963" w:rsidRPr="002846B5" w:rsidRDefault="00C63963" w:rsidP="00861BBD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proofErr w:type="gramStart"/>
                            <w:r w:rsidRPr="002846B5">
                              <w:rPr>
                                <w:rFonts w:ascii="Calibri" w:hAnsi="Calibri"/>
                                <w:sz w:val="22"/>
                              </w:rPr>
                              <w:t>e.g</w:t>
                            </w:r>
                            <w:proofErr w:type="gramEnd"/>
                            <w:r w:rsidRPr="002846B5">
                              <w:rPr>
                                <w:rFonts w:ascii="Calibri" w:hAnsi="Calibri"/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spending on healthcare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D8A2E" id="Text Box 18" o:spid="_x0000_s1032" type="#_x0000_t202" style="position:absolute;left:0;text-align:left;margin-left:.35pt;margin-top:2.05pt;width:168.95pt;height:5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ADbSwIAAE4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" filled="f" stroked="f">
                <v:textbox>
                  <w:txbxContent>
                    <w:p w14:paraId="7AD0B9F2" w14:textId="77777777" w:rsidR="00C63963" w:rsidRPr="002846B5" w:rsidRDefault="00C63963" w:rsidP="00861BBD">
                      <w:pPr>
                        <w:rPr>
                          <w:rFonts w:ascii="Calibri" w:hAnsi="Calibri"/>
                          <w:sz w:val="22"/>
                        </w:rPr>
                      </w:pPr>
                      <w:proofErr w:type="gramStart"/>
                      <w:r w:rsidRPr="002846B5">
                        <w:rPr>
                          <w:rFonts w:ascii="Calibri" w:hAnsi="Calibri"/>
                          <w:sz w:val="22"/>
                        </w:rPr>
                        <w:t>e.g</w:t>
                      </w:r>
                      <w:proofErr w:type="gramEnd"/>
                      <w:r w:rsidRPr="002846B5">
                        <w:rPr>
                          <w:rFonts w:ascii="Calibri" w:hAnsi="Calibri"/>
                          <w:sz w:val="22"/>
                        </w:rPr>
                        <w:t xml:space="preserve">. </w:t>
                      </w:r>
                      <w:r>
                        <w:rPr>
                          <w:rFonts w:ascii="Calibri" w:hAnsi="Calibri"/>
                          <w:sz w:val="22"/>
                        </w:rPr>
                        <w:t>spending on healthcare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58F9DC" wp14:editId="2C765E5D">
                <wp:simplePos x="0" y="0"/>
                <wp:positionH relativeFrom="column">
                  <wp:posOffset>3356610</wp:posOffset>
                </wp:positionH>
                <wp:positionV relativeFrom="paragraph">
                  <wp:posOffset>24765</wp:posOffset>
                </wp:positionV>
                <wp:extent cx="2400300" cy="723900"/>
                <wp:effectExtent l="0" t="0" r="0" b="2540"/>
                <wp:wrapNone/>
                <wp:docPr id="6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EEEA4" w14:textId="77777777" w:rsidR="00C63963" w:rsidRPr="002846B5" w:rsidRDefault="00C63963" w:rsidP="00861BBD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proofErr w:type="gramStart"/>
                            <w:r w:rsidRPr="002846B5">
                              <w:rPr>
                                <w:rFonts w:ascii="Calibri" w:hAnsi="Calibri"/>
                                <w:sz w:val="22"/>
                              </w:rPr>
                              <w:t>e.g</w:t>
                            </w:r>
                            <w:proofErr w:type="gramEnd"/>
                            <w:r w:rsidRPr="002846B5">
                              <w:rPr>
                                <w:rFonts w:ascii="Calibri" w:hAnsi="Calibri"/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rising incomes abroad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8F9DC" id="Text Box 19" o:spid="_x0000_s1033" type="#_x0000_t202" style="position:absolute;left:0;text-align:left;margin-left:264.3pt;margin-top:1.95pt;width:189pt;height:5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" filled="f" stroked="f">
                <v:textbox>
                  <w:txbxContent>
                    <w:p w14:paraId="58BEEEA4" w14:textId="77777777" w:rsidR="00C63963" w:rsidRPr="002846B5" w:rsidRDefault="00C63963" w:rsidP="00861BBD">
                      <w:pPr>
                        <w:rPr>
                          <w:rFonts w:ascii="Calibri" w:hAnsi="Calibri"/>
                          <w:sz w:val="22"/>
                        </w:rPr>
                      </w:pPr>
                      <w:proofErr w:type="gramStart"/>
                      <w:r w:rsidRPr="002846B5">
                        <w:rPr>
                          <w:rFonts w:ascii="Calibri" w:hAnsi="Calibri"/>
                          <w:sz w:val="22"/>
                        </w:rPr>
                        <w:t>e.g</w:t>
                      </w:r>
                      <w:proofErr w:type="gramEnd"/>
                      <w:r w:rsidRPr="002846B5">
                        <w:rPr>
                          <w:rFonts w:ascii="Calibri" w:hAnsi="Calibri"/>
                          <w:sz w:val="22"/>
                        </w:rPr>
                        <w:t xml:space="preserve">. </w:t>
                      </w:r>
                      <w:r>
                        <w:rPr>
                          <w:rFonts w:ascii="Calibri" w:hAnsi="Calibri"/>
                          <w:sz w:val="22"/>
                        </w:rPr>
                        <w:t xml:space="preserve">rising incomes abroad </w:t>
                      </w:r>
                    </w:p>
                  </w:txbxContent>
                </v:textbox>
              </v:shape>
            </w:pict>
          </mc:Fallback>
        </mc:AlternateContent>
      </w:r>
    </w:p>
    <w:p w14:paraId="1DDA1278" w14:textId="77777777" w:rsidR="00861BBD" w:rsidRDefault="00861BBD" w:rsidP="00861BBD">
      <w:pPr>
        <w:jc w:val="both"/>
        <w:rPr>
          <w:rFonts w:ascii="Arial" w:hAnsi="Arial" w:cs="Arial"/>
          <w:sz w:val="22"/>
        </w:rPr>
      </w:pPr>
    </w:p>
    <w:p w14:paraId="52033DDD" w14:textId="77777777" w:rsidR="00861BBD" w:rsidRPr="009760C4" w:rsidRDefault="00861BBD" w:rsidP="00861BB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14:paraId="616930EF" w14:textId="77777777" w:rsidR="00861BBD" w:rsidRDefault="00861BBD" w:rsidP="00861BBD">
      <w:pPr>
        <w:jc w:val="both"/>
        <w:rPr>
          <w:rFonts w:ascii="Arial" w:hAnsi="Arial" w:cs="Arial"/>
          <w:b/>
          <w:sz w:val="26"/>
        </w:rPr>
      </w:pPr>
    </w:p>
    <w:p w14:paraId="1B871F03" w14:textId="77777777" w:rsidR="00861BBD" w:rsidRDefault="00861BBD" w:rsidP="00861BBD">
      <w:pPr>
        <w:jc w:val="both"/>
        <w:rPr>
          <w:rFonts w:ascii="Arial" w:hAnsi="Arial" w:cs="Arial"/>
          <w:b/>
          <w:sz w:val="26"/>
        </w:rPr>
      </w:pPr>
    </w:p>
    <w:p w14:paraId="29BD75EE" w14:textId="77777777" w:rsidR="00861BBD" w:rsidRDefault="00861BBD" w:rsidP="00861BBD">
      <w:pPr>
        <w:jc w:val="both"/>
        <w:rPr>
          <w:rFonts w:ascii="Arial" w:hAnsi="Arial" w:cs="Arial"/>
          <w:b/>
          <w:sz w:val="26"/>
        </w:rPr>
      </w:pPr>
    </w:p>
    <w:p w14:paraId="6461FC02" w14:textId="77777777" w:rsidR="00861BBD" w:rsidRDefault="00861BBD" w:rsidP="00861BBD">
      <w:pPr>
        <w:jc w:val="both"/>
        <w:rPr>
          <w:rFonts w:ascii="Arial" w:hAnsi="Arial" w:cs="Arial"/>
          <w:b/>
          <w:sz w:val="26"/>
        </w:rPr>
      </w:pPr>
    </w:p>
    <w:p w14:paraId="1E0DBCAF" w14:textId="77777777" w:rsidR="00861BBD" w:rsidRDefault="00861BBD" w:rsidP="00861BBD">
      <w:pPr>
        <w:jc w:val="both"/>
        <w:rPr>
          <w:rFonts w:ascii="Arial" w:hAnsi="Arial" w:cs="Arial"/>
          <w:b/>
          <w:sz w:val="26"/>
        </w:rPr>
      </w:pPr>
    </w:p>
    <w:p w14:paraId="100C44E4" w14:textId="77777777" w:rsidR="00861BBD" w:rsidRDefault="00861BBD" w:rsidP="00861BBD">
      <w:pPr>
        <w:jc w:val="both"/>
        <w:rPr>
          <w:rFonts w:ascii="Arial" w:hAnsi="Arial" w:cs="Arial"/>
          <w:b/>
          <w:sz w:val="26"/>
        </w:rPr>
      </w:pPr>
    </w:p>
    <w:p w14:paraId="41BBA4F6" w14:textId="77777777" w:rsidR="00861BBD" w:rsidRPr="00DE07C8" w:rsidRDefault="00861BBD" w:rsidP="00861BBD">
      <w:pPr>
        <w:jc w:val="both"/>
        <w:rPr>
          <w:rFonts w:ascii="Arial" w:hAnsi="Arial" w:cs="Arial"/>
          <w:b/>
          <w:sz w:val="22"/>
          <w:u w:val="single"/>
        </w:rPr>
      </w:pPr>
      <w:r w:rsidRPr="00DE07C8">
        <w:rPr>
          <w:rFonts w:ascii="Arial" w:hAnsi="Arial" w:cs="Arial"/>
          <w:b/>
          <w:sz w:val="22"/>
          <w:highlight w:val="cyan"/>
          <w:u w:val="single"/>
        </w:rPr>
        <w:t>b) Supply-side</w:t>
      </w:r>
    </w:p>
    <w:p w14:paraId="56B44BCE" w14:textId="77777777" w:rsidR="00861BBD" w:rsidRDefault="00861BBD" w:rsidP="00861BBD">
      <w:pPr>
        <w:jc w:val="both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0EEFEC" wp14:editId="5C171E47">
                <wp:simplePos x="0" y="0"/>
                <wp:positionH relativeFrom="column">
                  <wp:posOffset>1607185</wp:posOffset>
                </wp:positionH>
                <wp:positionV relativeFrom="paragraph">
                  <wp:posOffset>56515</wp:posOffset>
                </wp:positionV>
                <wp:extent cx="2653665" cy="354965"/>
                <wp:effectExtent l="3175" t="0" r="0" b="127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63EFA" w14:textId="77777777" w:rsidR="00C63963" w:rsidRPr="009760C4" w:rsidRDefault="00C63963" w:rsidP="00861BBD">
                            <w:pPr>
                              <w:jc w:val="center"/>
                              <w:rPr>
                                <w:rFonts w:ascii="Calibri" w:hAnsi="Calibri"/>
                                <w:sz w:val="34"/>
                              </w:rPr>
                            </w:pPr>
                            <w:r>
                              <w:rPr>
                                <w:rFonts w:ascii="Calibri" w:hAnsi="Calibri"/>
                                <w:sz w:val="34"/>
                              </w:rPr>
                              <w:t xml:space="preserve">Shifts in </w:t>
                            </w:r>
                            <w:r w:rsidRPr="00515FCF">
                              <w:rPr>
                                <w:rFonts w:ascii="Calibri" w:hAnsi="Calibri"/>
                                <w:sz w:val="34"/>
                                <w:u w:val="single"/>
                              </w:rPr>
                              <w:t>LRAS</w:t>
                            </w:r>
                            <w:r>
                              <w:rPr>
                                <w:rFonts w:ascii="Calibri" w:hAnsi="Calibri"/>
                                <w:sz w:val="34"/>
                              </w:rPr>
                              <w:t xml:space="preserve"> and </w:t>
                            </w:r>
                            <w:r w:rsidRPr="00515FCF">
                              <w:rPr>
                                <w:rFonts w:ascii="Calibri" w:hAnsi="Calibri"/>
                                <w:sz w:val="34"/>
                                <w:u w:val="single"/>
                              </w:rPr>
                              <w:t>SRAS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0EEFEC" id="_x0000_s1034" type="#_x0000_t202" style="position:absolute;left:0;text-align:left;margin-left:126.55pt;margin-top:4.45pt;width:208.95pt;height:27.95pt;z-index:2517125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" filled="f" stroked="f">
                <v:textbox style="mso-fit-shape-to-text:t">
                  <w:txbxContent>
                    <w:p w14:paraId="3FE63EFA" w14:textId="77777777" w:rsidR="00C63963" w:rsidRPr="009760C4" w:rsidRDefault="00C63963" w:rsidP="00861BBD">
                      <w:pPr>
                        <w:jc w:val="center"/>
                        <w:rPr>
                          <w:rFonts w:ascii="Calibri" w:hAnsi="Calibri"/>
                          <w:sz w:val="34"/>
                        </w:rPr>
                      </w:pPr>
                      <w:r>
                        <w:rPr>
                          <w:rFonts w:ascii="Calibri" w:hAnsi="Calibri"/>
                          <w:sz w:val="34"/>
                        </w:rPr>
                        <w:t xml:space="preserve">Shifts in </w:t>
                      </w:r>
                      <w:r w:rsidRPr="00515FCF">
                        <w:rPr>
                          <w:rFonts w:ascii="Calibri" w:hAnsi="Calibri"/>
                          <w:sz w:val="34"/>
                          <w:u w:val="single"/>
                        </w:rPr>
                        <w:t>LRAS</w:t>
                      </w:r>
                      <w:r>
                        <w:rPr>
                          <w:rFonts w:ascii="Calibri" w:hAnsi="Calibri"/>
                          <w:sz w:val="34"/>
                        </w:rPr>
                        <w:t xml:space="preserve"> and </w:t>
                      </w:r>
                      <w:r w:rsidRPr="00515FCF">
                        <w:rPr>
                          <w:rFonts w:ascii="Calibri" w:hAnsi="Calibri"/>
                          <w:sz w:val="34"/>
                          <w:u w:val="single"/>
                        </w:rPr>
                        <w:t>SRAS</w:t>
                      </w:r>
                    </w:p>
                  </w:txbxContent>
                </v:textbox>
              </v:shape>
            </w:pict>
          </mc:Fallback>
        </mc:AlternateContent>
      </w:r>
    </w:p>
    <w:p w14:paraId="1CA8099D" w14:textId="535CABFD" w:rsidR="00861BBD" w:rsidRDefault="00861BBD" w:rsidP="00861BBD">
      <w:pPr>
        <w:jc w:val="both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F1790F" wp14:editId="3F410BB2">
                <wp:simplePos x="0" y="0"/>
                <wp:positionH relativeFrom="column">
                  <wp:posOffset>3780790</wp:posOffset>
                </wp:positionH>
                <wp:positionV relativeFrom="paragraph">
                  <wp:posOffset>176530</wp:posOffset>
                </wp:positionV>
                <wp:extent cx="104775" cy="361950"/>
                <wp:effectExtent l="57150" t="38100" r="28575" b="19050"/>
                <wp:wrapNone/>
                <wp:docPr id="6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77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91BBC" id="AutoShape 13" o:spid="_x0000_s1026" type="#_x0000_t32" style="position:absolute;margin-left:297.7pt;margin-top:13.9pt;width:8.25pt;height:28.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">
                <v:stroke endarrow="block"/>
              </v:shape>
            </w:pict>
          </mc:Fallback>
        </mc:AlternateContent>
      </w:r>
    </w:p>
    <w:p w14:paraId="75859D41" w14:textId="70F07245" w:rsidR="00861BBD" w:rsidRDefault="00861BBD" w:rsidP="00861BBD">
      <w:pPr>
        <w:jc w:val="both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72ADCD" wp14:editId="772354F6">
                <wp:simplePos x="0" y="0"/>
                <wp:positionH relativeFrom="column">
                  <wp:posOffset>1714500</wp:posOffset>
                </wp:positionH>
                <wp:positionV relativeFrom="paragraph">
                  <wp:posOffset>27305</wp:posOffset>
                </wp:positionV>
                <wp:extent cx="904875" cy="323850"/>
                <wp:effectExtent l="0" t="38100" r="47625" b="19050"/>
                <wp:wrapNone/>
                <wp:docPr id="7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87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DF9C0" id="AutoShape 12" o:spid="_x0000_s1026" type="#_x0000_t32" style="position:absolute;margin-left:135pt;margin-top:2.15pt;width:71.25pt;height:25.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">
                <v:stroke endarrow="block"/>
              </v:shape>
            </w:pict>
          </mc:Fallback>
        </mc:AlternateContent>
      </w:r>
    </w:p>
    <w:p w14:paraId="21EEC2EC" w14:textId="66C7B2B7" w:rsidR="00861BBD" w:rsidRDefault="00861BBD" w:rsidP="00861BBD">
      <w:pPr>
        <w:jc w:val="both"/>
        <w:rPr>
          <w:rFonts w:ascii="Arial" w:hAnsi="Arial" w:cs="Arial"/>
          <w:b/>
          <w:sz w:val="26"/>
        </w:rPr>
      </w:pPr>
    </w:p>
    <w:p w14:paraId="5FB89865" w14:textId="77777777" w:rsidR="00861BBD" w:rsidRPr="002846B5" w:rsidRDefault="00861BBD" w:rsidP="00861BBD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6D6F7C" wp14:editId="775AE938">
                <wp:simplePos x="0" y="0"/>
                <wp:positionH relativeFrom="column">
                  <wp:posOffset>4114800</wp:posOffset>
                </wp:positionH>
                <wp:positionV relativeFrom="paragraph">
                  <wp:posOffset>220980</wp:posOffset>
                </wp:positionV>
                <wp:extent cx="114300" cy="457201"/>
                <wp:effectExtent l="76200" t="50800" r="38100" b="25400"/>
                <wp:wrapNone/>
                <wp:docPr id="7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4572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AA492" id="AutoShape 14" o:spid="_x0000_s1026" type="#_x0000_t32" style="position:absolute;margin-left:324pt;margin-top:17.4pt;width:9pt;height:36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">
                <v:stroke endarrow="block"/>
              </v:shape>
            </w:pict>
          </mc:Fallback>
        </mc:AlternateContent>
      </w:r>
      <w:r w:rsidRPr="002846B5">
        <w:rPr>
          <w:rFonts w:ascii="Arial" w:hAnsi="Arial" w:cs="Arial"/>
          <w:b/>
          <w:sz w:val="22"/>
        </w:rPr>
        <w:tab/>
      </w:r>
      <w:r w:rsidRPr="002846B5">
        <w:rPr>
          <w:rFonts w:ascii="Arial" w:hAnsi="Arial" w:cs="Arial"/>
          <w:b/>
          <w:sz w:val="22"/>
        </w:rPr>
        <w:tab/>
        <w:t>Increased quantity</w:t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>Reduced costs for firms</w:t>
      </w:r>
      <w:r>
        <w:rPr>
          <w:rFonts w:ascii="Arial" w:hAnsi="Arial" w:cs="Arial"/>
          <w:b/>
          <w:sz w:val="22"/>
        </w:rPr>
        <w:br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>or quality of factors</w:t>
      </w:r>
      <w:r>
        <w:rPr>
          <w:rFonts w:ascii="Arial" w:hAnsi="Arial" w:cs="Arial"/>
          <w:b/>
          <w:sz w:val="22"/>
        </w:rPr>
        <w:br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 xml:space="preserve">    of production </w:t>
      </w:r>
    </w:p>
    <w:p w14:paraId="47BB5187" w14:textId="77777777" w:rsidR="00861BBD" w:rsidRDefault="00861BBD" w:rsidP="00861BBD">
      <w:pPr>
        <w:jc w:val="both"/>
        <w:rPr>
          <w:rFonts w:ascii="Arial" w:hAnsi="Arial" w:cs="Arial"/>
          <w:b/>
          <w:sz w:val="2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6"/>
        <w:gridCol w:w="3931"/>
      </w:tblGrid>
      <w:tr w:rsidR="00861BBD" w:rsidRPr="00B240CE" w14:paraId="6F497B92" w14:textId="77777777" w:rsidTr="00861BBD">
        <w:tc>
          <w:tcPr>
            <w:tcW w:w="1456" w:type="dxa"/>
            <w:shd w:val="clear" w:color="auto" w:fill="auto"/>
          </w:tcPr>
          <w:p w14:paraId="78338507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  <w:r w:rsidRPr="00B240CE">
              <w:rPr>
                <w:rFonts w:ascii="Calibri" w:hAnsi="Calibri" w:cs="Arial"/>
                <w:b/>
                <w:sz w:val="26"/>
              </w:rPr>
              <w:t>Land</w:t>
            </w:r>
          </w:p>
        </w:tc>
        <w:tc>
          <w:tcPr>
            <w:tcW w:w="3931" w:type="dxa"/>
            <w:shd w:val="clear" w:color="auto" w:fill="auto"/>
          </w:tcPr>
          <w:p w14:paraId="6B834757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  <w:r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5B20F3D" wp14:editId="4AFF87C7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635</wp:posOffset>
                      </wp:positionV>
                      <wp:extent cx="2815590" cy="2399665"/>
                      <wp:effectExtent l="0" t="0" r="29210" b="13335"/>
                      <wp:wrapNone/>
                      <wp:docPr id="7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5590" cy="2399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A04B8" id="Rectangle 15" o:spid="_x0000_s1026" style="position:absolute;margin-left:211.2pt;margin-top:.05pt;width:221.7pt;height:188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Calibri" w:hAnsi="Calibri" w:cs="Arial"/>
                <w:b/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808B76E" wp14:editId="1171E482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635</wp:posOffset>
                      </wp:positionV>
                      <wp:extent cx="2400300" cy="723900"/>
                      <wp:effectExtent l="0" t="3175" r="0" b="0"/>
                      <wp:wrapNone/>
                      <wp:docPr id="73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C5C3F8" w14:textId="77777777" w:rsidR="00C63963" w:rsidRPr="002846B5" w:rsidRDefault="00C63963" w:rsidP="00861BBD">
                                  <w:pPr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proofErr w:type="gramStart"/>
                                  <w:r w:rsidRPr="002846B5">
                                    <w:rPr>
                                      <w:rFonts w:ascii="Calibri" w:hAnsi="Calibri"/>
                                      <w:sz w:val="22"/>
                                    </w:rPr>
                                    <w:t>e.g</w:t>
                                  </w:r>
                                  <w:proofErr w:type="gramEnd"/>
                                  <w:r w:rsidRPr="002846B5"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fall in oil prices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8B76E" id="Text Box 20" o:spid="_x0000_s1035" type="#_x0000_t202" style="position:absolute;left:0;text-align:left;margin-left:211.2pt;margin-top:.05pt;width:189pt;height:5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" filled="f" stroked="f">
                      <v:textbox>
                        <w:txbxContent>
                          <w:p w14:paraId="5DC5C3F8" w14:textId="77777777" w:rsidR="00C63963" w:rsidRPr="002846B5" w:rsidRDefault="00C63963" w:rsidP="00861BBD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proofErr w:type="gramStart"/>
                            <w:r w:rsidRPr="002846B5">
                              <w:rPr>
                                <w:rFonts w:ascii="Calibri" w:hAnsi="Calibri"/>
                                <w:sz w:val="22"/>
                              </w:rPr>
                              <w:t>e.g</w:t>
                            </w:r>
                            <w:proofErr w:type="gramEnd"/>
                            <w:r w:rsidRPr="002846B5">
                              <w:rPr>
                                <w:rFonts w:ascii="Calibri" w:hAnsi="Calibri"/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fall in oil prices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54C0BB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</w:p>
          <w:p w14:paraId="1C727D9C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</w:p>
        </w:tc>
      </w:tr>
      <w:tr w:rsidR="00861BBD" w:rsidRPr="00B240CE" w14:paraId="134FF63F" w14:textId="77777777" w:rsidTr="00861BBD">
        <w:tc>
          <w:tcPr>
            <w:tcW w:w="1456" w:type="dxa"/>
            <w:shd w:val="clear" w:color="auto" w:fill="auto"/>
          </w:tcPr>
          <w:p w14:paraId="71168F31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  <w:r w:rsidRPr="00B240CE">
              <w:rPr>
                <w:rFonts w:ascii="Calibri" w:hAnsi="Calibri" w:cs="Arial"/>
                <w:b/>
                <w:sz w:val="26"/>
              </w:rPr>
              <w:t>Labour</w:t>
            </w:r>
          </w:p>
        </w:tc>
        <w:tc>
          <w:tcPr>
            <w:tcW w:w="3931" w:type="dxa"/>
            <w:shd w:val="clear" w:color="auto" w:fill="auto"/>
          </w:tcPr>
          <w:p w14:paraId="09802E16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e.g. net inward</w:t>
            </w:r>
            <w:r w:rsidRPr="00B240CE">
              <w:rPr>
                <w:rFonts w:ascii="Calibri" w:hAnsi="Calibri" w:cs="Arial"/>
              </w:rPr>
              <w:t xml:space="preserve"> migration</w:t>
            </w:r>
          </w:p>
          <w:p w14:paraId="1574A908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</w:p>
          <w:p w14:paraId="378563BC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</w:p>
        </w:tc>
      </w:tr>
      <w:tr w:rsidR="00861BBD" w:rsidRPr="00B240CE" w14:paraId="56A240C6" w14:textId="77777777" w:rsidTr="00861BBD">
        <w:tc>
          <w:tcPr>
            <w:tcW w:w="1456" w:type="dxa"/>
            <w:shd w:val="clear" w:color="auto" w:fill="auto"/>
          </w:tcPr>
          <w:p w14:paraId="7DA68548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  <w:r w:rsidRPr="00B240CE">
              <w:rPr>
                <w:rFonts w:ascii="Calibri" w:hAnsi="Calibri" w:cs="Arial"/>
                <w:b/>
                <w:sz w:val="26"/>
              </w:rPr>
              <w:t>Capital</w:t>
            </w:r>
          </w:p>
        </w:tc>
        <w:tc>
          <w:tcPr>
            <w:tcW w:w="3931" w:type="dxa"/>
            <w:shd w:val="clear" w:color="auto" w:fill="auto"/>
          </w:tcPr>
          <w:p w14:paraId="78541669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</w:p>
          <w:p w14:paraId="4CECB2B4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</w:p>
          <w:p w14:paraId="2F908745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</w:p>
        </w:tc>
      </w:tr>
      <w:tr w:rsidR="00861BBD" w:rsidRPr="00B240CE" w14:paraId="3732C7B5" w14:textId="77777777" w:rsidTr="00861BBD">
        <w:tc>
          <w:tcPr>
            <w:tcW w:w="1456" w:type="dxa"/>
            <w:shd w:val="clear" w:color="auto" w:fill="auto"/>
          </w:tcPr>
          <w:p w14:paraId="299BDC8C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  <w:r w:rsidRPr="00B240CE">
              <w:rPr>
                <w:rFonts w:ascii="Calibri" w:hAnsi="Calibri" w:cs="Arial"/>
                <w:b/>
                <w:sz w:val="26"/>
              </w:rPr>
              <w:t>Enterprise</w:t>
            </w:r>
          </w:p>
        </w:tc>
        <w:tc>
          <w:tcPr>
            <w:tcW w:w="3931" w:type="dxa"/>
            <w:shd w:val="clear" w:color="auto" w:fill="auto"/>
          </w:tcPr>
          <w:p w14:paraId="5B68C0EC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</w:p>
          <w:p w14:paraId="5CBE044F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</w:p>
          <w:p w14:paraId="00B83E18" w14:textId="77777777" w:rsidR="00861BBD" w:rsidRPr="00B240CE" w:rsidRDefault="00861BBD" w:rsidP="00861BBD">
            <w:pPr>
              <w:jc w:val="center"/>
              <w:rPr>
                <w:rFonts w:ascii="Calibri" w:hAnsi="Calibri" w:cs="Arial"/>
                <w:b/>
                <w:sz w:val="26"/>
              </w:rPr>
            </w:pPr>
          </w:p>
        </w:tc>
      </w:tr>
    </w:tbl>
    <w:p w14:paraId="5464EE0C" w14:textId="77777777" w:rsidR="00861BBD" w:rsidRDefault="00861BBD" w:rsidP="00861BBD">
      <w:pPr>
        <w:rPr>
          <w:rFonts w:ascii="Arial" w:hAnsi="Arial" w:cs="Arial"/>
          <w:b/>
        </w:rPr>
      </w:pPr>
    </w:p>
    <w:p w14:paraId="30B6A2E7" w14:textId="77777777" w:rsidR="00861BBD" w:rsidRDefault="00861BBD" w:rsidP="00861BBD">
      <w:pPr>
        <w:rPr>
          <w:rFonts w:ascii="Arial" w:hAnsi="Arial" w:cs="Arial"/>
        </w:rPr>
      </w:pPr>
      <w:r w:rsidRPr="00861BBD">
        <w:rPr>
          <w:rFonts w:ascii="Arial" w:hAnsi="Arial" w:cs="Arial"/>
          <w:b/>
          <w:highlight w:val="cyan"/>
        </w:rPr>
        <w:lastRenderedPageBreak/>
        <w:t>Ext:</w:t>
      </w:r>
      <w:r w:rsidRPr="00C04675">
        <w:rPr>
          <w:rFonts w:ascii="Arial" w:hAnsi="Arial" w:cs="Arial"/>
        </w:rPr>
        <w:t xml:space="preserve"> What type of growth is more desirable? Demand-side growth or supply-side growth? Relate your answer to the government’s 4 macroeconomic objectives.</w:t>
      </w:r>
    </w:p>
    <w:p w14:paraId="0C94F8F8" w14:textId="77777777" w:rsidR="00792A91" w:rsidRPr="00D3006D" w:rsidRDefault="00792A91" w:rsidP="00792A91">
      <w:pPr>
        <w:jc w:val="both"/>
        <w:rPr>
          <w:rFonts w:ascii="Arial" w:hAnsi="Arial" w:cs="Arial"/>
          <w:sz w:val="22"/>
        </w:rPr>
      </w:pPr>
      <w:r w:rsidRPr="00E72E7A">
        <w:rPr>
          <w:rFonts w:ascii="Arial" w:hAnsi="Arial" w:cs="Arial"/>
          <w:b/>
        </w:rPr>
        <w:t>Notes Page</w:t>
      </w:r>
    </w:p>
    <w:p w14:paraId="4A1FF2F2" w14:textId="77777777" w:rsidR="00792A91" w:rsidRDefault="00792A91" w:rsidP="00792A91">
      <w:pPr>
        <w:jc w:val="both"/>
        <w:rPr>
          <w:rFonts w:ascii="Arial" w:hAnsi="Arial" w:cs="Arial"/>
        </w:rPr>
      </w:pPr>
      <w:r w:rsidRPr="00375E8F">
        <w:rPr>
          <w:noProof/>
        </w:rPr>
        <w:lastRenderedPageBreak/>
        <w:drawing>
          <wp:inline distT="0" distB="0" distL="0" distR="0" wp14:anchorId="46B8183D" wp14:editId="1F86AC56">
            <wp:extent cx="6551930" cy="9191625"/>
            <wp:effectExtent l="0" t="0" r="1270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4" cy="927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C8D7" w14:textId="77777777" w:rsidR="00C63963" w:rsidRDefault="00C63963" w:rsidP="00861BBD">
      <w:pPr>
        <w:rPr>
          <w:rFonts w:ascii="Arial" w:hAnsi="Arial" w:cs="Arial"/>
          <w:b/>
          <w:highlight w:val="cyan"/>
          <w:u w:val="single"/>
        </w:rPr>
      </w:pPr>
    </w:p>
    <w:p w14:paraId="1284B0CA" w14:textId="3A023793" w:rsidR="00861BBD" w:rsidRPr="00663462" w:rsidRDefault="00861BBD" w:rsidP="00861BBD">
      <w:pPr>
        <w:rPr>
          <w:rFonts w:ascii="Arial" w:hAnsi="Arial" w:cs="Arial"/>
          <w:u w:val="single"/>
        </w:rPr>
      </w:pPr>
      <w:r w:rsidRPr="00663462">
        <w:rPr>
          <w:rFonts w:ascii="Arial" w:hAnsi="Arial" w:cs="Arial"/>
          <w:b/>
          <w:highlight w:val="cyan"/>
          <w:u w:val="single"/>
        </w:rPr>
        <w:lastRenderedPageBreak/>
        <w:t>Activity 3:</w:t>
      </w:r>
      <w:r>
        <w:rPr>
          <w:rFonts w:ascii="Arial" w:hAnsi="Arial" w:cs="Arial"/>
          <w:highlight w:val="cyan"/>
          <w:u w:val="single"/>
        </w:rPr>
        <w:t xml:space="preserve"> Explain the benefits and drawbacks of economic growth to an economy</w:t>
      </w:r>
    </w:p>
    <w:p w14:paraId="077EF227" w14:textId="77777777" w:rsidR="00861BBD" w:rsidRPr="00663462" w:rsidRDefault="00861BBD" w:rsidP="00861BBD">
      <w:pPr>
        <w:rPr>
          <w:rFonts w:ascii="Arial" w:hAnsi="Arial" w:cs="Arial"/>
        </w:rPr>
      </w:pPr>
      <w:r w:rsidRPr="00663462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503800" wp14:editId="26BC87F7">
                <wp:simplePos x="0" y="0"/>
                <wp:positionH relativeFrom="column">
                  <wp:posOffset>3390899</wp:posOffset>
                </wp:positionH>
                <wp:positionV relativeFrom="paragraph">
                  <wp:posOffset>120015</wp:posOffset>
                </wp:positionV>
                <wp:extent cx="9525" cy="9020175"/>
                <wp:effectExtent l="57150" t="19050" r="66675" b="8572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0201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182CC" id="Straight Connector 77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pt,9.45pt" to="267.75pt,7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" strokecolor="#4f81bd [3204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14:paraId="2C1C818F" w14:textId="77777777" w:rsidR="00861BBD" w:rsidRPr="00663462" w:rsidRDefault="00861BBD" w:rsidP="00861BBD">
      <w:pPr>
        <w:jc w:val="center"/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color w:val="7030A0"/>
          <w:u w:val="single"/>
        </w:rPr>
        <w:t>Benefits</w:t>
      </w:r>
      <w:r w:rsidRPr="00663462">
        <w:rPr>
          <w:rFonts w:ascii="Arial" w:hAnsi="Arial" w:cs="Arial"/>
          <w:b/>
          <w:color w:val="7030A0"/>
        </w:rPr>
        <w:t xml:space="preserve">                                                   </w:t>
      </w:r>
      <w:r>
        <w:rPr>
          <w:rFonts w:ascii="Arial" w:hAnsi="Arial" w:cs="Arial"/>
          <w:b/>
          <w:color w:val="7030A0"/>
        </w:rPr>
        <w:t xml:space="preserve">                    </w:t>
      </w:r>
      <w:r>
        <w:rPr>
          <w:rFonts w:ascii="Arial" w:hAnsi="Arial" w:cs="Arial"/>
          <w:b/>
          <w:color w:val="7030A0"/>
          <w:u w:val="single"/>
        </w:rPr>
        <w:t>Drawbacks</w:t>
      </w:r>
    </w:p>
    <w:p w14:paraId="5CA3180D" w14:textId="77777777" w:rsidR="00861BBD" w:rsidRPr="00155417" w:rsidRDefault="00861BBD" w:rsidP="00861BBD">
      <w:pPr>
        <w:rPr>
          <w:rFonts w:asciiTheme="majorHAnsi" w:hAnsiTheme="majorHAnsi"/>
        </w:rPr>
      </w:pPr>
    </w:p>
    <w:p w14:paraId="77DE8109" w14:textId="77777777" w:rsidR="00861BBD" w:rsidRPr="00155417" w:rsidRDefault="00861BBD" w:rsidP="00861BBD">
      <w:pPr>
        <w:rPr>
          <w:rFonts w:asciiTheme="majorHAnsi" w:hAnsiTheme="majorHAnsi"/>
        </w:rPr>
      </w:pPr>
    </w:p>
    <w:p w14:paraId="2E094010" w14:textId="77777777" w:rsidR="00861BBD" w:rsidRPr="00155417" w:rsidRDefault="00861BBD" w:rsidP="00861BBD">
      <w:pPr>
        <w:rPr>
          <w:rFonts w:asciiTheme="majorHAnsi" w:hAnsiTheme="majorHAnsi"/>
        </w:rPr>
      </w:pPr>
    </w:p>
    <w:p w14:paraId="33EB8127" w14:textId="77777777" w:rsidR="00861BBD" w:rsidRPr="00155417" w:rsidRDefault="00861BBD" w:rsidP="00861BBD">
      <w:pPr>
        <w:rPr>
          <w:rFonts w:asciiTheme="majorHAnsi" w:hAnsiTheme="majorHAnsi"/>
        </w:rPr>
      </w:pPr>
    </w:p>
    <w:p w14:paraId="6CC678C0" w14:textId="77777777" w:rsidR="00861BBD" w:rsidRPr="00155417" w:rsidRDefault="00861BBD" w:rsidP="00861BBD">
      <w:pPr>
        <w:rPr>
          <w:rFonts w:asciiTheme="majorHAnsi" w:hAnsiTheme="majorHAnsi"/>
        </w:rPr>
      </w:pPr>
    </w:p>
    <w:p w14:paraId="151357D0" w14:textId="77777777" w:rsidR="00861BBD" w:rsidRPr="00155417" w:rsidRDefault="00861BBD" w:rsidP="00861BBD">
      <w:pPr>
        <w:rPr>
          <w:rFonts w:asciiTheme="majorHAnsi" w:hAnsiTheme="majorHAnsi"/>
        </w:rPr>
      </w:pPr>
    </w:p>
    <w:p w14:paraId="221C75FF" w14:textId="77777777" w:rsidR="00861BBD" w:rsidRPr="00155417" w:rsidRDefault="00861BBD" w:rsidP="00861BBD">
      <w:pPr>
        <w:rPr>
          <w:rFonts w:asciiTheme="majorHAnsi" w:hAnsiTheme="majorHAnsi"/>
        </w:rPr>
      </w:pPr>
    </w:p>
    <w:p w14:paraId="38E76A4A" w14:textId="77777777" w:rsidR="00861BBD" w:rsidRPr="00155417" w:rsidRDefault="00861BBD" w:rsidP="00861BBD">
      <w:pPr>
        <w:rPr>
          <w:rFonts w:asciiTheme="majorHAnsi" w:hAnsiTheme="majorHAnsi"/>
        </w:rPr>
      </w:pPr>
    </w:p>
    <w:p w14:paraId="20E56AA2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1C3882D9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3F0088F0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12922B51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0C948AE3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39A0CC61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68CD7BA1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2E0CB9E3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3944109B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033DEDAB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79D3670D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3E2544D4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36CE412C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21A70BC1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207AABA1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1D170207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16B58569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4CCBCFD5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41F0EB2E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527B2484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5934CFDE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5A175169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4B9B1A36" w14:textId="77777777" w:rsidR="00861BBD" w:rsidRDefault="00861BBD" w:rsidP="00861BBD">
      <w:pPr>
        <w:rPr>
          <w:rFonts w:ascii="Arial" w:hAnsi="Arial" w:cs="Arial"/>
          <w:sz w:val="22"/>
          <w:szCs w:val="22"/>
        </w:rPr>
      </w:pPr>
    </w:p>
    <w:p w14:paraId="18496721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53062AD7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2EA64962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3C59EED2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612BCD4C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686FC2BC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228E963E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53268A3C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0892051B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64DA8019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2D712E21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6A0362CE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1EF2693B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54BBC197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41FEB0CC" w14:textId="77777777" w:rsidR="00861BBD" w:rsidRPr="002F21DC" w:rsidRDefault="00861BBD" w:rsidP="00861BBD">
      <w:pPr>
        <w:rPr>
          <w:rFonts w:ascii="Arial" w:hAnsi="Arial" w:cs="Arial"/>
          <w:sz w:val="22"/>
          <w:szCs w:val="22"/>
        </w:rPr>
      </w:pPr>
    </w:p>
    <w:p w14:paraId="62D14E03" w14:textId="77777777" w:rsidR="00861BBD" w:rsidRDefault="00861BBD" w:rsidP="00861BBD">
      <w:pPr>
        <w:rPr>
          <w:rFonts w:ascii="Arial" w:hAnsi="Arial" w:cs="Arial"/>
          <w:sz w:val="22"/>
          <w:szCs w:val="22"/>
        </w:rPr>
      </w:pPr>
    </w:p>
    <w:p w14:paraId="12AAA302" w14:textId="77777777" w:rsidR="00861BBD" w:rsidRDefault="00861BBD" w:rsidP="00861BBD">
      <w:pPr>
        <w:rPr>
          <w:rFonts w:ascii="Arial" w:hAnsi="Arial" w:cs="Arial"/>
          <w:sz w:val="22"/>
          <w:szCs w:val="22"/>
        </w:rPr>
      </w:pPr>
    </w:p>
    <w:p w14:paraId="373C3601" w14:textId="77777777" w:rsidR="00861BBD" w:rsidRDefault="00861BBD" w:rsidP="00861BBD">
      <w:pPr>
        <w:rPr>
          <w:rFonts w:ascii="Arial" w:hAnsi="Arial" w:cs="Arial"/>
          <w:sz w:val="22"/>
          <w:szCs w:val="22"/>
        </w:rPr>
      </w:pPr>
    </w:p>
    <w:p w14:paraId="1BF099A2" w14:textId="77777777" w:rsidR="00861BBD" w:rsidRDefault="00861BBD" w:rsidP="00861BBD">
      <w:pPr>
        <w:rPr>
          <w:rFonts w:ascii="Arial" w:hAnsi="Arial" w:cs="Arial"/>
          <w:sz w:val="22"/>
          <w:szCs w:val="22"/>
        </w:rPr>
      </w:pPr>
    </w:p>
    <w:p w14:paraId="7842AA73" w14:textId="77777777" w:rsidR="00861BBD" w:rsidRDefault="00861BBD" w:rsidP="00861BBD">
      <w:pPr>
        <w:rPr>
          <w:rFonts w:ascii="Arial" w:hAnsi="Arial" w:cs="Arial"/>
          <w:sz w:val="22"/>
          <w:szCs w:val="22"/>
        </w:rPr>
      </w:pPr>
    </w:p>
    <w:p w14:paraId="6A46A9DA" w14:textId="77777777" w:rsidR="00861BBD" w:rsidRDefault="00861BBD" w:rsidP="00861BBD">
      <w:pPr>
        <w:rPr>
          <w:rFonts w:ascii="Arial" w:hAnsi="Arial" w:cs="Arial"/>
          <w:sz w:val="22"/>
          <w:szCs w:val="22"/>
        </w:rPr>
      </w:pPr>
    </w:p>
    <w:p w14:paraId="3D3E4835" w14:textId="77777777" w:rsidR="00861BBD" w:rsidRDefault="00861BBD" w:rsidP="00861BBD">
      <w:pPr>
        <w:jc w:val="center"/>
        <w:rPr>
          <w:rFonts w:ascii="Arial" w:hAnsi="Arial" w:cs="Arial"/>
          <w:b/>
          <w:szCs w:val="22"/>
          <w:highlight w:val="cyan"/>
          <w:u w:val="single"/>
        </w:rPr>
      </w:pPr>
    </w:p>
    <w:p w14:paraId="22290E96" w14:textId="77777777" w:rsidR="00C63963" w:rsidRDefault="00C63963" w:rsidP="00861BBD">
      <w:pPr>
        <w:jc w:val="center"/>
        <w:rPr>
          <w:rFonts w:ascii="Arial" w:hAnsi="Arial" w:cs="Arial"/>
          <w:b/>
          <w:szCs w:val="22"/>
          <w:highlight w:val="cyan"/>
          <w:u w:val="single"/>
        </w:rPr>
      </w:pPr>
    </w:p>
    <w:p w14:paraId="33EEF1FA" w14:textId="058D8B63" w:rsidR="00861BBD" w:rsidRPr="00D229E1" w:rsidRDefault="00861BBD" w:rsidP="00861BBD">
      <w:pPr>
        <w:jc w:val="center"/>
        <w:rPr>
          <w:rFonts w:ascii="Arial" w:hAnsi="Arial" w:cs="Arial"/>
          <w:szCs w:val="22"/>
          <w:u w:val="single"/>
        </w:rPr>
      </w:pPr>
      <w:r w:rsidRPr="00D229E1">
        <w:rPr>
          <w:rFonts w:ascii="Arial" w:hAnsi="Arial" w:cs="Arial"/>
          <w:b/>
          <w:szCs w:val="22"/>
          <w:highlight w:val="cyan"/>
          <w:u w:val="single"/>
        </w:rPr>
        <w:lastRenderedPageBreak/>
        <w:t>Ext</w:t>
      </w:r>
      <w:r w:rsidRPr="00861BBD">
        <w:rPr>
          <w:rFonts w:ascii="Arial" w:hAnsi="Arial" w:cs="Arial"/>
          <w:b/>
          <w:szCs w:val="22"/>
          <w:u w:val="single"/>
        </w:rPr>
        <w:t>:</w:t>
      </w:r>
      <w:r w:rsidRPr="00861BBD">
        <w:rPr>
          <w:rFonts w:ascii="Arial" w:hAnsi="Arial" w:cs="Arial"/>
          <w:szCs w:val="22"/>
          <w:u w:val="single"/>
        </w:rPr>
        <w:t xml:space="preserve"> For each of the stages of 4 stages of the economic cycle (boom, slowdown, recovery, recession), describe what is happening to the 4 macro objectives (inflation, growth, U and </w:t>
      </w:r>
      <w:proofErr w:type="spellStart"/>
      <w:r w:rsidRPr="00861BBD">
        <w:rPr>
          <w:rFonts w:ascii="Arial" w:hAnsi="Arial" w:cs="Arial"/>
          <w:szCs w:val="22"/>
          <w:u w:val="single"/>
        </w:rPr>
        <w:t>BoP</w:t>
      </w:r>
      <w:proofErr w:type="spellEnd"/>
      <w:r w:rsidRPr="00861BBD">
        <w:rPr>
          <w:rFonts w:ascii="Arial" w:hAnsi="Arial" w:cs="Arial"/>
          <w:szCs w:val="22"/>
          <w:u w:val="single"/>
        </w:rPr>
        <w:t>)</w:t>
      </w:r>
    </w:p>
    <w:p w14:paraId="70C5DF3B" w14:textId="77777777" w:rsidR="00861BBD" w:rsidRDefault="00861BBD" w:rsidP="00861BBD">
      <w:pPr>
        <w:rPr>
          <w:rFonts w:ascii="Arial" w:hAnsi="Arial" w:cs="Arial"/>
          <w:szCs w:val="22"/>
        </w:rPr>
      </w:pPr>
    </w:p>
    <w:p w14:paraId="7211CB59" w14:textId="77777777" w:rsidR="00861BBD" w:rsidRDefault="00861BBD" w:rsidP="00861BBD">
      <w:pPr>
        <w:jc w:val="center"/>
        <w:rPr>
          <w:rFonts w:ascii="Arial" w:hAnsi="Arial" w:cs="Arial"/>
          <w:szCs w:val="22"/>
        </w:rPr>
      </w:pPr>
      <w:r w:rsidRPr="00D229E1">
        <w:rPr>
          <w:rFonts w:ascii="Arial" w:hAnsi="Arial" w:cs="Arial"/>
          <w:noProof/>
          <w:szCs w:val="22"/>
        </w:rPr>
        <w:drawing>
          <wp:inline distT="0" distB="0" distL="0" distR="0" wp14:anchorId="550911CE" wp14:editId="7FBA37DC">
            <wp:extent cx="6384155" cy="4667250"/>
            <wp:effectExtent l="19050" t="19050" r="17145" b="190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961" t="7533" r="13364" b="3217"/>
                    <a:stretch/>
                  </pic:blipFill>
                  <pic:spPr bwMode="auto">
                    <a:xfrm>
                      <a:off x="0" y="0"/>
                      <a:ext cx="6429551" cy="470043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30B58" w14:textId="77777777" w:rsidR="00861BBD" w:rsidRPr="00D229E1" w:rsidRDefault="00861BBD" w:rsidP="00861BBD">
      <w:pPr>
        <w:rPr>
          <w:rFonts w:ascii="Arial" w:hAnsi="Arial" w:cs="Arial"/>
          <w:szCs w:val="22"/>
        </w:rPr>
      </w:pPr>
    </w:p>
    <w:p w14:paraId="02C70C1C" w14:textId="77777777" w:rsidR="00861BBD" w:rsidRPr="00D229E1" w:rsidRDefault="00861BBD" w:rsidP="00861BBD">
      <w:pPr>
        <w:rPr>
          <w:rFonts w:ascii="Arial" w:hAnsi="Arial" w:cs="Arial"/>
          <w:szCs w:val="22"/>
        </w:rPr>
      </w:pPr>
    </w:p>
    <w:tbl>
      <w:tblPr>
        <w:tblStyle w:val="TableGrid"/>
        <w:tblW w:w="11070" w:type="dxa"/>
        <w:tblInd w:w="-286" w:type="dxa"/>
        <w:tblLook w:val="04A0" w:firstRow="1" w:lastRow="0" w:firstColumn="1" w:lastColumn="0" w:noHBand="0" w:noVBand="1"/>
      </w:tblPr>
      <w:tblGrid>
        <w:gridCol w:w="5580"/>
        <w:gridCol w:w="5490"/>
      </w:tblGrid>
      <w:tr w:rsidR="00861BBD" w14:paraId="20DE131B" w14:textId="77777777" w:rsidTr="00861BBD">
        <w:tc>
          <w:tcPr>
            <w:tcW w:w="5580" w:type="dxa"/>
          </w:tcPr>
          <w:p w14:paraId="2928392F" w14:textId="77777777" w:rsidR="00861BBD" w:rsidRPr="00913F00" w:rsidRDefault="00861BBD" w:rsidP="00861BBD">
            <w:pPr>
              <w:jc w:val="center"/>
              <w:rPr>
                <w:rFonts w:ascii="Arial" w:hAnsi="Arial" w:cs="Arial"/>
                <w:b/>
                <w:szCs w:val="22"/>
                <w:u w:val="single"/>
              </w:rPr>
            </w:pPr>
            <w:r w:rsidRPr="00913F00">
              <w:rPr>
                <w:rFonts w:ascii="Arial" w:hAnsi="Arial" w:cs="Arial"/>
                <w:b/>
                <w:szCs w:val="22"/>
                <w:u w:val="single"/>
              </w:rPr>
              <w:t>Boom</w:t>
            </w:r>
          </w:p>
          <w:p w14:paraId="07267D99" w14:textId="77777777" w:rsidR="00861BBD" w:rsidRPr="001B51A0" w:rsidRDefault="00861BBD" w:rsidP="00861BBD">
            <w:pPr>
              <w:rPr>
                <w:rFonts w:ascii="Arial" w:hAnsi="Arial" w:cs="Arial"/>
                <w:sz w:val="22"/>
                <w:szCs w:val="22"/>
              </w:rPr>
            </w:pPr>
            <w:r w:rsidRPr="00B741AF">
              <w:rPr>
                <w:rFonts w:ascii="Arial" w:hAnsi="Arial" w:cs="Arial"/>
                <w:b/>
                <w:sz w:val="22"/>
                <w:szCs w:val="22"/>
              </w:rPr>
              <w:t>Inflation</w:t>
            </w:r>
            <w:r w:rsidRPr="001B51A0">
              <w:rPr>
                <w:rFonts w:ascii="Arial" w:hAnsi="Arial" w:cs="Arial"/>
                <w:sz w:val="22"/>
                <w:szCs w:val="22"/>
              </w:rPr>
              <w:t>: Generally, above target (2% CPI) and rising</w:t>
            </w:r>
          </w:p>
          <w:p w14:paraId="6AACFF91" w14:textId="77777777" w:rsidR="00861BBD" w:rsidRPr="00D229E1" w:rsidRDefault="00861BBD" w:rsidP="00861BBD">
            <w:pPr>
              <w:rPr>
                <w:rFonts w:ascii="Arial" w:hAnsi="Arial" w:cs="Arial"/>
                <w:b/>
                <w:szCs w:val="22"/>
              </w:rPr>
            </w:pPr>
          </w:p>
          <w:p w14:paraId="09D5453B" w14:textId="77777777" w:rsidR="00861BBD" w:rsidRDefault="00861BBD" w:rsidP="00861BB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CD9CF5" w14:textId="77777777" w:rsidR="00861BBD" w:rsidRDefault="00861BBD" w:rsidP="00861BB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0B4981" w14:textId="77777777" w:rsidR="00861BBD" w:rsidRDefault="00861BBD" w:rsidP="00861BBD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0FC648" w14:textId="77777777" w:rsidR="00861BBD" w:rsidRDefault="00861BBD" w:rsidP="00861BB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36B1FD" w14:textId="77777777" w:rsidR="00861BBD" w:rsidRDefault="00861BBD" w:rsidP="00861BBD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571E17" w14:textId="77777777" w:rsidR="00861BBD" w:rsidRDefault="00861BBD" w:rsidP="00861BBD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2A1066" w14:textId="77777777" w:rsidR="00861BBD" w:rsidRPr="00D229E1" w:rsidRDefault="00861BBD" w:rsidP="00861BBD">
            <w:pPr>
              <w:rPr>
                <w:rFonts w:ascii="Arial" w:hAnsi="Arial" w:cs="Arial"/>
                <w:b/>
                <w:szCs w:val="22"/>
              </w:rPr>
            </w:pPr>
          </w:p>
          <w:p w14:paraId="02C4142A" w14:textId="77777777" w:rsidR="00861BBD" w:rsidRPr="00D229E1" w:rsidRDefault="00861BBD" w:rsidP="00861BBD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5490" w:type="dxa"/>
          </w:tcPr>
          <w:p w14:paraId="37465372" w14:textId="77777777" w:rsidR="00861BBD" w:rsidRPr="00913F00" w:rsidRDefault="00861BBD" w:rsidP="00861BBD">
            <w:pPr>
              <w:jc w:val="center"/>
              <w:rPr>
                <w:rFonts w:ascii="Arial" w:hAnsi="Arial" w:cs="Arial"/>
                <w:b/>
                <w:szCs w:val="22"/>
                <w:u w:val="single"/>
              </w:rPr>
            </w:pPr>
            <w:r w:rsidRPr="00913F00">
              <w:rPr>
                <w:rFonts w:ascii="Arial" w:hAnsi="Arial" w:cs="Arial"/>
                <w:b/>
                <w:szCs w:val="22"/>
                <w:u w:val="single"/>
              </w:rPr>
              <w:t>Slowdown</w:t>
            </w:r>
          </w:p>
          <w:p w14:paraId="1FFBFB22" w14:textId="77777777" w:rsidR="00861BBD" w:rsidRPr="001B51A0" w:rsidRDefault="00861BBD" w:rsidP="00861BBD">
            <w:pPr>
              <w:rPr>
                <w:rFonts w:ascii="Arial" w:hAnsi="Arial" w:cs="Arial"/>
                <w:sz w:val="22"/>
                <w:szCs w:val="22"/>
              </w:rPr>
            </w:pPr>
            <w:r w:rsidRPr="00B741AF">
              <w:rPr>
                <w:rFonts w:ascii="Arial" w:hAnsi="Arial" w:cs="Arial"/>
                <w:b/>
                <w:sz w:val="22"/>
                <w:szCs w:val="22"/>
              </w:rPr>
              <w:t>U:</w:t>
            </w:r>
            <w:r>
              <w:rPr>
                <w:rFonts w:ascii="Arial" w:hAnsi="Arial" w:cs="Arial"/>
                <w:sz w:val="22"/>
                <w:szCs w:val="22"/>
              </w:rPr>
              <w:t xml:space="preserve"> Generally fairly low level of U, but beginning to rise</w:t>
            </w:r>
          </w:p>
        </w:tc>
      </w:tr>
      <w:tr w:rsidR="00861BBD" w14:paraId="7F161533" w14:textId="77777777" w:rsidTr="00861BBD">
        <w:tc>
          <w:tcPr>
            <w:tcW w:w="5580" w:type="dxa"/>
          </w:tcPr>
          <w:p w14:paraId="028FBECA" w14:textId="77777777" w:rsidR="00861BBD" w:rsidRPr="00913F00" w:rsidRDefault="00861BBD" w:rsidP="00861BBD">
            <w:pPr>
              <w:jc w:val="center"/>
              <w:rPr>
                <w:rFonts w:ascii="Arial" w:hAnsi="Arial" w:cs="Arial"/>
                <w:b/>
                <w:szCs w:val="22"/>
                <w:u w:val="single"/>
              </w:rPr>
            </w:pPr>
            <w:r w:rsidRPr="00913F00">
              <w:rPr>
                <w:rFonts w:ascii="Arial" w:hAnsi="Arial" w:cs="Arial"/>
                <w:b/>
                <w:szCs w:val="22"/>
                <w:u w:val="single"/>
              </w:rPr>
              <w:t>Recession</w:t>
            </w:r>
          </w:p>
          <w:p w14:paraId="5F9705E6" w14:textId="77777777" w:rsidR="00861BBD" w:rsidRPr="001B51A0" w:rsidRDefault="00861BBD" w:rsidP="00861BB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741AF">
              <w:rPr>
                <w:rFonts w:ascii="Arial" w:hAnsi="Arial" w:cs="Arial"/>
                <w:b/>
                <w:sz w:val="22"/>
                <w:szCs w:val="22"/>
              </w:rPr>
              <w:t>BoP</w:t>
            </w:r>
            <w:proofErr w:type="spellEnd"/>
            <w:r w:rsidRPr="00B741AF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Low level of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iMports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due lack of disposal income. High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eXports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due to low inflation/deflation  </w:t>
            </w:r>
          </w:p>
          <w:p w14:paraId="3FCA4371" w14:textId="77777777" w:rsidR="00861BBD" w:rsidRPr="00D229E1" w:rsidRDefault="00861BBD" w:rsidP="00861BBD">
            <w:pPr>
              <w:jc w:val="center"/>
              <w:rPr>
                <w:rFonts w:ascii="Arial" w:hAnsi="Arial" w:cs="Arial"/>
                <w:b/>
                <w:szCs w:val="22"/>
              </w:rPr>
            </w:pPr>
          </w:p>
          <w:p w14:paraId="4D8A0C55" w14:textId="77777777" w:rsidR="00861BBD" w:rsidRPr="00D229E1" w:rsidRDefault="00861BBD" w:rsidP="00861BBD">
            <w:pPr>
              <w:jc w:val="center"/>
              <w:rPr>
                <w:rFonts w:ascii="Arial" w:hAnsi="Arial" w:cs="Arial"/>
                <w:b/>
                <w:szCs w:val="22"/>
              </w:rPr>
            </w:pPr>
          </w:p>
          <w:p w14:paraId="44080141" w14:textId="77777777" w:rsidR="00861BBD" w:rsidRPr="00D229E1" w:rsidRDefault="00861BBD" w:rsidP="00861BBD">
            <w:pPr>
              <w:jc w:val="center"/>
              <w:rPr>
                <w:rFonts w:ascii="Arial" w:hAnsi="Arial" w:cs="Arial"/>
                <w:b/>
                <w:szCs w:val="22"/>
              </w:rPr>
            </w:pPr>
          </w:p>
          <w:p w14:paraId="0224F56E" w14:textId="77777777" w:rsidR="00861BBD" w:rsidRPr="00D229E1" w:rsidRDefault="00861BBD" w:rsidP="00861BBD">
            <w:pPr>
              <w:jc w:val="center"/>
              <w:rPr>
                <w:rFonts w:ascii="Arial" w:hAnsi="Arial" w:cs="Arial"/>
                <w:b/>
                <w:szCs w:val="22"/>
              </w:rPr>
            </w:pPr>
          </w:p>
          <w:p w14:paraId="5EE83621" w14:textId="77777777" w:rsidR="00861BBD" w:rsidRPr="00D229E1" w:rsidRDefault="00861BBD" w:rsidP="00861BBD">
            <w:pPr>
              <w:jc w:val="center"/>
              <w:rPr>
                <w:rFonts w:ascii="Arial" w:hAnsi="Arial" w:cs="Arial"/>
                <w:b/>
                <w:szCs w:val="22"/>
              </w:rPr>
            </w:pPr>
          </w:p>
          <w:p w14:paraId="0D718089" w14:textId="77777777" w:rsidR="00861BBD" w:rsidRPr="00D229E1" w:rsidRDefault="00861BBD" w:rsidP="00861BBD">
            <w:pPr>
              <w:jc w:val="center"/>
              <w:rPr>
                <w:rFonts w:ascii="Arial" w:hAnsi="Arial" w:cs="Arial"/>
                <w:b/>
                <w:szCs w:val="22"/>
              </w:rPr>
            </w:pPr>
          </w:p>
          <w:p w14:paraId="565CCB81" w14:textId="77777777" w:rsidR="00861BBD" w:rsidRPr="00D229E1" w:rsidRDefault="00861BBD" w:rsidP="00861BBD">
            <w:pPr>
              <w:rPr>
                <w:rFonts w:ascii="Arial" w:hAnsi="Arial" w:cs="Arial"/>
                <w:b/>
                <w:szCs w:val="22"/>
              </w:rPr>
            </w:pPr>
          </w:p>
          <w:p w14:paraId="40F7F57F" w14:textId="77777777" w:rsidR="00861BBD" w:rsidRPr="00D229E1" w:rsidRDefault="00861BBD" w:rsidP="00861BBD">
            <w:pPr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5490" w:type="dxa"/>
          </w:tcPr>
          <w:p w14:paraId="0391D69E" w14:textId="77777777" w:rsidR="00861BBD" w:rsidRPr="00913F00" w:rsidRDefault="00861BBD" w:rsidP="00861BBD">
            <w:pPr>
              <w:jc w:val="center"/>
              <w:rPr>
                <w:rFonts w:ascii="Arial" w:hAnsi="Arial" w:cs="Arial"/>
                <w:b/>
                <w:szCs w:val="22"/>
                <w:u w:val="single"/>
              </w:rPr>
            </w:pPr>
            <w:r w:rsidRPr="00913F00">
              <w:rPr>
                <w:rFonts w:ascii="Arial" w:hAnsi="Arial" w:cs="Arial"/>
                <w:b/>
                <w:szCs w:val="22"/>
                <w:u w:val="single"/>
              </w:rPr>
              <w:t>Recovery</w:t>
            </w:r>
          </w:p>
          <w:p w14:paraId="0CE317D6" w14:textId="77777777" w:rsidR="00861BBD" w:rsidRPr="001B51A0" w:rsidRDefault="00861BBD" w:rsidP="00861BBD">
            <w:pPr>
              <w:rPr>
                <w:rFonts w:ascii="Arial" w:hAnsi="Arial" w:cs="Arial"/>
                <w:sz w:val="22"/>
                <w:szCs w:val="22"/>
              </w:rPr>
            </w:pPr>
            <w:r w:rsidRPr="00B741AF">
              <w:rPr>
                <w:rFonts w:ascii="Arial" w:hAnsi="Arial" w:cs="Arial"/>
                <w:b/>
                <w:sz w:val="22"/>
                <w:szCs w:val="22"/>
              </w:rPr>
              <w:t>Economic Growth:</w:t>
            </w:r>
            <w:r>
              <w:rPr>
                <w:rFonts w:ascii="Arial" w:hAnsi="Arial" w:cs="Arial"/>
                <w:sz w:val="22"/>
                <w:szCs w:val="22"/>
              </w:rPr>
              <w:t xml:space="preserve"> Turning positive, on the rise</w:t>
            </w:r>
          </w:p>
        </w:tc>
      </w:tr>
    </w:tbl>
    <w:p w14:paraId="6E1283E1" w14:textId="2C88909C" w:rsidR="00A471B7" w:rsidRPr="00A471B7" w:rsidRDefault="00A471B7" w:rsidP="00A471B7">
      <w:pPr>
        <w:rPr>
          <w:rFonts w:ascii="Arial" w:hAnsi="Arial" w:cs="Arial"/>
          <w:sz w:val="22"/>
          <w:u w:val="single"/>
        </w:rPr>
      </w:pPr>
      <w:r w:rsidRPr="00A471B7">
        <w:rPr>
          <w:rFonts w:ascii="Arial" w:hAnsi="Arial" w:cs="Arial"/>
          <w:b/>
          <w:sz w:val="22"/>
          <w:highlight w:val="cyan"/>
          <w:u w:val="single"/>
        </w:rPr>
        <w:lastRenderedPageBreak/>
        <w:t>Activity 4</w:t>
      </w:r>
      <w:r>
        <w:rPr>
          <w:rFonts w:ascii="Arial" w:hAnsi="Arial" w:cs="Arial"/>
          <w:sz w:val="22"/>
          <w:u w:val="single"/>
        </w:rPr>
        <w:t>: Using a monetarist/classical AD</w:t>
      </w:r>
      <w:r w:rsidRPr="00A471B7">
        <w:rPr>
          <w:rFonts w:ascii="Arial" w:hAnsi="Arial" w:cs="Arial"/>
          <w:sz w:val="22"/>
          <w:u w:val="single"/>
        </w:rPr>
        <w:t xml:space="preserve">AS </w:t>
      </w:r>
      <w:r>
        <w:rPr>
          <w:rFonts w:ascii="Arial" w:hAnsi="Arial" w:cs="Arial"/>
          <w:sz w:val="22"/>
          <w:u w:val="single"/>
        </w:rPr>
        <w:t>diagram,</w:t>
      </w:r>
      <w:r w:rsidRPr="00A471B7">
        <w:rPr>
          <w:rFonts w:ascii="Arial" w:hAnsi="Arial" w:cs="Arial"/>
          <w:sz w:val="22"/>
          <w:u w:val="single"/>
        </w:rPr>
        <w:t xml:space="preserve"> fill in the missing words in the text below </w:t>
      </w:r>
    </w:p>
    <w:p w14:paraId="575A31CB" w14:textId="7D1570EE" w:rsidR="00A471B7" w:rsidRDefault="007E5F32" w:rsidP="00A471B7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510975E" wp14:editId="72BAC828">
                <wp:simplePos x="0" y="0"/>
                <wp:positionH relativeFrom="column">
                  <wp:posOffset>3048000</wp:posOffset>
                </wp:positionH>
                <wp:positionV relativeFrom="paragraph">
                  <wp:posOffset>86995</wp:posOffset>
                </wp:positionV>
                <wp:extent cx="3724275" cy="4524375"/>
                <wp:effectExtent l="0" t="0" r="28575" b="2857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452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ADAB8" w14:textId="77777777" w:rsidR="00C63963" w:rsidRPr="00A471B7" w:rsidRDefault="00C63963" w:rsidP="007E5F3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Theme="minorHAnsi" w:hAnsiTheme="minorHAnsi" w:cs="Calibri"/>
                                <w:b/>
                                <w:sz w:val="22"/>
                                <w:szCs w:val="20"/>
                                <w:u w:val="single"/>
                              </w:rPr>
                            </w:pPr>
                            <w:r w:rsidRPr="00A471B7">
                              <w:rPr>
                                <w:rFonts w:asciiTheme="minorHAnsi" w:hAnsiTheme="minorHAnsi" w:cs="Calibri"/>
                                <w:b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>Point A:</w:t>
                            </w:r>
                          </w:p>
                          <w:p w14:paraId="761EE3BE" w14:textId="029D9E92" w:rsidR="00C63963" w:rsidRPr="00A471B7" w:rsidRDefault="00C63963" w:rsidP="007E5F3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Theme="minorHAnsi" w:hAnsiTheme="minorHAnsi" w:cs="Calibri"/>
                                <w:sz w:val="22"/>
                                <w:szCs w:val="20"/>
                              </w:rPr>
                            </w:pP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The economy is in long run equilibrium as here are no inflationary pressures</w:t>
                            </w:r>
                            <w:r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="Calibri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Assuming</w:t>
                            </w: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 AD increases (perhaps G is increased)</w:t>
                            </w:r>
                            <w:r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,</w:t>
                            </w: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 AD shifts from AD1 to AD2……..</w:t>
                            </w:r>
                          </w:p>
                          <w:p w14:paraId="1A13F40D" w14:textId="77777777" w:rsidR="00C63963" w:rsidRPr="00A471B7" w:rsidRDefault="00C63963" w:rsidP="007E5F3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Theme="minorHAnsi" w:hAnsiTheme="minorHAnsi" w:cs="Calibri"/>
                                <w:b/>
                                <w:sz w:val="22"/>
                                <w:szCs w:val="20"/>
                                <w:u w:val="single"/>
                              </w:rPr>
                            </w:pPr>
                            <w:r w:rsidRPr="00A471B7">
                              <w:rPr>
                                <w:rFonts w:asciiTheme="minorHAnsi" w:hAnsiTheme="minorHAnsi" w:cs="Calibri"/>
                                <w:b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>Point B:</w:t>
                            </w:r>
                          </w:p>
                          <w:p w14:paraId="0A864C4D" w14:textId="77777777" w:rsidR="00C63963" w:rsidRPr="00A471B7" w:rsidRDefault="00C63963" w:rsidP="007E5F3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Theme="minorHAnsi" w:hAnsiTheme="minorHAnsi" w:cs="Calibri"/>
                                <w:sz w:val="22"/>
                                <w:szCs w:val="20"/>
                              </w:rPr>
                            </w:pP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The economy is no longer in ____________________.</w:t>
                            </w:r>
                          </w:p>
                          <w:p w14:paraId="5D264C46" w14:textId="440D956E" w:rsidR="00C63963" w:rsidRPr="00A471B7" w:rsidRDefault="00C63963" w:rsidP="007E5F3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Theme="minorHAnsi" w:hAnsiTheme="minorHAnsi" w:cs="Calibri"/>
                                <w:sz w:val="22"/>
                                <w:szCs w:val="20"/>
                              </w:rPr>
                            </w:pP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There is a _________</w:t>
                            </w:r>
                            <w:r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__</w:t>
                            </w: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__ output gap</w:t>
                            </w:r>
                            <w:r>
                              <w:rPr>
                                <w:rFonts w:asciiTheme="minorHAnsi" w:hAnsiTheme="minorHAnsi" w:cs="Calibri"/>
                                <w:sz w:val="22"/>
                                <w:szCs w:val="20"/>
                              </w:rPr>
                              <w:t xml:space="preserve"> and the</w:t>
                            </w: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 economy is boomin</w:t>
                            </w:r>
                            <w:r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g. Y has increased and ________________ inflation has occurred</w:t>
                            </w: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At this point, </w:t>
                            </w: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___</w:t>
                            </w: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 will be very low.</w:t>
                            </w:r>
                          </w:p>
                          <w:p w14:paraId="2148F5AB" w14:textId="77777777" w:rsidR="00C63963" w:rsidRPr="00A471B7" w:rsidRDefault="00C63963" w:rsidP="007E5F3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Theme="minorHAnsi" w:hAnsiTheme="minorHAnsi" w:cs="Calibri"/>
                                <w:b/>
                                <w:sz w:val="22"/>
                                <w:szCs w:val="20"/>
                                <w:u w:val="single"/>
                              </w:rPr>
                            </w:pPr>
                            <w:r w:rsidRPr="00A471B7">
                              <w:rPr>
                                <w:rFonts w:asciiTheme="minorHAnsi" w:hAnsiTheme="minorHAnsi" w:cs="Calibri"/>
                                <w:b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>Point C:</w:t>
                            </w:r>
                          </w:p>
                          <w:p w14:paraId="07056B9B" w14:textId="582A7586" w:rsidR="00C63963" w:rsidRPr="00A471B7" w:rsidRDefault="00C63963" w:rsidP="007E5F3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Theme="minorHAnsi" w:hAnsiTheme="minorHAnsi" w:cs="Calibri"/>
                                <w:sz w:val="22"/>
                                <w:szCs w:val="20"/>
                              </w:rPr>
                            </w:pP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Wage rates increase, causing __________</w:t>
                            </w:r>
                            <w:r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____</w:t>
                            </w: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_ inflation. </w:t>
                            </w:r>
                          </w:p>
                          <w:p w14:paraId="2979CA59" w14:textId="044E2BA5" w:rsidR="00C63963" w:rsidRPr="00A471B7" w:rsidRDefault="00C63963" w:rsidP="007E5F3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Theme="minorHAnsi" w:hAnsiTheme="minorHAnsi" w:cs="Calibri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SRAS therefore shifts</w:t>
                            </w: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 SRAS1 to SRAS2</w:t>
                            </w:r>
                            <w:r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 and there is _______ output gap.</w:t>
                            </w:r>
                            <w:r>
                              <w:rPr>
                                <w:rFonts w:asciiTheme="minorHAnsi" w:hAnsiTheme="minorHAnsi" w:cs="Calibri"/>
                                <w:sz w:val="22"/>
                                <w:szCs w:val="20"/>
                              </w:rPr>
                              <w:t xml:space="preserve"> At point C, </w:t>
                            </w:r>
                            <w:r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t</w:t>
                            </w: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he economy is</w:t>
                            </w:r>
                            <w:r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 back</w:t>
                            </w:r>
                            <w:r w:rsidRPr="00A471B7"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 in _______</w:t>
                            </w:r>
                            <w:r>
                              <w:rPr>
                                <w:rFonts w:asciiTheme="minorHAnsi" w:hAnsiTheme="minorHAnsi" w:cs="Calibri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>__________.</w:t>
                            </w:r>
                          </w:p>
                          <w:p w14:paraId="40548848" w14:textId="05F7F951" w:rsidR="00C63963" w:rsidRPr="007E5F32" w:rsidRDefault="00C63963" w:rsidP="007E5F32">
                            <w:pPr>
                              <w:jc w:val="center"/>
                              <w:rPr>
                                <w:rFonts w:asciiTheme="minorHAnsi" w:hAnsiTheme="minorHAnsi" w:cs="Calibri"/>
                                <w:i/>
                                <w:sz w:val="22"/>
                                <w:szCs w:val="20"/>
                              </w:rPr>
                            </w:pPr>
                            <w:r w:rsidRPr="007E5F32">
                              <w:rPr>
                                <w:rFonts w:asciiTheme="minorHAnsi" w:hAnsiTheme="minorHAnsi" w:cs="Calibri"/>
                                <w:b/>
                                <w:sz w:val="22"/>
                                <w:szCs w:val="20"/>
                              </w:rPr>
                              <w:t>Words to use</w:t>
                            </w:r>
                            <w:r>
                              <w:rPr>
                                <w:rFonts w:asciiTheme="minorHAnsi" w:hAnsiTheme="minorHAnsi" w:cs="Calibri"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7E5F32">
                              <w:rPr>
                                <w:rFonts w:asciiTheme="minorHAnsi" w:hAnsiTheme="minorHAnsi" w:cs="Calibri"/>
                                <w:i/>
                                <w:sz w:val="22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Theme="minorHAnsi" w:hAnsiTheme="minorHAnsi" w:cs="Calibri"/>
                                <w:i/>
                                <w:sz w:val="22"/>
                                <w:szCs w:val="20"/>
                              </w:rPr>
                              <w:t>, equilibrium, positive, negative, cost-push, demand-pull, spare capacity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975E" id="Text Box 81" o:spid="_x0000_s1036" type="#_x0000_t202" style="position:absolute;margin-left:240pt;margin-top:6.85pt;width:293.25pt;height:35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">
                <v:textbox>
                  <w:txbxContent>
                    <w:p w14:paraId="568ADAB8" w14:textId="77777777" w:rsidR="00C63963" w:rsidRPr="00A471B7" w:rsidRDefault="00C63963" w:rsidP="007E5F3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  <w:rPr>
                          <w:rFonts w:asciiTheme="minorHAnsi" w:hAnsiTheme="minorHAnsi" w:cs="Calibri"/>
                          <w:b/>
                          <w:sz w:val="22"/>
                          <w:szCs w:val="20"/>
                          <w:u w:val="single"/>
                        </w:rPr>
                      </w:pPr>
                      <w:r w:rsidRPr="00A471B7">
                        <w:rPr>
                          <w:rFonts w:asciiTheme="minorHAnsi" w:hAnsiTheme="minorHAnsi" w:cs="Calibri"/>
                          <w:b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  <w:t>Point A:</w:t>
                      </w:r>
                    </w:p>
                    <w:p w14:paraId="761EE3BE" w14:textId="029D9E92" w:rsidR="00C63963" w:rsidRPr="00A471B7" w:rsidRDefault="00C63963" w:rsidP="007E5F3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  <w:rPr>
                          <w:rFonts w:asciiTheme="minorHAnsi" w:hAnsiTheme="minorHAnsi" w:cs="Calibri"/>
                          <w:sz w:val="22"/>
                          <w:szCs w:val="20"/>
                        </w:rPr>
                      </w:pP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The economy is in long run equilibrium as here are no inflationary pressures</w:t>
                      </w:r>
                      <w:r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.</w:t>
                      </w:r>
                      <w:r>
                        <w:rPr>
                          <w:rFonts w:asciiTheme="minorHAnsi" w:hAnsiTheme="minorHAnsi" w:cs="Calibri"/>
                          <w:sz w:val="22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Assuming</w:t>
                      </w: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 xml:space="preserve"> AD increases (perhaps G is increased)</w:t>
                      </w:r>
                      <w:r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,</w:t>
                      </w: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 xml:space="preserve"> AD shifts from AD1 to AD2……..</w:t>
                      </w:r>
                    </w:p>
                    <w:p w14:paraId="1A13F40D" w14:textId="77777777" w:rsidR="00C63963" w:rsidRPr="00A471B7" w:rsidRDefault="00C63963" w:rsidP="007E5F3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  <w:rPr>
                          <w:rFonts w:asciiTheme="minorHAnsi" w:hAnsiTheme="minorHAnsi" w:cs="Calibri"/>
                          <w:b/>
                          <w:sz w:val="22"/>
                          <w:szCs w:val="20"/>
                          <w:u w:val="single"/>
                        </w:rPr>
                      </w:pPr>
                      <w:r w:rsidRPr="00A471B7">
                        <w:rPr>
                          <w:rFonts w:asciiTheme="minorHAnsi" w:hAnsiTheme="minorHAnsi" w:cs="Calibri"/>
                          <w:b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  <w:t>Point B:</w:t>
                      </w:r>
                    </w:p>
                    <w:p w14:paraId="0A864C4D" w14:textId="77777777" w:rsidR="00C63963" w:rsidRPr="00A471B7" w:rsidRDefault="00C63963" w:rsidP="007E5F3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  <w:rPr>
                          <w:rFonts w:asciiTheme="minorHAnsi" w:hAnsiTheme="minorHAnsi" w:cs="Calibri"/>
                          <w:sz w:val="22"/>
                          <w:szCs w:val="20"/>
                        </w:rPr>
                      </w:pP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The economy is no longer in ____________________.</w:t>
                      </w:r>
                    </w:p>
                    <w:p w14:paraId="5D264C46" w14:textId="440D956E" w:rsidR="00C63963" w:rsidRPr="00A471B7" w:rsidRDefault="00C63963" w:rsidP="007E5F3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  <w:rPr>
                          <w:rFonts w:asciiTheme="minorHAnsi" w:hAnsiTheme="minorHAnsi" w:cs="Calibri"/>
                          <w:sz w:val="22"/>
                          <w:szCs w:val="20"/>
                        </w:rPr>
                      </w:pP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There is a _________</w:t>
                      </w:r>
                      <w:r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__</w:t>
                      </w: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__ output gap</w:t>
                      </w:r>
                      <w:r>
                        <w:rPr>
                          <w:rFonts w:asciiTheme="minorHAnsi" w:hAnsiTheme="minorHAnsi" w:cs="Calibri"/>
                          <w:sz w:val="22"/>
                          <w:szCs w:val="20"/>
                        </w:rPr>
                        <w:t xml:space="preserve"> and the</w:t>
                      </w: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 xml:space="preserve"> economy is boomin</w:t>
                      </w:r>
                      <w:r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g. Y has increased and ________________ inflation has occurred</w:t>
                      </w: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 xml:space="preserve">. </w:t>
                      </w:r>
                      <w:r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 xml:space="preserve">At this point, </w:t>
                      </w: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______________</w:t>
                      </w:r>
                      <w:r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___</w:t>
                      </w: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 xml:space="preserve"> will be very low.</w:t>
                      </w:r>
                    </w:p>
                    <w:p w14:paraId="2148F5AB" w14:textId="77777777" w:rsidR="00C63963" w:rsidRPr="00A471B7" w:rsidRDefault="00C63963" w:rsidP="007E5F3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  <w:rPr>
                          <w:rFonts w:asciiTheme="minorHAnsi" w:hAnsiTheme="minorHAnsi" w:cs="Calibri"/>
                          <w:b/>
                          <w:sz w:val="22"/>
                          <w:szCs w:val="20"/>
                          <w:u w:val="single"/>
                        </w:rPr>
                      </w:pPr>
                      <w:r w:rsidRPr="00A471B7">
                        <w:rPr>
                          <w:rFonts w:asciiTheme="minorHAnsi" w:hAnsiTheme="minorHAnsi" w:cs="Calibri"/>
                          <w:b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  <w:t>Point C:</w:t>
                      </w:r>
                    </w:p>
                    <w:p w14:paraId="07056B9B" w14:textId="582A7586" w:rsidR="00C63963" w:rsidRPr="00A471B7" w:rsidRDefault="00C63963" w:rsidP="007E5F3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  <w:rPr>
                          <w:rFonts w:asciiTheme="minorHAnsi" w:hAnsiTheme="minorHAnsi" w:cs="Calibri"/>
                          <w:sz w:val="22"/>
                          <w:szCs w:val="20"/>
                        </w:rPr>
                      </w:pP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Wage rates increase, causing __________</w:t>
                      </w:r>
                      <w:r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____</w:t>
                      </w: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 xml:space="preserve">_ inflation. </w:t>
                      </w:r>
                    </w:p>
                    <w:p w14:paraId="2979CA59" w14:textId="044E2BA5" w:rsidR="00C63963" w:rsidRPr="00A471B7" w:rsidRDefault="00C63963" w:rsidP="007E5F3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  <w:rPr>
                          <w:rFonts w:asciiTheme="minorHAnsi" w:hAnsiTheme="minorHAnsi" w:cs="Calibri"/>
                          <w:sz w:val="22"/>
                          <w:szCs w:val="20"/>
                        </w:rPr>
                      </w:pPr>
                      <w:r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SRAS therefore shifts</w:t>
                      </w: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 xml:space="preserve"> SRAS1 to SRAS2</w:t>
                      </w:r>
                      <w:r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 xml:space="preserve"> and there is _______ output gap.</w:t>
                      </w:r>
                      <w:r>
                        <w:rPr>
                          <w:rFonts w:asciiTheme="minorHAnsi" w:hAnsiTheme="minorHAnsi" w:cs="Calibri"/>
                          <w:sz w:val="22"/>
                          <w:szCs w:val="20"/>
                        </w:rPr>
                        <w:t xml:space="preserve"> At point C, </w:t>
                      </w:r>
                      <w:r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t</w:t>
                      </w: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he economy is</w:t>
                      </w:r>
                      <w:r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 xml:space="preserve"> back</w:t>
                      </w:r>
                      <w:r w:rsidRPr="00A471B7"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 xml:space="preserve"> in _______</w:t>
                      </w:r>
                      <w:r>
                        <w:rPr>
                          <w:rFonts w:asciiTheme="minorHAnsi" w:hAnsiTheme="minorHAnsi" w:cs="Calibri"/>
                          <w:bCs/>
                          <w:iCs/>
                          <w:color w:val="000000"/>
                          <w:kern w:val="24"/>
                          <w:sz w:val="22"/>
                          <w:szCs w:val="20"/>
                        </w:rPr>
                        <w:t>__________.</w:t>
                      </w:r>
                    </w:p>
                    <w:p w14:paraId="40548848" w14:textId="05F7F951" w:rsidR="00C63963" w:rsidRPr="007E5F32" w:rsidRDefault="00C63963" w:rsidP="007E5F32">
                      <w:pPr>
                        <w:jc w:val="center"/>
                        <w:rPr>
                          <w:rFonts w:asciiTheme="minorHAnsi" w:hAnsiTheme="minorHAnsi" w:cs="Calibri"/>
                          <w:i/>
                          <w:sz w:val="22"/>
                          <w:szCs w:val="20"/>
                        </w:rPr>
                      </w:pPr>
                      <w:r w:rsidRPr="007E5F32">
                        <w:rPr>
                          <w:rFonts w:asciiTheme="minorHAnsi" w:hAnsiTheme="minorHAnsi" w:cs="Calibri"/>
                          <w:b/>
                          <w:sz w:val="22"/>
                          <w:szCs w:val="20"/>
                        </w:rPr>
                        <w:t>Words to use</w:t>
                      </w:r>
                      <w:r>
                        <w:rPr>
                          <w:rFonts w:asciiTheme="minorHAnsi" w:hAnsiTheme="minorHAnsi" w:cs="Calibri"/>
                          <w:sz w:val="22"/>
                          <w:szCs w:val="20"/>
                        </w:rPr>
                        <w:t xml:space="preserve">: </w:t>
                      </w:r>
                      <w:r w:rsidRPr="007E5F32">
                        <w:rPr>
                          <w:rFonts w:asciiTheme="minorHAnsi" w:hAnsiTheme="minorHAnsi" w:cs="Calibri"/>
                          <w:i/>
                          <w:sz w:val="22"/>
                          <w:szCs w:val="20"/>
                        </w:rPr>
                        <w:t>no</w:t>
                      </w:r>
                      <w:r>
                        <w:rPr>
                          <w:rFonts w:asciiTheme="minorHAnsi" w:hAnsiTheme="minorHAnsi" w:cs="Calibri"/>
                          <w:i/>
                          <w:sz w:val="22"/>
                          <w:szCs w:val="20"/>
                        </w:rPr>
                        <w:t>, equilibrium, positive, negative, cost-push, demand-pull, spare capacity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1F5519" wp14:editId="3A9A63CE">
                <wp:simplePos x="0" y="0"/>
                <wp:positionH relativeFrom="column">
                  <wp:posOffset>-142875</wp:posOffset>
                </wp:positionH>
                <wp:positionV relativeFrom="paragraph">
                  <wp:posOffset>86995</wp:posOffset>
                </wp:positionV>
                <wp:extent cx="3057525" cy="2886075"/>
                <wp:effectExtent l="0" t="0" r="28575" b="2857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B1CE6" w14:textId="77777777" w:rsidR="00C63963" w:rsidRDefault="00C63963" w:rsidP="00A471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F5519" id="Text Box 82" o:spid="_x0000_s1037" type="#_x0000_t202" style="position:absolute;margin-left:-11.25pt;margin-top:6.85pt;width:240.75pt;height:22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">
                <v:textbox>
                  <w:txbxContent>
                    <w:p w14:paraId="2C6B1CE6" w14:textId="77777777" w:rsidR="00C63963" w:rsidRDefault="00C63963" w:rsidP="00A471B7"/>
                  </w:txbxContent>
                </v:textbox>
              </v:shape>
            </w:pict>
          </mc:Fallback>
        </mc:AlternateContent>
      </w:r>
    </w:p>
    <w:p w14:paraId="3A3517AE" w14:textId="1A0E061D" w:rsidR="00A471B7" w:rsidRDefault="00A471B7" w:rsidP="00A471B7">
      <w:pPr>
        <w:rPr>
          <w:rFonts w:ascii="Tahoma" w:hAnsi="Tahoma" w:cs="Tahoma"/>
        </w:rPr>
      </w:pPr>
    </w:p>
    <w:p w14:paraId="21DA4D5F" w14:textId="03BC2728" w:rsidR="00A471B7" w:rsidRDefault="00A471B7" w:rsidP="00A471B7">
      <w:pPr>
        <w:rPr>
          <w:rFonts w:ascii="Tahoma" w:hAnsi="Tahoma" w:cs="Tahoma"/>
        </w:rPr>
      </w:pPr>
    </w:p>
    <w:p w14:paraId="4ED70336" w14:textId="77777777" w:rsidR="00A471B7" w:rsidRDefault="00A471B7" w:rsidP="00A471B7">
      <w:pPr>
        <w:rPr>
          <w:rFonts w:ascii="Tahoma" w:hAnsi="Tahoma" w:cs="Tahoma"/>
        </w:rPr>
      </w:pPr>
    </w:p>
    <w:p w14:paraId="29A31652" w14:textId="77777777" w:rsidR="00A471B7" w:rsidRDefault="00A471B7" w:rsidP="00A471B7">
      <w:pPr>
        <w:rPr>
          <w:rFonts w:ascii="Tahoma" w:hAnsi="Tahoma" w:cs="Tahoma"/>
        </w:rPr>
      </w:pPr>
    </w:p>
    <w:p w14:paraId="709C0A3F" w14:textId="77777777" w:rsidR="00A471B7" w:rsidRDefault="00A471B7" w:rsidP="00A471B7">
      <w:pPr>
        <w:rPr>
          <w:rFonts w:ascii="Tahoma" w:hAnsi="Tahoma" w:cs="Tahoma"/>
        </w:rPr>
      </w:pPr>
    </w:p>
    <w:p w14:paraId="2D421783" w14:textId="77777777" w:rsidR="00A471B7" w:rsidRDefault="00A471B7" w:rsidP="00A471B7">
      <w:pPr>
        <w:rPr>
          <w:rFonts w:ascii="Tahoma" w:hAnsi="Tahoma" w:cs="Tahoma"/>
        </w:rPr>
      </w:pPr>
    </w:p>
    <w:p w14:paraId="5B8CC38C" w14:textId="77777777" w:rsidR="00A471B7" w:rsidRDefault="00A471B7" w:rsidP="00A471B7">
      <w:pPr>
        <w:rPr>
          <w:rFonts w:ascii="Tahoma" w:hAnsi="Tahoma" w:cs="Tahoma"/>
        </w:rPr>
      </w:pPr>
    </w:p>
    <w:p w14:paraId="4236AC39" w14:textId="77777777" w:rsidR="00A471B7" w:rsidRDefault="00A471B7" w:rsidP="00A471B7">
      <w:pPr>
        <w:rPr>
          <w:rFonts w:ascii="Tahoma" w:hAnsi="Tahoma" w:cs="Tahoma"/>
        </w:rPr>
      </w:pPr>
    </w:p>
    <w:p w14:paraId="4679E2CB" w14:textId="77777777" w:rsidR="00A471B7" w:rsidRDefault="00A471B7" w:rsidP="00A471B7">
      <w:pPr>
        <w:rPr>
          <w:rFonts w:ascii="Tahoma" w:hAnsi="Tahoma" w:cs="Tahoma"/>
        </w:rPr>
      </w:pPr>
    </w:p>
    <w:p w14:paraId="4CFE68A7" w14:textId="77777777" w:rsidR="00A471B7" w:rsidRDefault="00A471B7" w:rsidP="00A471B7">
      <w:pPr>
        <w:rPr>
          <w:rFonts w:ascii="Tahoma" w:hAnsi="Tahoma" w:cs="Tahoma"/>
        </w:rPr>
      </w:pPr>
    </w:p>
    <w:p w14:paraId="0BB764BB" w14:textId="77777777" w:rsidR="00A471B7" w:rsidRDefault="00A471B7" w:rsidP="00A471B7">
      <w:pPr>
        <w:rPr>
          <w:rFonts w:cs="Tahoma"/>
          <w:b/>
        </w:rPr>
      </w:pPr>
    </w:p>
    <w:p w14:paraId="15A00279" w14:textId="77777777" w:rsidR="00A471B7" w:rsidRDefault="00A471B7" w:rsidP="00A471B7">
      <w:pPr>
        <w:rPr>
          <w:rFonts w:cs="Tahoma"/>
          <w:b/>
        </w:rPr>
      </w:pPr>
    </w:p>
    <w:p w14:paraId="368B99B3" w14:textId="77777777" w:rsidR="00A471B7" w:rsidRDefault="00A471B7" w:rsidP="00A471B7">
      <w:pPr>
        <w:rPr>
          <w:rFonts w:cs="Tahoma"/>
          <w:b/>
        </w:rPr>
      </w:pPr>
    </w:p>
    <w:p w14:paraId="24943548" w14:textId="77777777" w:rsidR="00A471B7" w:rsidRDefault="00A471B7" w:rsidP="00A471B7">
      <w:pPr>
        <w:rPr>
          <w:rFonts w:cs="Tahoma"/>
          <w:b/>
        </w:rPr>
      </w:pPr>
    </w:p>
    <w:p w14:paraId="64CCC90C" w14:textId="77777777" w:rsidR="00A471B7" w:rsidRDefault="00A471B7" w:rsidP="00A471B7">
      <w:pPr>
        <w:rPr>
          <w:rFonts w:cs="Tahoma"/>
          <w:b/>
        </w:rPr>
      </w:pPr>
    </w:p>
    <w:p w14:paraId="1F49AC8D" w14:textId="77777777" w:rsidR="00A471B7" w:rsidRDefault="00A471B7" w:rsidP="00A471B7">
      <w:pPr>
        <w:rPr>
          <w:rFonts w:cs="Tahoma"/>
          <w:b/>
        </w:rPr>
      </w:pPr>
    </w:p>
    <w:p w14:paraId="686D52DF" w14:textId="77777777" w:rsidR="00A471B7" w:rsidRDefault="00A471B7" w:rsidP="00A471B7">
      <w:pPr>
        <w:rPr>
          <w:rFonts w:cs="Tahoma"/>
          <w:b/>
        </w:rPr>
      </w:pPr>
    </w:p>
    <w:p w14:paraId="451110F3" w14:textId="77777777" w:rsidR="00A471B7" w:rsidRDefault="00A471B7" w:rsidP="00A471B7">
      <w:pPr>
        <w:rPr>
          <w:rFonts w:cs="Tahoma"/>
          <w:b/>
        </w:rPr>
      </w:pPr>
    </w:p>
    <w:p w14:paraId="31E89579" w14:textId="77777777" w:rsidR="00A471B7" w:rsidRDefault="00A471B7" w:rsidP="00A471B7">
      <w:pPr>
        <w:pStyle w:val="NormalWeb"/>
        <w:kinsoku w:val="0"/>
        <w:overflowPunct w:val="0"/>
        <w:spacing w:before="86" w:beforeAutospacing="0" w:after="0" w:afterAutospacing="0"/>
        <w:textAlignment w:val="baseline"/>
        <w:rPr>
          <w:rFonts w:ascii="Tahoma" w:hAnsi="Tahoma"/>
          <w:b/>
          <w:bCs/>
          <w:color w:val="000000"/>
          <w:sz w:val="20"/>
          <w:szCs w:val="20"/>
        </w:rPr>
      </w:pPr>
    </w:p>
    <w:p w14:paraId="42BB07AB" w14:textId="77777777" w:rsidR="00A471B7" w:rsidRDefault="00A471B7" w:rsidP="00A471B7">
      <w:pPr>
        <w:pStyle w:val="NormalWeb"/>
        <w:kinsoku w:val="0"/>
        <w:overflowPunct w:val="0"/>
        <w:spacing w:before="86" w:beforeAutospacing="0" w:after="0" w:afterAutospacing="0"/>
        <w:textAlignment w:val="baseline"/>
        <w:rPr>
          <w:rFonts w:ascii="Tahoma" w:hAnsi="Tahoma"/>
          <w:b/>
          <w:bCs/>
          <w:color w:val="000000"/>
          <w:sz w:val="20"/>
          <w:szCs w:val="20"/>
        </w:rPr>
      </w:pPr>
    </w:p>
    <w:p w14:paraId="040D2116" w14:textId="77777777" w:rsidR="007E5F32" w:rsidRDefault="007E5F32" w:rsidP="00A471B7">
      <w:pPr>
        <w:pStyle w:val="NormalWeb"/>
        <w:kinsoku w:val="0"/>
        <w:overflowPunct w:val="0"/>
        <w:spacing w:before="86" w:beforeAutospacing="0" w:after="0" w:afterAutospacing="0"/>
        <w:textAlignment w:val="baseline"/>
        <w:rPr>
          <w:rFonts w:ascii="Tahoma" w:hAnsi="Tahoma"/>
          <w:b/>
          <w:bCs/>
          <w:color w:val="000000"/>
          <w:sz w:val="20"/>
          <w:szCs w:val="20"/>
        </w:rPr>
      </w:pPr>
    </w:p>
    <w:p w14:paraId="7268C36D" w14:textId="77777777" w:rsidR="007E5F32" w:rsidRDefault="007E5F32" w:rsidP="007E5F32">
      <w:pPr>
        <w:pStyle w:val="NormalWeb"/>
        <w:kinsoku w:val="0"/>
        <w:overflowPunct w:val="0"/>
        <w:spacing w:before="86" w:beforeAutospacing="0" w:after="0" w:afterAutospacing="0"/>
        <w:textAlignment w:val="baseline"/>
        <w:rPr>
          <w:rFonts w:ascii="Tahoma" w:hAnsi="Tahoma"/>
          <w:b/>
          <w:bCs/>
          <w:color w:val="000000"/>
          <w:sz w:val="20"/>
          <w:szCs w:val="20"/>
        </w:rPr>
      </w:pPr>
    </w:p>
    <w:p w14:paraId="381E27EE" w14:textId="77777777" w:rsidR="007E5F32" w:rsidRDefault="007E5F32" w:rsidP="007E5F32">
      <w:pPr>
        <w:pStyle w:val="NormalWeb"/>
        <w:kinsoku w:val="0"/>
        <w:overflowPunct w:val="0"/>
        <w:spacing w:before="86" w:beforeAutospacing="0" w:after="0" w:afterAutospacing="0"/>
        <w:textAlignment w:val="baseline"/>
        <w:rPr>
          <w:rFonts w:ascii="Tahoma" w:hAnsi="Tahoma"/>
          <w:b/>
          <w:bCs/>
          <w:color w:val="000000"/>
          <w:sz w:val="20"/>
          <w:szCs w:val="20"/>
        </w:rPr>
      </w:pPr>
    </w:p>
    <w:p w14:paraId="77EEAEB3" w14:textId="77777777" w:rsidR="007E5F32" w:rsidRDefault="007E5F32" w:rsidP="007E5F32">
      <w:pPr>
        <w:pStyle w:val="NormalWeb"/>
        <w:kinsoku w:val="0"/>
        <w:overflowPunct w:val="0"/>
        <w:spacing w:before="86" w:beforeAutospacing="0" w:after="0" w:afterAutospacing="0"/>
        <w:textAlignment w:val="baseline"/>
        <w:rPr>
          <w:rFonts w:ascii="Tahoma" w:hAnsi="Tahoma"/>
          <w:b/>
          <w:bCs/>
          <w:color w:val="000000"/>
          <w:sz w:val="20"/>
          <w:szCs w:val="20"/>
        </w:rPr>
      </w:pPr>
    </w:p>
    <w:p w14:paraId="443B7DE2" w14:textId="15244409" w:rsidR="00A471B7" w:rsidRPr="007E5F32" w:rsidRDefault="00A471B7" w:rsidP="007E5F32">
      <w:pPr>
        <w:pStyle w:val="NormalWeb"/>
        <w:kinsoku w:val="0"/>
        <w:overflowPunct w:val="0"/>
        <w:spacing w:before="86" w:beforeAutospacing="0" w:after="0" w:afterAutospacing="0"/>
        <w:textAlignment w:val="baseline"/>
        <w:rPr>
          <w:rFonts w:ascii="Tahoma" w:hAnsi="Tahoma"/>
          <w:b/>
          <w:bCs/>
          <w:color w:val="000000"/>
          <w:sz w:val="20"/>
          <w:szCs w:val="20"/>
        </w:rPr>
      </w:pPr>
      <w:r w:rsidRPr="0028584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8BD195" wp14:editId="63051090">
                <wp:simplePos x="0" y="0"/>
                <wp:positionH relativeFrom="column">
                  <wp:posOffset>3067050</wp:posOffset>
                </wp:positionH>
                <wp:positionV relativeFrom="paragraph">
                  <wp:posOffset>74930</wp:posOffset>
                </wp:positionV>
                <wp:extent cx="3750945" cy="3848100"/>
                <wp:effectExtent l="0" t="0" r="20955" b="1905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945" cy="384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B33DA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86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A471B7">
                              <w:rPr>
                                <w:rFonts w:asciiTheme="minorHAnsi" w:hAnsiTheme="minorHAnsi"/>
                                <w:b/>
                                <w:bCs/>
                                <w:color w:val="000000"/>
                                <w:sz w:val="22"/>
                              </w:rPr>
                              <w:t>Keynesians Say...</w:t>
                            </w:r>
                          </w:p>
                          <w:p w14:paraId="00F11BB3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77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A471B7">
                              <w:rPr>
                                <w:rFonts w:asciiTheme="minorHAnsi" w:hAnsiTheme="minorHAnsi"/>
                                <w:b/>
                                <w:bCs/>
                                <w:color w:val="000000"/>
                                <w:sz w:val="22"/>
                              </w:rPr>
                              <w:t>“It’s about spending and investment!”</w:t>
                            </w:r>
                          </w:p>
                          <w:p w14:paraId="3CC04BEA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Accelerator principle: Investment is determined by</w:t>
                            </w:r>
                          </w:p>
                          <w:p w14:paraId="382D1817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consumption</w:t>
                            </w:r>
                            <w:proofErr w:type="gramEnd"/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. If consumption grows, investment grows</w:t>
                            </w:r>
                          </w:p>
                          <w:p w14:paraId="3502059E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because</w:t>
                            </w:r>
                            <w:proofErr w:type="gramEnd"/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confidence is high). </w:t>
                            </w:r>
                          </w:p>
                          <w:p w14:paraId="299E6161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7E5E546D" w14:textId="1585437E" w:rsidR="00C63963" w:rsidRPr="00A471B7" w:rsidRDefault="00C63963" w:rsidP="007E5F32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Multiplier Principle: Increases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 xml:space="preserve"> in AD</w:t>
                            </w: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 xml:space="preserve"> in both are </w:t>
                            </w:r>
                            <w:proofErr w:type="gramStart"/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Multiplied</w:t>
                            </w:r>
                            <w:proofErr w:type="gramEnd"/>
                            <w:r w:rsidRPr="00A471B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through the </w:t>
                            </w: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economy, fuelling further growth.</w:t>
                            </w:r>
                          </w:p>
                          <w:p w14:paraId="03D9D588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56E186AA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At some point, a ceiling in growth is reached,</w:t>
                            </w:r>
                            <w:r w:rsidRPr="00A471B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(perhaps full</w:t>
                            </w:r>
                          </w:p>
                          <w:p w14:paraId="24F813CE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employment</w:t>
                            </w:r>
                            <w:proofErr w:type="gramEnd"/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 xml:space="preserve"> is reached). Demand</w:t>
                            </w:r>
                            <w:r w:rsidRPr="00A471B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falls,</w:t>
                            </w:r>
                            <w:r w:rsidRPr="00A471B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investment falls, and a</w:t>
                            </w:r>
                          </w:p>
                          <w:p w14:paraId="5C1C9CD4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downward</w:t>
                            </w:r>
                            <w:proofErr w:type="gramEnd"/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spiral</w:t>
                            </w:r>
                            <w:r w:rsidRPr="00A471B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starts.</w:t>
                            </w:r>
                          </w:p>
                          <w:p w14:paraId="50B9466F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6ECFECDC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At some point, a ceiling in the downturn is reached.</w:t>
                            </w:r>
                            <w:r w:rsidRPr="00A471B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Perhaps</w:t>
                            </w:r>
                          </w:p>
                          <w:p w14:paraId="39BE9A46" w14:textId="6A4A8A7B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consumers</w:t>
                            </w:r>
                            <w:proofErr w:type="gramEnd"/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 xml:space="preserve"> borrow or use savings to</w:t>
                            </w:r>
                            <w:r w:rsidRPr="00A471B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ustain</w:t>
                            </w:r>
                            <w:r w:rsidRPr="00A471B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a level of lifestyle.</w:t>
                            </w:r>
                          </w:p>
                          <w:p w14:paraId="60314E10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Perhaps G is increased</w:t>
                            </w:r>
                            <w:r w:rsidRPr="00A471B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to kick</w:t>
                            </w:r>
                            <w:r w:rsidRPr="00A471B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start the recovery.</w:t>
                            </w:r>
                          </w:p>
                          <w:p w14:paraId="5E8CA576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54B47E0D" w14:textId="77777777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So, demand increases and the whole cycle starts</w:t>
                            </w:r>
                          </w:p>
                          <w:p w14:paraId="2B549EED" w14:textId="35D2DB1E" w:rsidR="00C63963" w:rsidRPr="00A471B7" w:rsidRDefault="00C63963" w:rsidP="00A471B7">
                            <w:pPr>
                              <w:pStyle w:val="NormalWeb"/>
                              <w:kinsoku w:val="0"/>
                              <w:overflowPunct w:val="0"/>
                              <w:spacing w:before="58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A471B7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Again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861BAA5" w14:textId="77777777" w:rsidR="00C63963" w:rsidRPr="00A471B7" w:rsidRDefault="00C63963" w:rsidP="00A471B7">
                            <w:pPr>
                              <w:rPr>
                                <w:rFonts w:asciiTheme="minorHAnsi" w:hAnsiTheme="minorHAnsi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BD195" id="Text Box 80" o:spid="_x0000_s1038" type="#_x0000_t202" style="position:absolute;margin-left:241.5pt;margin-top:5.9pt;width:295.35pt;height:30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">
                <v:textbox>
                  <w:txbxContent>
                    <w:p w14:paraId="56AB33DA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86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  <w:r w:rsidRPr="00A471B7">
                        <w:rPr>
                          <w:rFonts w:asciiTheme="minorHAnsi" w:hAnsiTheme="minorHAnsi"/>
                          <w:b/>
                          <w:bCs/>
                          <w:color w:val="000000"/>
                          <w:sz w:val="22"/>
                        </w:rPr>
                        <w:t>Keynesians Say...</w:t>
                      </w:r>
                    </w:p>
                    <w:p w14:paraId="00F11BB3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77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  <w:r w:rsidRPr="00A471B7">
                        <w:rPr>
                          <w:rFonts w:asciiTheme="minorHAnsi" w:hAnsiTheme="minorHAnsi"/>
                          <w:b/>
                          <w:bCs/>
                          <w:color w:val="000000"/>
                          <w:sz w:val="22"/>
                        </w:rPr>
                        <w:t>“It’s about spending and investment!”</w:t>
                      </w:r>
                    </w:p>
                    <w:p w14:paraId="3CC04BEA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Accelerator principle: Investment is determined by</w:t>
                      </w:r>
                    </w:p>
                    <w:p w14:paraId="382D1817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proofErr w:type="gramStart"/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consumption</w:t>
                      </w:r>
                      <w:proofErr w:type="gramEnd"/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. If consumption grows, investment grows</w:t>
                      </w:r>
                    </w:p>
                    <w:p w14:paraId="3502059E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because</w:t>
                      </w:r>
                      <w:proofErr w:type="gramEnd"/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 xml:space="preserve"> confidence is high). </w:t>
                      </w:r>
                    </w:p>
                    <w:p w14:paraId="299E6161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14:paraId="7E5E546D" w14:textId="1585437E" w:rsidR="00C63963" w:rsidRPr="00A471B7" w:rsidRDefault="00C63963" w:rsidP="007E5F32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Multiplier Principle: Increases</w:t>
                      </w:r>
                      <w:r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 xml:space="preserve"> in AD</w:t>
                      </w: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 xml:space="preserve"> in both are </w:t>
                      </w:r>
                      <w:proofErr w:type="gramStart"/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Multiplied</w:t>
                      </w:r>
                      <w:proofErr w:type="gramEnd"/>
                      <w:r w:rsidRPr="00A471B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 xml:space="preserve">through the </w:t>
                      </w: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economy, fuelling further growth.</w:t>
                      </w:r>
                    </w:p>
                    <w:p w14:paraId="03D9D588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14:paraId="56E186AA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At some point, a ceiling in growth is reached,</w:t>
                      </w:r>
                      <w:r w:rsidRPr="00A471B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(perhaps full</w:t>
                      </w:r>
                    </w:p>
                    <w:p w14:paraId="24F813CE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employment</w:t>
                      </w:r>
                      <w:proofErr w:type="gramEnd"/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 xml:space="preserve"> is reached). Demand</w:t>
                      </w:r>
                      <w:r w:rsidRPr="00A471B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falls,</w:t>
                      </w:r>
                      <w:r w:rsidRPr="00A471B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investment falls, and a</w:t>
                      </w:r>
                    </w:p>
                    <w:p w14:paraId="5C1C9CD4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proofErr w:type="gramStart"/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downward</w:t>
                      </w:r>
                      <w:proofErr w:type="gramEnd"/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 xml:space="preserve"> spiral</w:t>
                      </w:r>
                      <w:r w:rsidRPr="00A471B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starts.</w:t>
                      </w:r>
                    </w:p>
                    <w:p w14:paraId="50B9466F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14:paraId="6ECFECDC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At some point, a ceiling in the downturn is reached.</w:t>
                      </w:r>
                      <w:r w:rsidRPr="00A471B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Perhaps</w:t>
                      </w:r>
                    </w:p>
                    <w:p w14:paraId="39BE9A46" w14:textId="6A4A8A7B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consumers</w:t>
                      </w:r>
                      <w:proofErr w:type="gramEnd"/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 xml:space="preserve"> borrow or use savings to</w:t>
                      </w:r>
                      <w:r w:rsidRPr="00A471B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ustain</w:t>
                      </w:r>
                      <w:r w:rsidRPr="00A471B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a level of lifestyle.</w:t>
                      </w:r>
                    </w:p>
                    <w:p w14:paraId="60314E10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Perhaps G is increased</w:t>
                      </w:r>
                      <w:r w:rsidRPr="00A471B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to kick</w:t>
                      </w:r>
                      <w:r w:rsidRPr="00A471B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start the recovery.</w:t>
                      </w:r>
                    </w:p>
                    <w:p w14:paraId="5E8CA576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14:paraId="54B47E0D" w14:textId="77777777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So, demand increases and the whole cycle starts</w:t>
                      </w:r>
                    </w:p>
                    <w:p w14:paraId="2B549EED" w14:textId="35D2DB1E" w:rsidR="00C63963" w:rsidRPr="00A471B7" w:rsidRDefault="00C63963" w:rsidP="00A471B7">
                      <w:pPr>
                        <w:pStyle w:val="NormalWeb"/>
                        <w:kinsoku w:val="0"/>
                        <w:overflowPunct w:val="0"/>
                        <w:spacing w:before="58" w:beforeAutospacing="0" w:after="0" w:afterAutospacing="0"/>
                        <w:ind w:left="547" w:hanging="547"/>
                        <w:textAlignment w:val="baseline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A471B7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Again</w:t>
                      </w:r>
                      <w:r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6861BAA5" w14:textId="77777777" w:rsidR="00C63963" w:rsidRPr="00A471B7" w:rsidRDefault="00C63963" w:rsidP="00A471B7">
                      <w:pPr>
                        <w:rPr>
                          <w:rFonts w:asciiTheme="minorHAnsi" w:hAnsiTheme="minorHAnsi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71B7">
        <w:rPr>
          <w:rFonts w:ascii="Calibri" w:hAnsi="Calibri"/>
          <w:b/>
          <w:bCs/>
          <w:color w:val="000000"/>
          <w:sz w:val="22"/>
          <w:szCs w:val="20"/>
        </w:rPr>
        <w:t>Monetarists Say...</w:t>
      </w:r>
    </w:p>
    <w:p w14:paraId="39591A7F" w14:textId="77777777" w:rsidR="00A471B7" w:rsidRPr="00A471B7" w:rsidRDefault="00A471B7" w:rsidP="00A471B7">
      <w:pPr>
        <w:pStyle w:val="NormalWeb"/>
        <w:kinsoku w:val="0"/>
        <w:overflowPunct w:val="0"/>
        <w:spacing w:before="77" w:beforeAutospacing="0" w:after="0" w:afterAutospacing="0"/>
        <w:ind w:left="547" w:hanging="547"/>
        <w:textAlignment w:val="baseline"/>
        <w:rPr>
          <w:rFonts w:ascii="Calibri" w:hAnsi="Calibri"/>
          <w:b/>
          <w:bCs/>
          <w:color w:val="000000"/>
          <w:sz w:val="22"/>
          <w:szCs w:val="20"/>
        </w:rPr>
      </w:pPr>
      <w:r w:rsidRPr="00A471B7">
        <w:rPr>
          <w:rFonts w:ascii="Calibri" w:hAnsi="Calibri"/>
          <w:b/>
          <w:bCs/>
          <w:color w:val="000000"/>
          <w:sz w:val="22"/>
          <w:szCs w:val="20"/>
        </w:rPr>
        <w:t>“It’s about the money supply!”</w:t>
      </w:r>
    </w:p>
    <w:p w14:paraId="2A5A5A59" w14:textId="77777777" w:rsidR="00A471B7" w:rsidRPr="00A471B7" w:rsidRDefault="00A471B7" w:rsidP="00A471B7">
      <w:pPr>
        <w:pStyle w:val="NormalWeb"/>
        <w:kinsoku w:val="0"/>
        <w:overflowPunct w:val="0"/>
        <w:spacing w:before="77" w:beforeAutospacing="0" w:after="0" w:afterAutospacing="0"/>
        <w:ind w:left="547" w:hanging="547"/>
        <w:textAlignment w:val="baseline"/>
        <w:rPr>
          <w:rFonts w:ascii="Calibri" w:hAnsi="Calibri"/>
          <w:sz w:val="20"/>
          <w:szCs w:val="20"/>
        </w:rPr>
      </w:pPr>
    </w:p>
    <w:p w14:paraId="6748C47F" w14:textId="77777777" w:rsidR="00A471B7" w:rsidRPr="00A471B7" w:rsidRDefault="00A471B7" w:rsidP="00A471B7">
      <w:pPr>
        <w:pStyle w:val="NormalWeb"/>
        <w:kinsoku w:val="0"/>
        <w:overflowPunct w:val="0"/>
        <w:spacing w:before="58" w:beforeAutospacing="0" w:after="0" w:afterAutospacing="0"/>
        <w:ind w:left="547" w:hanging="547"/>
        <w:textAlignment w:val="baseline"/>
        <w:rPr>
          <w:rFonts w:ascii="Calibri" w:hAnsi="Calibri"/>
          <w:sz w:val="20"/>
          <w:szCs w:val="20"/>
        </w:rPr>
      </w:pPr>
      <w:r w:rsidRPr="00A471B7">
        <w:rPr>
          <w:rFonts w:ascii="Calibri" w:hAnsi="Calibri"/>
          <w:color w:val="000000"/>
          <w:sz w:val="20"/>
          <w:szCs w:val="20"/>
        </w:rPr>
        <w:t>If the money supply grows faster than</w:t>
      </w:r>
    </w:p>
    <w:p w14:paraId="6DA736DE" w14:textId="77777777" w:rsidR="00A471B7" w:rsidRPr="00A471B7" w:rsidRDefault="00A471B7" w:rsidP="00A471B7">
      <w:pPr>
        <w:pStyle w:val="NormalWeb"/>
        <w:kinsoku w:val="0"/>
        <w:overflowPunct w:val="0"/>
        <w:spacing w:before="58" w:beforeAutospacing="0" w:after="0" w:afterAutospacing="0"/>
        <w:ind w:left="547" w:hanging="547"/>
        <w:textAlignment w:val="baseline"/>
        <w:rPr>
          <w:rFonts w:ascii="Calibri" w:hAnsi="Calibri"/>
          <w:sz w:val="20"/>
          <w:szCs w:val="20"/>
        </w:rPr>
      </w:pPr>
      <w:proofErr w:type="gramStart"/>
      <w:r w:rsidRPr="00A471B7">
        <w:rPr>
          <w:rFonts w:ascii="Calibri" w:hAnsi="Calibri"/>
          <w:color w:val="000000"/>
          <w:sz w:val="20"/>
          <w:szCs w:val="20"/>
        </w:rPr>
        <w:t>output</w:t>
      </w:r>
      <w:proofErr w:type="gramEnd"/>
      <w:r w:rsidRPr="00A471B7">
        <w:rPr>
          <w:rFonts w:ascii="Calibri" w:hAnsi="Calibri"/>
          <w:color w:val="000000"/>
          <w:sz w:val="20"/>
          <w:szCs w:val="20"/>
        </w:rPr>
        <w:t xml:space="preserve"> grows, then consumption increases,</w:t>
      </w:r>
    </w:p>
    <w:p w14:paraId="42F0D0B8" w14:textId="77777777" w:rsidR="00A471B7" w:rsidRPr="00A471B7" w:rsidRDefault="00A471B7" w:rsidP="00A471B7">
      <w:pPr>
        <w:pStyle w:val="NormalWeb"/>
        <w:kinsoku w:val="0"/>
        <w:overflowPunct w:val="0"/>
        <w:spacing w:before="58" w:beforeAutospacing="0" w:after="0" w:afterAutospacing="0"/>
        <w:ind w:left="547" w:hanging="547"/>
        <w:textAlignment w:val="baseline"/>
        <w:rPr>
          <w:rFonts w:ascii="Calibri" w:hAnsi="Calibri"/>
          <w:color w:val="000000"/>
          <w:sz w:val="20"/>
          <w:szCs w:val="20"/>
        </w:rPr>
      </w:pPr>
      <w:proofErr w:type="gramStart"/>
      <w:r w:rsidRPr="00A471B7">
        <w:rPr>
          <w:rFonts w:ascii="Calibri" w:hAnsi="Calibri"/>
          <w:color w:val="000000"/>
          <w:sz w:val="20"/>
          <w:szCs w:val="20"/>
        </w:rPr>
        <w:t>because</w:t>
      </w:r>
      <w:proofErr w:type="gramEnd"/>
      <w:r w:rsidRPr="00A471B7">
        <w:rPr>
          <w:rFonts w:ascii="Calibri" w:hAnsi="Calibri"/>
          <w:color w:val="000000"/>
          <w:sz w:val="20"/>
          <w:szCs w:val="20"/>
        </w:rPr>
        <w:t xml:space="preserve"> people feel better off.</w:t>
      </w:r>
    </w:p>
    <w:p w14:paraId="2B83F63E" w14:textId="77777777" w:rsidR="00A471B7" w:rsidRPr="00A471B7" w:rsidRDefault="00A471B7" w:rsidP="00A471B7">
      <w:pPr>
        <w:pStyle w:val="NormalWeb"/>
        <w:kinsoku w:val="0"/>
        <w:overflowPunct w:val="0"/>
        <w:spacing w:before="58" w:beforeAutospacing="0" w:after="0" w:afterAutospacing="0"/>
        <w:ind w:left="547" w:hanging="547"/>
        <w:textAlignment w:val="baseline"/>
        <w:rPr>
          <w:rFonts w:ascii="Calibri" w:hAnsi="Calibri"/>
          <w:sz w:val="20"/>
          <w:szCs w:val="20"/>
        </w:rPr>
      </w:pPr>
    </w:p>
    <w:p w14:paraId="008A625F" w14:textId="77777777" w:rsidR="00A471B7" w:rsidRPr="00A471B7" w:rsidRDefault="00A471B7" w:rsidP="00A471B7">
      <w:pPr>
        <w:pStyle w:val="NormalWeb"/>
        <w:kinsoku w:val="0"/>
        <w:overflowPunct w:val="0"/>
        <w:spacing w:before="58" w:beforeAutospacing="0" w:after="0" w:afterAutospacing="0"/>
        <w:ind w:left="547" w:hanging="547"/>
        <w:textAlignment w:val="baseline"/>
        <w:rPr>
          <w:rFonts w:ascii="Calibri" w:hAnsi="Calibri"/>
          <w:sz w:val="20"/>
          <w:szCs w:val="20"/>
        </w:rPr>
      </w:pPr>
      <w:r w:rsidRPr="00A471B7">
        <w:rPr>
          <w:rFonts w:ascii="Calibri" w:hAnsi="Calibri"/>
          <w:color w:val="000000"/>
          <w:sz w:val="20"/>
          <w:szCs w:val="20"/>
        </w:rPr>
        <w:t>The extra consumption causes inflation.</w:t>
      </w:r>
    </w:p>
    <w:p w14:paraId="57EC92AE" w14:textId="77777777" w:rsidR="00A471B7" w:rsidRPr="00A471B7" w:rsidRDefault="00A471B7" w:rsidP="00A471B7">
      <w:pPr>
        <w:pStyle w:val="NormalWeb"/>
        <w:kinsoku w:val="0"/>
        <w:overflowPunct w:val="0"/>
        <w:spacing w:before="58" w:beforeAutospacing="0" w:after="0" w:afterAutospacing="0"/>
        <w:ind w:left="547" w:hanging="547"/>
        <w:textAlignment w:val="baseline"/>
        <w:rPr>
          <w:rFonts w:ascii="Calibri" w:hAnsi="Calibri"/>
          <w:sz w:val="20"/>
          <w:szCs w:val="20"/>
        </w:rPr>
      </w:pPr>
      <w:r w:rsidRPr="00A471B7">
        <w:rPr>
          <w:rFonts w:ascii="Calibri" w:hAnsi="Calibri"/>
          <w:color w:val="000000"/>
          <w:sz w:val="20"/>
          <w:szCs w:val="20"/>
        </w:rPr>
        <w:t xml:space="preserve">Consumers later reduce consumption again </w:t>
      </w:r>
    </w:p>
    <w:p w14:paraId="29C3F195" w14:textId="77777777" w:rsidR="00A471B7" w:rsidRPr="00A471B7" w:rsidRDefault="00A471B7" w:rsidP="00A471B7">
      <w:pPr>
        <w:pStyle w:val="NormalWeb"/>
        <w:kinsoku w:val="0"/>
        <w:overflowPunct w:val="0"/>
        <w:spacing w:before="58" w:beforeAutospacing="0" w:after="0" w:afterAutospacing="0"/>
        <w:ind w:left="547" w:hanging="547"/>
        <w:textAlignment w:val="baseline"/>
        <w:rPr>
          <w:rFonts w:ascii="Calibri" w:hAnsi="Calibri"/>
          <w:sz w:val="20"/>
          <w:szCs w:val="20"/>
        </w:rPr>
      </w:pPr>
      <w:proofErr w:type="gramStart"/>
      <w:r w:rsidRPr="00A471B7">
        <w:rPr>
          <w:rFonts w:ascii="Calibri" w:hAnsi="Calibri"/>
          <w:color w:val="000000"/>
          <w:sz w:val="20"/>
          <w:szCs w:val="20"/>
        </w:rPr>
        <w:t>when</w:t>
      </w:r>
      <w:proofErr w:type="gramEnd"/>
      <w:r w:rsidRPr="00A471B7">
        <w:rPr>
          <w:rFonts w:ascii="Calibri" w:hAnsi="Calibri"/>
          <w:color w:val="000000"/>
          <w:sz w:val="20"/>
          <w:szCs w:val="20"/>
        </w:rPr>
        <w:t xml:space="preserve"> they realise they are not really better </w:t>
      </w:r>
    </w:p>
    <w:p w14:paraId="5D17B44C" w14:textId="77777777" w:rsidR="00A471B7" w:rsidRPr="00A471B7" w:rsidRDefault="00A471B7" w:rsidP="00A471B7">
      <w:pPr>
        <w:pStyle w:val="NormalWeb"/>
        <w:kinsoku w:val="0"/>
        <w:overflowPunct w:val="0"/>
        <w:spacing w:before="58" w:beforeAutospacing="0" w:after="0" w:afterAutospacing="0"/>
        <w:ind w:left="547" w:hanging="547"/>
        <w:textAlignment w:val="baseline"/>
        <w:rPr>
          <w:rFonts w:ascii="Calibri" w:hAnsi="Calibri"/>
          <w:color w:val="000000"/>
          <w:sz w:val="20"/>
          <w:szCs w:val="20"/>
        </w:rPr>
      </w:pPr>
      <w:proofErr w:type="gramStart"/>
      <w:r w:rsidRPr="00A471B7">
        <w:rPr>
          <w:rFonts w:ascii="Calibri" w:hAnsi="Calibri"/>
          <w:color w:val="000000"/>
          <w:sz w:val="20"/>
          <w:szCs w:val="20"/>
        </w:rPr>
        <w:t>off</w:t>
      </w:r>
      <w:proofErr w:type="gramEnd"/>
      <w:r w:rsidRPr="00A471B7">
        <w:rPr>
          <w:rFonts w:ascii="Calibri" w:hAnsi="Calibri"/>
          <w:color w:val="000000"/>
          <w:sz w:val="20"/>
          <w:szCs w:val="20"/>
        </w:rPr>
        <w:t xml:space="preserve"> (because of the inflation).</w:t>
      </w:r>
    </w:p>
    <w:p w14:paraId="716CB946" w14:textId="77777777" w:rsidR="00A471B7" w:rsidRPr="00A471B7" w:rsidRDefault="00A471B7" w:rsidP="00A471B7">
      <w:pPr>
        <w:pStyle w:val="NormalWeb"/>
        <w:kinsoku w:val="0"/>
        <w:overflowPunct w:val="0"/>
        <w:spacing w:before="58" w:beforeAutospacing="0" w:after="0" w:afterAutospacing="0"/>
        <w:ind w:left="547" w:hanging="547"/>
        <w:textAlignment w:val="baseline"/>
        <w:rPr>
          <w:rFonts w:ascii="Calibri" w:hAnsi="Calibri"/>
          <w:sz w:val="20"/>
          <w:szCs w:val="20"/>
        </w:rPr>
      </w:pPr>
    </w:p>
    <w:p w14:paraId="730CA152" w14:textId="5283779F" w:rsidR="00A471B7" w:rsidRPr="00A471B7" w:rsidRDefault="00A471B7" w:rsidP="00A471B7">
      <w:pPr>
        <w:pStyle w:val="NormalWeb"/>
        <w:kinsoku w:val="0"/>
        <w:overflowPunct w:val="0"/>
        <w:spacing w:before="58" w:beforeAutospacing="0" w:after="0" w:afterAutospacing="0"/>
        <w:ind w:left="547" w:hanging="547"/>
        <w:textAlignment w:val="baseline"/>
        <w:rPr>
          <w:rFonts w:ascii="Calibri" w:hAnsi="Calibri"/>
          <w:sz w:val="20"/>
          <w:szCs w:val="20"/>
        </w:rPr>
      </w:pPr>
      <w:r w:rsidRPr="00A471B7">
        <w:rPr>
          <w:rFonts w:ascii="Calibri" w:hAnsi="Calibri"/>
          <w:color w:val="000000"/>
          <w:sz w:val="20"/>
          <w:szCs w:val="20"/>
        </w:rPr>
        <w:t>Exports also f</w:t>
      </w:r>
      <w:r w:rsidR="007E5F32">
        <w:rPr>
          <w:rFonts w:ascii="Calibri" w:hAnsi="Calibri"/>
          <w:color w:val="000000"/>
          <w:sz w:val="20"/>
          <w:szCs w:val="20"/>
        </w:rPr>
        <w:t>all (so AD falls) because domestic</w:t>
      </w:r>
      <w:r w:rsidRPr="00A471B7">
        <w:rPr>
          <w:rFonts w:ascii="Calibri" w:hAnsi="Calibri"/>
          <w:color w:val="000000"/>
          <w:sz w:val="20"/>
          <w:szCs w:val="20"/>
        </w:rPr>
        <w:t xml:space="preserve"> </w:t>
      </w:r>
    </w:p>
    <w:p w14:paraId="4695C066" w14:textId="77777777" w:rsidR="00A471B7" w:rsidRPr="00A471B7" w:rsidRDefault="00A471B7" w:rsidP="00A471B7">
      <w:pPr>
        <w:pStyle w:val="NormalWeb"/>
        <w:kinsoku w:val="0"/>
        <w:overflowPunct w:val="0"/>
        <w:spacing w:before="58" w:beforeAutospacing="0" w:after="0" w:afterAutospacing="0"/>
        <w:ind w:left="547" w:hanging="547"/>
        <w:textAlignment w:val="baseline"/>
        <w:rPr>
          <w:rFonts w:ascii="Calibri" w:hAnsi="Calibri"/>
          <w:sz w:val="20"/>
          <w:szCs w:val="20"/>
        </w:rPr>
      </w:pPr>
      <w:proofErr w:type="gramStart"/>
      <w:r w:rsidRPr="00A471B7">
        <w:rPr>
          <w:rFonts w:ascii="Calibri" w:hAnsi="Calibri"/>
          <w:color w:val="000000"/>
          <w:sz w:val="20"/>
          <w:szCs w:val="20"/>
        </w:rPr>
        <w:t>firms</w:t>
      </w:r>
      <w:proofErr w:type="gramEnd"/>
      <w:r w:rsidRPr="00A471B7">
        <w:rPr>
          <w:rFonts w:ascii="Calibri" w:hAnsi="Calibri"/>
          <w:color w:val="000000"/>
          <w:sz w:val="20"/>
          <w:szCs w:val="20"/>
        </w:rPr>
        <w:t xml:space="preserve"> are now less competitive internationally</w:t>
      </w:r>
    </w:p>
    <w:p w14:paraId="7A02DB66" w14:textId="60EAB17B" w:rsidR="00A471B7" w:rsidRPr="00A471B7" w:rsidRDefault="007E5F32" w:rsidP="00A471B7">
      <w:pPr>
        <w:pStyle w:val="NormalWeb"/>
        <w:kinsoku w:val="0"/>
        <w:overflowPunct w:val="0"/>
        <w:spacing w:before="58" w:beforeAutospacing="0" w:after="0" w:afterAutospacing="0"/>
        <w:ind w:left="547" w:hanging="547"/>
        <w:textAlignment w:val="baseline"/>
        <w:rPr>
          <w:rFonts w:ascii="Calibri" w:hAnsi="Calibri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(</w:t>
      </w:r>
      <w:proofErr w:type="gramStart"/>
      <w:r>
        <w:rPr>
          <w:rFonts w:ascii="Calibri" w:hAnsi="Calibri"/>
          <w:color w:val="000000"/>
          <w:sz w:val="20"/>
          <w:szCs w:val="20"/>
        </w:rPr>
        <w:t>due</w:t>
      </w:r>
      <w:proofErr w:type="gramEnd"/>
      <w:r>
        <w:rPr>
          <w:rFonts w:ascii="Calibri" w:hAnsi="Calibri"/>
          <w:color w:val="000000"/>
          <w:sz w:val="20"/>
          <w:szCs w:val="20"/>
        </w:rPr>
        <w:t xml:space="preserve"> to</w:t>
      </w:r>
      <w:r w:rsidR="00A471B7" w:rsidRPr="00A471B7">
        <w:rPr>
          <w:rFonts w:ascii="Calibri" w:hAnsi="Calibri"/>
          <w:color w:val="000000"/>
          <w:sz w:val="20"/>
          <w:szCs w:val="20"/>
        </w:rPr>
        <w:t xml:space="preserve"> the inflation)</w:t>
      </w:r>
      <w:r>
        <w:rPr>
          <w:rFonts w:ascii="Calibri" w:hAnsi="Calibri"/>
          <w:color w:val="000000"/>
          <w:sz w:val="20"/>
          <w:szCs w:val="20"/>
        </w:rPr>
        <w:t>.</w:t>
      </w:r>
    </w:p>
    <w:p w14:paraId="5AA7C9CB" w14:textId="36055B54" w:rsidR="00A471B7" w:rsidRPr="00A471B7" w:rsidRDefault="00A471B7" w:rsidP="00A471B7">
      <w:pPr>
        <w:rPr>
          <w:rFonts w:ascii="Calibri" w:hAnsi="Calibri"/>
          <w:sz w:val="20"/>
          <w:szCs w:val="20"/>
        </w:rPr>
      </w:pPr>
      <w:r w:rsidRPr="00A471B7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F41234" wp14:editId="0FD33E2F">
                <wp:simplePos x="0" y="0"/>
                <wp:positionH relativeFrom="column">
                  <wp:posOffset>19050</wp:posOffset>
                </wp:positionH>
                <wp:positionV relativeFrom="paragraph">
                  <wp:posOffset>179705</wp:posOffset>
                </wp:positionV>
                <wp:extent cx="2741295" cy="1049655"/>
                <wp:effectExtent l="95250" t="97155" r="20955" b="1841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295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3449DE" w14:textId="77777777" w:rsidR="00C63963" w:rsidRPr="00A471B7" w:rsidRDefault="00C63963" w:rsidP="00A471B7">
                            <w:pPr>
                              <w:rPr>
                                <w:rFonts w:ascii="Calibri" w:hAnsi="Calibri"/>
                              </w:rPr>
                            </w:pPr>
                            <w:r w:rsidRPr="00A471B7">
                              <w:rPr>
                                <w:rFonts w:ascii="Calibri" w:hAnsi="Calibri"/>
                              </w:rPr>
                              <w:t>NB. Monetarist argue that increases in government spending to encourage growth in the economy will lead to increases in the money supply greater than output in the economy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F41234" id="Text Box 79" o:spid="_x0000_s1039" type="#_x0000_t202" style="position:absolute;margin-left:1.5pt;margin-top:14.15pt;width:215.85pt;height:82.6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" strokeweight="2.25pt">
                <v:shadow on="t" opacity=".5" offset="-6pt,-6pt"/>
                <v:textbox style="mso-fit-shape-to-text:t">
                  <w:txbxContent>
                    <w:p w14:paraId="6E3449DE" w14:textId="77777777" w:rsidR="00C63963" w:rsidRPr="00A471B7" w:rsidRDefault="00C63963" w:rsidP="00A471B7">
                      <w:pPr>
                        <w:rPr>
                          <w:rFonts w:ascii="Calibri" w:hAnsi="Calibri"/>
                        </w:rPr>
                      </w:pPr>
                      <w:r w:rsidRPr="00A471B7">
                        <w:rPr>
                          <w:rFonts w:ascii="Calibri" w:hAnsi="Calibri"/>
                        </w:rPr>
                        <w:t>NB. Monetarist argue that increases in government spending to encourage growth in the economy will lead to increases in the money supply greater than output in the economy</w:t>
                      </w:r>
                    </w:p>
                  </w:txbxContent>
                </v:textbox>
              </v:shape>
            </w:pict>
          </mc:Fallback>
        </mc:AlternateContent>
      </w:r>
    </w:p>
    <w:p w14:paraId="71F566C1" w14:textId="77777777" w:rsidR="00A471B7" w:rsidRPr="00A471B7" w:rsidRDefault="00A471B7" w:rsidP="00A471B7">
      <w:pPr>
        <w:rPr>
          <w:rFonts w:ascii="Calibri" w:hAnsi="Calibri"/>
        </w:rPr>
      </w:pPr>
      <w:r w:rsidRPr="00A471B7">
        <w:rPr>
          <w:rFonts w:ascii="Calibri" w:hAnsi="Calibri"/>
        </w:rPr>
        <w:tab/>
      </w:r>
      <w:r w:rsidRPr="00A471B7">
        <w:rPr>
          <w:rFonts w:ascii="Calibri" w:hAnsi="Calibri"/>
        </w:rPr>
        <w:tab/>
      </w:r>
      <w:r w:rsidRPr="00A471B7">
        <w:rPr>
          <w:rFonts w:ascii="Calibri" w:hAnsi="Calibri"/>
        </w:rPr>
        <w:tab/>
      </w:r>
      <w:r w:rsidRPr="00A471B7">
        <w:rPr>
          <w:rFonts w:ascii="Calibri" w:hAnsi="Calibri"/>
        </w:rPr>
        <w:tab/>
      </w:r>
      <w:r w:rsidRPr="00A471B7">
        <w:rPr>
          <w:rFonts w:ascii="Calibri" w:hAnsi="Calibri"/>
        </w:rPr>
        <w:tab/>
      </w:r>
      <w:r w:rsidRPr="00A471B7">
        <w:rPr>
          <w:rFonts w:ascii="Calibri" w:hAnsi="Calibri"/>
        </w:rPr>
        <w:tab/>
      </w:r>
      <w:r w:rsidRPr="00A471B7">
        <w:rPr>
          <w:rFonts w:ascii="Calibri" w:hAnsi="Calibri"/>
        </w:rPr>
        <w:tab/>
      </w:r>
      <w:r w:rsidRPr="00A471B7">
        <w:rPr>
          <w:rFonts w:ascii="Calibri" w:hAnsi="Calibri"/>
        </w:rPr>
        <w:tab/>
      </w:r>
    </w:p>
    <w:p w14:paraId="6E73FD89" w14:textId="77777777" w:rsidR="00A471B7" w:rsidRPr="00A471B7" w:rsidRDefault="00A471B7" w:rsidP="00A471B7">
      <w:pPr>
        <w:rPr>
          <w:rFonts w:ascii="Calibri" w:hAnsi="Calibri"/>
        </w:rPr>
      </w:pPr>
    </w:p>
    <w:p w14:paraId="72D261AF" w14:textId="77777777" w:rsidR="00A471B7" w:rsidRPr="00A471B7" w:rsidRDefault="00A471B7" w:rsidP="00A471B7">
      <w:pPr>
        <w:rPr>
          <w:rFonts w:ascii="Calibri" w:hAnsi="Calibri"/>
        </w:rPr>
      </w:pPr>
    </w:p>
    <w:p w14:paraId="0BFA6C97" w14:textId="77777777" w:rsidR="00A471B7" w:rsidRPr="00A471B7" w:rsidRDefault="00A471B7" w:rsidP="00A471B7">
      <w:pPr>
        <w:rPr>
          <w:rFonts w:ascii="Calibri" w:hAnsi="Calibri"/>
        </w:rPr>
      </w:pPr>
    </w:p>
    <w:p w14:paraId="52E0EE48" w14:textId="77777777" w:rsidR="000D6027" w:rsidRPr="00A471B7" w:rsidRDefault="000D6027" w:rsidP="000D6027">
      <w:pPr>
        <w:rPr>
          <w:rFonts w:ascii="Calibri" w:hAnsi="Calibri" w:cs="Arial"/>
          <w:b/>
        </w:rPr>
      </w:pPr>
    </w:p>
    <w:p w14:paraId="45679E15" w14:textId="7E50C4B1" w:rsidR="00A471B7" w:rsidRPr="00A471B7" w:rsidRDefault="00A471B7" w:rsidP="000D6027">
      <w:pPr>
        <w:rPr>
          <w:rFonts w:ascii="Calibri" w:hAnsi="Calibri"/>
        </w:rPr>
      </w:pPr>
    </w:p>
    <w:p w14:paraId="1B3C95EF" w14:textId="77777777" w:rsidR="00A471B7" w:rsidRDefault="00A471B7" w:rsidP="000D6027"/>
    <w:p w14:paraId="025706F0" w14:textId="4243A326" w:rsidR="00A471B7" w:rsidRDefault="00A471B7" w:rsidP="000D6027"/>
    <w:p w14:paraId="37D6D0A8" w14:textId="343D28E9" w:rsidR="00C63963" w:rsidRDefault="00C63963" w:rsidP="000D6027"/>
    <w:p w14:paraId="29574C7C" w14:textId="77777777" w:rsidR="00C63963" w:rsidRDefault="00C63963" w:rsidP="000D6027"/>
    <w:p w14:paraId="6C0C6A7D" w14:textId="77777777" w:rsidR="008B5B4D" w:rsidRPr="009A5E89" w:rsidRDefault="008B5B4D" w:rsidP="008B5B4D">
      <w:pPr>
        <w:rPr>
          <w:rFonts w:ascii="Arial" w:hAnsi="Arial" w:cs="Arial"/>
          <w:b/>
        </w:rPr>
      </w:pPr>
      <w:r w:rsidRPr="009A5E89">
        <w:rPr>
          <w:rFonts w:ascii="Arial" w:hAnsi="Arial" w:cs="Arial"/>
          <w:b/>
          <w:highlight w:val="cyan"/>
          <w:u w:val="single"/>
        </w:rPr>
        <w:t>Extension Material: Principles of Keynesianism and Monetarism</w:t>
      </w:r>
      <w:r w:rsidRPr="009A5E89">
        <w:rPr>
          <w:rFonts w:ascii="Arial" w:hAnsi="Arial" w:cs="Arial"/>
          <w:b/>
        </w:rPr>
        <w:t xml:space="preserve"> </w:t>
      </w:r>
    </w:p>
    <w:p w14:paraId="7BA0543E" w14:textId="77777777" w:rsidR="00171AC4" w:rsidRDefault="00171AC4" w:rsidP="008B5B4D">
      <w:pPr>
        <w:spacing w:after="200" w:line="276" w:lineRule="auto"/>
        <w:rPr>
          <w:rFonts w:ascii="Arial" w:hAnsi="Arial" w:cs="Arial"/>
          <w:b/>
          <w:u w:val="single"/>
        </w:rPr>
      </w:pPr>
    </w:p>
    <w:p w14:paraId="335E2928" w14:textId="77777777" w:rsidR="008B5B4D" w:rsidRPr="0035584C" w:rsidRDefault="008B5B4D" w:rsidP="008B5B4D">
      <w:pPr>
        <w:spacing w:after="200" w:line="276" w:lineRule="auto"/>
        <w:rPr>
          <w:rFonts w:ascii="Arial" w:eastAsia="Calibri" w:hAnsi="Arial" w:cs="Arial"/>
          <w:b/>
          <w:color w:val="7030A0"/>
          <w:u w:val="single"/>
          <w:lang w:eastAsia="en-US"/>
        </w:rPr>
      </w:pPr>
      <w:r w:rsidRPr="0035584C">
        <w:rPr>
          <w:rFonts w:ascii="Arial" w:hAnsi="Arial" w:cs="Arial"/>
          <w:b/>
          <w:color w:val="7030A0"/>
          <w:u w:val="single"/>
        </w:rPr>
        <w:t>Keynesianism</w:t>
      </w:r>
    </w:p>
    <w:p w14:paraId="3E5DC52A" w14:textId="77777777" w:rsidR="008B5B4D" w:rsidRPr="009A5E89" w:rsidRDefault="008B5B4D" w:rsidP="008B5B4D">
      <w:pPr>
        <w:shd w:val="clear" w:color="auto" w:fill="FFFFFF"/>
        <w:spacing w:before="100" w:beforeAutospacing="1" w:after="100" w:afterAutospacing="1" w:line="360" w:lineRule="atLeast"/>
        <w:rPr>
          <w:rFonts w:ascii="Arial" w:hAnsi="Arial" w:cs="Arial"/>
        </w:rPr>
      </w:pPr>
      <w:r w:rsidRPr="009A5E89">
        <w:rPr>
          <w:rFonts w:ascii="Arial" w:hAnsi="Arial" w:cs="Arial"/>
        </w:rPr>
        <w:t>In a recession / liquidity trap, government intervention can stimulate aggregate demand and real output through government borrowing and higher government spending. Therefore Keynesians advocate </w:t>
      </w:r>
      <w:hyperlink r:id="rId13" w:history="1">
        <w:r w:rsidRPr="009A5E89">
          <w:rPr>
            <w:rFonts w:ascii="Arial" w:hAnsi="Arial" w:cs="Arial"/>
            <w:u w:val="single"/>
          </w:rPr>
          <w:t>expansionary fiscal policy</w:t>
        </w:r>
      </w:hyperlink>
      <w:r w:rsidRPr="009A5E89">
        <w:rPr>
          <w:rFonts w:ascii="Arial" w:hAnsi="Arial" w:cs="Arial"/>
        </w:rPr>
        <w:t> in a recession.</w:t>
      </w:r>
    </w:p>
    <w:p w14:paraId="2E61A9BC" w14:textId="77777777" w:rsidR="008B5B4D" w:rsidRPr="009A5E89" w:rsidRDefault="008B5B4D" w:rsidP="008B5B4D">
      <w:pPr>
        <w:shd w:val="clear" w:color="auto" w:fill="FFFFFF"/>
        <w:spacing w:before="100" w:beforeAutospacing="1" w:after="100" w:afterAutospacing="1" w:line="360" w:lineRule="atLeast"/>
        <w:rPr>
          <w:rFonts w:ascii="Arial" w:hAnsi="Arial" w:cs="Arial"/>
        </w:rPr>
      </w:pPr>
      <w:r w:rsidRPr="009A5E89">
        <w:rPr>
          <w:rFonts w:ascii="Arial" w:hAnsi="Arial" w:cs="Arial"/>
        </w:rPr>
        <w:t>Keynesians reject the theory of </w:t>
      </w:r>
      <w:hyperlink r:id="rId14" w:history="1">
        <w:r w:rsidRPr="009A5E89">
          <w:rPr>
            <w:rFonts w:ascii="Arial" w:hAnsi="Arial" w:cs="Arial"/>
            <w:u w:val="single"/>
          </w:rPr>
          <w:t>crowding out</w:t>
        </w:r>
      </w:hyperlink>
      <w:r w:rsidRPr="009A5E89">
        <w:rPr>
          <w:rFonts w:ascii="Arial" w:hAnsi="Arial" w:cs="Arial"/>
        </w:rPr>
        <w:t> presented by Monetarists. Keynesians say that if there is a sharp rise in private sector borrowing, government spending can offset this decline in spending.</w:t>
      </w:r>
    </w:p>
    <w:p w14:paraId="73B96417" w14:textId="77777777" w:rsidR="008B5B4D" w:rsidRPr="009A5E89" w:rsidRDefault="005E4D6B" w:rsidP="008B5B4D">
      <w:pPr>
        <w:shd w:val="clear" w:color="auto" w:fill="FFFFFF"/>
        <w:spacing w:before="100" w:beforeAutospacing="1" w:after="100" w:afterAutospacing="1" w:line="360" w:lineRule="atLeast"/>
        <w:rPr>
          <w:rFonts w:ascii="Arial" w:hAnsi="Arial" w:cs="Arial"/>
        </w:rPr>
      </w:pPr>
      <w:hyperlink r:id="rId15" w:history="1">
        <w:r w:rsidR="008B5B4D" w:rsidRPr="009A5E89">
          <w:rPr>
            <w:rFonts w:ascii="Arial" w:hAnsi="Arial" w:cs="Arial"/>
            <w:u w:val="single"/>
          </w:rPr>
          <w:t>Paradox of thrift</w:t>
        </w:r>
      </w:hyperlink>
      <w:r w:rsidR="008B5B4D" w:rsidRPr="009A5E89">
        <w:rPr>
          <w:rFonts w:ascii="Arial" w:hAnsi="Arial" w:cs="Arial"/>
        </w:rPr>
        <w:t>. A key element in Keynesian theory is the idea of a ‘glut’ in savings. Keynes argued in a recession, people responded to the threat of unemployment by increasing saving and reducing their spending. This was a rational choice, but it contributes to an even bigger decline in AD and GDP.</w:t>
      </w:r>
    </w:p>
    <w:p w14:paraId="2A41BB8C" w14:textId="77777777" w:rsidR="008B5B4D" w:rsidRPr="009A5E89" w:rsidRDefault="008B5B4D" w:rsidP="008B5B4D">
      <w:pPr>
        <w:shd w:val="clear" w:color="auto" w:fill="FFFFFF"/>
        <w:spacing w:before="100" w:beforeAutospacing="1" w:after="100" w:afterAutospacing="1" w:line="360" w:lineRule="atLeast"/>
        <w:rPr>
          <w:rFonts w:ascii="Arial" w:hAnsi="Arial" w:cs="Arial"/>
        </w:rPr>
      </w:pPr>
      <w:r w:rsidRPr="009A5E89">
        <w:rPr>
          <w:rFonts w:ascii="Arial" w:hAnsi="Arial" w:cs="Arial"/>
        </w:rPr>
        <w:t>Keynesians usually believe there is a degree of wage rigidity. In a recession, Keynes said wages may be ‘sticky downward’ as unions resist nominal wage cuts, this can lead to real wage unemployment. Also, in a recession, when an economy has spare capacity, increasing Aggregate demand will have an impact on real output and only minimal effect on the price level.</w:t>
      </w:r>
    </w:p>
    <w:p w14:paraId="36C4A0A2" w14:textId="77777777" w:rsidR="008B5B4D" w:rsidRPr="009A5E89" w:rsidRDefault="008B5B4D" w:rsidP="008B5B4D">
      <w:pPr>
        <w:shd w:val="clear" w:color="auto" w:fill="FFFFFF"/>
        <w:spacing w:before="100" w:beforeAutospacing="1" w:after="100" w:afterAutospacing="1" w:line="360" w:lineRule="atLeast"/>
        <w:rPr>
          <w:rFonts w:ascii="Arial" w:hAnsi="Arial" w:cs="Arial"/>
        </w:rPr>
      </w:pPr>
      <w:r w:rsidRPr="009A5E89">
        <w:rPr>
          <w:rFonts w:ascii="Arial" w:hAnsi="Arial" w:cs="Arial"/>
        </w:rPr>
        <w:t>Keynesians believe there is often a multiplier effect. This means an initial injection into the circular flow can lead to a bigger final increase in real GDP.</w:t>
      </w:r>
    </w:p>
    <w:p w14:paraId="3053383A" w14:textId="77777777" w:rsidR="008B5B4D" w:rsidRPr="009A5E89" w:rsidRDefault="008B5B4D" w:rsidP="008B5B4D">
      <w:pPr>
        <w:shd w:val="clear" w:color="auto" w:fill="FFFFFF"/>
        <w:spacing w:before="100" w:beforeAutospacing="1" w:after="100" w:afterAutospacing="1" w:line="360" w:lineRule="atLeast"/>
        <w:rPr>
          <w:rFonts w:ascii="Arial" w:hAnsi="Arial" w:cs="Arial"/>
        </w:rPr>
      </w:pPr>
      <w:r w:rsidRPr="009A5E89">
        <w:rPr>
          <w:rFonts w:ascii="Arial" w:hAnsi="Arial" w:cs="Arial"/>
        </w:rPr>
        <w:t>Generally, Keynesians are more likely to stress the importance of reducing unemployment rather than inflation.</w:t>
      </w:r>
    </w:p>
    <w:p w14:paraId="03A0C697" w14:textId="77777777" w:rsidR="008B5B4D" w:rsidRPr="009A5E89" w:rsidRDefault="008B5B4D" w:rsidP="008B5B4D">
      <w:pPr>
        <w:shd w:val="clear" w:color="auto" w:fill="FFFFFF"/>
        <w:spacing w:before="100" w:beforeAutospacing="1" w:after="100" w:afterAutospacing="1" w:line="360" w:lineRule="atLeast"/>
        <w:rPr>
          <w:rFonts w:ascii="Arial" w:hAnsi="Arial" w:cs="Arial"/>
        </w:rPr>
      </w:pPr>
      <w:r w:rsidRPr="009A5E89">
        <w:rPr>
          <w:rFonts w:ascii="Arial" w:hAnsi="Arial" w:cs="Arial"/>
        </w:rPr>
        <w:t>Keynesians reject real business cycle theories (an idea that the government can have no influence over the economic cycle)</w:t>
      </w:r>
    </w:p>
    <w:p w14:paraId="49EF4734" w14:textId="77777777" w:rsidR="008B5B4D" w:rsidRPr="0035584C" w:rsidRDefault="008B5B4D" w:rsidP="008B5B4D">
      <w:pPr>
        <w:shd w:val="clear" w:color="auto" w:fill="FFFFFF"/>
        <w:spacing w:after="225"/>
        <w:outlineLvl w:val="3"/>
        <w:rPr>
          <w:rFonts w:ascii="Arial" w:hAnsi="Arial" w:cs="Arial"/>
          <w:b/>
          <w:color w:val="7030A0"/>
          <w:u w:val="single"/>
        </w:rPr>
      </w:pPr>
      <w:r w:rsidRPr="0035584C">
        <w:rPr>
          <w:rFonts w:ascii="Arial" w:hAnsi="Arial" w:cs="Arial"/>
          <w:b/>
          <w:color w:val="7030A0"/>
          <w:u w:val="single"/>
        </w:rPr>
        <w:t>Monetarism</w:t>
      </w:r>
    </w:p>
    <w:p w14:paraId="7B8B6024" w14:textId="77777777" w:rsidR="008B5B4D" w:rsidRPr="009A5E89" w:rsidRDefault="008B5B4D" w:rsidP="008B5B4D">
      <w:pPr>
        <w:shd w:val="clear" w:color="auto" w:fill="FFFFFF"/>
        <w:spacing w:before="100" w:beforeAutospacing="1" w:after="100" w:afterAutospacing="1" w:line="360" w:lineRule="atLeast"/>
        <w:rPr>
          <w:rFonts w:ascii="Arial" w:hAnsi="Arial" w:cs="Arial"/>
        </w:rPr>
      </w:pPr>
      <w:r w:rsidRPr="009A5E89">
        <w:rPr>
          <w:rFonts w:ascii="Arial" w:hAnsi="Arial" w:cs="Arial"/>
        </w:rPr>
        <w:t>Monetarists are critical of fiscal policy to stimulate growth in real GDP – the less Govt. intervention, the better.</w:t>
      </w:r>
    </w:p>
    <w:p w14:paraId="2CF44582" w14:textId="77777777" w:rsidR="008B5B4D" w:rsidRPr="009A5E89" w:rsidRDefault="008B5B4D" w:rsidP="008B5B4D">
      <w:pPr>
        <w:shd w:val="clear" w:color="auto" w:fill="FFFFFF"/>
        <w:spacing w:before="100" w:beforeAutospacing="1" w:after="100" w:afterAutospacing="1" w:line="360" w:lineRule="atLeast"/>
        <w:rPr>
          <w:rFonts w:ascii="Arial" w:hAnsi="Arial" w:cs="Arial"/>
        </w:rPr>
      </w:pPr>
      <w:r>
        <w:rPr>
          <w:rFonts w:ascii="Arial" w:hAnsi="Arial" w:cs="Arial"/>
        </w:rPr>
        <w:t>Monetarists </w:t>
      </w:r>
      <w:r w:rsidRPr="009A5E89">
        <w:rPr>
          <w:rFonts w:ascii="Arial" w:hAnsi="Arial" w:cs="Arial"/>
        </w:rPr>
        <w:t>/ classical economists believe wages are more flexible and likely to adjust downwards to prevent real wage unemployment</w:t>
      </w:r>
    </w:p>
    <w:p w14:paraId="321B4C97" w14:textId="77777777" w:rsidR="008B5B4D" w:rsidRPr="009A5E89" w:rsidRDefault="008B5B4D" w:rsidP="008B5B4D">
      <w:pPr>
        <w:shd w:val="clear" w:color="auto" w:fill="FFFFFF"/>
        <w:spacing w:before="100" w:beforeAutospacing="1" w:after="100" w:afterAutospacing="1" w:line="360" w:lineRule="atLeast"/>
        <w:rPr>
          <w:rFonts w:ascii="Arial" w:hAnsi="Arial" w:cs="Arial"/>
        </w:rPr>
      </w:pPr>
      <w:r w:rsidRPr="009A5E89">
        <w:rPr>
          <w:rFonts w:ascii="Arial" w:hAnsi="Arial" w:cs="Arial"/>
        </w:rPr>
        <w:t>Monetarists stress the importance of controlling the money supply to keep inflation low.</w:t>
      </w:r>
    </w:p>
    <w:p w14:paraId="5C5617D1" w14:textId="089EA0DC" w:rsidR="008B5B4D" w:rsidRDefault="008B5B4D" w:rsidP="008B5B4D">
      <w:pPr>
        <w:shd w:val="clear" w:color="auto" w:fill="FFFFFF"/>
        <w:spacing w:before="100" w:beforeAutospacing="1" w:after="100" w:afterAutospacing="1" w:line="360" w:lineRule="atLeast"/>
        <w:rPr>
          <w:rFonts w:ascii="Arial" w:hAnsi="Arial" w:cs="Arial"/>
        </w:rPr>
      </w:pPr>
      <w:r w:rsidRPr="009A5E89">
        <w:rPr>
          <w:rFonts w:ascii="Arial" w:hAnsi="Arial" w:cs="Arial"/>
        </w:rPr>
        <w:t>Monetarists more likely to place emphasis on reducing inflation than keeping unemployment low.</w:t>
      </w:r>
    </w:p>
    <w:p w14:paraId="6DDC9A65" w14:textId="77777777" w:rsidR="008B5B4D" w:rsidRPr="009A5E89" w:rsidRDefault="008B5B4D" w:rsidP="008B5B4D">
      <w:pPr>
        <w:rPr>
          <w:rFonts w:cs="Arial"/>
        </w:rPr>
      </w:pPr>
    </w:p>
    <w:p w14:paraId="686B128D" w14:textId="1DD59582" w:rsidR="008B5B4D" w:rsidRDefault="008B5B4D" w:rsidP="00D44FB0">
      <w:pPr>
        <w:spacing w:after="120"/>
        <w:rPr>
          <w:rFonts w:ascii="Arial" w:hAnsi="Arial" w:cs="Arial"/>
          <w:b/>
          <w:u w:val="single"/>
        </w:rPr>
      </w:pPr>
      <w:r w:rsidRPr="009A5E89">
        <w:rPr>
          <w:rFonts w:ascii="Arial" w:hAnsi="Arial" w:cs="Arial"/>
          <w:b/>
          <w:highlight w:val="cyan"/>
          <w:u w:val="single"/>
        </w:rPr>
        <w:t>Ext 1: Classical equilibrium exercise</w:t>
      </w:r>
      <w:r w:rsidRPr="009A5E89">
        <w:rPr>
          <w:rFonts w:ascii="Arial" w:hAnsi="Arial" w:cs="Arial"/>
          <w:b/>
          <w:u w:val="single"/>
        </w:rPr>
        <w:t xml:space="preserve"> </w:t>
      </w:r>
    </w:p>
    <w:p w14:paraId="61E4B3E0" w14:textId="30F84E89" w:rsidR="00D44FB0" w:rsidRPr="009A5E89" w:rsidRDefault="00D44FB0" w:rsidP="00D44FB0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Negative Output Gap</w:t>
      </w:r>
      <w:r>
        <w:rPr>
          <w:rFonts w:ascii="Arial" w:hAnsi="Arial" w:cs="Arial"/>
          <w:b/>
        </w:rPr>
        <w:t xml:space="preserve">                 </w:t>
      </w:r>
      <w:r w:rsidRPr="007B3CCB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  <w:u w:val="single"/>
        </w:rPr>
        <w:t>Positive Output Gap</w:t>
      </w:r>
    </w:p>
    <w:p w14:paraId="6EB39B63" w14:textId="68C79595" w:rsidR="008B5B4D" w:rsidRPr="009A5E89" w:rsidRDefault="00D44FB0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  <w:r w:rsidRPr="009A5E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FC6A904" wp14:editId="70E89F7C">
                <wp:simplePos x="0" y="0"/>
                <wp:positionH relativeFrom="column">
                  <wp:posOffset>3386455</wp:posOffset>
                </wp:positionH>
                <wp:positionV relativeFrom="paragraph">
                  <wp:posOffset>133985</wp:posOffset>
                </wp:positionV>
                <wp:extent cx="3090545" cy="1585595"/>
                <wp:effectExtent l="0" t="0" r="14605" b="1460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4423E" w14:textId="77777777" w:rsidR="00C63963" w:rsidRDefault="00C63963" w:rsidP="008B5B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A904" id="Text Box 83" o:spid="_x0000_s1040" type="#_x0000_t202" style="position:absolute;margin-left:266.65pt;margin-top:10.55pt;width:243.35pt;height:124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">
                <v:textbox>
                  <w:txbxContent>
                    <w:p w14:paraId="73B4423E" w14:textId="77777777" w:rsidR="00C63963" w:rsidRDefault="00C63963" w:rsidP="008B5B4D"/>
                  </w:txbxContent>
                </v:textbox>
              </v:shape>
            </w:pict>
          </mc:Fallback>
        </mc:AlternateContent>
      </w:r>
      <w:r w:rsidRPr="009A5E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DA5A4B" wp14:editId="537BA560">
                <wp:simplePos x="0" y="0"/>
                <wp:positionH relativeFrom="column">
                  <wp:posOffset>171450</wp:posOffset>
                </wp:positionH>
                <wp:positionV relativeFrom="paragraph">
                  <wp:posOffset>133985</wp:posOffset>
                </wp:positionV>
                <wp:extent cx="2924175" cy="1585595"/>
                <wp:effectExtent l="0" t="0" r="28575" b="1460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EDA05" w14:textId="77777777" w:rsidR="00C63963" w:rsidRDefault="00C63963" w:rsidP="008B5B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5A4B" id="Text Box 84" o:spid="_x0000_s1041" type="#_x0000_t202" style="position:absolute;margin-left:13.5pt;margin-top:10.55pt;width:230.25pt;height:124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">
                <v:textbox>
                  <w:txbxContent>
                    <w:p w14:paraId="134EDA05" w14:textId="77777777" w:rsidR="00C63963" w:rsidRDefault="00C63963" w:rsidP="008B5B4D"/>
                  </w:txbxContent>
                </v:textbox>
              </v:shape>
            </w:pict>
          </mc:Fallback>
        </mc:AlternateContent>
      </w:r>
    </w:p>
    <w:p w14:paraId="7B5D21F1" w14:textId="77777777" w:rsidR="008B5B4D" w:rsidRPr="009A5E89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</w:p>
    <w:p w14:paraId="3EEC19DB" w14:textId="77777777" w:rsidR="008B5B4D" w:rsidRPr="009A5E89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</w:p>
    <w:p w14:paraId="02A8B16B" w14:textId="77777777" w:rsidR="008B5B4D" w:rsidRPr="009A5E89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</w:p>
    <w:p w14:paraId="1CAAF498" w14:textId="77777777" w:rsidR="008B5B4D" w:rsidRPr="009A5E89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</w:p>
    <w:p w14:paraId="657630D4" w14:textId="77777777" w:rsidR="008B5B4D" w:rsidRPr="009A5E89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</w:p>
    <w:p w14:paraId="0F40A60B" w14:textId="77777777" w:rsidR="008B5B4D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</w:p>
    <w:p w14:paraId="3E2E9D48" w14:textId="77777777" w:rsidR="008B5B4D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</w:p>
    <w:p w14:paraId="1D54B038" w14:textId="77777777" w:rsidR="008B5B4D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</w:p>
    <w:p w14:paraId="54F91EBF" w14:textId="77777777" w:rsidR="008B5B4D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</w:p>
    <w:p w14:paraId="741D6D62" w14:textId="77777777" w:rsidR="008B5B4D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</w:p>
    <w:p w14:paraId="023C1C0C" w14:textId="0AB4D08A" w:rsidR="008B5B4D" w:rsidRPr="009A5E89" w:rsidRDefault="008B5B4D" w:rsidP="008B5B4D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Negative Output G</w:t>
      </w:r>
      <w:r w:rsidRPr="009A5E89">
        <w:rPr>
          <w:rFonts w:ascii="Arial" w:hAnsi="Arial" w:cs="Arial"/>
          <w:b/>
          <w:u w:val="single"/>
        </w:rPr>
        <w:t>ap</w:t>
      </w:r>
      <w:r>
        <w:rPr>
          <w:rFonts w:ascii="Arial" w:hAnsi="Arial" w:cs="Arial"/>
          <w:b/>
          <w:u w:val="single"/>
        </w:rPr>
        <w:t>s</w:t>
      </w:r>
      <w:r w:rsidRPr="009A5E89">
        <w:rPr>
          <w:rFonts w:ascii="Arial" w:hAnsi="Arial" w:cs="Arial"/>
        </w:rPr>
        <w:t xml:space="preserve"> </w:t>
      </w:r>
      <w:r w:rsidRPr="009A5E89">
        <w:rPr>
          <w:rFonts w:ascii="Arial" w:hAnsi="Arial" w:cs="Arial"/>
          <w:b/>
        </w:rPr>
        <w:t xml:space="preserve"> </w:t>
      </w:r>
    </w:p>
    <w:p w14:paraId="570CA278" w14:textId="766D6654" w:rsidR="008B5B4D" w:rsidRPr="009A5E89" w:rsidRDefault="008B5B4D" w:rsidP="008B5B4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9A5E89">
        <w:rPr>
          <w:rFonts w:ascii="Arial" w:hAnsi="Arial" w:cs="Arial"/>
        </w:rPr>
        <w:t>When aggregate demand is too low (shown by point B on the diagram), the economy is said to be operating with a negative output gap. At this point Aggregate Demand is not high enough to ensure that the factors of production including labour are fully employed. However for classical economists</w:t>
      </w:r>
      <w:r w:rsidR="00C222B7">
        <w:rPr>
          <w:rFonts w:ascii="Arial" w:hAnsi="Arial" w:cs="Arial"/>
        </w:rPr>
        <w:t xml:space="preserve"> (Monetarists)</w:t>
      </w:r>
      <w:r w:rsidRPr="009A5E89">
        <w:rPr>
          <w:rFonts w:ascii="Arial" w:hAnsi="Arial" w:cs="Arial"/>
        </w:rPr>
        <w:t xml:space="preserve"> this situation will correct itself</w:t>
      </w:r>
      <w:r w:rsidR="00C222B7">
        <w:rPr>
          <w:rFonts w:ascii="Arial" w:hAnsi="Arial" w:cs="Arial"/>
        </w:rPr>
        <w:t>,</w:t>
      </w:r>
      <w:r w:rsidRPr="009A5E89">
        <w:rPr>
          <w:rFonts w:ascii="Arial" w:hAnsi="Arial" w:cs="Arial"/>
        </w:rPr>
        <w:t xml:space="preserve"> as unemployed labour will agree to work for lower wages rather than be unemployed. This will reduce firm’s costs and the Short Run Aggregate Supply curve wil</w:t>
      </w:r>
      <w:r w:rsidR="00C222B7">
        <w:rPr>
          <w:rFonts w:ascii="Arial" w:hAnsi="Arial" w:cs="Arial"/>
        </w:rPr>
        <w:t>l shift to the right. Due to</w:t>
      </w:r>
      <w:r w:rsidRPr="009A5E89">
        <w:rPr>
          <w:rFonts w:ascii="Arial" w:hAnsi="Arial" w:cs="Arial"/>
        </w:rPr>
        <w:t xml:space="preserve"> less unemployment and lower prices</w:t>
      </w:r>
      <w:r w:rsidR="00C222B7">
        <w:rPr>
          <w:rFonts w:ascii="Arial" w:hAnsi="Arial" w:cs="Arial"/>
        </w:rPr>
        <w:t>,</w:t>
      </w:r>
      <w:r w:rsidRPr="009A5E89">
        <w:rPr>
          <w:rFonts w:ascii="Arial" w:hAnsi="Arial" w:cs="Arial"/>
        </w:rPr>
        <w:t xml:space="preserve"> there will be an extension down the aggregat</w:t>
      </w:r>
      <w:r w:rsidR="00C222B7">
        <w:rPr>
          <w:rFonts w:ascii="Arial" w:hAnsi="Arial" w:cs="Arial"/>
        </w:rPr>
        <w:t xml:space="preserve">e demand curve. </w:t>
      </w:r>
      <w:r w:rsidRPr="009A5E89">
        <w:rPr>
          <w:rFonts w:ascii="Arial" w:hAnsi="Arial" w:cs="Arial"/>
        </w:rPr>
        <w:t>The economy will settle at a new equilibrium at point C.</w:t>
      </w:r>
    </w:p>
    <w:p w14:paraId="1AC1B296" w14:textId="77777777" w:rsidR="008B5B4D" w:rsidRPr="009A5E89" w:rsidRDefault="008B5B4D" w:rsidP="008B5B4D">
      <w:pPr>
        <w:jc w:val="center"/>
        <w:rPr>
          <w:rFonts w:ascii="Arial" w:hAnsi="Arial" w:cs="Arial"/>
          <w:b/>
          <w:u w:val="single"/>
        </w:rPr>
      </w:pPr>
    </w:p>
    <w:p w14:paraId="7092A86A" w14:textId="77777777" w:rsidR="008B5B4D" w:rsidRDefault="008B5B4D" w:rsidP="008B5B4D">
      <w:pPr>
        <w:suppressAutoHyphens/>
        <w:autoSpaceDN w:val="0"/>
        <w:spacing w:after="120"/>
        <w:jc w:val="center"/>
        <w:textAlignment w:val="baseline"/>
        <w:rPr>
          <w:rFonts w:ascii="Arial" w:hAnsi="Arial" w:cs="Arial"/>
          <w:b/>
          <w:highlight w:val="cyan"/>
          <w:u w:val="single"/>
        </w:rPr>
      </w:pPr>
    </w:p>
    <w:p w14:paraId="13ECD892" w14:textId="77777777" w:rsidR="008B5B4D" w:rsidRPr="009A5E89" w:rsidRDefault="008B5B4D" w:rsidP="008B5B4D">
      <w:pPr>
        <w:suppressAutoHyphens/>
        <w:autoSpaceDN w:val="0"/>
        <w:spacing w:after="120"/>
        <w:jc w:val="center"/>
        <w:textAlignment w:val="baseline"/>
        <w:rPr>
          <w:rFonts w:ascii="Arial" w:hAnsi="Arial" w:cs="Arial"/>
          <w:b/>
          <w:u w:val="single"/>
        </w:rPr>
      </w:pPr>
      <w:r w:rsidRPr="009A5E89">
        <w:rPr>
          <w:rFonts w:ascii="Arial" w:hAnsi="Arial" w:cs="Arial"/>
          <w:b/>
          <w:highlight w:val="cyan"/>
          <w:u w:val="single"/>
        </w:rPr>
        <w:t>Activity 1</w:t>
      </w:r>
      <w:r w:rsidRPr="009A5E89">
        <w:rPr>
          <w:rFonts w:ascii="Arial" w:hAnsi="Arial" w:cs="Arial"/>
          <w:b/>
          <w:u w:val="single"/>
        </w:rPr>
        <w:t xml:space="preserve">: </w:t>
      </w:r>
      <w:r w:rsidRPr="009A5E89">
        <w:rPr>
          <w:rFonts w:ascii="Arial" w:hAnsi="Arial" w:cs="Arial"/>
          <w:u w:val="single"/>
        </w:rPr>
        <w:t>Use the diagram above to explain what a positive output gap is. Complete this exercise in the space provided below, using the hints provided to help your explanation.</w:t>
      </w:r>
    </w:p>
    <w:p w14:paraId="003D15BC" w14:textId="77777777" w:rsidR="008B5B4D" w:rsidRPr="009A5E89" w:rsidRDefault="008B5B4D" w:rsidP="008B5B4D">
      <w:pPr>
        <w:suppressAutoHyphens/>
        <w:autoSpaceDN w:val="0"/>
        <w:spacing w:after="120"/>
        <w:jc w:val="center"/>
        <w:textAlignment w:val="baseline"/>
        <w:rPr>
          <w:rFonts w:ascii="Arial" w:hAnsi="Arial" w:cs="Arial"/>
        </w:rPr>
      </w:pPr>
      <w:r w:rsidRPr="009A5E89">
        <w:rPr>
          <w:rFonts w:ascii="Arial" w:hAnsi="Arial" w:cs="Arial"/>
          <w:b/>
        </w:rPr>
        <w:t xml:space="preserve">Hint: </w:t>
      </w:r>
      <w:r w:rsidRPr="009A5E89">
        <w:rPr>
          <w:rFonts w:ascii="Arial" w:hAnsi="Arial" w:cs="Arial"/>
        </w:rPr>
        <w:t xml:space="preserve">If you can answer each of these </w:t>
      </w:r>
      <w:r>
        <w:rPr>
          <w:rFonts w:ascii="Arial" w:hAnsi="Arial" w:cs="Arial"/>
        </w:rPr>
        <w:t xml:space="preserve">key </w:t>
      </w:r>
      <w:r w:rsidRPr="009A5E89">
        <w:rPr>
          <w:rFonts w:ascii="Arial" w:hAnsi="Arial" w:cs="Arial"/>
        </w:rPr>
        <w:t xml:space="preserve">questions </w:t>
      </w:r>
      <w:r>
        <w:rPr>
          <w:rFonts w:ascii="Arial" w:hAnsi="Arial" w:cs="Arial"/>
        </w:rPr>
        <w:t xml:space="preserve">then </w:t>
      </w:r>
      <w:r w:rsidRPr="009A5E89">
        <w:rPr>
          <w:rFonts w:ascii="Arial" w:hAnsi="Arial" w:cs="Arial"/>
        </w:rPr>
        <w:t>you should be able to explain how a positive out</w:t>
      </w:r>
      <w:r>
        <w:rPr>
          <w:rFonts w:ascii="Arial" w:hAnsi="Arial" w:cs="Arial"/>
        </w:rPr>
        <w:t>put gap occurs and why this dis</w:t>
      </w:r>
      <w:r w:rsidRPr="009A5E89">
        <w:rPr>
          <w:rFonts w:ascii="Arial" w:hAnsi="Arial" w:cs="Arial"/>
        </w:rPr>
        <w:t>equilibrium in the macro economy is resolved.</w:t>
      </w:r>
    </w:p>
    <w:p w14:paraId="427785B8" w14:textId="77777777" w:rsidR="008B5B4D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</w:p>
    <w:p w14:paraId="4553EF35" w14:textId="77777777" w:rsidR="008B5B4D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</w:p>
    <w:p w14:paraId="7E51B510" w14:textId="77777777" w:rsidR="008B5B4D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Key Questions</w:t>
      </w:r>
      <w:r w:rsidRPr="009A5E89">
        <w:rPr>
          <w:rFonts w:ascii="Arial" w:hAnsi="Arial" w:cs="Arial"/>
          <w:b/>
          <w:u w:val="single"/>
        </w:rPr>
        <w:t xml:space="preserve"> </w:t>
      </w:r>
    </w:p>
    <w:p w14:paraId="217DC2D2" w14:textId="77777777" w:rsidR="008B5B4D" w:rsidRPr="009A5E89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  <w:u w:val="single"/>
        </w:rPr>
      </w:pPr>
    </w:p>
    <w:p w14:paraId="1F9C3182" w14:textId="77777777" w:rsidR="008B5B4D" w:rsidRPr="009A5E89" w:rsidRDefault="008B5B4D" w:rsidP="008B5B4D">
      <w:pPr>
        <w:numPr>
          <w:ilvl w:val="0"/>
          <w:numId w:val="24"/>
        </w:numPr>
        <w:suppressAutoHyphens/>
        <w:autoSpaceDN w:val="0"/>
        <w:spacing w:after="200" w:line="276" w:lineRule="auto"/>
        <w:textAlignment w:val="baseline"/>
        <w:rPr>
          <w:rFonts w:ascii="Arial" w:hAnsi="Arial" w:cs="Arial"/>
          <w:b/>
          <w:u w:val="single"/>
        </w:rPr>
      </w:pPr>
      <w:r w:rsidRPr="009A5E89">
        <w:rPr>
          <w:rFonts w:ascii="Arial" w:hAnsi="Arial" w:cs="Arial"/>
        </w:rPr>
        <w:t>What has caused the AD curve to shift to the right? At what output level did we assume the economy started?</w:t>
      </w:r>
    </w:p>
    <w:p w14:paraId="46240418" w14:textId="77777777" w:rsidR="008B5B4D" w:rsidRPr="009A5E89" w:rsidRDefault="008B5B4D" w:rsidP="008B5B4D">
      <w:pPr>
        <w:numPr>
          <w:ilvl w:val="0"/>
          <w:numId w:val="24"/>
        </w:numPr>
        <w:suppressAutoHyphens/>
        <w:autoSpaceDN w:val="0"/>
        <w:spacing w:after="200" w:line="276" w:lineRule="auto"/>
        <w:textAlignment w:val="baseline"/>
        <w:rPr>
          <w:rFonts w:ascii="Arial" w:hAnsi="Arial" w:cs="Arial"/>
          <w:b/>
          <w:u w:val="single"/>
        </w:rPr>
      </w:pPr>
      <w:r w:rsidRPr="009A5E89">
        <w:rPr>
          <w:rFonts w:ascii="Arial" w:hAnsi="Arial" w:cs="Arial"/>
        </w:rPr>
        <w:t>Explain what will happen to the demand for goods and services following the increase in Aggregate demand.</w:t>
      </w:r>
    </w:p>
    <w:p w14:paraId="6EBDEB93" w14:textId="6DBB7A75" w:rsidR="008B5B4D" w:rsidRPr="009A5E89" w:rsidRDefault="008B5B4D" w:rsidP="008B5B4D">
      <w:pPr>
        <w:numPr>
          <w:ilvl w:val="0"/>
          <w:numId w:val="24"/>
        </w:numPr>
        <w:suppressAutoHyphens/>
        <w:autoSpaceDN w:val="0"/>
        <w:spacing w:after="200" w:line="276" w:lineRule="auto"/>
        <w:textAlignment w:val="baseline"/>
        <w:rPr>
          <w:rFonts w:ascii="Arial" w:hAnsi="Arial" w:cs="Arial"/>
          <w:b/>
          <w:u w:val="single"/>
        </w:rPr>
      </w:pPr>
      <w:r w:rsidRPr="009A5E89">
        <w:rPr>
          <w:rFonts w:ascii="Arial" w:hAnsi="Arial" w:cs="Arial"/>
        </w:rPr>
        <w:t xml:space="preserve">How will </w:t>
      </w:r>
      <w:proofErr w:type="gramStart"/>
      <w:r w:rsidRPr="009A5E89">
        <w:rPr>
          <w:rFonts w:ascii="Arial" w:hAnsi="Arial" w:cs="Arial"/>
        </w:rPr>
        <w:t>firm’s</w:t>
      </w:r>
      <w:proofErr w:type="gramEnd"/>
      <w:r w:rsidRPr="009A5E89">
        <w:rPr>
          <w:rFonts w:ascii="Arial" w:hAnsi="Arial" w:cs="Arial"/>
        </w:rPr>
        <w:t xml:space="preserve"> get more workers</w:t>
      </w:r>
      <w:r w:rsidR="0009269E">
        <w:rPr>
          <w:rFonts w:ascii="Arial" w:hAnsi="Arial" w:cs="Arial"/>
        </w:rPr>
        <w:t>?</w:t>
      </w:r>
    </w:p>
    <w:p w14:paraId="070364F6" w14:textId="77777777" w:rsidR="008B5B4D" w:rsidRPr="009A5E89" w:rsidRDefault="008B5B4D" w:rsidP="008B5B4D">
      <w:pPr>
        <w:numPr>
          <w:ilvl w:val="0"/>
          <w:numId w:val="24"/>
        </w:numPr>
        <w:suppressAutoHyphens/>
        <w:autoSpaceDN w:val="0"/>
        <w:spacing w:after="200" w:line="276" w:lineRule="auto"/>
        <w:textAlignment w:val="baseline"/>
        <w:rPr>
          <w:rFonts w:ascii="Arial" w:hAnsi="Arial" w:cs="Arial"/>
          <w:b/>
          <w:u w:val="single"/>
        </w:rPr>
      </w:pPr>
      <w:r w:rsidRPr="009A5E89">
        <w:rPr>
          <w:rFonts w:ascii="Arial" w:hAnsi="Arial" w:cs="Arial"/>
        </w:rPr>
        <w:t>What is the impact on firm’s costs?</w:t>
      </w:r>
    </w:p>
    <w:p w14:paraId="2844DCE7" w14:textId="77777777" w:rsidR="008B5B4D" w:rsidRPr="009A5E89" w:rsidRDefault="008B5B4D" w:rsidP="008B5B4D">
      <w:pPr>
        <w:numPr>
          <w:ilvl w:val="0"/>
          <w:numId w:val="24"/>
        </w:numPr>
        <w:suppressAutoHyphens/>
        <w:autoSpaceDN w:val="0"/>
        <w:spacing w:after="200" w:line="276" w:lineRule="auto"/>
        <w:textAlignment w:val="baseline"/>
        <w:rPr>
          <w:rFonts w:ascii="Arial" w:hAnsi="Arial" w:cs="Arial"/>
          <w:b/>
          <w:u w:val="single"/>
        </w:rPr>
      </w:pPr>
      <w:r w:rsidRPr="009A5E89">
        <w:rPr>
          <w:rFonts w:ascii="Arial" w:hAnsi="Arial" w:cs="Arial"/>
        </w:rPr>
        <w:t>What is the long run impact of the initial factor increase in AD? (what has been the impact on output in the economy and price levels)</w:t>
      </w:r>
    </w:p>
    <w:p w14:paraId="779EC879" w14:textId="77777777" w:rsidR="008B5B4D" w:rsidRDefault="008B5B4D" w:rsidP="008B5B4D">
      <w:pPr>
        <w:suppressAutoHyphens/>
        <w:autoSpaceDN w:val="0"/>
        <w:textAlignment w:val="baseline"/>
        <w:rPr>
          <w:rFonts w:ascii="Arial" w:hAnsi="Arial" w:cs="Arial"/>
          <w:b/>
        </w:rPr>
      </w:pPr>
    </w:p>
    <w:p w14:paraId="74DB51D9" w14:textId="2BBC7344" w:rsidR="008B5B4D" w:rsidRPr="009A5E89" w:rsidRDefault="008B5B4D" w:rsidP="008B5B4D">
      <w:pPr>
        <w:suppressAutoHyphens/>
        <w:autoSpaceDN w:val="0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Key words </w:t>
      </w:r>
      <w:r w:rsidRPr="009A5E89">
        <w:rPr>
          <w:rFonts w:ascii="Arial" w:hAnsi="Arial" w:cs="Arial"/>
          <w:b/>
        </w:rPr>
        <w:t xml:space="preserve">in your explanation: </w:t>
      </w:r>
      <w:r>
        <w:rPr>
          <w:rFonts w:ascii="Arial" w:hAnsi="Arial" w:cs="Arial"/>
        </w:rPr>
        <w:t>Full employment</w:t>
      </w:r>
      <w:r w:rsidRPr="009A5E89">
        <w:rPr>
          <w:rFonts w:ascii="Arial" w:hAnsi="Arial" w:cs="Arial"/>
        </w:rPr>
        <w:t>, firm’s costs, wages</w:t>
      </w:r>
      <w:r>
        <w:rPr>
          <w:rFonts w:ascii="Arial" w:hAnsi="Arial" w:cs="Arial"/>
        </w:rPr>
        <w:t xml:space="preserve"> levels, long run, </w:t>
      </w:r>
      <w:proofErr w:type="gramStart"/>
      <w:r>
        <w:rPr>
          <w:rFonts w:ascii="Arial" w:hAnsi="Arial" w:cs="Arial"/>
        </w:rPr>
        <w:t>output</w:t>
      </w:r>
      <w:proofErr w:type="gramEnd"/>
    </w:p>
    <w:p w14:paraId="2C08D7FC" w14:textId="77777777" w:rsidR="00A471B7" w:rsidRDefault="00A471B7" w:rsidP="000D6027"/>
    <w:p w14:paraId="5F9F73A6" w14:textId="77777777" w:rsidR="008B5B4D" w:rsidRPr="00D3006D" w:rsidRDefault="008B5B4D" w:rsidP="008B5B4D">
      <w:pPr>
        <w:jc w:val="both"/>
        <w:rPr>
          <w:rFonts w:ascii="Arial" w:hAnsi="Arial" w:cs="Arial"/>
          <w:sz w:val="22"/>
        </w:rPr>
      </w:pPr>
      <w:r w:rsidRPr="00E72E7A">
        <w:rPr>
          <w:rFonts w:ascii="Arial" w:hAnsi="Arial" w:cs="Arial"/>
          <w:b/>
        </w:rPr>
        <w:lastRenderedPageBreak/>
        <w:t>Notes Page</w:t>
      </w:r>
    </w:p>
    <w:p w14:paraId="3032317F" w14:textId="5CDDEFE6" w:rsidR="00023C82" w:rsidRDefault="00E43430" w:rsidP="00E43430">
      <w:pPr>
        <w:jc w:val="both"/>
        <w:rPr>
          <w:rFonts w:ascii="Arial" w:hAnsi="Arial" w:cs="Arial"/>
        </w:rPr>
      </w:pPr>
      <w:r w:rsidRPr="00375E8F">
        <w:rPr>
          <w:noProof/>
        </w:rPr>
        <w:drawing>
          <wp:inline distT="0" distB="0" distL="0" distR="0" wp14:anchorId="66F4171C" wp14:editId="3D2774E0">
            <wp:extent cx="6551930" cy="9191625"/>
            <wp:effectExtent l="0" t="0" r="127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39773" w14:textId="10D49714" w:rsidR="0049695D" w:rsidRPr="00983C64" w:rsidRDefault="0049695D" w:rsidP="0049695D">
      <w:pPr>
        <w:rPr>
          <w:rFonts w:cs="Arial"/>
          <w:szCs w:val="20"/>
          <w:u w:val="single"/>
        </w:rPr>
      </w:pPr>
      <w:bookmarkStart w:id="1" w:name="_Toc491082175"/>
      <w:bookmarkStart w:id="2" w:name="_Toc522736574"/>
      <w:proofErr w:type="gramStart"/>
      <w:r>
        <w:rPr>
          <w:rFonts w:cs="Arial"/>
          <w:b/>
          <w:szCs w:val="20"/>
          <w:highlight w:val="cyan"/>
          <w:u w:val="single"/>
        </w:rPr>
        <w:lastRenderedPageBreak/>
        <w:t xml:space="preserve">Activity </w:t>
      </w:r>
      <w:r w:rsidRPr="00983C64">
        <w:rPr>
          <w:rFonts w:cs="Arial"/>
          <w:szCs w:val="20"/>
          <w:highlight w:val="cyan"/>
          <w:u w:val="single"/>
        </w:rPr>
        <w:t>:</w:t>
      </w:r>
      <w:proofErr w:type="gramEnd"/>
      <w:r w:rsidRPr="00983C64">
        <w:rPr>
          <w:rFonts w:cs="Arial"/>
          <w:szCs w:val="20"/>
          <w:highlight w:val="cyan"/>
          <w:u w:val="single"/>
        </w:rPr>
        <w:t xml:space="preserve"> For each of the scenarios </w:t>
      </w:r>
      <w:r>
        <w:rPr>
          <w:rFonts w:cs="Arial"/>
          <w:szCs w:val="20"/>
          <w:highlight w:val="cyan"/>
          <w:u w:val="single"/>
        </w:rPr>
        <w:t xml:space="preserve">illustrate the </w:t>
      </w:r>
      <w:proofErr w:type="spellStart"/>
      <w:r>
        <w:rPr>
          <w:rFonts w:cs="Arial"/>
          <w:szCs w:val="20"/>
          <w:highlight w:val="cyan"/>
          <w:u w:val="single"/>
        </w:rPr>
        <w:t>affect</w:t>
      </w:r>
      <w:proofErr w:type="spellEnd"/>
      <w:r>
        <w:rPr>
          <w:rFonts w:cs="Arial"/>
          <w:szCs w:val="20"/>
          <w:highlight w:val="cyan"/>
          <w:u w:val="single"/>
        </w:rPr>
        <w:t xml:space="preserve"> on economic growth(the correct type)</w:t>
      </w:r>
      <w:r w:rsidRPr="00983C64">
        <w:rPr>
          <w:rFonts w:cs="Arial"/>
          <w:szCs w:val="20"/>
          <w:highlight w:val="cyan"/>
          <w:u w:val="single"/>
        </w:rPr>
        <w:t>. Explain your answer</w:t>
      </w:r>
      <w:r>
        <w:rPr>
          <w:rFonts w:cs="Arial"/>
          <w:szCs w:val="20"/>
          <w:highlight w:val="cyan"/>
          <w:u w:val="single"/>
        </w:rPr>
        <w:t>s using a logical chain</w:t>
      </w:r>
      <w:r>
        <w:rPr>
          <w:rFonts w:cs="Arial"/>
          <w:szCs w:val="20"/>
          <w:u w:val="single"/>
        </w:rPr>
        <w:t xml:space="preserve">.  </w:t>
      </w:r>
      <w:r w:rsidR="00C63963">
        <w:rPr>
          <w:rFonts w:cs="Arial"/>
          <w:szCs w:val="20"/>
          <w:u w:val="single"/>
        </w:rPr>
        <w:t xml:space="preserve">Try to use a range of diagrams </w:t>
      </w:r>
    </w:p>
    <w:p w14:paraId="04D5FE55" w14:textId="1D94E5B1" w:rsidR="0049695D" w:rsidRDefault="0049695D" w:rsidP="0049695D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A29394A" wp14:editId="3A878355">
                <wp:simplePos x="0" y="0"/>
                <wp:positionH relativeFrom="column">
                  <wp:posOffset>3226279</wp:posOffset>
                </wp:positionH>
                <wp:positionV relativeFrom="paragraph">
                  <wp:posOffset>206243</wp:posOffset>
                </wp:positionV>
                <wp:extent cx="3269412" cy="2794635"/>
                <wp:effectExtent l="0" t="0" r="26670" b="247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412" cy="279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CABEB94" w14:textId="77777777" w:rsidR="00C63963" w:rsidRPr="00FB31DF" w:rsidRDefault="00C63963" w:rsidP="0049695D">
                            <w:pPr>
                              <w:rPr>
                                <w:b/>
                              </w:rPr>
                            </w:pPr>
                            <w:r w:rsidRPr="00FB31DF">
                              <w:rPr>
                                <w:b/>
                              </w:rPr>
                              <w:t>Explanation</w:t>
                            </w:r>
                          </w:p>
                          <w:p w14:paraId="4A7983E7" w14:textId="77777777" w:rsidR="00C63963" w:rsidRDefault="00C63963" w:rsidP="0049695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9394A" id="Text Box 7" o:spid="_x0000_s1042" type="#_x0000_t202" style="position:absolute;margin-left:254.05pt;margin-top:16.25pt;width:257.45pt;height:220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" fillcolor="window" strokeweight=".5pt">
                <v:textbox>
                  <w:txbxContent>
                    <w:p w14:paraId="5CABEB94" w14:textId="77777777" w:rsidR="00C63963" w:rsidRPr="00FB31DF" w:rsidRDefault="00C63963" w:rsidP="0049695D">
                      <w:pPr>
                        <w:rPr>
                          <w:b/>
                        </w:rPr>
                      </w:pPr>
                      <w:r w:rsidRPr="00FB31DF">
                        <w:rPr>
                          <w:b/>
                        </w:rPr>
                        <w:t>Explanation</w:t>
                      </w:r>
                    </w:p>
                    <w:p w14:paraId="4A7983E7" w14:textId="77777777" w:rsidR="00C63963" w:rsidRDefault="00C63963" w:rsidP="0049695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3C68C6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F3334B" wp14:editId="2DBF842E">
                <wp:simplePos x="0" y="0"/>
                <wp:positionH relativeFrom="column">
                  <wp:posOffset>-103517</wp:posOffset>
                </wp:positionH>
                <wp:positionV relativeFrom="paragraph">
                  <wp:posOffset>-791</wp:posOffset>
                </wp:positionV>
                <wp:extent cx="6866626" cy="9290649"/>
                <wp:effectExtent l="0" t="0" r="1079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626" cy="9290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AFAAB" w14:textId="77777777" w:rsidR="00C63963" w:rsidRDefault="00C63963" w:rsidP="004969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3334B" id="_x0000_s1043" type="#_x0000_t202" style="position:absolute;margin-left:-8.15pt;margin-top:-.05pt;width:540.7pt;height:731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">
                <v:textbox>
                  <w:txbxContent>
                    <w:p w14:paraId="528AFAAB" w14:textId="77777777" w:rsidR="00C63963" w:rsidRDefault="00C63963" w:rsidP="0049695D"/>
                  </w:txbxContent>
                </v:textbox>
              </v:shape>
            </w:pict>
          </mc:Fallback>
        </mc:AlternateContent>
      </w:r>
    </w:p>
    <w:p w14:paraId="208AB768" w14:textId="743C665B" w:rsidR="0049695D" w:rsidRDefault="0049695D" w:rsidP="0049695D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C6173C" wp14:editId="7DE29DE0">
                <wp:simplePos x="0" y="0"/>
                <wp:positionH relativeFrom="column">
                  <wp:posOffset>123825</wp:posOffset>
                </wp:positionH>
                <wp:positionV relativeFrom="paragraph">
                  <wp:posOffset>61594</wp:posOffset>
                </wp:positionV>
                <wp:extent cx="2981325" cy="28098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80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1746D2" w14:textId="5292F52C" w:rsidR="00C63963" w:rsidRDefault="00C63963" w:rsidP="0049695D">
                            <w:r>
                              <w:rPr>
                                <w:b/>
                                <w:highlight w:val="cyan"/>
                                <w:u w:val="single"/>
                              </w:rPr>
                              <w:t>Diagram</w:t>
                            </w:r>
                            <w:r w:rsidRPr="00983C64">
                              <w:rPr>
                                <w:b/>
                                <w:highlight w:val="cyan"/>
                                <w:u w:val="single"/>
                              </w:rPr>
                              <w:t xml:space="preserve"> 1</w:t>
                            </w:r>
                            <w:r w:rsidRPr="00983C64">
                              <w:rPr>
                                <w:highlight w:val="cyan"/>
                                <w:u w:val="single"/>
                              </w:rPr>
                              <w:t>:</w:t>
                            </w:r>
                            <w:r>
                              <w:t xml:space="preserve"> Economic downturn in a major trading partner </w:t>
                            </w:r>
                          </w:p>
                          <w:p w14:paraId="0204D3EA" w14:textId="77777777" w:rsidR="00C63963" w:rsidRPr="00ED5879" w:rsidRDefault="00C63963" w:rsidP="0049695D">
                            <w:pPr>
                              <w:rPr>
                                <w:b/>
                              </w:rPr>
                            </w:pPr>
                            <w:r w:rsidRPr="00ED5879">
                              <w:rPr>
                                <w:b/>
                              </w:rPr>
                              <w:t>Diagram</w:t>
                            </w:r>
                          </w:p>
                          <w:p w14:paraId="0E426199" w14:textId="3BC3E31A" w:rsidR="00C63963" w:rsidRDefault="00C63963" w:rsidP="0049695D"/>
                          <w:p w14:paraId="64EC3007" w14:textId="09A16EF0" w:rsidR="00C63963" w:rsidRDefault="00C63963" w:rsidP="0049695D"/>
                          <w:p w14:paraId="1129B3C6" w14:textId="033DADD3" w:rsidR="00C63963" w:rsidRDefault="00C63963" w:rsidP="0049695D"/>
                          <w:p w14:paraId="70422EB9" w14:textId="462C1BC0" w:rsidR="00C63963" w:rsidRDefault="00C63963" w:rsidP="0049695D"/>
                          <w:p w14:paraId="2531660D" w14:textId="77777777" w:rsidR="00C63963" w:rsidRDefault="00C63963" w:rsidP="00496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6173C" id="Text Box 8" o:spid="_x0000_s1044" type="#_x0000_t202" style="position:absolute;margin-left:9.75pt;margin-top:4.85pt;width:234.75pt;height:221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" fillcolor="window" strokeweight=".5pt">
                <v:textbox>
                  <w:txbxContent>
                    <w:p w14:paraId="721746D2" w14:textId="5292F52C" w:rsidR="00C63963" w:rsidRDefault="00C63963" w:rsidP="0049695D">
                      <w:r>
                        <w:rPr>
                          <w:b/>
                          <w:highlight w:val="cyan"/>
                          <w:u w:val="single"/>
                        </w:rPr>
                        <w:t>Diagram</w:t>
                      </w:r>
                      <w:r w:rsidRPr="00983C64">
                        <w:rPr>
                          <w:b/>
                          <w:highlight w:val="cyan"/>
                          <w:u w:val="single"/>
                        </w:rPr>
                        <w:t xml:space="preserve"> 1</w:t>
                      </w:r>
                      <w:r w:rsidRPr="00983C64">
                        <w:rPr>
                          <w:highlight w:val="cyan"/>
                          <w:u w:val="single"/>
                        </w:rPr>
                        <w:t>:</w:t>
                      </w:r>
                      <w:r>
                        <w:t xml:space="preserve"> Economic downturn in a major trading partner </w:t>
                      </w:r>
                    </w:p>
                    <w:p w14:paraId="0204D3EA" w14:textId="77777777" w:rsidR="00C63963" w:rsidRPr="00ED5879" w:rsidRDefault="00C63963" w:rsidP="0049695D">
                      <w:pPr>
                        <w:rPr>
                          <w:b/>
                        </w:rPr>
                      </w:pPr>
                      <w:r w:rsidRPr="00ED5879">
                        <w:rPr>
                          <w:b/>
                        </w:rPr>
                        <w:t>Diagram</w:t>
                      </w:r>
                    </w:p>
                    <w:p w14:paraId="0E426199" w14:textId="3BC3E31A" w:rsidR="00C63963" w:rsidRDefault="00C63963" w:rsidP="0049695D"/>
                    <w:p w14:paraId="64EC3007" w14:textId="09A16EF0" w:rsidR="00C63963" w:rsidRDefault="00C63963" w:rsidP="0049695D"/>
                    <w:p w14:paraId="1129B3C6" w14:textId="033DADD3" w:rsidR="00C63963" w:rsidRDefault="00C63963" w:rsidP="0049695D"/>
                    <w:p w14:paraId="70422EB9" w14:textId="462C1BC0" w:rsidR="00C63963" w:rsidRDefault="00C63963" w:rsidP="0049695D"/>
                    <w:p w14:paraId="2531660D" w14:textId="77777777" w:rsidR="00C63963" w:rsidRDefault="00C63963" w:rsidP="0049695D"/>
                  </w:txbxContent>
                </v:textbox>
              </v:shape>
            </w:pict>
          </mc:Fallback>
        </mc:AlternateContent>
      </w:r>
    </w:p>
    <w:p w14:paraId="04AAD0EC" w14:textId="77777777" w:rsidR="0049695D" w:rsidRDefault="0049695D" w:rsidP="0049695D">
      <w:pPr>
        <w:rPr>
          <w:rFonts w:cs="Arial"/>
          <w:sz w:val="20"/>
          <w:szCs w:val="20"/>
        </w:rPr>
      </w:pPr>
    </w:p>
    <w:p w14:paraId="281DB3CB" w14:textId="77777777" w:rsidR="0049695D" w:rsidRDefault="0049695D" w:rsidP="0049695D">
      <w:pPr>
        <w:rPr>
          <w:rFonts w:cs="Arial"/>
          <w:sz w:val="20"/>
          <w:szCs w:val="20"/>
        </w:rPr>
      </w:pPr>
    </w:p>
    <w:p w14:paraId="16874638" w14:textId="77777777" w:rsidR="0049695D" w:rsidRDefault="0049695D" w:rsidP="0049695D">
      <w:pPr>
        <w:rPr>
          <w:rFonts w:cs="Arial"/>
          <w:sz w:val="20"/>
          <w:szCs w:val="20"/>
        </w:rPr>
      </w:pPr>
    </w:p>
    <w:p w14:paraId="5E9D9328" w14:textId="77777777" w:rsidR="0049695D" w:rsidRDefault="0049695D" w:rsidP="0049695D">
      <w:pPr>
        <w:rPr>
          <w:rFonts w:cs="Arial"/>
          <w:sz w:val="20"/>
          <w:szCs w:val="20"/>
        </w:rPr>
      </w:pPr>
    </w:p>
    <w:p w14:paraId="5E2343F0" w14:textId="77777777" w:rsidR="0049695D" w:rsidRDefault="0049695D" w:rsidP="0049695D">
      <w:pPr>
        <w:rPr>
          <w:rFonts w:cs="Arial"/>
          <w:sz w:val="20"/>
          <w:szCs w:val="20"/>
        </w:rPr>
      </w:pPr>
    </w:p>
    <w:p w14:paraId="09F2494C" w14:textId="77777777" w:rsidR="0049695D" w:rsidRDefault="0049695D" w:rsidP="0049695D">
      <w:pPr>
        <w:rPr>
          <w:rFonts w:cs="Arial"/>
          <w:sz w:val="20"/>
          <w:szCs w:val="20"/>
        </w:rPr>
      </w:pPr>
    </w:p>
    <w:p w14:paraId="2EF2ACCC" w14:textId="77777777" w:rsidR="0049695D" w:rsidRDefault="0049695D" w:rsidP="0049695D">
      <w:pPr>
        <w:rPr>
          <w:rFonts w:cs="Arial"/>
          <w:sz w:val="20"/>
          <w:szCs w:val="20"/>
        </w:rPr>
      </w:pPr>
    </w:p>
    <w:p w14:paraId="2EDBCCD3" w14:textId="77777777" w:rsidR="0049695D" w:rsidRDefault="0049695D" w:rsidP="0049695D">
      <w:pPr>
        <w:rPr>
          <w:rFonts w:cs="Arial"/>
          <w:sz w:val="20"/>
          <w:szCs w:val="20"/>
        </w:rPr>
      </w:pPr>
    </w:p>
    <w:p w14:paraId="414D95C4" w14:textId="26526A53" w:rsidR="0049695D" w:rsidRDefault="0049695D" w:rsidP="0049695D">
      <w:pPr>
        <w:rPr>
          <w:rFonts w:cs="Arial"/>
          <w:sz w:val="20"/>
          <w:szCs w:val="20"/>
        </w:rPr>
      </w:pPr>
    </w:p>
    <w:p w14:paraId="5877553F" w14:textId="72240FCD" w:rsidR="0049695D" w:rsidRDefault="0049695D" w:rsidP="0049695D">
      <w:pPr>
        <w:rPr>
          <w:rFonts w:cs="Arial"/>
          <w:sz w:val="20"/>
          <w:szCs w:val="20"/>
        </w:rPr>
      </w:pPr>
    </w:p>
    <w:p w14:paraId="750E31F1" w14:textId="504F5D9E" w:rsidR="0049695D" w:rsidRDefault="0049695D" w:rsidP="0049695D">
      <w:pPr>
        <w:rPr>
          <w:rFonts w:cs="Arial"/>
          <w:sz w:val="20"/>
          <w:szCs w:val="20"/>
        </w:rPr>
      </w:pPr>
    </w:p>
    <w:p w14:paraId="3C9EE582" w14:textId="532C1D7A" w:rsidR="0049695D" w:rsidRDefault="0049695D" w:rsidP="0049695D">
      <w:pPr>
        <w:rPr>
          <w:rFonts w:cs="Arial"/>
          <w:sz w:val="20"/>
          <w:szCs w:val="20"/>
        </w:rPr>
      </w:pPr>
    </w:p>
    <w:p w14:paraId="36D788EA" w14:textId="0D61FC24" w:rsidR="0049695D" w:rsidRDefault="0049695D" w:rsidP="0049695D">
      <w:pPr>
        <w:rPr>
          <w:rFonts w:cs="Arial"/>
          <w:sz w:val="20"/>
          <w:szCs w:val="20"/>
        </w:rPr>
      </w:pPr>
    </w:p>
    <w:p w14:paraId="05AC46F0" w14:textId="75FF3C0F" w:rsidR="0049695D" w:rsidRDefault="0049695D" w:rsidP="0049695D">
      <w:pPr>
        <w:rPr>
          <w:rFonts w:cs="Arial"/>
          <w:sz w:val="20"/>
          <w:szCs w:val="20"/>
        </w:rPr>
      </w:pPr>
    </w:p>
    <w:p w14:paraId="3D2A1511" w14:textId="3F56CD4C" w:rsidR="0049695D" w:rsidRDefault="0049695D" w:rsidP="0049695D">
      <w:pPr>
        <w:rPr>
          <w:rFonts w:cs="Arial"/>
          <w:sz w:val="20"/>
          <w:szCs w:val="20"/>
        </w:rPr>
      </w:pPr>
    </w:p>
    <w:p w14:paraId="127709A4" w14:textId="2BCEB40D" w:rsidR="0049695D" w:rsidRDefault="0049695D" w:rsidP="0049695D">
      <w:pPr>
        <w:rPr>
          <w:rFonts w:cs="Arial"/>
          <w:sz w:val="20"/>
          <w:szCs w:val="20"/>
        </w:rPr>
      </w:pPr>
    </w:p>
    <w:p w14:paraId="7BB99198" w14:textId="1AD0D812" w:rsidR="0049695D" w:rsidRDefault="0049695D" w:rsidP="0049695D">
      <w:pPr>
        <w:rPr>
          <w:rFonts w:cs="Arial"/>
          <w:sz w:val="20"/>
          <w:szCs w:val="20"/>
        </w:rPr>
      </w:pPr>
    </w:p>
    <w:p w14:paraId="19137D31" w14:textId="5BEF7B19" w:rsidR="0049695D" w:rsidRDefault="0049695D" w:rsidP="0049695D">
      <w:pPr>
        <w:rPr>
          <w:rFonts w:cs="Arial"/>
          <w:sz w:val="20"/>
          <w:szCs w:val="20"/>
        </w:rPr>
      </w:pPr>
    </w:p>
    <w:p w14:paraId="1BB675C7" w14:textId="2CAEA0D4" w:rsidR="0049695D" w:rsidRDefault="0049695D" w:rsidP="0049695D">
      <w:pPr>
        <w:rPr>
          <w:rFonts w:cs="Arial"/>
          <w:sz w:val="20"/>
          <w:szCs w:val="20"/>
        </w:rPr>
      </w:pPr>
    </w:p>
    <w:p w14:paraId="41D116E1" w14:textId="42417782" w:rsidR="0049695D" w:rsidRDefault="0049695D" w:rsidP="0049695D">
      <w:pPr>
        <w:rPr>
          <w:rFonts w:cs="Arial"/>
          <w:sz w:val="20"/>
          <w:szCs w:val="20"/>
        </w:rPr>
      </w:pPr>
    </w:p>
    <w:p w14:paraId="0D678970" w14:textId="30ADC222" w:rsidR="0049695D" w:rsidRDefault="0049695D" w:rsidP="0049695D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27CFD1" wp14:editId="02CFA6E1">
                <wp:simplePos x="0" y="0"/>
                <wp:positionH relativeFrom="column">
                  <wp:posOffset>123825</wp:posOffset>
                </wp:positionH>
                <wp:positionV relativeFrom="paragraph">
                  <wp:posOffset>147320</wp:posOffset>
                </wp:positionV>
                <wp:extent cx="2863850" cy="2823845"/>
                <wp:effectExtent l="0" t="0" r="12700" b="146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2823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C990684" w14:textId="491E307D" w:rsidR="00C63963" w:rsidRDefault="00C63963" w:rsidP="0049695D">
                            <w:r>
                              <w:rPr>
                                <w:b/>
                                <w:highlight w:val="cyan"/>
                                <w:u w:val="single"/>
                              </w:rPr>
                              <w:t>Diagram</w:t>
                            </w:r>
                            <w:r w:rsidRPr="00983C64">
                              <w:rPr>
                                <w:b/>
                                <w:highlight w:val="cyan"/>
                                <w:u w:val="single"/>
                              </w:rPr>
                              <w:t xml:space="preserve"> 2</w:t>
                            </w:r>
                            <w:r w:rsidRPr="00983C64">
                              <w:rPr>
                                <w:highlight w:val="cyan"/>
                                <w:u w:val="single"/>
                              </w:rPr>
                              <w:t>:</w:t>
                            </w:r>
                            <w:r>
                              <w:t xml:space="preserve"> Steep rise in oil and gas prices </w:t>
                            </w:r>
                          </w:p>
                          <w:p w14:paraId="759BD928" w14:textId="77777777" w:rsidR="00C63963" w:rsidRPr="00B70EEE" w:rsidRDefault="00C63963" w:rsidP="0049695D">
                            <w:pPr>
                              <w:rPr>
                                <w:b/>
                              </w:rPr>
                            </w:pPr>
                            <w:r w:rsidRPr="00B70EEE">
                              <w:rPr>
                                <w:b/>
                              </w:rPr>
                              <w:t>Diagram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7CFD1" id="_x0000_s1045" type="#_x0000_t202" style="position:absolute;margin-left:9.75pt;margin-top:11.6pt;width:225.5pt;height:222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" fillcolor="window" strokeweight=".5pt">
                <v:textbox>
                  <w:txbxContent>
                    <w:p w14:paraId="5C990684" w14:textId="491E307D" w:rsidR="00C63963" w:rsidRDefault="00C63963" w:rsidP="0049695D">
                      <w:r>
                        <w:rPr>
                          <w:b/>
                          <w:highlight w:val="cyan"/>
                          <w:u w:val="single"/>
                        </w:rPr>
                        <w:t>Diagram</w:t>
                      </w:r>
                      <w:r w:rsidRPr="00983C64">
                        <w:rPr>
                          <w:b/>
                          <w:highlight w:val="cyan"/>
                          <w:u w:val="single"/>
                        </w:rPr>
                        <w:t xml:space="preserve"> 2</w:t>
                      </w:r>
                      <w:r w:rsidRPr="00983C64">
                        <w:rPr>
                          <w:highlight w:val="cyan"/>
                          <w:u w:val="single"/>
                        </w:rPr>
                        <w:t>:</w:t>
                      </w:r>
                      <w:r>
                        <w:t xml:space="preserve"> Steep rise in oil and gas prices </w:t>
                      </w:r>
                    </w:p>
                    <w:p w14:paraId="759BD928" w14:textId="77777777" w:rsidR="00C63963" w:rsidRPr="00B70EEE" w:rsidRDefault="00C63963" w:rsidP="0049695D">
                      <w:pPr>
                        <w:rPr>
                          <w:b/>
                        </w:rPr>
                      </w:pPr>
                      <w:r w:rsidRPr="00B70EEE">
                        <w:rPr>
                          <w:b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</w:p>
    <w:p w14:paraId="58103D0B" w14:textId="3ED41D23" w:rsidR="0049695D" w:rsidRDefault="0049695D" w:rsidP="0049695D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497FADE" wp14:editId="31389642">
                <wp:simplePos x="0" y="0"/>
                <wp:positionH relativeFrom="column">
                  <wp:posOffset>3225800</wp:posOffset>
                </wp:positionH>
                <wp:positionV relativeFrom="paragraph">
                  <wp:posOffset>67310</wp:posOffset>
                </wp:positionV>
                <wp:extent cx="3268980" cy="2604135"/>
                <wp:effectExtent l="0" t="0" r="26670" b="2476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2604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ECEE2A9" w14:textId="77777777" w:rsidR="00C63963" w:rsidRPr="00FB31DF" w:rsidRDefault="00C63963" w:rsidP="0049695D">
                            <w:pPr>
                              <w:rPr>
                                <w:b/>
                              </w:rPr>
                            </w:pPr>
                            <w:r w:rsidRPr="00FB31DF">
                              <w:rPr>
                                <w:b/>
                              </w:rPr>
                              <w:t>Explanation</w:t>
                            </w:r>
                          </w:p>
                          <w:p w14:paraId="01DA3568" w14:textId="77777777" w:rsidR="00C63963" w:rsidRDefault="00C63963" w:rsidP="0049695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B3F7940" w14:textId="77777777" w:rsidR="00C63963" w:rsidRDefault="00C63963" w:rsidP="00496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FADE" id="Text Box 15" o:spid="_x0000_s1046" type="#_x0000_t202" style="position:absolute;margin-left:254pt;margin-top:5.3pt;width:257.4pt;height:205.0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" fillcolor="window" strokeweight=".5pt">
                <v:textbox>
                  <w:txbxContent>
                    <w:p w14:paraId="1ECEE2A9" w14:textId="77777777" w:rsidR="00C63963" w:rsidRPr="00FB31DF" w:rsidRDefault="00C63963" w:rsidP="0049695D">
                      <w:pPr>
                        <w:rPr>
                          <w:b/>
                        </w:rPr>
                      </w:pPr>
                      <w:r w:rsidRPr="00FB31DF">
                        <w:rPr>
                          <w:b/>
                        </w:rPr>
                        <w:t>Explanation</w:t>
                      </w:r>
                    </w:p>
                    <w:p w14:paraId="01DA3568" w14:textId="77777777" w:rsidR="00C63963" w:rsidRDefault="00C63963" w:rsidP="0049695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2B3F7940" w14:textId="77777777" w:rsidR="00C63963" w:rsidRDefault="00C63963" w:rsidP="0049695D"/>
                  </w:txbxContent>
                </v:textbox>
              </v:shape>
            </w:pict>
          </mc:Fallback>
        </mc:AlternateContent>
      </w:r>
    </w:p>
    <w:p w14:paraId="0202A10C" w14:textId="74BA7880" w:rsidR="0049695D" w:rsidRDefault="0049695D" w:rsidP="0049695D">
      <w:pPr>
        <w:rPr>
          <w:rFonts w:cs="Arial"/>
          <w:sz w:val="20"/>
          <w:szCs w:val="20"/>
        </w:rPr>
      </w:pPr>
    </w:p>
    <w:p w14:paraId="39E8F8DD" w14:textId="200FB0CD" w:rsidR="0049695D" w:rsidRDefault="0049695D" w:rsidP="0049695D">
      <w:pPr>
        <w:rPr>
          <w:rFonts w:cs="Arial"/>
          <w:sz w:val="20"/>
          <w:szCs w:val="20"/>
        </w:rPr>
      </w:pPr>
    </w:p>
    <w:p w14:paraId="39A01645" w14:textId="4AE4B5F5" w:rsidR="0049695D" w:rsidRDefault="0049695D" w:rsidP="0049695D">
      <w:pPr>
        <w:rPr>
          <w:rFonts w:cs="Arial"/>
          <w:sz w:val="20"/>
          <w:szCs w:val="20"/>
        </w:rPr>
      </w:pPr>
    </w:p>
    <w:p w14:paraId="4D8339B2" w14:textId="2F6BAF8C" w:rsidR="0049695D" w:rsidRDefault="0049695D" w:rsidP="0049695D">
      <w:pPr>
        <w:rPr>
          <w:rFonts w:cs="Arial"/>
          <w:sz w:val="20"/>
          <w:szCs w:val="20"/>
        </w:rPr>
      </w:pPr>
    </w:p>
    <w:p w14:paraId="3E493955" w14:textId="2FE64B6E" w:rsidR="0049695D" w:rsidRDefault="0049695D" w:rsidP="0049695D">
      <w:pPr>
        <w:rPr>
          <w:rFonts w:cs="Arial"/>
          <w:sz w:val="20"/>
          <w:szCs w:val="20"/>
        </w:rPr>
      </w:pPr>
    </w:p>
    <w:p w14:paraId="2192FF53" w14:textId="297707BA" w:rsidR="0049695D" w:rsidRDefault="0049695D" w:rsidP="0049695D">
      <w:pPr>
        <w:rPr>
          <w:rFonts w:cs="Arial"/>
          <w:szCs w:val="20"/>
          <w:u w:val="single"/>
        </w:rPr>
      </w:pPr>
    </w:p>
    <w:p w14:paraId="26A9CEF4" w14:textId="7317A120" w:rsidR="0049695D" w:rsidRDefault="0049695D" w:rsidP="0049695D">
      <w:pPr>
        <w:rPr>
          <w:rFonts w:cs="Arial"/>
          <w:szCs w:val="20"/>
          <w:u w:val="single"/>
        </w:rPr>
      </w:pPr>
    </w:p>
    <w:p w14:paraId="248C6F2A" w14:textId="4425919A" w:rsidR="0049695D" w:rsidRDefault="0049695D" w:rsidP="0049695D">
      <w:pPr>
        <w:rPr>
          <w:rFonts w:cs="Arial"/>
          <w:szCs w:val="20"/>
          <w:u w:val="single"/>
        </w:rPr>
      </w:pPr>
    </w:p>
    <w:p w14:paraId="4FB41794" w14:textId="5EA3F78C" w:rsidR="0049695D" w:rsidRDefault="0049695D" w:rsidP="0049695D">
      <w:pPr>
        <w:rPr>
          <w:rFonts w:cs="Arial"/>
          <w:szCs w:val="20"/>
          <w:u w:val="single"/>
        </w:rPr>
      </w:pPr>
    </w:p>
    <w:p w14:paraId="41BF44B2" w14:textId="25042A30" w:rsidR="0049695D" w:rsidRDefault="0049695D" w:rsidP="0049695D">
      <w:pPr>
        <w:rPr>
          <w:rFonts w:cs="Arial"/>
          <w:szCs w:val="20"/>
          <w:u w:val="single"/>
        </w:rPr>
      </w:pPr>
    </w:p>
    <w:p w14:paraId="6F756440" w14:textId="0F549BA0" w:rsidR="0049695D" w:rsidRDefault="0049695D" w:rsidP="0049695D">
      <w:pPr>
        <w:rPr>
          <w:rFonts w:cs="Arial"/>
          <w:szCs w:val="20"/>
          <w:u w:val="single"/>
        </w:rPr>
      </w:pPr>
    </w:p>
    <w:p w14:paraId="0F094A21" w14:textId="6094F364" w:rsidR="0049695D" w:rsidRDefault="0049695D" w:rsidP="0049695D">
      <w:pPr>
        <w:rPr>
          <w:rFonts w:cs="Arial"/>
          <w:szCs w:val="20"/>
          <w:u w:val="single"/>
        </w:rPr>
      </w:pPr>
    </w:p>
    <w:p w14:paraId="313D8C18" w14:textId="38CA5369" w:rsidR="0049695D" w:rsidRDefault="0049695D" w:rsidP="0049695D">
      <w:pPr>
        <w:rPr>
          <w:rFonts w:cs="Arial"/>
          <w:szCs w:val="20"/>
          <w:u w:val="single"/>
        </w:rPr>
      </w:pPr>
    </w:p>
    <w:p w14:paraId="2E5B913D" w14:textId="1B5C2CD1" w:rsidR="0049695D" w:rsidRDefault="0049695D" w:rsidP="0049695D">
      <w:pPr>
        <w:rPr>
          <w:rFonts w:cs="Arial"/>
          <w:szCs w:val="20"/>
          <w:u w:val="single"/>
        </w:rPr>
      </w:pPr>
    </w:p>
    <w:p w14:paraId="0BA169D2" w14:textId="00F793DA" w:rsidR="0049695D" w:rsidRDefault="0049695D" w:rsidP="0049695D">
      <w:pPr>
        <w:rPr>
          <w:rFonts w:cs="Arial"/>
          <w:szCs w:val="20"/>
          <w:u w:val="single"/>
        </w:rPr>
      </w:pPr>
    </w:p>
    <w:p w14:paraId="42248263" w14:textId="57A20F79" w:rsidR="0049695D" w:rsidRDefault="0049695D" w:rsidP="0049695D">
      <w:pPr>
        <w:rPr>
          <w:rFonts w:cs="Arial"/>
          <w:szCs w:val="20"/>
          <w:u w:val="single"/>
        </w:rPr>
      </w:pPr>
    </w:p>
    <w:p w14:paraId="6B5EE18C" w14:textId="7E8AF440" w:rsidR="0049695D" w:rsidRDefault="0049695D" w:rsidP="0049695D">
      <w:pPr>
        <w:rPr>
          <w:rFonts w:cs="Arial"/>
          <w:szCs w:val="20"/>
          <w:u w:val="single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EB3D15" wp14:editId="03E72870">
                <wp:simplePos x="0" y="0"/>
                <wp:positionH relativeFrom="column">
                  <wp:posOffset>3116580</wp:posOffset>
                </wp:positionH>
                <wp:positionV relativeFrom="paragraph">
                  <wp:posOffset>6985</wp:posOffset>
                </wp:positionV>
                <wp:extent cx="3225800" cy="2889250"/>
                <wp:effectExtent l="0" t="0" r="1270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288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6A46AC" w14:textId="77777777" w:rsidR="00C63963" w:rsidRPr="00FB31DF" w:rsidRDefault="00C63963" w:rsidP="0049695D">
                            <w:pPr>
                              <w:rPr>
                                <w:b/>
                              </w:rPr>
                            </w:pPr>
                            <w:r w:rsidRPr="00FB31DF">
                              <w:rPr>
                                <w:b/>
                              </w:rPr>
                              <w:t>Explanation</w:t>
                            </w:r>
                          </w:p>
                          <w:p w14:paraId="4125EBDB" w14:textId="77777777" w:rsidR="00C63963" w:rsidRDefault="00C63963" w:rsidP="0049695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66D61350" w14:textId="77777777" w:rsidR="00C63963" w:rsidRDefault="00C63963" w:rsidP="00496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B3D15" id="_x0000_s1047" type="#_x0000_t202" style="position:absolute;margin-left:245.4pt;margin-top:.55pt;width:254pt;height:227.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" fillcolor="window" strokeweight=".5pt">
                <v:textbox>
                  <w:txbxContent>
                    <w:p w14:paraId="0D6A46AC" w14:textId="77777777" w:rsidR="00C63963" w:rsidRPr="00FB31DF" w:rsidRDefault="00C63963" w:rsidP="0049695D">
                      <w:pPr>
                        <w:rPr>
                          <w:b/>
                        </w:rPr>
                      </w:pPr>
                      <w:r w:rsidRPr="00FB31DF">
                        <w:rPr>
                          <w:b/>
                        </w:rPr>
                        <w:t>Explanation</w:t>
                      </w:r>
                    </w:p>
                    <w:p w14:paraId="4125EBDB" w14:textId="77777777" w:rsidR="00C63963" w:rsidRDefault="00C63963" w:rsidP="0049695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66D61350" w14:textId="77777777" w:rsidR="00C63963" w:rsidRDefault="00C63963" w:rsidP="0049695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7547DF" wp14:editId="0E506CDA">
                <wp:simplePos x="0" y="0"/>
                <wp:positionH relativeFrom="column">
                  <wp:posOffset>120650</wp:posOffset>
                </wp:positionH>
                <wp:positionV relativeFrom="paragraph">
                  <wp:posOffset>54610</wp:posOffset>
                </wp:positionV>
                <wp:extent cx="2863215" cy="2889250"/>
                <wp:effectExtent l="0" t="0" r="13335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215" cy="288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C653DF4" w14:textId="2B0DFEEA" w:rsidR="00C63963" w:rsidRDefault="00C63963" w:rsidP="0049695D">
                            <w:r>
                              <w:rPr>
                                <w:b/>
                                <w:highlight w:val="cyan"/>
                                <w:u w:val="single"/>
                              </w:rPr>
                              <w:t>Diagram</w:t>
                            </w:r>
                            <w:r w:rsidRPr="00983C64">
                              <w:rPr>
                                <w:b/>
                                <w:highlight w:val="cyan"/>
                                <w:u w:val="single"/>
                              </w:rPr>
                              <w:t xml:space="preserve"> 3</w:t>
                            </w:r>
                            <w:r w:rsidRPr="00983C64">
                              <w:rPr>
                                <w:highlight w:val="cyan"/>
                                <w:u w:val="single"/>
                              </w:rPr>
                              <w:t>:</w:t>
                            </w:r>
                            <w:r w:rsidRPr="00B70EEE">
                              <w:t xml:space="preserve"> </w:t>
                            </w:r>
                            <w:r>
                              <w:t>Unexpected tax increases</w:t>
                            </w:r>
                          </w:p>
                          <w:p w14:paraId="730667B8" w14:textId="77777777" w:rsidR="00C63963" w:rsidRPr="00B70EEE" w:rsidRDefault="00C63963" w:rsidP="0049695D">
                            <w:pPr>
                              <w:rPr>
                                <w:b/>
                              </w:rPr>
                            </w:pPr>
                            <w:r w:rsidRPr="00B70EEE">
                              <w:rPr>
                                <w:b/>
                              </w:rPr>
                              <w:t>Diagram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547DF" id="_x0000_s1048" type="#_x0000_t202" style="position:absolute;margin-left:9.5pt;margin-top:4.3pt;width:225.45pt;height:22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" fillcolor="window" strokeweight=".5pt">
                <v:textbox>
                  <w:txbxContent>
                    <w:p w14:paraId="1C653DF4" w14:textId="2B0DFEEA" w:rsidR="00C63963" w:rsidRDefault="00C63963" w:rsidP="0049695D">
                      <w:r>
                        <w:rPr>
                          <w:b/>
                          <w:highlight w:val="cyan"/>
                          <w:u w:val="single"/>
                        </w:rPr>
                        <w:t>Diagram</w:t>
                      </w:r>
                      <w:r w:rsidRPr="00983C64">
                        <w:rPr>
                          <w:b/>
                          <w:highlight w:val="cyan"/>
                          <w:u w:val="single"/>
                        </w:rPr>
                        <w:t xml:space="preserve"> 3</w:t>
                      </w:r>
                      <w:r w:rsidRPr="00983C64">
                        <w:rPr>
                          <w:highlight w:val="cyan"/>
                          <w:u w:val="single"/>
                        </w:rPr>
                        <w:t>:</w:t>
                      </w:r>
                      <w:r w:rsidRPr="00B70EEE">
                        <w:t xml:space="preserve"> </w:t>
                      </w:r>
                      <w:r>
                        <w:t>Unexpected tax increases</w:t>
                      </w:r>
                    </w:p>
                    <w:p w14:paraId="730667B8" w14:textId="77777777" w:rsidR="00C63963" w:rsidRPr="00B70EEE" w:rsidRDefault="00C63963" w:rsidP="0049695D">
                      <w:pPr>
                        <w:rPr>
                          <w:b/>
                        </w:rPr>
                      </w:pPr>
                      <w:r w:rsidRPr="00B70EEE">
                        <w:rPr>
                          <w:b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</w:p>
    <w:p w14:paraId="67008C44" w14:textId="0201231C" w:rsidR="0049695D" w:rsidRDefault="0049695D" w:rsidP="0049695D">
      <w:pPr>
        <w:rPr>
          <w:rFonts w:cs="Arial"/>
          <w:szCs w:val="20"/>
          <w:u w:val="single"/>
        </w:rPr>
      </w:pPr>
    </w:p>
    <w:p w14:paraId="7A0F9589" w14:textId="2119C4B2" w:rsidR="0049695D" w:rsidRDefault="0049695D" w:rsidP="0049695D">
      <w:pPr>
        <w:rPr>
          <w:rFonts w:cs="Arial"/>
          <w:szCs w:val="20"/>
          <w:u w:val="single"/>
        </w:rPr>
      </w:pPr>
    </w:p>
    <w:p w14:paraId="4AE4C7FA" w14:textId="7E46918F" w:rsidR="0049695D" w:rsidRDefault="0049695D" w:rsidP="0049695D">
      <w:pPr>
        <w:rPr>
          <w:rFonts w:cs="Arial"/>
          <w:szCs w:val="20"/>
          <w:u w:val="single"/>
        </w:rPr>
      </w:pPr>
    </w:p>
    <w:p w14:paraId="58A34B7A" w14:textId="31761A39" w:rsidR="0049695D" w:rsidRDefault="0049695D" w:rsidP="0049695D">
      <w:pPr>
        <w:rPr>
          <w:rFonts w:cs="Arial"/>
          <w:szCs w:val="20"/>
          <w:u w:val="single"/>
        </w:rPr>
      </w:pPr>
    </w:p>
    <w:p w14:paraId="1CD26CE8" w14:textId="09555566" w:rsidR="0049695D" w:rsidRDefault="0049695D" w:rsidP="0049695D">
      <w:pPr>
        <w:rPr>
          <w:rFonts w:cs="Arial"/>
          <w:szCs w:val="20"/>
          <w:u w:val="single"/>
        </w:rPr>
      </w:pPr>
    </w:p>
    <w:p w14:paraId="0E74CF0B" w14:textId="4B8E27C0" w:rsidR="0049695D" w:rsidRDefault="0049695D" w:rsidP="0049695D">
      <w:pPr>
        <w:rPr>
          <w:rFonts w:cs="Arial"/>
          <w:szCs w:val="20"/>
          <w:u w:val="single"/>
        </w:rPr>
      </w:pPr>
    </w:p>
    <w:p w14:paraId="2797D77A" w14:textId="3747A11A" w:rsidR="0049695D" w:rsidRDefault="0049695D" w:rsidP="0049695D">
      <w:pPr>
        <w:rPr>
          <w:rFonts w:cs="Arial"/>
          <w:szCs w:val="20"/>
          <w:u w:val="single"/>
        </w:rPr>
      </w:pPr>
    </w:p>
    <w:p w14:paraId="3B47F9A7" w14:textId="11573451" w:rsidR="0049695D" w:rsidRDefault="0049695D" w:rsidP="0049695D">
      <w:pPr>
        <w:rPr>
          <w:rFonts w:cs="Arial"/>
          <w:szCs w:val="20"/>
          <w:u w:val="single"/>
        </w:rPr>
      </w:pPr>
    </w:p>
    <w:p w14:paraId="597EB641" w14:textId="33CE57C6" w:rsidR="0049695D" w:rsidRDefault="0049695D" w:rsidP="0049695D">
      <w:pPr>
        <w:rPr>
          <w:rFonts w:cs="Arial"/>
          <w:szCs w:val="20"/>
          <w:u w:val="single"/>
        </w:rPr>
      </w:pPr>
    </w:p>
    <w:p w14:paraId="10EC8FF3" w14:textId="172C9C9B" w:rsidR="0049695D" w:rsidRDefault="0049695D" w:rsidP="0049695D">
      <w:pPr>
        <w:rPr>
          <w:rFonts w:cs="Arial"/>
          <w:szCs w:val="20"/>
          <w:u w:val="single"/>
        </w:rPr>
      </w:pPr>
    </w:p>
    <w:p w14:paraId="2811D1D5" w14:textId="3318F69D" w:rsidR="0049695D" w:rsidRDefault="0049695D" w:rsidP="0049695D">
      <w:pPr>
        <w:rPr>
          <w:rFonts w:cs="Arial"/>
          <w:szCs w:val="20"/>
          <w:u w:val="single"/>
        </w:rPr>
      </w:pPr>
    </w:p>
    <w:p w14:paraId="33E4BB61" w14:textId="11F087DC" w:rsidR="0049695D" w:rsidRDefault="0049695D" w:rsidP="0049695D">
      <w:pPr>
        <w:rPr>
          <w:rFonts w:cs="Arial"/>
          <w:szCs w:val="20"/>
          <w:u w:val="single"/>
        </w:rPr>
      </w:pPr>
    </w:p>
    <w:p w14:paraId="6C764FAE" w14:textId="35C48F90" w:rsidR="0049695D" w:rsidRDefault="0049695D" w:rsidP="0049695D">
      <w:pPr>
        <w:rPr>
          <w:rFonts w:cs="Arial"/>
          <w:szCs w:val="20"/>
          <w:u w:val="single"/>
        </w:rPr>
      </w:pPr>
    </w:p>
    <w:p w14:paraId="2690790C" w14:textId="62ECCC5D" w:rsidR="0049695D" w:rsidRDefault="0049695D" w:rsidP="0049695D">
      <w:pPr>
        <w:rPr>
          <w:rFonts w:cs="Arial"/>
          <w:szCs w:val="20"/>
          <w:u w:val="single"/>
        </w:rPr>
      </w:pPr>
    </w:p>
    <w:p w14:paraId="3188ABFA" w14:textId="1AE9A907" w:rsidR="0049695D" w:rsidRDefault="0049695D" w:rsidP="0049695D">
      <w:pPr>
        <w:rPr>
          <w:rFonts w:cs="Arial"/>
          <w:sz w:val="20"/>
          <w:szCs w:val="20"/>
        </w:rPr>
      </w:pPr>
    </w:p>
    <w:p w14:paraId="2709860F" w14:textId="241A94BA" w:rsidR="0049695D" w:rsidRDefault="00C63963" w:rsidP="0049695D">
      <w:pPr>
        <w:rPr>
          <w:rFonts w:cs="Arial"/>
          <w:szCs w:val="20"/>
          <w:u w:val="single"/>
        </w:rPr>
      </w:pPr>
      <w:r>
        <w:rPr>
          <w:rFonts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A6AE232" wp14:editId="62438EF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225800" cy="2889250"/>
                <wp:effectExtent l="0" t="0" r="12700" b="254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288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6B81109" w14:textId="77777777" w:rsidR="00C63963" w:rsidRPr="00FB31DF" w:rsidRDefault="00C63963" w:rsidP="00C63963">
                            <w:pPr>
                              <w:rPr>
                                <w:b/>
                              </w:rPr>
                            </w:pPr>
                            <w:r w:rsidRPr="00FB31DF">
                              <w:rPr>
                                <w:b/>
                              </w:rPr>
                              <w:t>Explanation</w:t>
                            </w:r>
                          </w:p>
                          <w:p w14:paraId="1E725685" w14:textId="77777777" w:rsidR="00C63963" w:rsidRDefault="00C63963" w:rsidP="00C63963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36DF466" w14:textId="77777777" w:rsidR="00C63963" w:rsidRDefault="00C63963" w:rsidP="00C639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AE232" id="Text Box 36" o:spid="_x0000_s1049" type="#_x0000_t202" style="position:absolute;margin-left:202.8pt;margin-top:0;width:254pt;height:227.5pt;z-index:2517688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" fillcolor="window" strokeweight=".5pt">
                <v:textbox>
                  <w:txbxContent>
                    <w:p w14:paraId="46B81109" w14:textId="77777777" w:rsidR="00C63963" w:rsidRPr="00FB31DF" w:rsidRDefault="00C63963" w:rsidP="00C63963">
                      <w:pPr>
                        <w:rPr>
                          <w:b/>
                        </w:rPr>
                      </w:pPr>
                      <w:r w:rsidRPr="00FB31DF">
                        <w:rPr>
                          <w:b/>
                        </w:rPr>
                        <w:t>Explanation</w:t>
                      </w:r>
                    </w:p>
                    <w:p w14:paraId="1E725685" w14:textId="77777777" w:rsidR="00C63963" w:rsidRDefault="00C63963" w:rsidP="00C63963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236DF466" w14:textId="77777777" w:rsidR="00C63963" w:rsidRDefault="00C63963" w:rsidP="00C63963"/>
                  </w:txbxContent>
                </v:textbox>
                <w10:wrap anchorx="margin"/>
              </v:shape>
            </w:pict>
          </mc:Fallback>
        </mc:AlternateContent>
      </w:r>
      <w:r w:rsidR="0049695D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290191" wp14:editId="0B30D4D1">
                <wp:simplePos x="0" y="0"/>
                <wp:positionH relativeFrom="column">
                  <wp:posOffset>161925</wp:posOffset>
                </wp:positionH>
                <wp:positionV relativeFrom="paragraph">
                  <wp:posOffset>6350</wp:posOffset>
                </wp:positionV>
                <wp:extent cx="2863850" cy="2867025"/>
                <wp:effectExtent l="0" t="0" r="127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286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41ECFAC" w14:textId="608A05AD" w:rsidR="00C63963" w:rsidRDefault="00C63963" w:rsidP="0049695D">
                            <w:r>
                              <w:rPr>
                                <w:b/>
                                <w:highlight w:val="cyan"/>
                                <w:u w:val="single"/>
                              </w:rPr>
                              <w:t>Diagram 4</w:t>
                            </w:r>
                            <w:r w:rsidRPr="00983C64">
                              <w:rPr>
                                <w:highlight w:val="cyan"/>
                                <w:u w:val="single"/>
                              </w:rPr>
                              <w:t>:</w:t>
                            </w:r>
                            <w:r>
                              <w:t xml:space="preserve"> Political turmoil including strikes by unions</w:t>
                            </w:r>
                          </w:p>
                          <w:p w14:paraId="7D11BF04" w14:textId="2B5C7280" w:rsidR="00C63963" w:rsidRDefault="00C63963" w:rsidP="0049695D">
                            <w:pPr>
                              <w:rPr>
                                <w:b/>
                              </w:rPr>
                            </w:pPr>
                            <w:r w:rsidRPr="00ED5879">
                              <w:rPr>
                                <w:b/>
                              </w:rPr>
                              <w:t>Diagram</w:t>
                            </w:r>
                          </w:p>
                          <w:p w14:paraId="14A161C8" w14:textId="4D95395D" w:rsidR="00C63963" w:rsidRDefault="00C63963" w:rsidP="0049695D">
                            <w:pPr>
                              <w:rPr>
                                <w:b/>
                              </w:rPr>
                            </w:pPr>
                          </w:p>
                          <w:p w14:paraId="70C695C6" w14:textId="52285231" w:rsidR="00C63963" w:rsidRDefault="00C63963" w:rsidP="0049695D">
                            <w:pPr>
                              <w:rPr>
                                <w:b/>
                              </w:rPr>
                            </w:pPr>
                          </w:p>
                          <w:p w14:paraId="6FE605E7" w14:textId="6041FC84" w:rsidR="00C63963" w:rsidRDefault="00C63963" w:rsidP="0049695D">
                            <w:pPr>
                              <w:rPr>
                                <w:b/>
                              </w:rPr>
                            </w:pPr>
                          </w:p>
                          <w:p w14:paraId="5E81477E" w14:textId="5463CC56" w:rsidR="00C63963" w:rsidRDefault="00C63963" w:rsidP="0049695D">
                            <w:pPr>
                              <w:rPr>
                                <w:b/>
                              </w:rPr>
                            </w:pPr>
                          </w:p>
                          <w:p w14:paraId="13A2E213" w14:textId="77777777" w:rsidR="00C63963" w:rsidRPr="00ED5879" w:rsidRDefault="00C63963" w:rsidP="0049695D">
                            <w:pPr>
                              <w:rPr>
                                <w:b/>
                              </w:rPr>
                            </w:pPr>
                          </w:p>
                          <w:p w14:paraId="2CD9EBDF" w14:textId="77777777" w:rsidR="00C63963" w:rsidRDefault="00C63963" w:rsidP="00496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90191" id="Text Box 4" o:spid="_x0000_s1050" type="#_x0000_t202" style="position:absolute;margin-left:12.75pt;margin-top:.5pt;width:225.5pt;height:225.7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" fillcolor="window" strokeweight=".5pt">
                <v:textbox>
                  <w:txbxContent>
                    <w:p w14:paraId="141ECFAC" w14:textId="608A05AD" w:rsidR="00C63963" w:rsidRDefault="00C63963" w:rsidP="0049695D">
                      <w:r>
                        <w:rPr>
                          <w:b/>
                          <w:highlight w:val="cyan"/>
                          <w:u w:val="single"/>
                        </w:rPr>
                        <w:t>Diagram 4</w:t>
                      </w:r>
                      <w:r w:rsidRPr="00983C64">
                        <w:rPr>
                          <w:highlight w:val="cyan"/>
                          <w:u w:val="single"/>
                        </w:rPr>
                        <w:t>:</w:t>
                      </w:r>
                      <w:r>
                        <w:t xml:space="preserve"> Political turmoil including strikes by unions</w:t>
                      </w:r>
                    </w:p>
                    <w:p w14:paraId="7D11BF04" w14:textId="2B5C7280" w:rsidR="00C63963" w:rsidRDefault="00C63963" w:rsidP="0049695D">
                      <w:pPr>
                        <w:rPr>
                          <w:b/>
                        </w:rPr>
                      </w:pPr>
                      <w:r w:rsidRPr="00ED5879">
                        <w:rPr>
                          <w:b/>
                        </w:rPr>
                        <w:t>Diagram</w:t>
                      </w:r>
                    </w:p>
                    <w:p w14:paraId="14A161C8" w14:textId="4D95395D" w:rsidR="00C63963" w:rsidRDefault="00C63963" w:rsidP="0049695D">
                      <w:pPr>
                        <w:rPr>
                          <w:b/>
                        </w:rPr>
                      </w:pPr>
                    </w:p>
                    <w:p w14:paraId="70C695C6" w14:textId="52285231" w:rsidR="00C63963" w:rsidRDefault="00C63963" w:rsidP="0049695D">
                      <w:pPr>
                        <w:rPr>
                          <w:b/>
                        </w:rPr>
                      </w:pPr>
                    </w:p>
                    <w:p w14:paraId="6FE605E7" w14:textId="6041FC84" w:rsidR="00C63963" w:rsidRDefault="00C63963" w:rsidP="0049695D">
                      <w:pPr>
                        <w:rPr>
                          <w:b/>
                        </w:rPr>
                      </w:pPr>
                    </w:p>
                    <w:p w14:paraId="5E81477E" w14:textId="5463CC56" w:rsidR="00C63963" w:rsidRDefault="00C63963" w:rsidP="0049695D">
                      <w:pPr>
                        <w:rPr>
                          <w:b/>
                        </w:rPr>
                      </w:pPr>
                    </w:p>
                    <w:p w14:paraId="13A2E213" w14:textId="77777777" w:rsidR="00C63963" w:rsidRPr="00ED5879" w:rsidRDefault="00C63963" w:rsidP="0049695D">
                      <w:pPr>
                        <w:rPr>
                          <w:b/>
                        </w:rPr>
                      </w:pPr>
                    </w:p>
                    <w:p w14:paraId="2CD9EBDF" w14:textId="77777777" w:rsidR="00C63963" w:rsidRDefault="00C63963" w:rsidP="0049695D"/>
                  </w:txbxContent>
                </v:textbox>
              </v:shape>
            </w:pict>
          </mc:Fallback>
        </mc:AlternateContent>
      </w:r>
    </w:p>
    <w:p w14:paraId="060232C2" w14:textId="1EF73C8D" w:rsidR="0049695D" w:rsidRDefault="0049695D" w:rsidP="0049695D">
      <w:pPr>
        <w:rPr>
          <w:rFonts w:cs="Arial"/>
          <w:szCs w:val="20"/>
          <w:u w:val="single"/>
        </w:rPr>
      </w:pPr>
    </w:p>
    <w:p w14:paraId="0DDAC232" w14:textId="41173AB7" w:rsidR="0049695D" w:rsidRDefault="0049695D" w:rsidP="0049695D">
      <w:pPr>
        <w:rPr>
          <w:rFonts w:cs="Arial"/>
          <w:szCs w:val="20"/>
          <w:u w:val="single"/>
        </w:rPr>
      </w:pPr>
    </w:p>
    <w:p w14:paraId="73EC87CB" w14:textId="4BDE7C8D" w:rsidR="0049695D" w:rsidRDefault="0049695D" w:rsidP="0049695D">
      <w:pPr>
        <w:rPr>
          <w:rFonts w:cs="Arial"/>
          <w:szCs w:val="20"/>
          <w:u w:val="single"/>
        </w:rPr>
      </w:pPr>
    </w:p>
    <w:p w14:paraId="315CFFB8" w14:textId="723D6C8A" w:rsidR="0049695D" w:rsidRDefault="0049695D" w:rsidP="0049695D">
      <w:pPr>
        <w:rPr>
          <w:rFonts w:cs="Arial"/>
          <w:szCs w:val="20"/>
          <w:u w:val="single"/>
        </w:rPr>
      </w:pPr>
    </w:p>
    <w:p w14:paraId="0420B09F" w14:textId="7CFDF433" w:rsidR="0049695D" w:rsidRDefault="0049695D" w:rsidP="0049695D">
      <w:pPr>
        <w:rPr>
          <w:rFonts w:cs="Arial"/>
          <w:szCs w:val="20"/>
          <w:u w:val="single"/>
        </w:rPr>
      </w:pPr>
    </w:p>
    <w:p w14:paraId="1E713432" w14:textId="7FDCEDAF" w:rsidR="0049695D" w:rsidRDefault="0049695D" w:rsidP="0049695D">
      <w:pPr>
        <w:rPr>
          <w:rFonts w:cs="Arial"/>
          <w:szCs w:val="20"/>
          <w:u w:val="single"/>
        </w:rPr>
      </w:pPr>
    </w:p>
    <w:p w14:paraId="0C91F47A" w14:textId="78E24590" w:rsidR="0049695D" w:rsidRDefault="0049695D" w:rsidP="0049695D">
      <w:pPr>
        <w:rPr>
          <w:rFonts w:cs="Arial"/>
          <w:szCs w:val="20"/>
          <w:u w:val="single"/>
        </w:rPr>
      </w:pPr>
    </w:p>
    <w:p w14:paraId="4C94282D" w14:textId="51E1531C" w:rsidR="0049695D" w:rsidRDefault="0049695D" w:rsidP="0049695D">
      <w:pPr>
        <w:rPr>
          <w:rFonts w:cs="Arial"/>
          <w:szCs w:val="20"/>
          <w:u w:val="single"/>
        </w:rPr>
      </w:pPr>
    </w:p>
    <w:p w14:paraId="3946137F" w14:textId="3681213F" w:rsidR="0049695D" w:rsidRDefault="0049695D" w:rsidP="0049695D">
      <w:pPr>
        <w:rPr>
          <w:rFonts w:cs="Arial"/>
          <w:szCs w:val="20"/>
          <w:u w:val="single"/>
        </w:rPr>
      </w:pPr>
    </w:p>
    <w:p w14:paraId="16F06E55" w14:textId="75613389" w:rsidR="0049695D" w:rsidRDefault="0049695D" w:rsidP="0049695D">
      <w:pPr>
        <w:rPr>
          <w:rFonts w:cs="Arial"/>
          <w:szCs w:val="20"/>
          <w:u w:val="single"/>
        </w:rPr>
      </w:pPr>
    </w:p>
    <w:p w14:paraId="6D98ED4E" w14:textId="5C272E72" w:rsidR="0049695D" w:rsidRDefault="0049695D" w:rsidP="0049695D">
      <w:pPr>
        <w:rPr>
          <w:rFonts w:cs="Arial"/>
          <w:szCs w:val="20"/>
          <w:u w:val="single"/>
        </w:rPr>
      </w:pPr>
    </w:p>
    <w:p w14:paraId="602D95F1" w14:textId="51B31A67" w:rsidR="0049695D" w:rsidRDefault="0049695D" w:rsidP="0049695D">
      <w:pPr>
        <w:rPr>
          <w:rFonts w:cs="Arial"/>
          <w:szCs w:val="20"/>
          <w:u w:val="single"/>
        </w:rPr>
      </w:pPr>
    </w:p>
    <w:p w14:paraId="3B1A2A75" w14:textId="6141DB69" w:rsidR="0049695D" w:rsidRDefault="0049695D" w:rsidP="0049695D">
      <w:pPr>
        <w:rPr>
          <w:rFonts w:cs="Arial"/>
          <w:szCs w:val="20"/>
          <w:u w:val="single"/>
        </w:rPr>
      </w:pPr>
    </w:p>
    <w:p w14:paraId="4D9B0A56" w14:textId="0B7CB63F" w:rsidR="0049695D" w:rsidRDefault="0049695D" w:rsidP="0049695D">
      <w:pPr>
        <w:rPr>
          <w:rFonts w:cs="Arial"/>
          <w:szCs w:val="20"/>
          <w:u w:val="single"/>
        </w:rPr>
      </w:pPr>
    </w:p>
    <w:p w14:paraId="389B8063" w14:textId="1BD44CB4" w:rsidR="0049695D" w:rsidRDefault="0049695D" w:rsidP="0049695D">
      <w:pPr>
        <w:rPr>
          <w:rFonts w:cs="Arial"/>
          <w:szCs w:val="20"/>
          <w:u w:val="single"/>
        </w:rPr>
      </w:pPr>
    </w:p>
    <w:p w14:paraId="37FAD5F1" w14:textId="48F5F59D" w:rsidR="0049695D" w:rsidRDefault="0049695D" w:rsidP="0049695D">
      <w:pPr>
        <w:rPr>
          <w:rFonts w:cs="Arial"/>
          <w:szCs w:val="20"/>
          <w:u w:val="single"/>
        </w:rPr>
      </w:pPr>
    </w:p>
    <w:p w14:paraId="78BCDDE6" w14:textId="6C5BC3FB" w:rsidR="0049695D" w:rsidRDefault="00C63963" w:rsidP="0049695D">
      <w:pPr>
        <w:rPr>
          <w:rFonts w:cs="Arial"/>
          <w:szCs w:val="20"/>
          <w:u w:val="single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FDD63AF" wp14:editId="1C31A27B">
                <wp:simplePos x="0" y="0"/>
                <wp:positionH relativeFrom="column">
                  <wp:posOffset>3364230</wp:posOffset>
                </wp:positionH>
                <wp:positionV relativeFrom="paragraph">
                  <wp:posOffset>12065</wp:posOffset>
                </wp:positionV>
                <wp:extent cx="3225800" cy="2889250"/>
                <wp:effectExtent l="0" t="0" r="1270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288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273091" w14:textId="77777777" w:rsidR="00C63963" w:rsidRPr="00FB31DF" w:rsidRDefault="00C63963" w:rsidP="0049695D">
                            <w:pPr>
                              <w:rPr>
                                <w:b/>
                              </w:rPr>
                            </w:pPr>
                            <w:r w:rsidRPr="00FB31DF">
                              <w:rPr>
                                <w:b/>
                              </w:rPr>
                              <w:t>Explanation</w:t>
                            </w:r>
                          </w:p>
                          <w:p w14:paraId="387F044A" w14:textId="77777777" w:rsidR="00C63963" w:rsidRDefault="00C63963" w:rsidP="0049695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7BD46E02" w14:textId="77777777" w:rsidR="00C63963" w:rsidRDefault="00C63963" w:rsidP="00496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D63AF" id="Text Box 13" o:spid="_x0000_s1051" type="#_x0000_t202" style="position:absolute;margin-left:264.9pt;margin-top:.95pt;width:254pt;height:227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" fillcolor="window" strokeweight=".5pt">
                <v:textbox>
                  <w:txbxContent>
                    <w:p w14:paraId="56273091" w14:textId="77777777" w:rsidR="00C63963" w:rsidRPr="00FB31DF" w:rsidRDefault="00C63963" w:rsidP="0049695D">
                      <w:pPr>
                        <w:rPr>
                          <w:b/>
                        </w:rPr>
                      </w:pPr>
                      <w:r w:rsidRPr="00FB31DF">
                        <w:rPr>
                          <w:b/>
                        </w:rPr>
                        <w:t>Explanation</w:t>
                      </w:r>
                    </w:p>
                    <w:p w14:paraId="387F044A" w14:textId="77777777" w:rsidR="00C63963" w:rsidRDefault="00C63963" w:rsidP="0049695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7BD46E02" w14:textId="77777777" w:rsidR="00C63963" w:rsidRDefault="00C63963" w:rsidP="0049695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2C905B6" wp14:editId="60C2EC8F">
                <wp:simplePos x="0" y="0"/>
                <wp:positionH relativeFrom="column">
                  <wp:posOffset>190500</wp:posOffset>
                </wp:positionH>
                <wp:positionV relativeFrom="paragraph">
                  <wp:posOffset>78105</wp:posOffset>
                </wp:positionV>
                <wp:extent cx="2863850" cy="2867025"/>
                <wp:effectExtent l="0" t="0" r="12700" b="2857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286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08E5BDD" w14:textId="152209D1" w:rsidR="00C63963" w:rsidRDefault="00C63963" w:rsidP="00C63963">
                            <w:r>
                              <w:rPr>
                                <w:b/>
                                <w:highlight w:val="cyan"/>
                                <w:u w:val="single"/>
                              </w:rPr>
                              <w:t>Diagram</w:t>
                            </w:r>
                            <w:r w:rsidRPr="00983C64">
                              <w:rPr>
                                <w:b/>
                                <w:highlight w:val="cy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highlight w:val="cyan"/>
                                <w:u w:val="single"/>
                              </w:rPr>
                              <w:t>5</w:t>
                            </w:r>
                            <w:proofErr w:type="gramStart"/>
                            <w:r w:rsidRPr="00983C64">
                              <w:rPr>
                                <w:highlight w:val="cyan"/>
                                <w:u w:val="single"/>
                              </w:rPr>
                              <w:t>:</w:t>
                            </w:r>
                            <w:r>
                              <w:t>Natural</w:t>
                            </w:r>
                            <w:proofErr w:type="gramEnd"/>
                            <w:r>
                              <w:t xml:space="preserve"> disaster causing a sharp fall in production</w:t>
                            </w:r>
                          </w:p>
                          <w:p w14:paraId="00671D28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  <w:r w:rsidRPr="00ED5879">
                              <w:rPr>
                                <w:b/>
                              </w:rPr>
                              <w:t>Diagram</w:t>
                            </w:r>
                          </w:p>
                          <w:p w14:paraId="0ED64247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4CB960DB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7EC58934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7B2D8586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1C686CC7" w14:textId="77777777" w:rsidR="00C63963" w:rsidRPr="00ED5879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6D21D4F3" w14:textId="77777777" w:rsidR="00C63963" w:rsidRDefault="00C63963" w:rsidP="00C639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905B6" id="Text Box 89" o:spid="_x0000_s1052" type="#_x0000_t202" style="position:absolute;margin-left:15pt;margin-top:6.15pt;width:225.5pt;height:225.7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" fillcolor="window" strokeweight=".5pt">
                <v:textbox>
                  <w:txbxContent>
                    <w:p w14:paraId="508E5BDD" w14:textId="152209D1" w:rsidR="00C63963" w:rsidRDefault="00C63963" w:rsidP="00C63963">
                      <w:r>
                        <w:rPr>
                          <w:b/>
                          <w:highlight w:val="cyan"/>
                          <w:u w:val="single"/>
                        </w:rPr>
                        <w:t>Diagram</w:t>
                      </w:r>
                      <w:r w:rsidRPr="00983C64">
                        <w:rPr>
                          <w:b/>
                          <w:highlight w:val="cyan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highlight w:val="cyan"/>
                          <w:u w:val="single"/>
                        </w:rPr>
                        <w:t>5</w:t>
                      </w:r>
                      <w:proofErr w:type="gramStart"/>
                      <w:r w:rsidRPr="00983C64">
                        <w:rPr>
                          <w:highlight w:val="cyan"/>
                          <w:u w:val="single"/>
                        </w:rPr>
                        <w:t>:</w:t>
                      </w:r>
                      <w:r>
                        <w:t>Natural</w:t>
                      </w:r>
                      <w:proofErr w:type="gramEnd"/>
                      <w:r>
                        <w:t xml:space="preserve"> disaster causing a sharp fall in production</w:t>
                      </w:r>
                    </w:p>
                    <w:p w14:paraId="00671D28" w14:textId="77777777" w:rsidR="00C63963" w:rsidRDefault="00C63963" w:rsidP="00C63963">
                      <w:pPr>
                        <w:rPr>
                          <w:b/>
                        </w:rPr>
                      </w:pPr>
                      <w:r w:rsidRPr="00ED5879">
                        <w:rPr>
                          <w:b/>
                        </w:rPr>
                        <w:t>Diagram</w:t>
                      </w:r>
                    </w:p>
                    <w:p w14:paraId="0ED64247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4CB960DB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7EC58934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7B2D8586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1C686CC7" w14:textId="77777777" w:rsidR="00C63963" w:rsidRPr="00ED5879" w:rsidRDefault="00C63963" w:rsidP="00C63963">
                      <w:pPr>
                        <w:rPr>
                          <w:b/>
                        </w:rPr>
                      </w:pPr>
                    </w:p>
                    <w:p w14:paraId="6D21D4F3" w14:textId="77777777" w:rsidR="00C63963" w:rsidRDefault="00C63963" w:rsidP="00C63963"/>
                  </w:txbxContent>
                </v:textbox>
              </v:shape>
            </w:pict>
          </mc:Fallback>
        </mc:AlternateContent>
      </w:r>
    </w:p>
    <w:p w14:paraId="0B9C28BE" w14:textId="4057C1DF" w:rsidR="0049695D" w:rsidRDefault="0049695D" w:rsidP="0049695D">
      <w:pPr>
        <w:rPr>
          <w:rFonts w:cs="Arial"/>
          <w:szCs w:val="20"/>
          <w:u w:val="single"/>
        </w:rPr>
      </w:pPr>
    </w:p>
    <w:p w14:paraId="10638B2C" w14:textId="7F6DFAEF" w:rsidR="0049695D" w:rsidRDefault="0049695D" w:rsidP="0049695D">
      <w:pPr>
        <w:rPr>
          <w:rFonts w:cs="Arial"/>
          <w:szCs w:val="20"/>
          <w:u w:val="single"/>
        </w:rPr>
      </w:pPr>
    </w:p>
    <w:p w14:paraId="728D5334" w14:textId="74FDCD5B" w:rsidR="0049695D" w:rsidRDefault="0049695D" w:rsidP="0049695D">
      <w:pPr>
        <w:rPr>
          <w:rFonts w:cs="Arial"/>
          <w:szCs w:val="20"/>
          <w:u w:val="single"/>
        </w:rPr>
      </w:pPr>
    </w:p>
    <w:p w14:paraId="38010C92" w14:textId="25A6C166" w:rsidR="0049695D" w:rsidRDefault="0049695D" w:rsidP="0049695D">
      <w:pPr>
        <w:rPr>
          <w:rFonts w:cs="Arial"/>
          <w:szCs w:val="20"/>
          <w:u w:val="single"/>
        </w:rPr>
      </w:pPr>
    </w:p>
    <w:p w14:paraId="034AC6A7" w14:textId="737AA9A1" w:rsidR="0049695D" w:rsidRDefault="0049695D" w:rsidP="0049695D">
      <w:pPr>
        <w:rPr>
          <w:rFonts w:cs="Arial"/>
          <w:szCs w:val="20"/>
          <w:u w:val="single"/>
        </w:rPr>
      </w:pPr>
    </w:p>
    <w:p w14:paraId="64C802BF" w14:textId="38673722" w:rsidR="0049695D" w:rsidRDefault="0049695D" w:rsidP="0049695D">
      <w:pPr>
        <w:rPr>
          <w:rFonts w:cs="Arial"/>
          <w:szCs w:val="20"/>
          <w:u w:val="single"/>
        </w:rPr>
      </w:pPr>
    </w:p>
    <w:p w14:paraId="1B8004B5" w14:textId="6D30F18B" w:rsidR="0049695D" w:rsidRDefault="0049695D" w:rsidP="0049695D">
      <w:pPr>
        <w:rPr>
          <w:rFonts w:cs="Arial"/>
          <w:szCs w:val="20"/>
          <w:u w:val="single"/>
        </w:rPr>
      </w:pPr>
    </w:p>
    <w:p w14:paraId="4A907DA7" w14:textId="3C8F13E3" w:rsidR="0049695D" w:rsidRDefault="0049695D" w:rsidP="0049695D">
      <w:pPr>
        <w:rPr>
          <w:rFonts w:cs="Arial"/>
          <w:szCs w:val="20"/>
          <w:u w:val="single"/>
        </w:rPr>
      </w:pPr>
    </w:p>
    <w:p w14:paraId="57FAC261" w14:textId="03BC2EEB" w:rsidR="0049695D" w:rsidRDefault="0049695D" w:rsidP="0049695D">
      <w:pPr>
        <w:rPr>
          <w:rFonts w:cs="Arial"/>
          <w:szCs w:val="20"/>
          <w:u w:val="single"/>
        </w:rPr>
      </w:pPr>
    </w:p>
    <w:p w14:paraId="24D5330D" w14:textId="56979BB3" w:rsidR="0049695D" w:rsidRDefault="0049695D" w:rsidP="0049695D">
      <w:pPr>
        <w:rPr>
          <w:rFonts w:cs="Arial"/>
          <w:szCs w:val="20"/>
          <w:u w:val="single"/>
        </w:rPr>
      </w:pPr>
    </w:p>
    <w:p w14:paraId="51410C79" w14:textId="5BB0CF52" w:rsidR="0049695D" w:rsidRDefault="0049695D" w:rsidP="0049695D">
      <w:pPr>
        <w:rPr>
          <w:rFonts w:cs="Arial"/>
          <w:szCs w:val="20"/>
          <w:u w:val="single"/>
        </w:rPr>
      </w:pPr>
    </w:p>
    <w:p w14:paraId="42725E26" w14:textId="35DB0133" w:rsidR="0049695D" w:rsidRDefault="0049695D" w:rsidP="0049695D">
      <w:pPr>
        <w:rPr>
          <w:rFonts w:cs="Arial"/>
          <w:szCs w:val="20"/>
          <w:u w:val="single"/>
        </w:rPr>
      </w:pPr>
    </w:p>
    <w:p w14:paraId="33499D5E" w14:textId="7FC443E0" w:rsidR="0049695D" w:rsidRDefault="0049695D" w:rsidP="0049695D">
      <w:pPr>
        <w:rPr>
          <w:rFonts w:cs="Arial"/>
          <w:szCs w:val="20"/>
          <w:u w:val="single"/>
        </w:rPr>
      </w:pPr>
    </w:p>
    <w:p w14:paraId="38C52E23" w14:textId="385AB548" w:rsidR="0049695D" w:rsidRDefault="0049695D" w:rsidP="0049695D">
      <w:pPr>
        <w:rPr>
          <w:rFonts w:cs="Arial"/>
          <w:szCs w:val="20"/>
          <w:u w:val="single"/>
        </w:rPr>
      </w:pPr>
    </w:p>
    <w:p w14:paraId="46D04367" w14:textId="284E18B0" w:rsidR="0049695D" w:rsidRDefault="0049695D" w:rsidP="0049695D">
      <w:pPr>
        <w:rPr>
          <w:rFonts w:cs="Arial"/>
          <w:szCs w:val="20"/>
          <w:u w:val="single"/>
        </w:rPr>
      </w:pPr>
    </w:p>
    <w:p w14:paraId="197ECE92" w14:textId="4A7482E9" w:rsidR="0049695D" w:rsidRDefault="0049695D" w:rsidP="0049695D">
      <w:pPr>
        <w:rPr>
          <w:rFonts w:cs="Arial"/>
          <w:szCs w:val="20"/>
          <w:u w:val="single"/>
        </w:rPr>
      </w:pPr>
    </w:p>
    <w:p w14:paraId="7679BB4A" w14:textId="7AE94BD8" w:rsidR="0049695D" w:rsidRDefault="0049695D" w:rsidP="0049695D">
      <w:pPr>
        <w:rPr>
          <w:rFonts w:cs="Arial"/>
          <w:szCs w:val="20"/>
          <w:u w:val="single"/>
        </w:rPr>
      </w:pPr>
    </w:p>
    <w:p w14:paraId="3A73603C" w14:textId="09C1CCCA" w:rsidR="0049695D" w:rsidRDefault="00C63963" w:rsidP="0049695D">
      <w:pPr>
        <w:rPr>
          <w:rFonts w:cs="Arial"/>
          <w:szCs w:val="20"/>
          <w:u w:val="single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59793E0" wp14:editId="46250716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3225800" cy="2889250"/>
                <wp:effectExtent l="0" t="0" r="12700" b="2540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288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14EE6C" w14:textId="77777777" w:rsidR="00C63963" w:rsidRPr="00FB31DF" w:rsidRDefault="00C63963" w:rsidP="00C63963">
                            <w:pPr>
                              <w:rPr>
                                <w:b/>
                              </w:rPr>
                            </w:pPr>
                            <w:r w:rsidRPr="00FB31DF">
                              <w:rPr>
                                <w:b/>
                              </w:rPr>
                              <w:t>Explanation</w:t>
                            </w:r>
                          </w:p>
                          <w:p w14:paraId="4F0B8CB6" w14:textId="77777777" w:rsidR="00C63963" w:rsidRDefault="00C63963" w:rsidP="00C63963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0921F60A" w14:textId="77777777" w:rsidR="00C63963" w:rsidRDefault="00C63963" w:rsidP="00C639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93E0" id="Text Box 91" o:spid="_x0000_s1053" type="#_x0000_t202" style="position:absolute;margin-left:202.8pt;margin-top:.8pt;width:254pt;height:227.5pt;z-index:2517749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" fillcolor="window" strokeweight=".5pt">
                <v:textbox>
                  <w:txbxContent>
                    <w:p w14:paraId="4514EE6C" w14:textId="77777777" w:rsidR="00C63963" w:rsidRPr="00FB31DF" w:rsidRDefault="00C63963" w:rsidP="00C63963">
                      <w:pPr>
                        <w:rPr>
                          <w:b/>
                        </w:rPr>
                      </w:pPr>
                      <w:r w:rsidRPr="00FB31DF">
                        <w:rPr>
                          <w:b/>
                        </w:rPr>
                        <w:t>Explanation</w:t>
                      </w:r>
                    </w:p>
                    <w:p w14:paraId="4F0B8CB6" w14:textId="77777777" w:rsidR="00C63963" w:rsidRDefault="00C63963" w:rsidP="00C63963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0921F60A" w14:textId="77777777" w:rsidR="00C63963" w:rsidRDefault="00C63963" w:rsidP="00C63963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1AE1A8" wp14:editId="3226C287">
                <wp:simplePos x="0" y="0"/>
                <wp:positionH relativeFrom="column">
                  <wp:posOffset>209550</wp:posOffset>
                </wp:positionH>
                <wp:positionV relativeFrom="paragraph">
                  <wp:posOffset>10160</wp:posOffset>
                </wp:positionV>
                <wp:extent cx="2863850" cy="2867025"/>
                <wp:effectExtent l="0" t="0" r="12700" b="2857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286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B43FF5" w14:textId="48025808" w:rsidR="00C63963" w:rsidRDefault="00C63963" w:rsidP="00C63963">
                            <w:r>
                              <w:rPr>
                                <w:b/>
                                <w:highlight w:val="cyan"/>
                                <w:u w:val="single"/>
                              </w:rPr>
                              <w:t>Diagram</w:t>
                            </w:r>
                            <w:r w:rsidRPr="00983C64">
                              <w:rPr>
                                <w:b/>
                                <w:highlight w:val="cy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highlight w:val="cyan"/>
                                <w:u w:val="single"/>
                              </w:rPr>
                              <w:t>6</w:t>
                            </w:r>
                            <w:r w:rsidRPr="00983C64">
                              <w:rPr>
                                <w:highlight w:val="cyan"/>
                                <w:u w:val="single"/>
                              </w:rPr>
                              <w:t>:</w:t>
                            </w:r>
                            <w:r>
                              <w:t xml:space="preserve"> Financial crisis causing a lack of bank lending</w:t>
                            </w:r>
                          </w:p>
                          <w:p w14:paraId="4106A11A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  <w:r w:rsidRPr="00ED5879">
                              <w:rPr>
                                <w:b/>
                              </w:rPr>
                              <w:t>Diagram</w:t>
                            </w:r>
                          </w:p>
                          <w:p w14:paraId="365F291B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7BB8AF4C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7729E32D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1CFD3D32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3A2166C7" w14:textId="77777777" w:rsidR="00C63963" w:rsidRPr="00ED5879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2E70C24D" w14:textId="77777777" w:rsidR="00C63963" w:rsidRDefault="00C63963" w:rsidP="00C639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AE1A8" id="Text Box 90" o:spid="_x0000_s1054" type="#_x0000_t202" style="position:absolute;margin-left:16.5pt;margin-top:.8pt;width:225.5pt;height:225.7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" fillcolor="window" strokeweight=".5pt">
                <v:textbox>
                  <w:txbxContent>
                    <w:p w14:paraId="7FB43FF5" w14:textId="48025808" w:rsidR="00C63963" w:rsidRDefault="00C63963" w:rsidP="00C63963">
                      <w:r>
                        <w:rPr>
                          <w:b/>
                          <w:highlight w:val="cyan"/>
                          <w:u w:val="single"/>
                        </w:rPr>
                        <w:t>Diagram</w:t>
                      </w:r>
                      <w:r w:rsidRPr="00983C64">
                        <w:rPr>
                          <w:b/>
                          <w:highlight w:val="cyan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highlight w:val="cyan"/>
                          <w:u w:val="single"/>
                        </w:rPr>
                        <w:t>6</w:t>
                      </w:r>
                      <w:r w:rsidRPr="00983C64">
                        <w:rPr>
                          <w:highlight w:val="cyan"/>
                          <w:u w:val="single"/>
                        </w:rPr>
                        <w:t>:</w:t>
                      </w:r>
                      <w:r>
                        <w:t xml:space="preserve"> Financial crisis causing a lack of bank lending</w:t>
                      </w:r>
                    </w:p>
                    <w:p w14:paraId="4106A11A" w14:textId="77777777" w:rsidR="00C63963" w:rsidRDefault="00C63963" w:rsidP="00C63963">
                      <w:pPr>
                        <w:rPr>
                          <w:b/>
                        </w:rPr>
                      </w:pPr>
                      <w:r w:rsidRPr="00ED5879">
                        <w:rPr>
                          <w:b/>
                        </w:rPr>
                        <w:t>Diagram</w:t>
                      </w:r>
                    </w:p>
                    <w:p w14:paraId="365F291B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7BB8AF4C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7729E32D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1CFD3D32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3A2166C7" w14:textId="77777777" w:rsidR="00C63963" w:rsidRPr="00ED5879" w:rsidRDefault="00C63963" w:rsidP="00C63963">
                      <w:pPr>
                        <w:rPr>
                          <w:b/>
                        </w:rPr>
                      </w:pPr>
                    </w:p>
                    <w:p w14:paraId="2E70C24D" w14:textId="77777777" w:rsidR="00C63963" w:rsidRDefault="00C63963" w:rsidP="00C63963"/>
                  </w:txbxContent>
                </v:textbox>
              </v:shape>
            </w:pict>
          </mc:Fallback>
        </mc:AlternateContent>
      </w:r>
    </w:p>
    <w:p w14:paraId="57C9DACB" w14:textId="296B40AC" w:rsidR="0049695D" w:rsidRDefault="0049695D" w:rsidP="0049695D">
      <w:pPr>
        <w:rPr>
          <w:rFonts w:cs="Arial"/>
          <w:szCs w:val="20"/>
          <w:u w:val="single"/>
        </w:rPr>
      </w:pPr>
    </w:p>
    <w:p w14:paraId="07233770" w14:textId="6E47421F" w:rsidR="0049695D" w:rsidRDefault="0049695D" w:rsidP="0049695D">
      <w:pPr>
        <w:rPr>
          <w:rFonts w:cs="Arial"/>
          <w:szCs w:val="20"/>
          <w:u w:val="single"/>
        </w:rPr>
      </w:pPr>
    </w:p>
    <w:p w14:paraId="15B2FE94" w14:textId="673E2597" w:rsidR="0049695D" w:rsidRDefault="0049695D" w:rsidP="0049695D">
      <w:pPr>
        <w:rPr>
          <w:rFonts w:cs="Arial"/>
          <w:szCs w:val="20"/>
          <w:u w:val="single"/>
        </w:rPr>
      </w:pPr>
    </w:p>
    <w:p w14:paraId="4EDDFBDE" w14:textId="463F97F2" w:rsidR="0049695D" w:rsidRDefault="0049695D" w:rsidP="0049695D">
      <w:pPr>
        <w:rPr>
          <w:rFonts w:cs="Arial"/>
          <w:szCs w:val="20"/>
          <w:u w:val="single"/>
        </w:rPr>
      </w:pPr>
    </w:p>
    <w:p w14:paraId="23EE7D96" w14:textId="434CD11A" w:rsidR="0049695D" w:rsidRDefault="0049695D" w:rsidP="0049695D">
      <w:pPr>
        <w:rPr>
          <w:rFonts w:cs="Arial"/>
          <w:szCs w:val="20"/>
          <w:u w:val="single"/>
        </w:rPr>
      </w:pPr>
    </w:p>
    <w:p w14:paraId="714FE32A" w14:textId="1516B6C5" w:rsidR="0049695D" w:rsidRDefault="0049695D" w:rsidP="0049695D">
      <w:pPr>
        <w:rPr>
          <w:rFonts w:cs="Arial"/>
          <w:szCs w:val="20"/>
          <w:u w:val="single"/>
        </w:rPr>
      </w:pPr>
    </w:p>
    <w:p w14:paraId="73C3676B" w14:textId="6BAD8E06" w:rsidR="0049695D" w:rsidRDefault="0049695D" w:rsidP="0049695D">
      <w:pPr>
        <w:rPr>
          <w:rFonts w:cs="Arial"/>
          <w:szCs w:val="20"/>
          <w:u w:val="single"/>
        </w:rPr>
      </w:pPr>
    </w:p>
    <w:p w14:paraId="517EFD01" w14:textId="3297186D" w:rsidR="0049695D" w:rsidRPr="00983C64" w:rsidRDefault="0049695D" w:rsidP="0049695D">
      <w:pPr>
        <w:rPr>
          <w:rFonts w:cs="Arial"/>
          <w:szCs w:val="20"/>
          <w:u w:val="single"/>
        </w:rPr>
      </w:pPr>
    </w:p>
    <w:p w14:paraId="0A24074A" w14:textId="52FDFBA3" w:rsidR="0049695D" w:rsidRDefault="0049695D" w:rsidP="0049695D">
      <w:pPr>
        <w:rPr>
          <w:rFonts w:cs="Arial"/>
          <w:sz w:val="20"/>
          <w:szCs w:val="20"/>
        </w:rPr>
      </w:pPr>
    </w:p>
    <w:p w14:paraId="2338609A" w14:textId="01F07397" w:rsidR="0049695D" w:rsidRDefault="0049695D" w:rsidP="0049695D">
      <w:pPr>
        <w:rPr>
          <w:rFonts w:cs="Arial"/>
          <w:sz w:val="20"/>
          <w:szCs w:val="20"/>
        </w:rPr>
      </w:pPr>
    </w:p>
    <w:p w14:paraId="44DEA8B2" w14:textId="169FF048" w:rsidR="0049695D" w:rsidRDefault="0049695D" w:rsidP="0049695D">
      <w:pPr>
        <w:rPr>
          <w:rFonts w:cs="Arial"/>
          <w:sz w:val="20"/>
          <w:szCs w:val="20"/>
        </w:rPr>
      </w:pPr>
    </w:p>
    <w:p w14:paraId="2CFA89B6" w14:textId="77777777" w:rsidR="0049695D" w:rsidRDefault="0049695D" w:rsidP="0049695D">
      <w:pPr>
        <w:rPr>
          <w:rFonts w:cs="Arial"/>
          <w:sz w:val="20"/>
          <w:szCs w:val="20"/>
        </w:rPr>
      </w:pPr>
    </w:p>
    <w:p w14:paraId="2281C4D0" w14:textId="200471C2" w:rsidR="0049695D" w:rsidRDefault="0049695D" w:rsidP="0049695D">
      <w:pPr>
        <w:rPr>
          <w:rFonts w:cs="Arial"/>
          <w:sz w:val="20"/>
          <w:szCs w:val="20"/>
        </w:rPr>
      </w:pPr>
    </w:p>
    <w:p w14:paraId="67683428" w14:textId="77777777" w:rsidR="0049695D" w:rsidRDefault="0049695D" w:rsidP="0049695D">
      <w:pPr>
        <w:rPr>
          <w:rFonts w:cs="Arial"/>
          <w:sz w:val="20"/>
          <w:szCs w:val="20"/>
        </w:rPr>
      </w:pPr>
    </w:p>
    <w:p w14:paraId="23A5BF25" w14:textId="77777777" w:rsidR="0049695D" w:rsidRDefault="0049695D" w:rsidP="0049695D">
      <w:pPr>
        <w:rPr>
          <w:rFonts w:cs="Arial"/>
          <w:sz w:val="20"/>
          <w:szCs w:val="20"/>
        </w:rPr>
      </w:pPr>
    </w:p>
    <w:p w14:paraId="28A2B566" w14:textId="5BDFFF37" w:rsidR="0049695D" w:rsidRDefault="0049695D" w:rsidP="0049695D">
      <w:pPr>
        <w:rPr>
          <w:rFonts w:cs="Arial"/>
          <w:sz w:val="20"/>
          <w:szCs w:val="20"/>
        </w:rPr>
      </w:pPr>
    </w:p>
    <w:p w14:paraId="0515E46C" w14:textId="77777777" w:rsidR="0049695D" w:rsidRDefault="0049695D" w:rsidP="0049695D">
      <w:pPr>
        <w:rPr>
          <w:rFonts w:cs="Arial"/>
          <w:sz w:val="20"/>
          <w:szCs w:val="20"/>
        </w:rPr>
      </w:pPr>
    </w:p>
    <w:p w14:paraId="33E8B8F6" w14:textId="77777777" w:rsidR="0049695D" w:rsidRDefault="0049695D" w:rsidP="0049695D">
      <w:pPr>
        <w:rPr>
          <w:rFonts w:cs="Arial"/>
          <w:sz w:val="20"/>
          <w:szCs w:val="20"/>
        </w:rPr>
      </w:pPr>
    </w:p>
    <w:p w14:paraId="020C71EA" w14:textId="29AFF846" w:rsidR="0049695D" w:rsidRDefault="0049695D" w:rsidP="0049695D">
      <w:pPr>
        <w:rPr>
          <w:rFonts w:cs="Arial"/>
          <w:sz w:val="20"/>
          <w:szCs w:val="20"/>
        </w:rPr>
      </w:pPr>
    </w:p>
    <w:p w14:paraId="327AC87E" w14:textId="1A589AB1" w:rsidR="0049695D" w:rsidRDefault="00C63963" w:rsidP="0049695D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87E0680" wp14:editId="5DB8C4CD">
                <wp:simplePos x="0" y="0"/>
                <wp:positionH relativeFrom="column">
                  <wp:posOffset>304800</wp:posOffset>
                </wp:positionH>
                <wp:positionV relativeFrom="paragraph">
                  <wp:posOffset>-161925</wp:posOffset>
                </wp:positionV>
                <wp:extent cx="2863850" cy="2867025"/>
                <wp:effectExtent l="0" t="0" r="12700" b="2857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286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2D6A99E" w14:textId="0A829985" w:rsidR="00C63963" w:rsidRDefault="00C63963" w:rsidP="00C63963">
                            <w:r>
                              <w:rPr>
                                <w:b/>
                                <w:highlight w:val="cyan"/>
                                <w:u w:val="single"/>
                              </w:rPr>
                              <w:t>Diagram</w:t>
                            </w:r>
                            <w:r w:rsidRPr="00983C64">
                              <w:rPr>
                                <w:b/>
                                <w:highlight w:val="cy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highlight w:val="cyan"/>
                                <w:u w:val="single"/>
                              </w:rPr>
                              <w:t>7</w:t>
                            </w:r>
                            <w:r w:rsidRPr="00983C64">
                              <w:rPr>
                                <w:highlight w:val="cyan"/>
                                <w:u w:val="single"/>
                              </w:rPr>
                              <w:t>:</w:t>
                            </w:r>
                            <w:r>
                              <w:t xml:space="preserve"> Bigger than expected rise in unemployment</w:t>
                            </w:r>
                          </w:p>
                          <w:p w14:paraId="60360869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  <w:r w:rsidRPr="00ED5879">
                              <w:rPr>
                                <w:b/>
                              </w:rPr>
                              <w:t>Diagram</w:t>
                            </w:r>
                          </w:p>
                          <w:p w14:paraId="13ED8135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198298A9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42274D08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78C30A3D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6D6CBA4C" w14:textId="77777777" w:rsidR="00C63963" w:rsidRPr="00ED5879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7F33E46D" w14:textId="77777777" w:rsidR="00C63963" w:rsidRDefault="00C63963" w:rsidP="00C639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E0680" id="Text Box 92" o:spid="_x0000_s1055" type="#_x0000_t202" style="position:absolute;margin-left:24pt;margin-top:-12.75pt;width:225.5pt;height:225.7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" fillcolor="window" strokeweight=".5pt">
                <v:textbox>
                  <w:txbxContent>
                    <w:p w14:paraId="62D6A99E" w14:textId="0A829985" w:rsidR="00C63963" w:rsidRDefault="00C63963" w:rsidP="00C63963">
                      <w:r>
                        <w:rPr>
                          <w:b/>
                          <w:highlight w:val="cyan"/>
                          <w:u w:val="single"/>
                        </w:rPr>
                        <w:t>Diagram</w:t>
                      </w:r>
                      <w:r w:rsidRPr="00983C64">
                        <w:rPr>
                          <w:b/>
                          <w:highlight w:val="cyan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highlight w:val="cyan"/>
                          <w:u w:val="single"/>
                        </w:rPr>
                        <w:t>7</w:t>
                      </w:r>
                      <w:r w:rsidRPr="00983C64">
                        <w:rPr>
                          <w:highlight w:val="cyan"/>
                          <w:u w:val="single"/>
                        </w:rPr>
                        <w:t>:</w:t>
                      </w:r>
                      <w:r>
                        <w:t xml:space="preserve"> Bigger than expected rise in unemployment</w:t>
                      </w:r>
                    </w:p>
                    <w:p w14:paraId="60360869" w14:textId="77777777" w:rsidR="00C63963" w:rsidRDefault="00C63963" w:rsidP="00C63963">
                      <w:pPr>
                        <w:rPr>
                          <w:b/>
                        </w:rPr>
                      </w:pPr>
                      <w:r w:rsidRPr="00ED5879">
                        <w:rPr>
                          <w:b/>
                        </w:rPr>
                        <w:t>Diagram</w:t>
                      </w:r>
                    </w:p>
                    <w:p w14:paraId="13ED8135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198298A9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42274D08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78C30A3D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6D6CBA4C" w14:textId="77777777" w:rsidR="00C63963" w:rsidRPr="00ED5879" w:rsidRDefault="00C63963" w:rsidP="00C63963">
                      <w:pPr>
                        <w:rPr>
                          <w:b/>
                        </w:rPr>
                      </w:pPr>
                    </w:p>
                    <w:p w14:paraId="7F33E46D" w14:textId="77777777" w:rsidR="00C63963" w:rsidRDefault="00C63963" w:rsidP="00C63963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87123F" wp14:editId="0098E536">
                <wp:simplePos x="0" y="0"/>
                <wp:positionH relativeFrom="margin">
                  <wp:align>right</wp:align>
                </wp:positionH>
                <wp:positionV relativeFrom="paragraph">
                  <wp:posOffset>-155575</wp:posOffset>
                </wp:positionV>
                <wp:extent cx="3225800" cy="2889250"/>
                <wp:effectExtent l="0" t="0" r="12700" b="254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288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FE3A9A4" w14:textId="77777777" w:rsidR="00C63963" w:rsidRPr="00FB31DF" w:rsidRDefault="00C63963" w:rsidP="0049695D">
                            <w:pPr>
                              <w:rPr>
                                <w:b/>
                              </w:rPr>
                            </w:pPr>
                            <w:r w:rsidRPr="00FB31DF">
                              <w:rPr>
                                <w:b/>
                              </w:rPr>
                              <w:t>Explanation</w:t>
                            </w:r>
                          </w:p>
                          <w:p w14:paraId="7BEFB591" w14:textId="77777777" w:rsidR="00C63963" w:rsidRDefault="00C63963" w:rsidP="0049695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36157656" w14:textId="77777777" w:rsidR="00C63963" w:rsidRDefault="00C63963" w:rsidP="00496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7123F" id="Text Box 46" o:spid="_x0000_s1056" type="#_x0000_t202" style="position:absolute;margin-left:202.8pt;margin-top:-12.25pt;width:254pt;height:227.5pt;z-index:2517565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" fillcolor="window" strokeweight=".5pt">
                <v:textbox>
                  <w:txbxContent>
                    <w:p w14:paraId="1FE3A9A4" w14:textId="77777777" w:rsidR="00C63963" w:rsidRPr="00FB31DF" w:rsidRDefault="00C63963" w:rsidP="0049695D">
                      <w:pPr>
                        <w:rPr>
                          <w:b/>
                        </w:rPr>
                      </w:pPr>
                      <w:r w:rsidRPr="00FB31DF">
                        <w:rPr>
                          <w:b/>
                        </w:rPr>
                        <w:t>Explanation</w:t>
                      </w:r>
                    </w:p>
                    <w:p w14:paraId="7BEFB591" w14:textId="77777777" w:rsidR="00C63963" w:rsidRDefault="00C63963" w:rsidP="0049695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36157656" w14:textId="77777777" w:rsidR="00C63963" w:rsidRDefault="00C63963" w:rsidP="0049695D"/>
                  </w:txbxContent>
                </v:textbox>
                <w10:wrap anchorx="margin"/>
              </v:shape>
            </w:pict>
          </mc:Fallback>
        </mc:AlternateContent>
      </w:r>
    </w:p>
    <w:p w14:paraId="2B6A633E" w14:textId="13B12052" w:rsidR="0049695D" w:rsidRDefault="0049695D" w:rsidP="0049695D">
      <w:pPr>
        <w:rPr>
          <w:rFonts w:cs="Arial"/>
          <w:sz w:val="20"/>
          <w:szCs w:val="20"/>
        </w:rPr>
      </w:pPr>
    </w:p>
    <w:p w14:paraId="2B6E075C" w14:textId="77777777" w:rsidR="0049695D" w:rsidRDefault="0049695D" w:rsidP="0049695D">
      <w:pPr>
        <w:rPr>
          <w:rFonts w:cs="Arial"/>
          <w:sz w:val="20"/>
          <w:szCs w:val="20"/>
        </w:rPr>
      </w:pPr>
    </w:p>
    <w:p w14:paraId="371D12FD" w14:textId="389DC045" w:rsidR="0049695D" w:rsidRDefault="0049695D" w:rsidP="0049695D">
      <w:pPr>
        <w:rPr>
          <w:rFonts w:cs="Arial"/>
          <w:sz w:val="20"/>
          <w:szCs w:val="20"/>
        </w:rPr>
      </w:pPr>
    </w:p>
    <w:p w14:paraId="716E4115" w14:textId="677BD574" w:rsidR="0049695D" w:rsidRDefault="0049695D" w:rsidP="0049695D">
      <w:pPr>
        <w:rPr>
          <w:rFonts w:cs="Arial"/>
          <w:sz w:val="20"/>
          <w:szCs w:val="20"/>
        </w:rPr>
      </w:pPr>
    </w:p>
    <w:p w14:paraId="2DC3C648" w14:textId="5B4CE863" w:rsidR="0049695D" w:rsidRDefault="0049695D" w:rsidP="0049695D">
      <w:pPr>
        <w:rPr>
          <w:rFonts w:cs="Arial"/>
          <w:sz w:val="20"/>
          <w:szCs w:val="20"/>
        </w:rPr>
      </w:pPr>
    </w:p>
    <w:p w14:paraId="4A9A712D" w14:textId="5042BBE6" w:rsidR="0049695D" w:rsidRDefault="0049695D" w:rsidP="0049695D">
      <w:pPr>
        <w:rPr>
          <w:rFonts w:cs="Arial"/>
          <w:sz w:val="20"/>
          <w:szCs w:val="20"/>
        </w:rPr>
      </w:pPr>
    </w:p>
    <w:p w14:paraId="21F4ADF5" w14:textId="670AFF07" w:rsidR="0049695D" w:rsidRDefault="0049695D" w:rsidP="0049695D">
      <w:pPr>
        <w:rPr>
          <w:rFonts w:cs="Arial"/>
          <w:sz w:val="20"/>
          <w:szCs w:val="20"/>
        </w:rPr>
      </w:pPr>
    </w:p>
    <w:p w14:paraId="42C244FA" w14:textId="641C193E" w:rsidR="0049695D" w:rsidRDefault="0049695D" w:rsidP="0049695D">
      <w:pPr>
        <w:rPr>
          <w:rFonts w:cs="Arial"/>
          <w:sz w:val="20"/>
          <w:szCs w:val="20"/>
        </w:rPr>
      </w:pPr>
    </w:p>
    <w:p w14:paraId="31DD14C5" w14:textId="266D875C" w:rsidR="0049695D" w:rsidRDefault="0049695D" w:rsidP="0049695D">
      <w:pPr>
        <w:rPr>
          <w:rFonts w:cs="Arial"/>
          <w:sz w:val="20"/>
          <w:szCs w:val="20"/>
        </w:rPr>
      </w:pPr>
    </w:p>
    <w:p w14:paraId="09729D44" w14:textId="0A84FEC2" w:rsidR="0049695D" w:rsidRDefault="0049695D" w:rsidP="0049695D">
      <w:pPr>
        <w:rPr>
          <w:rFonts w:cs="Arial"/>
          <w:sz w:val="20"/>
          <w:szCs w:val="20"/>
        </w:rPr>
      </w:pPr>
    </w:p>
    <w:p w14:paraId="0D07E910" w14:textId="71640BAD" w:rsidR="0049695D" w:rsidRDefault="0049695D" w:rsidP="0049695D">
      <w:pPr>
        <w:rPr>
          <w:rFonts w:cs="Arial"/>
          <w:sz w:val="20"/>
          <w:szCs w:val="20"/>
        </w:rPr>
      </w:pPr>
    </w:p>
    <w:p w14:paraId="0384B680" w14:textId="30487554" w:rsidR="0049695D" w:rsidRDefault="0049695D" w:rsidP="0049695D">
      <w:pPr>
        <w:rPr>
          <w:rFonts w:cs="Arial"/>
          <w:sz w:val="20"/>
          <w:szCs w:val="20"/>
        </w:rPr>
      </w:pPr>
    </w:p>
    <w:p w14:paraId="1559FC02" w14:textId="09D7E0AF" w:rsidR="0049695D" w:rsidRDefault="0049695D" w:rsidP="0049695D">
      <w:pPr>
        <w:rPr>
          <w:rFonts w:cs="Arial"/>
          <w:sz w:val="20"/>
          <w:szCs w:val="20"/>
        </w:rPr>
      </w:pPr>
    </w:p>
    <w:p w14:paraId="38259259" w14:textId="527BE308" w:rsidR="0049695D" w:rsidRDefault="0049695D" w:rsidP="0049695D">
      <w:pPr>
        <w:rPr>
          <w:rFonts w:cs="Arial"/>
          <w:sz w:val="20"/>
          <w:szCs w:val="20"/>
        </w:rPr>
      </w:pPr>
    </w:p>
    <w:p w14:paraId="146C2DF6" w14:textId="21086FDD" w:rsidR="0049695D" w:rsidRDefault="0049695D" w:rsidP="0049695D">
      <w:pPr>
        <w:rPr>
          <w:rFonts w:cs="Arial"/>
          <w:sz w:val="20"/>
          <w:szCs w:val="20"/>
        </w:rPr>
      </w:pPr>
    </w:p>
    <w:p w14:paraId="152BF0BD" w14:textId="072B9351" w:rsidR="0049695D" w:rsidRDefault="0049695D" w:rsidP="0049695D">
      <w:pPr>
        <w:rPr>
          <w:rFonts w:cs="Arial"/>
          <w:sz w:val="20"/>
          <w:szCs w:val="20"/>
        </w:rPr>
      </w:pPr>
    </w:p>
    <w:p w14:paraId="51BF493E" w14:textId="46722CCB" w:rsidR="0049695D" w:rsidRDefault="0049695D" w:rsidP="0049695D">
      <w:pPr>
        <w:rPr>
          <w:rFonts w:cs="Arial"/>
          <w:sz w:val="20"/>
          <w:szCs w:val="20"/>
        </w:rPr>
      </w:pPr>
    </w:p>
    <w:p w14:paraId="3269AD69" w14:textId="149950BE" w:rsidR="0049695D" w:rsidRDefault="0049695D" w:rsidP="0049695D">
      <w:pPr>
        <w:rPr>
          <w:rFonts w:cs="Arial"/>
          <w:sz w:val="20"/>
          <w:szCs w:val="20"/>
        </w:rPr>
      </w:pPr>
    </w:p>
    <w:p w14:paraId="1B2E5F7A" w14:textId="70C1E85E" w:rsidR="0049695D" w:rsidRDefault="0049695D" w:rsidP="0049695D">
      <w:pPr>
        <w:rPr>
          <w:rFonts w:cs="Arial"/>
          <w:sz w:val="20"/>
          <w:szCs w:val="20"/>
        </w:rPr>
      </w:pPr>
    </w:p>
    <w:p w14:paraId="5D1185FD" w14:textId="5433319F" w:rsidR="0049695D" w:rsidRDefault="00C63963" w:rsidP="0049695D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8B896AA" wp14:editId="1FDE29EE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3225800" cy="2889250"/>
                <wp:effectExtent l="0" t="0" r="12700" b="254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288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C47D5C" w14:textId="77777777" w:rsidR="00C63963" w:rsidRPr="00FB31DF" w:rsidRDefault="00C63963" w:rsidP="00C63963">
                            <w:pPr>
                              <w:rPr>
                                <w:b/>
                              </w:rPr>
                            </w:pPr>
                            <w:r w:rsidRPr="00FB31DF">
                              <w:rPr>
                                <w:b/>
                              </w:rPr>
                              <w:t>Explanation</w:t>
                            </w:r>
                          </w:p>
                          <w:p w14:paraId="3F0A2609" w14:textId="77777777" w:rsidR="00C63963" w:rsidRDefault="00C63963" w:rsidP="00C63963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03620B87" w14:textId="77777777" w:rsidR="00C63963" w:rsidRDefault="00C63963" w:rsidP="00C639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896AA" id="Text Box 94" o:spid="_x0000_s1057" type="#_x0000_t202" style="position:absolute;margin-left:202.8pt;margin-top:1pt;width:254pt;height:227.5pt;z-index:2517811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" fillcolor="window" strokeweight=".5pt">
                <v:textbox>
                  <w:txbxContent>
                    <w:p w14:paraId="5AC47D5C" w14:textId="77777777" w:rsidR="00C63963" w:rsidRPr="00FB31DF" w:rsidRDefault="00C63963" w:rsidP="00C63963">
                      <w:pPr>
                        <w:rPr>
                          <w:b/>
                        </w:rPr>
                      </w:pPr>
                      <w:r w:rsidRPr="00FB31DF">
                        <w:rPr>
                          <w:b/>
                        </w:rPr>
                        <w:t>Explanation</w:t>
                      </w:r>
                    </w:p>
                    <w:p w14:paraId="3F0A2609" w14:textId="77777777" w:rsidR="00C63963" w:rsidRDefault="00C63963" w:rsidP="00C63963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03620B87" w14:textId="77777777" w:rsidR="00C63963" w:rsidRDefault="00C63963" w:rsidP="00C63963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05800E0" wp14:editId="46BF8024">
                <wp:simplePos x="0" y="0"/>
                <wp:positionH relativeFrom="column">
                  <wp:posOffset>342900</wp:posOffset>
                </wp:positionH>
                <wp:positionV relativeFrom="paragraph">
                  <wp:posOffset>12700</wp:posOffset>
                </wp:positionV>
                <wp:extent cx="2863850" cy="2867025"/>
                <wp:effectExtent l="0" t="0" r="12700" b="2857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286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A2C34F" w14:textId="305B98FF" w:rsidR="00C63963" w:rsidRDefault="00C63963" w:rsidP="00C63963">
                            <w:r>
                              <w:rPr>
                                <w:b/>
                                <w:highlight w:val="cyan"/>
                                <w:u w:val="single"/>
                              </w:rPr>
                              <w:t>Diagram</w:t>
                            </w:r>
                            <w:r w:rsidRPr="00983C64">
                              <w:rPr>
                                <w:b/>
                                <w:highlight w:val="cy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highlight w:val="cyan"/>
                                <w:u w:val="single"/>
                              </w:rPr>
                              <w:t>8</w:t>
                            </w:r>
                            <w:r w:rsidRPr="00983C64">
                              <w:rPr>
                                <w:highlight w:val="cyan"/>
                                <w:u w:val="single"/>
                              </w:rPr>
                              <w:t>:</w:t>
                            </w:r>
                            <w:r>
                              <w:t xml:space="preserve"> Unexpected breakthroughs in production technology</w:t>
                            </w:r>
                          </w:p>
                          <w:p w14:paraId="132B6201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  <w:r w:rsidRPr="00ED5879">
                              <w:rPr>
                                <w:b/>
                              </w:rPr>
                              <w:t>Diagram</w:t>
                            </w:r>
                          </w:p>
                          <w:p w14:paraId="025B6B9A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083B9F02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724FBBB6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77E1177C" w14:textId="77777777" w:rsidR="00C63963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114EF400" w14:textId="77777777" w:rsidR="00C63963" w:rsidRPr="00ED5879" w:rsidRDefault="00C63963" w:rsidP="00C63963">
                            <w:pPr>
                              <w:rPr>
                                <w:b/>
                              </w:rPr>
                            </w:pPr>
                          </w:p>
                          <w:p w14:paraId="1CF35288" w14:textId="77777777" w:rsidR="00C63963" w:rsidRDefault="00C63963" w:rsidP="00C639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00E0" id="Text Box 93" o:spid="_x0000_s1058" type="#_x0000_t202" style="position:absolute;margin-left:27pt;margin-top:1pt;width:225.5pt;height:225.7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" fillcolor="window" strokeweight=".5pt">
                <v:textbox>
                  <w:txbxContent>
                    <w:p w14:paraId="24A2C34F" w14:textId="305B98FF" w:rsidR="00C63963" w:rsidRDefault="00C63963" w:rsidP="00C63963">
                      <w:r>
                        <w:rPr>
                          <w:b/>
                          <w:highlight w:val="cyan"/>
                          <w:u w:val="single"/>
                        </w:rPr>
                        <w:t>Diagram</w:t>
                      </w:r>
                      <w:r w:rsidRPr="00983C64">
                        <w:rPr>
                          <w:b/>
                          <w:highlight w:val="cyan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highlight w:val="cyan"/>
                          <w:u w:val="single"/>
                        </w:rPr>
                        <w:t>8</w:t>
                      </w:r>
                      <w:r w:rsidRPr="00983C64">
                        <w:rPr>
                          <w:highlight w:val="cyan"/>
                          <w:u w:val="single"/>
                        </w:rPr>
                        <w:t>:</w:t>
                      </w:r>
                      <w:r>
                        <w:t xml:space="preserve"> Unexpected breakthroughs in production technology</w:t>
                      </w:r>
                    </w:p>
                    <w:p w14:paraId="132B6201" w14:textId="77777777" w:rsidR="00C63963" w:rsidRDefault="00C63963" w:rsidP="00C63963">
                      <w:pPr>
                        <w:rPr>
                          <w:b/>
                        </w:rPr>
                      </w:pPr>
                      <w:r w:rsidRPr="00ED5879">
                        <w:rPr>
                          <w:b/>
                        </w:rPr>
                        <w:t>Diagram</w:t>
                      </w:r>
                    </w:p>
                    <w:p w14:paraId="025B6B9A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083B9F02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724FBBB6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77E1177C" w14:textId="77777777" w:rsidR="00C63963" w:rsidRDefault="00C63963" w:rsidP="00C63963">
                      <w:pPr>
                        <w:rPr>
                          <w:b/>
                        </w:rPr>
                      </w:pPr>
                    </w:p>
                    <w:p w14:paraId="114EF400" w14:textId="77777777" w:rsidR="00C63963" w:rsidRPr="00ED5879" w:rsidRDefault="00C63963" w:rsidP="00C63963">
                      <w:pPr>
                        <w:rPr>
                          <w:b/>
                        </w:rPr>
                      </w:pPr>
                    </w:p>
                    <w:p w14:paraId="1CF35288" w14:textId="77777777" w:rsidR="00C63963" w:rsidRDefault="00C63963" w:rsidP="00C63963"/>
                  </w:txbxContent>
                </v:textbox>
              </v:shape>
            </w:pict>
          </mc:Fallback>
        </mc:AlternateContent>
      </w:r>
    </w:p>
    <w:p w14:paraId="044E1D5F" w14:textId="12D6FF07" w:rsidR="0049695D" w:rsidRDefault="0049695D" w:rsidP="0049695D">
      <w:pPr>
        <w:rPr>
          <w:rFonts w:cs="Arial"/>
          <w:sz w:val="20"/>
          <w:szCs w:val="20"/>
        </w:rPr>
      </w:pPr>
    </w:p>
    <w:p w14:paraId="43C96C8D" w14:textId="6CC5AC55" w:rsidR="0049695D" w:rsidRDefault="0049695D" w:rsidP="0049695D">
      <w:pPr>
        <w:rPr>
          <w:rFonts w:cs="Arial"/>
          <w:sz w:val="20"/>
          <w:szCs w:val="20"/>
        </w:rPr>
      </w:pPr>
    </w:p>
    <w:p w14:paraId="2156290D" w14:textId="77777777" w:rsidR="0049695D" w:rsidRDefault="0049695D" w:rsidP="0049695D">
      <w:pPr>
        <w:rPr>
          <w:rFonts w:cs="Arial"/>
          <w:sz w:val="20"/>
          <w:szCs w:val="20"/>
        </w:rPr>
      </w:pPr>
    </w:p>
    <w:p w14:paraId="0171AAAC" w14:textId="77777777" w:rsidR="0049695D" w:rsidRDefault="0049695D" w:rsidP="0049695D">
      <w:pPr>
        <w:rPr>
          <w:rFonts w:cs="Arial"/>
          <w:sz w:val="20"/>
          <w:szCs w:val="20"/>
        </w:rPr>
      </w:pPr>
    </w:p>
    <w:p w14:paraId="00AD3EE3" w14:textId="2F49CA68" w:rsidR="0049695D" w:rsidRDefault="0049695D" w:rsidP="0049695D">
      <w:pPr>
        <w:rPr>
          <w:rFonts w:cs="Arial"/>
          <w:sz w:val="20"/>
          <w:szCs w:val="20"/>
        </w:rPr>
      </w:pPr>
    </w:p>
    <w:p w14:paraId="11523900" w14:textId="77777777" w:rsidR="0049695D" w:rsidRDefault="0049695D" w:rsidP="0049695D">
      <w:pPr>
        <w:rPr>
          <w:rFonts w:cs="Arial"/>
          <w:sz w:val="20"/>
          <w:szCs w:val="20"/>
        </w:rPr>
      </w:pPr>
    </w:p>
    <w:p w14:paraId="1A616C43" w14:textId="77777777" w:rsidR="0049695D" w:rsidRDefault="0049695D" w:rsidP="0049695D">
      <w:pPr>
        <w:rPr>
          <w:rFonts w:cs="Arial"/>
          <w:sz w:val="20"/>
          <w:szCs w:val="20"/>
        </w:rPr>
      </w:pPr>
    </w:p>
    <w:p w14:paraId="2682F476" w14:textId="78841161" w:rsidR="0049695D" w:rsidRDefault="0049695D" w:rsidP="0049695D">
      <w:pPr>
        <w:rPr>
          <w:rFonts w:cs="Arial"/>
          <w:sz w:val="20"/>
          <w:szCs w:val="20"/>
        </w:rPr>
      </w:pPr>
    </w:p>
    <w:p w14:paraId="08E911D9" w14:textId="77777777" w:rsidR="0049695D" w:rsidRDefault="0049695D" w:rsidP="0049695D">
      <w:pPr>
        <w:rPr>
          <w:rFonts w:cs="Arial"/>
          <w:sz w:val="20"/>
          <w:szCs w:val="20"/>
        </w:rPr>
      </w:pPr>
    </w:p>
    <w:p w14:paraId="705E6BC9" w14:textId="77777777" w:rsidR="0049695D" w:rsidRDefault="0049695D" w:rsidP="0049695D">
      <w:pPr>
        <w:rPr>
          <w:rFonts w:cs="Arial"/>
          <w:sz w:val="20"/>
          <w:szCs w:val="20"/>
        </w:rPr>
      </w:pPr>
    </w:p>
    <w:p w14:paraId="7159FE2F" w14:textId="77777777" w:rsidR="0049695D" w:rsidRDefault="0049695D" w:rsidP="0049695D">
      <w:pPr>
        <w:rPr>
          <w:rFonts w:cs="Arial"/>
          <w:sz w:val="20"/>
          <w:szCs w:val="20"/>
        </w:rPr>
      </w:pPr>
    </w:p>
    <w:p w14:paraId="2479328F" w14:textId="76074433" w:rsidR="0049695D" w:rsidRDefault="0049695D" w:rsidP="0049695D">
      <w:pPr>
        <w:rPr>
          <w:rFonts w:cs="Arial"/>
          <w:sz w:val="20"/>
          <w:szCs w:val="20"/>
        </w:rPr>
      </w:pPr>
    </w:p>
    <w:p w14:paraId="58955790" w14:textId="77777777" w:rsidR="0049695D" w:rsidRDefault="0049695D" w:rsidP="0049695D">
      <w:pPr>
        <w:rPr>
          <w:rFonts w:cs="Arial"/>
          <w:sz w:val="20"/>
          <w:szCs w:val="20"/>
        </w:rPr>
      </w:pPr>
    </w:p>
    <w:p w14:paraId="744D1151" w14:textId="77777777" w:rsidR="0049695D" w:rsidRDefault="0049695D" w:rsidP="0049695D">
      <w:pPr>
        <w:rPr>
          <w:rFonts w:cs="Arial"/>
          <w:sz w:val="20"/>
          <w:szCs w:val="20"/>
        </w:rPr>
      </w:pPr>
    </w:p>
    <w:p w14:paraId="4B9E40BE" w14:textId="77777777" w:rsidR="0049695D" w:rsidRDefault="0049695D" w:rsidP="0049695D">
      <w:pPr>
        <w:rPr>
          <w:rFonts w:cs="Arial"/>
          <w:sz w:val="20"/>
          <w:szCs w:val="20"/>
        </w:rPr>
      </w:pPr>
    </w:p>
    <w:p w14:paraId="11269DA8" w14:textId="671DC03B" w:rsidR="0049695D" w:rsidRDefault="0049695D" w:rsidP="0049695D">
      <w:pPr>
        <w:rPr>
          <w:rFonts w:cs="Arial"/>
          <w:sz w:val="20"/>
          <w:szCs w:val="20"/>
        </w:rPr>
      </w:pPr>
    </w:p>
    <w:p w14:paraId="117AE756" w14:textId="77777777" w:rsidR="0049695D" w:rsidRDefault="0049695D" w:rsidP="0049695D">
      <w:pPr>
        <w:rPr>
          <w:rFonts w:cs="Arial"/>
          <w:sz w:val="20"/>
          <w:szCs w:val="20"/>
        </w:rPr>
      </w:pPr>
    </w:p>
    <w:p w14:paraId="330995A6" w14:textId="52E3A19F" w:rsidR="0049695D" w:rsidRDefault="0049695D" w:rsidP="0049695D">
      <w:pPr>
        <w:rPr>
          <w:rFonts w:cs="Arial"/>
          <w:sz w:val="20"/>
          <w:szCs w:val="20"/>
        </w:rPr>
      </w:pPr>
    </w:p>
    <w:p w14:paraId="11BEDF1E" w14:textId="77777777" w:rsidR="0049695D" w:rsidRDefault="0049695D" w:rsidP="0049695D">
      <w:pPr>
        <w:rPr>
          <w:rFonts w:cs="Arial"/>
          <w:sz w:val="20"/>
          <w:szCs w:val="20"/>
        </w:rPr>
      </w:pPr>
    </w:p>
    <w:p w14:paraId="62824542" w14:textId="77777777" w:rsidR="0049695D" w:rsidRDefault="0049695D" w:rsidP="0049695D">
      <w:pPr>
        <w:rPr>
          <w:rFonts w:cs="Arial"/>
          <w:sz w:val="20"/>
          <w:szCs w:val="20"/>
        </w:rPr>
      </w:pPr>
    </w:p>
    <w:p w14:paraId="3AA7DA21" w14:textId="77777777" w:rsidR="0049695D" w:rsidRDefault="0049695D" w:rsidP="0049695D">
      <w:pPr>
        <w:rPr>
          <w:rFonts w:cs="Arial"/>
          <w:sz w:val="20"/>
          <w:szCs w:val="20"/>
        </w:rPr>
      </w:pPr>
    </w:p>
    <w:p w14:paraId="54680612" w14:textId="77777777" w:rsidR="0049695D" w:rsidRDefault="0049695D" w:rsidP="0049695D">
      <w:pPr>
        <w:rPr>
          <w:rFonts w:cs="Arial"/>
          <w:sz w:val="20"/>
          <w:szCs w:val="20"/>
        </w:rPr>
      </w:pPr>
    </w:p>
    <w:p w14:paraId="35BDB176" w14:textId="77777777" w:rsidR="0049695D" w:rsidRDefault="0049695D" w:rsidP="0049695D">
      <w:pPr>
        <w:rPr>
          <w:rFonts w:cs="Arial"/>
          <w:sz w:val="20"/>
          <w:szCs w:val="20"/>
        </w:rPr>
      </w:pPr>
    </w:p>
    <w:p w14:paraId="494DDC4D" w14:textId="77777777" w:rsidR="0049695D" w:rsidRDefault="0049695D" w:rsidP="0049695D">
      <w:pPr>
        <w:rPr>
          <w:rFonts w:cs="Arial"/>
          <w:sz w:val="20"/>
          <w:szCs w:val="20"/>
        </w:rPr>
      </w:pPr>
    </w:p>
    <w:p w14:paraId="4B09470B" w14:textId="77777777" w:rsidR="0049695D" w:rsidRDefault="0049695D" w:rsidP="0049695D">
      <w:pPr>
        <w:rPr>
          <w:rFonts w:cs="Arial"/>
          <w:sz w:val="20"/>
          <w:szCs w:val="20"/>
        </w:rPr>
      </w:pPr>
    </w:p>
    <w:p w14:paraId="3DF75F5E" w14:textId="77777777" w:rsidR="0049695D" w:rsidRDefault="0049695D" w:rsidP="0049695D">
      <w:pPr>
        <w:rPr>
          <w:rFonts w:cs="Arial"/>
          <w:sz w:val="20"/>
          <w:szCs w:val="20"/>
        </w:rPr>
      </w:pPr>
    </w:p>
    <w:p w14:paraId="561261FA" w14:textId="77777777" w:rsidR="0049695D" w:rsidRDefault="0049695D" w:rsidP="0049695D">
      <w:pPr>
        <w:rPr>
          <w:rFonts w:cs="Arial"/>
          <w:b/>
          <w:highlight w:val="cyan"/>
          <w:u w:val="single"/>
        </w:rPr>
      </w:pPr>
    </w:p>
    <w:p w14:paraId="1A45A2F1" w14:textId="77777777" w:rsidR="0049695D" w:rsidRDefault="0049695D" w:rsidP="0049695D">
      <w:pPr>
        <w:rPr>
          <w:rFonts w:cs="Arial"/>
          <w:b/>
          <w:highlight w:val="cyan"/>
          <w:u w:val="single"/>
        </w:rPr>
      </w:pPr>
    </w:p>
    <w:p w14:paraId="723ABE60" w14:textId="77777777" w:rsidR="0049695D" w:rsidRDefault="0049695D" w:rsidP="005E4D6B">
      <w:pPr>
        <w:pStyle w:val="Heading1"/>
        <w:rPr>
          <w:rFonts w:ascii="Calibri" w:hAnsi="Calibri" w:cs="Calibri"/>
          <w:color w:val="4472C4"/>
          <w:sz w:val="36"/>
          <w:szCs w:val="36"/>
          <w:u w:val="single"/>
        </w:rPr>
      </w:pPr>
    </w:p>
    <w:p w14:paraId="41F62D2E" w14:textId="50F0A4F5" w:rsidR="0049695D" w:rsidRDefault="0049695D" w:rsidP="005E4D6B">
      <w:pPr>
        <w:pStyle w:val="Heading1"/>
        <w:rPr>
          <w:rFonts w:ascii="Calibri" w:hAnsi="Calibri" w:cs="Calibri"/>
          <w:color w:val="4472C4"/>
          <w:sz w:val="36"/>
          <w:szCs w:val="36"/>
          <w:u w:val="single"/>
        </w:rPr>
      </w:pPr>
    </w:p>
    <w:p w14:paraId="3AF5266B" w14:textId="1AECEDCA" w:rsidR="00C63963" w:rsidRDefault="00C63963" w:rsidP="00C63963"/>
    <w:p w14:paraId="0E6B13F6" w14:textId="70171DC8" w:rsidR="00C63963" w:rsidRDefault="00C63963" w:rsidP="00C63963"/>
    <w:p w14:paraId="41DE64F0" w14:textId="77777777" w:rsidR="00C63963" w:rsidRPr="00C63963" w:rsidRDefault="00C63963" w:rsidP="00C63963"/>
    <w:p w14:paraId="19E9F46C" w14:textId="6C16CE53" w:rsidR="005E4D6B" w:rsidRPr="006307DA" w:rsidRDefault="005E4D6B" w:rsidP="005E4D6B">
      <w:pPr>
        <w:pStyle w:val="Heading1"/>
        <w:rPr>
          <w:rFonts w:ascii="Calibri" w:hAnsi="Calibri" w:cs="Calibri"/>
          <w:color w:val="4472C4"/>
          <w:sz w:val="36"/>
          <w:szCs w:val="36"/>
          <w:u w:val="single"/>
        </w:rPr>
      </w:pPr>
      <w:r w:rsidRPr="006307DA">
        <w:rPr>
          <w:rFonts w:ascii="Calibri" w:hAnsi="Calibri" w:cs="Calibri"/>
          <w:color w:val="4472C4"/>
          <w:sz w:val="36"/>
          <w:szCs w:val="36"/>
          <w:u w:val="single"/>
        </w:rPr>
        <w:lastRenderedPageBreak/>
        <w:t>Tick list of tasks you must complete to finish this module:</w:t>
      </w:r>
      <w:bookmarkEnd w:id="1"/>
      <w:bookmarkEnd w:id="2"/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230"/>
        <w:gridCol w:w="992"/>
        <w:gridCol w:w="567"/>
        <w:gridCol w:w="709"/>
      </w:tblGrid>
      <w:tr w:rsidR="005E4D6B" w:rsidRPr="000F4F9D" w14:paraId="370CC6B0" w14:textId="77777777" w:rsidTr="005E4D6B">
        <w:trPr>
          <w:trHeight w:val="300"/>
        </w:trPr>
        <w:tc>
          <w:tcPr>
            <w:tcW w:w="7230" w:type="dxa"/>
            <w:vAlign w:val="center"/>
          </w:tcPr>
          <w:p w14:paraId="3F528A3B" w14:textId="77777777" w:rsidR="005E4D6B" w:rsidRPr="000F4F9D" w:rsidRDefault="005E4D6B" w:rsidP="005E4D6B">
            <w:pPr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b/>
                <w:sz w:val="36"/>
                <w:szCs w:val="36"/>
              </w:rPr>
              <w:t>Do you understand Economic Growth fully</w:t>
            </w:r>
            <w:r w:rsidRPr="00664FD2">
              <w:rPr>
                <w:rFonts w:ascii="Calibri" w:hAnsi="Calibri" w:cs="Tahoma"/>
                <w:b/>
                <w:sz w:val="48"/>
                <w:szCs w:val="48"/>
              </w:rPr>
              <w:t>?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5C8DDFB6" w14:textId="77777777" w:rsidR="005E4D6B" w:rsidRPr="000F4F9D" w:rsidRDefault="005E4D6B" w:rsidP="005E4D6B">
            <w:pPr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20A2" w14:textId="77777777" w:rsidR="005E4D6B" w:rsidRPr="00664FD2" w:rsidRDefault="005E4D6B" w:rsidP="005E4D6B">
            <w:pPr>
              <w:jc w:val="center"/>
              <w:rPr>
                <w:rFonts w:ascii="Calibri" w:hAnsi="Calibri" w:cs="Tahoma"/>
                <w:sz w:val="48"/>
                <w:szCs w:val="48"/>
              </w:rPr>
            </w:pPr>
            <w:r>
              <w:rPr>
                <w:rFonts w:ascii="Calibri" w:hAnsi="Calibri" w:cs="Tahoma"/>
                <w:sz w:val="48"/>
                <w:szCs w:val="48"/>
              </w:rPr>
              <w:sym w:font="Wingdings" w:char="F0FC"/>
            </w:r>
          </w:p>
        </w:tc>
      </w:tr>
      <w:tr w:rsidR="005E4D6B" w:rsidRPr="000F4F9D" w14:paraId="282A9C1A" w14:textId="77777777" w:rsidTr="005E4D6B">
        <w:tc>
          <w:tcPr>
            <w:tcW w:w="9498" w:type="dxa"/>
            <w:gridSpan w:val="4"/>
          </w:tcPr>
          <w:p w14:paraId="002F0DA1" w14:textId="755857FC" w:rsidR="005E4D6B" w:rsidRPr="000F4F9D" w:rsidRDefault="005E4D6B" w:rsidP="005E4D6B">
            <w:pPr>
              <w:spacing w:before="1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b/>
                <w:sz w:val="28"/>
              </w:rPr>
              <w:t>Short run economic growth, can you</w:t>
            </w:r>
            <w:r w:rsidRPr="000F4F9D">
              <w:rPr>
                <w:rFonts w:ascii="Calibri" w:hAnsi="Calibri" w:cs="Tahoma"/>
                <w:b/>
                <w:sz w:val="28"/>
              </w:rPr>
              <w:t>:</w:t>
            </w:r>
            <w:r w:rsidRPr="000F4F9D">
              <w:rPr>
                <w:rFonts w:ascii="Calibri" w:hAnsi="Calibri" w:cs="Tahoma"/>
              </w:rPr>
              <w:t xml:space="preserve"> </w:t>
            </w:r>
          </w:p>
        </w:tc>
      </w:tr>
      <w:tr w:rsidR="005E4D6B" w:rsidRPr="000F4F9D" w14:paraId="3BE220E5" w14:textId="77777777" w:rsidTr="005E4D6B"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5749" w14:textId="130BAAC2" w:rsidR="005E4D6B" w:rsidRDefault="005E4D6B" w:rsidP="005E4D6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Define economic growth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C28321B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248E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0B7D2475" w14:textId="77777777" w:rsidTr="005E4D6B"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4CBB4" w14:textId="2922C159" w:rsidR="005E4D6B" w:rsidRDefault="005E4D6B" w:rsidP="005E4D6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Define short run economic growth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1D7A26A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973F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6F3FA446" w14:textId="77777777" w:rsidTr="005E4D6B"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4470" w14:textId="4468C043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Identify the causes of short run economic growth and illustrate using a diagram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50A75C6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F4C9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39F51601" w14:textId="77777777" w:rsidTr="005E4D6B">
        <w:tc>
          <w:tcPr>
            <w:tcW w:w="822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E08F0" w14:textId="6646B196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Explain the benefits of short run economic growth on macro objectives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EF9D49A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DE3B2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0A01E616" w14:textId="77777777" w:rsidTr="005E4D6B">
        <w:tc>
          <w:tcPr>
            <w:tcW w:w="822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A0566" w14:textId="68D99025" w:rsidR="005E4D6B" w:rsidRDefault="005E4D6B" w:rsidP="005E4D6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Explain drawbacks of short run economic growth on macro objectives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A8DD626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D3D34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0CA4EC4B" w14:textId="77777777" w:rsidTr="005E4D6B"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48694" w14:textId="1370CB16" w:rsidR="005E4D6B" w:rsidRPr="000F4F9D" w:rsidRDefault="005E4D6B" w:rsidP="005E4D6B">
            <w:pPr>
              <w:spacing w:before="24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b/>
                <w:sz w:val="28"/>
              </w:rPr>
              <w:t>Long run economic growth</w:t>
            </w:r>
            <w:r w:rsidRPr="000F4F9D">
              <w:rPr>
                <w:rFonts w:ascii="Calibri" w:hAnsi="Calibri" w:cs="Tahoma"/>
                <w:b/>
                <w:sz w:val="28"/>
              </w:rPr>
              <w:t>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B0B922A" w14:textId="77777777" w:rsidR="005E4D6B" w:rsidRPr="000F4F9D" w:rsidRDefault="005E4D6B" w:rsidP="005E4D6B">
            <w:pPr>
              <w:spacing w:before="24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5F32A26" w14:textId="77777777" w:rsidR="005E4D6B" w:rsidRPr="000F4F9D" w:rsidRDefault="005E4D6B" w:rsidP="005E4D6B">
            <w:pPr>
              <w:spacing w:before="240"/>
              <w:rPr>
                <w:rFonts w:ascii="Calibri" w:hAnsi="Calibri" w:cs="Tahoma"/>
              </w:rPr>
            </w:pPr>
          </w:p>
        </w:tc>
      </w:tr>
      <w:tr w:rsidR="005E4D6B" w:rsidRPr="000F4F9D" w14:paraId="57B5AB53" w14:textId="77777777" w:rsidTr="005E4D6B"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9AFB8" w14:textId="02279D4F" w:rsidR="005E4D6B" w:rsidRPr="007C0E97" w:rsidRDefault="005E4D6B" w:rsidP="005E4D6B">
            <w:pPr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Can you define long run economic growth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4A701B5" w14:textId="77777777" w:rsidR="005E4D6B" w:rsidRPr="000F4F9D" w:rsidRDefault="005E4D6B" w:rsidP="005E4D6B">
            <w:pPr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5F94AC1" w14:textId="77777777" w:rsidR="005E4D6B" w:rsidRPr="000F4F9D" w:rsidRDefault="005E4D6B" w:rsidP="005E4D6B">
            <w:pPr>
              <w:rPr>
                <w:rFonts w:ascii="Calibri" w:hAnsi="Calibri" w:cs="Tahoma"/>
              </w:rPr>
            </w:pPr>
          </w:p>
        </w:tc>
      </w:tr>
      <w:tr w:rsidR="005E4D6B" w:rsidRPr="000F4F9D" w14:paraId="5501343F" w14:textId="77777777" w:rsidTr="005E4D6B"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A677D" w14:textId="3B5886F7" w:rsidR="005E4D6B" w:rsidRPr="007C0E97" w:rsidRDefault="005E4D6B" w:rsidP="005E4D6B">
            <w:pPr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Identify the causes of long run economic growth and illustrate using a diagram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5E12C88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63CA3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25F42F98" w14:textId="77777777" w:rsidTr="005E4D6B"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E3878" w14:textId="2BDE8C20" w:rsidR="005E4D6B" w:rsidRPr="007C0E97" w:rsidRDefault="005E4D6B" w:rsidP="005E4D6B">
            <w:pPr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Explain the benefits of long run economic growth on macro objectives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009166E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E54B2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466B38AB" w14:textId="77777777" w:rsidTr="005E4D6B"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2A885" w14:textId="799B1248" w:rsidR="005E4D6B" w:rsidRPr="000F4F9D" w:rsidRDefault="009B458B" w:rsidP="005E4D6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Explain drawbacks of long run economic growth on macro objectives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397C909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84C7D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16DB8D7B" w14:textId="77777777" w:rsidTr="005E4D6B"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9C91F" w14:textId="64702C93" w:rsidR="005E4D6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Explain why macro objectives don’t conflict with LR economic growth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7556B4C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235EC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742F9BA8" w14:textId="77777777" w:rsidTr="005E4D6B">
        <w:tc>
          <w:tcPr>
            <w:tcW w:w="82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CF6CFD" w14:textId="5B098668" w:rsidR="005E4D6B" w:rsidRDefault="009B458B" w:rsidP="005E4D6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b/>
                <w:sz w:val="28"/>
              </w:rPr>
              <w:t>Overall Economic Growth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39526C9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DD70C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2F6D7C5C" w14:textId="77777777" w:rsidTr="005E4D6B"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73FD" w14:textId="3E8BF574" w:rsidR="005E4D6B" w:rsidRPr="007C0E97" w:rsidRDefault="009B458B" w:rsidP="009B458B">
            <w:pPr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Explain impact on macro objectives during different phases of economic cycle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535A9C5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EC3E2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701854F0" w14:textId="77777777" w:rsidTr="005E4D6B"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A54C" w14:textId="52AED780" w:rsidR="005E4D6B" w:rsidRDefault="009B458B" w:rsidP="005E4D6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Summarise the monetarist view of economic growth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BFA2035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29C05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55E717C8" w14:textId="77777777" w:rsidTr="005E4D6B"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7551" w14:textId="6BE062CA" w:rsidR="005E4D6B" w:rsidRDefault="009B458B" w:rsidP="005E4D6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Summarise the Keynesian view of economic growth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4C4A7A0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F810F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2013350E" w14:textId="77777777" w:rsidTr="005E4D6B"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2CC0" w14:textId="079D8A36" w:rsidR="005E4D6B" w:rsidRDefault="009B458B" w:rsidP="009B458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Explain using a diagram a negative output gap and appropriate economic policy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C29741B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7E5AF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9B458B" w:rsidRPr="000F4F9D" w14:paraId="74095897" w14:textId="77777777" w:rsidTr="005E4D6B"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22B2" w14:textId="57949454" w:rsidR="009B458B" w:rsidRDefault="009B458B" w:rsidP="009B458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Explain using a diagram a positive output gap and appropriate economic policy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D2ABA85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2281B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9B458B" w:rsidRPr="000F4F9D" w14:paraId="6E7D3F2D" w14:textId="77777777" w:rsidTr="005E4D6B"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988F52" w14:textId="77777777" w:rsidR="009B458B" w:rsidRDefault="009B458B" w:rsidP="009B458B">
            <w:pPr>
              <w:spacing w:before="20" w:after="20"/>
              <w:rPr>
                <w:rFonts w:ascii="Calibri" w:hAnsi="Calibri" w:cs="Tahoma"/>
                <w:b/>
                <w:sz w:val="28"/>
              </w:rPr>
            </w:pPr>
          </w:p>
          <w:p w14:paraId="68BEF702" w14:textId="5CBEE629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b/>
                <w:sz w:val="28"/>
              </w:rPr>
              <w:t>Demand and Supply side shocks</w:t>
            </w:r>
            <w:r w:rsidRPr="000F4F9D">
              <w:rPr>
                <w:rFonts w:ascii="Calibri" w:hAnsi="Calibri" w:cs="Tahoma"/>
                <w:b/>
                <w:sz w:val="28"/>
              </w:rPr>
              <w:t>: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116E6BD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A06C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9B458B" w:rsidRPr="000F4F9D" w14:paraId="39DF60DB" w14:textId="77777777" w:rsidTr="005E4D6B">
        <w:trPr>
          <w:trHeight w:val="42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A5E7" w14:textId="2540359A" w:rsidR="009B458B" w:rsidRDefault="009B458B" w:rsidP="009B458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Can you identify the four main demand side shocks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A6A55CD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6CDF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9B458B" w:rsidRPr="000F4F9D" w14:paraId="369CFC1D" w14:textId="77777777" w:rsidTr="005E4D6B">
        <w:trPr>
          <w:trHeight w:val="30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9417" w14:textId="67217E0B" w:rsidR="009B458B" w:rsidRDefault="009B458B" w:rsidP="009B458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Can you identify the four main supply side shocks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DA50ABA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4946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9B458B" w:rsidRPr="000F4F9D" w14:paraId="0C01A020" w14:textId="77777777" w:rsidTr="005E4D6B">
        <w:trPr>
          <w:trHeight w:val="30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3B95" w14:textId="1B32C78A" w:rsidR="009B458B" w:rsidRPr="009B458B" w:rsidRDefault="009B458B" w:rsidP="009B458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Explain policies that may be used in the face of demand and supply side shocks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5E39720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71DA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9B458B" w:rsidRPr="000F4F9D" w14:paraId="0E68A09F" w14:textId="77777777" w:rsidTr="005E4D6B">
        <w:tc>
          <w:tcPr>
            <w:tcW w:w="82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689CB4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b/>
                <w:sz w:val="28"/>
              </w:rPr>
              <w:t xml:space="preserve">Help can be found in the following places </w:t>
            </w:r>
            <w:proofErr w:type="gramStart"/>
            <w:r>
              <w:rPr>
                <w:rFonts w:ascii="Calibri" w:hAnsi="Calibri" w:cs="Tahoma"/>
                <w:b/>
                <w:sz w:val="28"/>
              </w:rPr>
              <w:t>… ?</w:t>
            </w:r>
            <w:proofErr w:type="gramEnd"/>
            <w:r w:rsidRPr="000F4F9D">
              <w:rPr>
                <w:rFonts w:ascii="Calibri" w:hAnsi="Calibri" w:cs="Tahoma"/>
                <w:b/>
                <w:sz w:val="28"/>
              </w:rPr>
              <w:t>: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9507E42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6DC9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9B458B" w:rsidRPr="000F4F9D" w14:paraId="59A8A300" w14:textId="77777777" w:rsidTr="005E4D6B"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BD1D" w14:textId="01EC253F" w:rsidR="009B458B" w:rsidRPr="000F4F9D" w:rsidRDefault="00AA5D6C" w:rsidP="009B458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A</w:t>
            </w:r>
            <w:r w:rsidR="009B458B">
              <w:rPr>
                <w:rFonts w:ascii="Calibri" w:hAnsi="Calibri" w:cs="Tahoma"/>
              </w:rPr>
              <w:t>nswered the “mastered this topic questions” on Godalming Online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F1FB11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ACD7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9B458B" w:rsidRPr="000F4F9D" w14:paraId="51D8F5F5" w14:textId="77777777" w:rsidTr="005E4D6B"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0A3F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Watched recommended videos from Godalming online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CFE528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1A4E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9B458B" w:rsidRPr="000F4F9D" w14:paraId="6DEA76CF" w14:textId="77777777" w:rsidTr="005E4D6B"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86C2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Attended a support session in </w:t>
            </w:r>
            <w:proofErr w:type="spellStart"/>
            <w:r>
              <w:rPr>
                <w:rFonts w:ascii="Calibri" w:hAnsi="Calibri" w:cs="Tahoma"/>
              </w:rPr>
              <w:t>rm</w:t>
            </w:r>
            <w:proofErr w:type="spellEnd"/>
            <w:r>
              <w:rPr>
                <w:rFonts w:ascii="Calibri" w:hAnsi="Calibri" w:cs="Tahoma"/>
              </w:rPr>
              <w:t xml:space="preserve"> 206 (Mon, Wed and Fri 1300)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11E7049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4FA6" w14:textId="77777777" w:rsidR="009B458B" w:rsidRPr="000F4F9D" w:rsidRDefault="009B458B" w:rsidP="009B458B">
            <w:pPr>
              <w:spacing w:before="20" w:after="20"/>
              <w:rPr>
                <w:rFonts w:ascii="Calibri" w:hAnsi="Calibri" w:cs="Tahoma"/>
              </w:rPr>
            </w:pPr>
          </w:p>
        </w:tc>
      </w:tr>
    </w:tbl>
    <w:p w14:paraId="56DCC56E" w14:textId="77777777" w:rsidR="005E4D6B" w:rsidRPr="000E3D7A" w:rsidRDefault="005E4D6B" w:rsidP="005E4D6B">
      <w:pPr>
        <w:rPr>
          <w:rFonts w:ascii="Calibri Light" w:hAnsi="Calibri Light"/>
          <w:b/>
          <w:bCs/>
          <w:color w:val="000000"/>
          <w:sz w:val="28"/>
          <w:szCs w:val="28"/>
        </w:rPr>
      </w:pPr>
    </w:p>
    <w:p w14:paraId="6E8EEBE4" w14:textId="77777777" w:rsidR="005E4D6B" w:rsidRPr="000E3D7A" w:rsidRDefault="005E4D6B" w:rsidP="005E4D6B">
      <w:pPr>
        <w:rPr>
          <w:rFonts w:ascii="Calibri Light" w:hAnsi="Calibri Light"/>
          <w:b/>
          <w:bCs/>
          <w:color w:val="000000"/>
          <w:sz w:val="28"/>
          <w:szCs w:val="28"/>
        </w:rPr>
      </w:pPr>
      <w:r>
        <w:rPr>
          <w:rFonts w:ascii="Calibri" w:hAnsi="Calibri" w:cs="Tahoma"/>
          <w:b/>
          <w:sz w:val="28"/>
        </w:rPr>
        <w:t xml:space="preserve">   Boost exam performance</w:t>
      </w:r>
      <w:r w:rsidRPr="003A11AA">
        <w:rPr>
          <w:rFonts w:ascii="Calibri" w:hAnsi="Calibri" w:cs="Tahoma"/>
          <w:b/>
          <w:sz w:val="28"/>
        </w:rPr>
        <w:t>:</w:t>
      </w:r>
    </w:p>
    <w:tbl>
      <w:tblPr>
        <w:tblW w:w="952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222"/>
        <w:gridCol w:w="567"/>
        <w:gridCol w:w="740"/>
      </w:tblGrid>
      <w:tr w:rsidR="005E4D6B" w:rsidRPr="000F4F9D" w14:paraId="79441FCD" w14:textId="77777777" w:rsidTr="005E4D6B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C8F59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Complete the multiple choice questions on Godalming online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3143D8C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89F335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3E6F1AB5" w14:textId="77777777" w:rsidTr="005E4D6B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4FCB9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Complete 4 &amp; 9 marker questions on Godalming online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9E02BC9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C8B0C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  <w:tr w:rsidR="005E4D6B" w:rsidRPr="000F4F9D" w14:paraId="38F36AAD" w14:textId="77777777" w:rsidTr="005E4D6B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0794E" w14:textId="54BD42ED" w:rsidR="005E4D6B" w:rsidRPr="000F4F9D" w:rsidRDefault="005E4D6B" w:rsidP="00AA5D6C">
            <w:pPr>
              <w:spacing w:before="20" w:after="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Read </w:t>
            </w:r>
            <w:r w:rsidR="00AA5D6C">
              <w:rPr>
                <w:rFonts w:ascii="Calibri" w:hAnsi="Calibri" w:cs="Tahoma"/>
              </w:rPr>
              <w:t xml:space="preserve">year 2 </w:t>
            </w:r>
            <w:r>
              <w:rPr>
                <w:rFonts w:ascii="Calibri" w:hAnsi="Calibri" w:cs="Tahoma"/>
              </w:rPr>
              <w:t xml:space="preserve">economics </w:t>
            </w:r>
            <w:r w:rsidR="00AA5D6C">
              <w:rPr>
                <w:rFonts w:ascii="Calibri" w:hAnsi="Calibri" w:cs="Tahoma"/>
              </w:rPr>
              <w:t>textbook section on Economic Growth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B1A8039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5F136" w14:textId="77777777" w:rsidR="005E4D6B" w:rsidRPr="000F4F9D" w:rsidRDefault="005E4D6B" w:rsidP="005E4D6B">
            <w:pPr>
              <w:spacing w:before="20" w:after="20"/>
              <w:rPr>
                <w:rFonts w:ascii="Calibri" w:hAnsi="Calibri" w:cs="Tahoma"/>
              </w:rPr>
            </w:pPr>
          </w:p>
        </w:tc>
      </w:tr>
    </w:tbl>
    <w:p w14:paraId="49491F86" w14:textId="77777777" w:rsidR="005E4D6B" w:rsidRPr="00E43430" w:rsidRDefault="005E4D6B" w:rsidP="00E43430">
      <w:pPr>
        <w:jc w:val="both"/>
        <w:rPr>
          <w:rFonts w:ascii="Arial" w:hAnsi="Arial" w:cs="Arial"/>
        </w:rPr>
      </w:pPr>
    </w:p>
    <w:sectPr w:rsidR="005E4D6B" w:rsidRPr="00E43430" w:rsidSect="00B77981">
      <w:footerReference w:type="even" r:id="rId16"/>
      <w:footerReference w:type="default" r:id="rId17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8AEFE" w14:textId="77777777" w:rsidR="00C63963" w:rsidRDefault="00C63963">
      <w:r>
        <w:separator/>
      </w:r>
    </w:p>
  </w:endnote>
  <w:endnote w:type="continuationSeparator" w:id="0">
    <w:p w14:paraId="44B48A10" w14:textId="77777777" w:rsidR="00C63963" w:rsidRDefault="00C63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E9A45" w14:textId="77777777" w:rsidR="00C63963" w:rsidRDefault="00C63963" w:rsidP="00861BB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06C19E" w14:textId="77777777" w:rsidR="00C63963" w:rsidRDefault="00C63963" w:rsidP="00924D1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37550" w14:textId="7870252E" w:rsidR="00C63963" w:rsidRDefault="00C63963" w:rsidP="00861BB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10E42">
      <w:rPr>
        <w:rStyle w:val="PageNumber"/>
        <w:noProof/>
      </w:rPr>
      <w:t>1</w:t>
    </w:r>
    <w:r>
      <w:rPr>
        <w:rStyle w:val="PageNumber"/>
      </w:rPr>
      <w:fldChar w:fldCharType="end"/>
    </w:r>
  </w:p>
  <w:sdt>
    <w:sdtPr>
      <w:id w:val="845983425"/>
      <w:docPartObj>
        <w:docPartGallery w:val="Page Numbers (Bottom of Page)"/>
        <w:docPartUnique/>
      </w:docPartObj>
    </w:sdtPr>
    <w:sdtEndPr>
      <w:rPr>
        <w:rFonts w:ascii="Arial" w:hAnsi="Arial" w:cs="Arial"/>
        <w:color w:val="808080" w:themeColor="background1" w:themeShade="80"/>
        <w:spacing w:val="60"/>
      </w:rPr>
    </w:sdtEndPr>
    <w:sdtContent>
      <w:p w14:paraId="52E0F02C" w14:textId="235A4DB2" w:rsidR="00C63963" w:rsidRPr="00856CD8" w:rsidRDefault="00C63963" w:rsidP="00924D15">
        <w:pPr>
          <w:pStyle w:val="Footer"/>
          <w:pBdr>
            <w:top w:val="single" w:sz="4" w:space="1" w:color="D9D9D9" w:themeColor="background1" w:themeShade="D9"/>
          </w:pBdr>
          <w:ind w:right="360"/>
          <w:jc w:val="both"/>
          <w:rPr>
            <w:rFonts w:ascii="Arial" w:hAnsi="Arial" w:cs="Arial"/>
            <w:bCs/>
          </w:rPr>
        </w:pPr>
        <w:r w:rsidRPr="00856CD8">
          <w:rPr>
            <w:rFonts w:ascii="Arial" w:hAnsi="Arial" w:cs="Arial"/>
            <w:b/>
            <w:bCs/>
          </w:rPr>
          <w:t xml:space="preserve"> |</w:t>
        </w:r>
        <w:r w:rsidRPr="00856CD8">
          <w:rPr>
            <w:rFonts w:ascii="Arial" w:hAnsi="Arial" w:cs="Arial"/>
            <w:bCs/>
          </w:rPr>
          <w:t>06 Economic Growth &amp; Development</w:t>
        </w:r>
      </w:p>
    </w:sdtContent>
  </w:sdt>
  <w:p w14:paraId="52E0F02D" w14:textId="77777777" w:rsidR="00C63963" w:rsidRDefault="00C639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479130" w14:textId="77777777" w:rsidR="00C63963" w:rsidRDefault="00C63963">
      <w:r>
        <w:separator/>
      </w:r>
    </w:p>
  </w:footnote>
  <w:footnote w:type="continuationSeparator" w:id="0">
    <w:p w14:paraId="3578F664" w14:textId="77777777" w:rsidR="00C63963" w:rsidRDefault="00C639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2BE2"/>
    <w:multiLevelType w:val="hybridMultilevel"/>
    <w:tmpl w:val="EEB6511A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9E4A4A"/>
    <w:multiLevelType w:val="hybridMultilevel"/>
    <w:tmpl w:val="909677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44AE0"/>
    <w:multiLevelType w:val="hybridMultilevel"/>
    <w:tmpl w:val="69BEF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A3EA3"/>
    <w:multiLevelType w:val="hybridMultilevel"/>
    <w:tmpl w:val="45BE094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FE2E02"/>
    <w:multiLevelType w:val="hybridMultilevel"/>
    <w:tmpl w:val="58B6A1B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E019A5"/>
    <w:multiLevelType w:val="hybridMultilevel"/>
    <w:tmpl w:val="06EA9D2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6A27A3"/>
    <w:multiLevelType w:val="hybridMultilevel"/>
    <w:tmpl w:val="AD60E8C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8A60A6"/>
    <w:multiLevelType w:val="hybridMultilevel"/>
    <w:tmpl w:val="169EEFA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9463BF"/>
    <w:multiLevelType w:val="hybridMultilevel"/>
    <w:tmpl w:val="DA965AB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985DEB"/>
    <w:multiLevelType w:val="hybridMultilevel"/>
    <w:tmpl w:val="F9CCB7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839F8"/>
    <w:multiLevelType w:val="hybridMultilevel"/>
    <w:tmpl w:val="2B22013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E73A50"/>
    <w:multiLevelType w:val="hybridMultilevel"/>
    <w:tmpl w:val="8494BDC0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B7603A6"/>
    <w:multiLevelType w:val="hybridMultilevel"/>
    <w:tmpl w:val="564C3BE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184C7B"/>
    <w:multiLevelType w:val="hybridMultilevel"/>
    <w:tmpl w:val="882C7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653A8"/>
    <w:multiLevelType w:val="hybridMultilevel"/>
    <w:tmpl w:val="2F2C34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3056B8"/>
    <w:multiLevelType w:val="hybridMultilevel"/>
    <w:tmpl w:val="1ABE56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072604"/>
    <w:multiLevelType w:val="hybridMultilevel"/>
    <w:tmpl w:val="3E8004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D53CC"/>
    <w:multiLevelType w:val="hybridMultilevel"/>
    <w:tmpl w:val="E50EEC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36BFB"/>
    <w:multiLevelType w:val="hybridMultilevel"/>
    <w:tmpl w:val="4BE61A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D13ED"/>
    <w:multiLevelType w:val="hybridMultilevel"/>
    <w:tmpl w:val="2FC26A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5E6FA1"/>
    <w:multiLevelType w:val="hybridMultilevel"/>
    <w:tmpl w:val="44F003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BB2FEA"/>
    <w:multiLevelType w:val="hybridMultilevel"/>
    <w:tmpl w:val="D310A9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041BD8"/>
    <w:multiLevelType w:val="hybridMultilevel"/>
    <w:tmpl w:val="E5EAE69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136951"/>
    <w:multiLevelType w:val="hybridMultilevel"/>
    <w:tmpl w:val="467C7D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371E7A"/>
    <w:multiLevelType w:val="multilevel"/>
    <w:tmpl w:val="CCD6B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B0228EB"/>
    <w:multiLevelType w:val="hybridMultilevel"/>
    <w:tmpl w:val="EE909B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F6712"/>
    <w:multiLevelType w:val="hybridMultilevel"/>
    <w:tmpl w:val="BD84143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B52F39"/>
    <w:multiLevelType w:val="hybridMultilevel"/>
    <w:tmpl w:val="7B527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977090"/>
    <w:multiLevelType w:val="hybridMultilevel"/>
    <w:tmpl w:val="4210F46A"/>
    <w:lvl w:ilvl="0" w:tplc="93BE797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C052B6"/>
    <w:multiLevelType w:val="hybridMultilevel"/>
    <w:tmpl w:val="CC20A1F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FE4710"/>
    <w:multiLevelType w:val="hybridMultilevel"/>
    <w:tmpl w:val="069864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377E7B"/>
    <w:multiLevelType w:val="hybridMultilevel"/>
    <w:tmpl w:val="0EF8A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580752"/>
    <w:multiLevelType w:val="hybridMultilevel"/>
    <w:tmpl w:val="1C0089E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4053323"/>
    <w:multiLevelType w:val="hybridMultilevel"/>
    <w:tmpl w:val="4B5684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0E775D"/>
    <w:multiLevelType w:val="hybridMultilevel"/>
    <w:tmpl w:val="25047A18"/>
    <w:lvl w:ilvl="0" w:tplc="55DC43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A07708"/>
    <w:multiLevelType w:val="hybridMultilevel"/>
    <w:tmpl w:val="8CBEC41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8"/>
  </w:num>
  <w:num w:numId="3">
    <w:abstractNumId w:val="6"/>
  </w:num>
  <w:num w:numId="4">
    <w:abstractNumId w:val="35"/>
  </w:num>
  <w:num w:numId="5">
    <w:abstractNumId w:val="7"/>
  </w:num>
  <w:num w:numId="6">
    <w:abstractNumId w:val="26"/>
  </w:num>
  <w:num w:numId="7">
    <w:abstractNumId w:val="3"/>
  </w:num>
  <w:num w:numId="8">
    <w:abstractNumId w:val="5"/>
  </w:num>
  <w:num w:numId="9">
    <w:abstractNumId w:val="32"/>
  </w:num>
  <w:num w:numId="10">
    <w:abstractNumId w:val="33"/>
  </w:num>
  <w:num w:numId="11">
    <w:abstractNumId w:val="0"/>
  </w:num>
  <w:num w:numId="12">
    <w:abstractNumId w:val="4"/>
  </w:num>
  <w:num w:numId="13">
    <w:abstractNumId w:val="22"/>
  </w:num>
  <w:num w:numId="14">
    <w:abstractNumId w:val="10"/>
  </w:num>
  <w:num w:numId="15">
    <w:abstractNumId w:val="12"/>
  </w:num>
  <w:num w:numId="16">
    <w:abstractNumId w:val="23"/>
  </w:num>
  <w:num w:numId="17">
    <w:abstractNumId w:val="9"/>
  </w:num>
  <w:num w:numId="18">
    <w:abstractNumId w:val="2"/>
  </w:num>
  <w:num w:numId="19">
    <w:abstractNumId w:val="14"/>
  </w:num>
  <w:num w:numId="20">
    <w:abstractNumId w:val="15"/>
  </w:num>
  <w:num w:numId="21">
    <w:abstractNumId w:val="28"/>
  </w:num>
  <w:num w:numId="22">
    <w:abstractNumId w:val="34"/>
  </w:num>
  <w:num w:numId="23">
    <w:abstractNumId w:val="25"/>
  </w:num>
  <w:num w:numId="24">
    <w:abstractNumId w:val="21"/>
  </w:num>
  <w:num w:numId="25">
    <w:abstractNumId w:val="31"/>
  </w:num>
  <w:num w:numId="26">
    <w:abstractNumId w:val="30"/>
  </w:num>
  <w:num w:numId="27">
    <w:abstractNumId w:val="27"/>
  </w:num>
  <w:num w:numId="28">
    <w:abstractNumId w:val="1"/>
  </w:num>
  <w:num w:numId="29">
    <w:abstractNumId w:val="13"/>
  </w:num>
  <w:num w:numId="30">
    <w:abstractNumId w:val="11"/>
  </w:num>
  <w:num w:numId="31">
    <w:abstractNumId w:val="16"/>
  </w:num>
  <w:num w:numId="32">
    <w:abstractNumId w:val="24"/>
  </w:num>
  <w:num w:numId="33">
    <w:abstractNumId w:val="17"/>
  </w:num>
  <w:num w:numId="34">
    <w:abstractNumId w:val="20"/>
  </w:num>
  <w:num w:numId="35">
    <w:abstractNumId w:val="18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027"/>
    <w:rsid w:val="00023C82"/>
    <w:rsid w:val="000338A3"/>
    <w:rsid w:val="000674B5"/>
    <w:rsid w:val="00077DF0"/>
    <w:rsid w:val="0008579E"/>
    <w:rsid w:val="0009269E"/>
    <w:rsid w:val="000C4C74"/>
    <w:rsid w:val="000C5D50"/>
    <w:rsid w:val="000D6027"/>
    <w:rsid w:val="000E7431"/>
    <w:rsid w:val="00110D92"/>
    <w:rsid w:val="00110E42"/>
    <w:rsid w:val="001144E8"/>
    <w:rsid w:val="00126768"/>
    <w:rsid w:val="001643C1"/>
    <w:rsid w:val="00171AC4"/>
    <w:rsid w:val="001830FF"/>
    <w:rsid w:val="00184D45"/>
    <w:rsid w:val="001A40EE"/>
    <w:rsid w:val="001B6A7C"/>
    <w:rsid w:val="001D2572"/>
    <w:rsid w:val="001E22C9"/>
    <w:rsid w:val="00221F37"/>
    <w:rsid w:val="00246374"/>
    <w:rsid w:val="002B124C"/>
    <w:rsid w:val="002D6F59"/>
    <w:rsid w:val="002E00A4"/>
    <w:rsid w:val="003243F3"/>
    <w:rsid w:val="0035584C"/>
    <w:rsid w:val="00384B87"/>
    <w:rsid w:val="00397B9B"/>
    <w:rsid w:val="003C1126"/>
    <w:rsid w:val="00400DA6"/>
    <w:rsid w:val="00406063"/>
    <w:rsid w:val="00414E0E"/>
    <w:rsid w:val="004165AB"/>
    <w:rsid w:val="00427A4E"/>
    <w:rsid w:val="00477BC2"/>
    <w:rsid w:val="00493E31"/>
    <w:rsid w:val="0049695D"/>
    <w:rsid w:val="004C56DE"/>
    <w:rsid w:val="004E4AC9"/>
    <w:rsid w:val="004E57A1"/>
    <w:rsid w:val="00505B9E"/>
    <w:rsid w:val="00515E51"/>
    <w:rsid w:val="00516416"/>
    <w:rsid w:val="00522116"/>
    <w:rsid w:val="00555DDC"/>
    <w:rsid w:val="00567071"/>
    <w:rsid w:val="005830E9"/>
    <w:rsid w:val="00584421"/>
    <w:rsid w:val="005A5E85"/>
    <w:rsid w:val="005A681B"/>
    <w:rsid w:val="005C17AC"/>
    <w:rsid w:val="005C7647"/>
    <w:rsid w:val="005E4D6B"/>
    <w:rsid w:val="006228BC"/>
    <w:rsid w:val="006421EB"/>
    <w:rsid w:val="006517E4"/>
    <w:rsid w:val="00697D77"/>
    <w:rsid w:val="006B33B2"/>
    <w:rsid w:val="00700206"/>
    <w:rsid w:val="007105F9"/>
    <w:rsid w:val="00747C8C"/>
    <w:rsid w:val="00767DD3"/>
    <w:rsid w:val="00792A91"/>
    <w:rsid w:val="007E5F32"/>
    <w:rsid w:val="007F3CA3"/>
    <w:rsid w:val="00837C0C"/>
    <w:rsid w:val="00856CD8"/>
    <w:rsid w:val="00861BBD"/>
    <w:rsid w:val="00864468"/>
    <w:rsid w:val="0087678A"/>
    <w:rsid w:val="00887A83"/>
    <w:rsid w:val="008A62AE"/>
    <w:rsid w:val="008B5B4D"/>
    <w:rsid w:val="00900BF2"/>
    <w:rsid w:val="009064DD"/>
    <w:rsid w:val="00924D15"/>
    <w:rsid w:val="00931340"/>
    <w:rsid w:val="00932807"/>
    <w:rsid w:val="009409A0"/>
    <w:rsid w:val="00972B3C"/>
    <w:rsid w:val="00994E18"/>
    <w:rsid w:val="009B458B"/>
    <w:rsid w:val="00A07929"/>
    <w:rsid w:val="00A32D52"/>
    <w:rsid w:val="00A373F0"/>
    <w:rsid w:val="00A471B7"/>
    <w:rsid w:val="00AA5D6C"/>
    <w:rsid w:val="00AB10F3"/>
    <w:rsid w:val="00AE5866"/>
    <w:rsid w:val="00B51DB0"/>
    <w:rsid w:val="00B52B90"/>
    <w:rsid w:val="00B63FA9"/>
    <w:rsid w:val="00B67256"/>
    <w:rsid w:val="00B73F58"/>
    <w:rsid w:val="00B77981"/>
    <w:rsid w:val="00BD463F"/>
    <w:rsid w:val="00C052A1"/>
    <w:rsid w:val="00C2176B"/>
    <w:rsid w:val="00C222B7"/>
    <w:rsid w:val="00C2620F"/>
    <w:rsid w:val="00C46940"/>
    <w:rsid w:val="00C63963"/>
    <w:rsid w:val="00C834F5"/>
    <w:rsid w:val="00D44FB0"/>
    <w:rsid w:val="00D5402D"/>
    <w:rsid w:val="00D66400"/>
    <w:rsid w:val="00DC0B83"/>
    <w:rsid w:val="00DD27F5"/>
    <w:rsid w:val="00DD30E1"/>
    <w:rsid w:val="00DE4B3F"/>
    <w:rsid w:val="00DF65AD"/>
    <w:rsid w:val="00E052A9"/>
    <w:rsid w:val="00E43430"/>
    <w:rsid w:val="00E55083"/>
    <w:rsid w:val="00ED10B7"/>
    <w:rsid w:val="00F047D9"/>
    <w:rsid w:val="00F06959"/>
    <w:rsid w:val="00F4230A"/>
    <w:rsid w:val="00F82256"/>
    <w:rsid w:val="00F82C71"/>
    <w:rsid w:val="00F8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2E0EE34"/>
  <w15:docId w15:val="{F293E3B9-67FF-467C-988B-AE73A12B9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6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4D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0D6027"/>
    <w:pPr>
      <w:keepNext/>
      <w:outlineLvl w:val="6"/>
    </w:pPr>
    <w:rPr>
      <w:rFonts w:ascii="Arial" w:hAnsi="Arial"/>
      <w:b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0D6027"/>
    <w:rPr>
      <w:rFonts w:ascii="Arial" w:eastAsia="Times New Roman" w:hAnsi="Arial" w:cs="Times New Roman"/>
      <w:b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D60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02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rsid w:val="000D6027"/>
    <w:pPr>
      <w:jc w:val="both"/>
    </w:pPr>
    <w:rPr>
      <w:rFonts w:ascii="Arial" w:hAnsi="Arial"/>
      <w:sz w:val="28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0D6027"/>
    <w:rPr>
      <w:rFonts w:ascii="Arial" w:eastAsia="Times New Roman" w:hAnsi="Arial" w:cs="Times New Roman"/>
      <w:sz w:val="28"/>
      <w:szCs w:val="20"/>
    </w:rPr>
  </w:style>
  <w:style w:type="character" w:styleId="Emphasis">
    <w:name w:val="Emphasis"/>
    <w:basedOn w:val="DefaultParagraphFont"/>
    <w:qFormat/>
    <w:rsid w:val="000D6027"/>
    <w:rPr>
      <w:i/>
      <w:iCs/>
    </w:rPr>
  </w:style>
  <w:style w:type="paragraph" w:styleId="ListParagraph">
    <w:name w:val="List Paragraph"/>
    <w:basedOn w:val="Normal"/>
    <w:uiPriority w:val="34"/>
    <w:qFormat/>
    <w:rsid w:val="000D6027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0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027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93E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E31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114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924D15"/>
  </w:style>
  <w:style w:type="character" w:styleId="Hyperlink">
    <w:name w:val="Hyperlink"/>
    <w:basedOn w:val="DefaultParagraphFont"/>
    <w:uiPriority w:val="99"/>
    <w:unhideWhenUsed/>
    <w:rsid w:val="00A373F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47D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471B7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5E4D6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5677">
          <w:marLeft w:val="0"/>
          <w:marRight w:val="0"/>
          <w:marTop w:val="300"/>
          <w:marBottom w:val="0"/>
          <w:divBdr>
            <w:top w:val="single" w:sz="6" w:space="5" w:color="EEEFEF"/>
            <w:left w:val="single" w:sz="6" w:space="9" w:color="EEEFEF"/>
            <w:bottom w:val="single" w:sz="6" w:space="9" w:color="EEEFEF"/>
            <w:right w:val="single" w:sz="6" w:space="9" w:color="EEEFEF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economicshelp.org/blog/617/economics/impact-of-expansionary-fiscal-policy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://econ.economicshelp.org/2007/02/keyness-paradox-of-thrift.html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econ.economicshelp.org/2007/02/keyness-paradox-of-thrif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F849CFE02CD74F92A1769301D06646" ma:contentTypeVersion="1" ma:contentTypeDescription="Create a new document." ma:contentTypeScope="" ma:versionID="df869ed721f02c6d6cfac3424a27bc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53C9BB-9B24-4C6B-8E11-130F2E64C50F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B033907-8E04-4CD0-B4F6-1A202F498F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FE8A64-C5C5-4182-AD33-42B97E823F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22262CAC</Template>
  <TotalTime>38</TotalTime>
  <Pages>15</Pages>
  <Words>1389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</dc:creator>
  <cp:lastModifiedBy>Stuart Hibbert</cp:lastModifiedBy>
  <cp:revision>5</cp:revision>
  <cp:lastPrinted>2015-01-05T12:17:00Z</cp:lastPrinted>
  <dcterms:created xsi:type="dcterms:W3CDTF">2018-11-21T08:10:00Z</dcterms:created>
  <dcterms:modified xsi:type="dcterms:W3CDTF">2018-11-21T08:49:00Z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0x01010060F849CFE02CD74F92A1769301D06646</vt:lpwstr>
  </property>
</Properties>
</file>