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44016" w14:textId="53BFF305" w:rsidR="006832DC" w:rsidRPr="00544047" w:rsidRDefault="00544047" w:rsidP="005440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 wp14:anchorId="6ADBD757" wp14:editId="658CAF5B">
            <wp:simplePos x="0" y="0"/>
            <wp:positionH relativeFrom="margin">
              <wp:align>center</wp:align>
            </wp:positionH>
            <wp:positionV relativeFrom="paragraph">
              <wp:posOffset>306</wp:posOffset>
            </wp:positionV>
            <wp:extent cx="6143625" cy="9032240"/>
            <wp:effectExtent l="0" t="0" r="9525" b="0"/>
            <wp:wrapSquare wrapText="bothSides"/>
            <wp:docPr id="2" name="Picture 2" descr="Image result for underworld awakening poster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underworld awakening poster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r="15789"/>
                    <a:stretch/>
                  </pic:blipFill>
                  <pic:spPr bwMode="auto">
                    <a:xfrm>
                      <a:off x="0" y="0"/>
                      <a:ext cx="6143625" cy="9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2DC" w:rsidRPr="006832D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832DC" w:rsidRPr="006832D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"https://images-na.ssl-images-amazon.com/images/I/517aPdMnw8L._SY450_.jpg" \* MERGEFORMATINET </w:instrText>
      </w:r>
      <w:r w:rsidR="006832DC" w:rsidRPr="006832D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6832DC" w:rsidRPr="006832D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0"/>
      <w:r w:rsidR="006832DC">
        <w:br w:type="page"/>
      </w:r>
      <w:r w:rsidR="006832DC"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449B7C5C" wp14:editId="5642A779">
            <wp:extent cx="5731510" cy="8489315"/>
            <wp:effectExtent l="0" t="0" r="0" b="0"/>
            <wp:docPr id="4" name="Picture 4" descr="Image result for rogue one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ogue one pos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F103A" w14:textId="77777777" w:rsidR="006832DC" w:rsidRDefault="006832DC"/>
    <w:p w14:paraId="5392BEBE" w14:textId="5680B8F4" w:rsidR="000E79FE" w:rsidRDefault="0054754B"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FAC71AA" wp14:editId="55915D26">
            <wp:extent cx="6276975" cy="9299338"/>
            <wp:effectExtent l="0" t="0" r="0" b="0"/>
            <wp:docPr id="1" name="Picture 1" descr="Image result for limehouse golem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mehouse golem pos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37" cy="930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9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54B"/>
    <w:rsid w:val="000E79FE"/>
    <w:rsid w:val="00544047"/>
    <w:rsid w:val="0054754B"/>
    <w:rsid w:val="006832DC"/>
    <w:rsid w:val="00A4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A5309"/>
  <w15:chartTrackingRefBased/>
  <w15:docId w15:val="{A70F4298-C363-4EED-BE2A-A6265EDF0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C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google.co.uk/url?sa=i&amp;rct=j&amp;q=&amp;esrc=s&amp;source=images&amp;cd=&amp;cad=rja&amp;uact=8&amp;ved=2ahUKEwid8eHk_NXdAhVSxoUKHdcFB_sQjRx6BAgBEAU&amp;url=https%3A%2F%2Fcelebrityauthentics.com%2Fshop%2F250-and-up%2Fkate-beckinsale-autographed-27x40-original-underworld-awakening-final-poster%2F&amp;psig=AOvVaw0f6jnI-62GAgekloKjh6Ef&amp;ust=1537958700510993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57411106</Template>
  <TotalTime>6</TotalTime>
  <Pages>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Piper</dc:creator>
  <cp:keywords/>
  <dc:description/>
  <cp:lastModifiedBy>Karina L. Free</cp:lastModifiedBy>
  <cp:revision>4</cp:revision>
  <cp:lastPrinted>2018-09-25T10:51:00Z</cp:lastPrinted>
  <dcterms:created xsi:type="dcterms:W3CDTF">2017-09-07T07:51:00Z</dcterms:created>
  <dcterms:modified xsi:type="dcterms:W3CDTF">2018-09-25T10:51:00Z</dcterms:modified>
</cp:coreProperties>
</file>